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F73" w14:textId="684CF677" w:rsidR="0032603E" w:rsidRPr="00D739AD" w:rsidRDefault="00426FF1" w:rsidP="00D739AD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R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oteiro de Homologa</w:t>
      </w:r>
      <w:r w:rsidR="005275F2" w:rsidRPr="00D739AD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4D814B7D" w14:textId="77777777" w:rsidR="00A46D3A" w:rsidRPr="00D739AD" w:rsidRDefault="00A46D3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</w:p>
    <w:p w14:paraId="7439DC90" w14:textId="218BBE8B" w:rsidR="0036375E" w:rsidRPr="00D739AD" w:rsidRDefault="00451AC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Tela: </w:t>
      </w:r>
      <w:r w:rsidR="008D7625" w:rsidRPr="00D739AD">
        <w:rPr>
          <w:rFonts w:asciiTheme="minorHAnsi" w:hAnsiTheme="minorHAnsi" w:cstheme="minorHAnsi"/>
          <w:sz w:val="24"/>
          <w:szCs w:val="24"/>
        </w:rPr>
        <w:t>P</w:t>
      </w:r>
      <w:r w:rsidR="00697F2E" w:rsidRPr="00D739AD">
        <w:rPr>
          <w:rFonts w:asciiTheme="minorHAnsi" w:hAnsiTheme="minorHAnsi" w:cstheme="minorHAnsi"/>
          <w:sz w:val="24"/>
          <w:szCs w:val="24"/>
        </w:rPr>
        <w:t>edidos</w:t>
      </w:r>
      <w:r w:rsidR="008D7625" w:rsidRPr="00D739AD">
        <w:rPr>
          <w:rFonts w:asciiTheme="minorHAnsi" w:hAnsiTheme="minorHAnsi" w:cstheme="minorHAnsi"/>
          <w:sz w:val="24"/>
          <w:szCs w:val="24"/>
        </w:rPr>
        <w:t>.exe</w:t>
      </w:r>
      <w:r w:rsidR="00697F2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36943" w:rsidRPr="00D739AD">
        <w:rPr>
          <w:rFonts w:asciiTheme="minorHAnsi" w:hAnsiTheme="minorHAnsi" w:cstheme="minorHAnsi"/>
          <w:sz w:val="24"/>
          <w:szCs w:val="24"/>
        </w:rPr>
        <w:t xml:space="preserve">VCL - </w:t>
      </w:r>
      <w:r w:rsidR="00300D24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6ACF7E90" w14:textId="0DF33573" w:rsidR="005275F2" w:rsidRPr="00D739AD" w:rsidRDefault="007B2E3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Versão: </w:t>
      </w:r>
      <w:r w:rsidR="0018540D" w:rsidRPr="00D739AD">
        <w:rPr>
          <w:rFonts w:asciiTheme="minorHAnsi" w:hAnsiTheme="minorHAnsi" w:cstheme="minorHAnsi"/>
          <w:sz w:val="24"/>
          <w:szCs w:val="24"/>
        </w:rPr>
        <w:t>202</w:t>
      </w:r>
      <w:r w:rsidR="00BC3537" w:rsidRPr="00D739AD">
        <w:rPr>
          <w:rFonts w:asciiTheme="minorHAnsi" w:hAnsiTheme="minorHAnsi" w:cstheme="minorHAnsi"/>
          <w:sz w:val="24"/>
          <w:szCs w:val="24"/>
        </w:rPr>
        <w:t>2</w:t>
      </w:r>
    </w:p>
    <w:p w14:paraId="2EE40DF8" w14:textId="25AC830B" w:rsidR="0058144F" w:rsidRPr="00D739AD" w:rsidRDefault="0058144F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Compilação VCL: </w:t>
      </w:r>
      <w:r w:rsidR="00DD4EB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2205</w:t>
      </w:r>
      <w:r w:rsidR="000A087A">
        <w:rPr>
          <w:rFonts w:asciiTheme="minorHAnsi" w:hAnsiTheme="minorHAnsi" w:cstheme="minorHAnsi"/>
          <w:bCs/>
          <w:color w:val="auto"/>
          <w:sz w:val="24"/>
          <w:szCs w:val="24"/>
        </w:rPr>
        <w:t>30</w:t>
      </w:r>
      <w:r w:rsidR="00906434">
        <w:rPr>
          <w:rFonts w:asciiTheme="minorHAnsi" w:hAnsiTheme="minorHAnsi" w:cstheme="minorHAnsi"/>
          <w:bCs/>
          <w:color w:val="auto"/>
          <w:sz w:val="24"/>
          <w:szCs w:val="24"/>
        </w:rPr>
        <w:t>G</w:t>
      </w:r>
    </w:p>
    <w:p w14:paraId="2ECA5B5C" w14:textId="7F2D8C58" w:rsidR="00F233E7" w:rsidRPr="00D739AD" w:rsidRDefault="00A606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Homologado Por</w:t>
      </w:r>
      <w:r w:rsidR="009B630B" w:rsidRPr="00D739AD">
        <w:rPr>
          <w:rFonts w:asciiTheme="minorHAnsi" w:hAnsiTheme="minorHAnsi" w:cstheme="minorHAnsi"/>
          <w:sz w:val="24"/>
          <w:szCs w:val="24"/>
        </w:rPr>
        <w:t>:</w:t>
      </w:r>
      <w:r w:rsidR="007E5E1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C3537" w:rsidRPr="00D739AD">
        <w:rPr>
          <w:rFonts w:asciiTheme="minorHAnsi" w:hAnsiTheme="minorHAnsi" w:cstheme="minorHAnsi"/>
          <w:sz w:val="24"/>
          <w:szCs w:val="24"/>
        </w:rPr>
        <w:t>Larisa Matos</w:t>
      </w:r>
    </w:p>
    <w:p w14:paraId="16E8A839" w14:textId="164C0E7E" w:rsidR="00F233E7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Versão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>2021</w:t>
      </w:r>
    </w:p>
    <w:p w14:paraId="619D427F" w14:textId="05FD1667" w:rsidR="00D95D44" w:rsidRPr="00D739AD" w:rsidRDefault="00D95D4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Compilação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C19FE5" w14:textId="67802169" w:rsidR="00D90035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Homologado por: Larisa Matos</w:t>
      </w:r>
    </w:p>
    <w:p w14:paraId="31DEE762" w14:textId="171DB095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TestComplete: 14 </w:t>
      </w:r>
    </w:p>
    <w:p w14:paraId="690C120D" w14:textId="71C32C1C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Realizado por: Larisa Matos</w:t>
      </w:r>
    </w:p>
    <w:p w14:paraId="3B58D9C8" w14:textId="77777777" w:rsidR="00AC1499" w:rsidRPr="00D739AD" w:rsidRDefault="00AC1499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0ECB98C0" w14:textId="44063803" w:rsidR="00D90035" w:rsidRPr="00D739AD" w:rsidRDefault="00D9003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Erros Versão Concluída 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VCL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0778BA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906434">
        <w:rPr>
          <w:rFonts w:asciiTheme="minorHAnsi" w:hAnsiTheme="minorHAnsi" w:cstheme="minorHAnsi"/>
          <w:bCs/>
          <w:color w:val="auto"/>
          <w:sz w:val="24"/>
          <w:szCs w:val="24"/>
        </w:rPr>
        <w:t>F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&gt; </w:t>
      </w:r>
      <w:r w:rsidR="00614AC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906434">
        <w:rPr>
          <w:rFonts w:asciiTheme="minorHAnsi" w:hAnsiTheme="minorHAnsi" w:cstheme="minorHAnsi"/>
          <w:bCs/>
          <w:color w:val="auto"/>
          <w:sz w:val="24"/>
          <w:szCs w:val="24"/>
        </w:rPr>
        <w:t>G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43C497DD" w14:textId="4619E5E6" w:rsidR="00FF324C" w:rsidRDefault="0090643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906434">
        <w:rPr>
          <w:rFonts w:asciiTheme="minorHAnsi" w:hAnsiTheme="minorHAnsi" w:cstheme="minorHAnsi"/>
          <w:b w:val="0"/>
          <w:color w:val="auto"/>
          <w:sz w:val="24"/>
          <w:szCs w:val="24"/>
        </w:rPr>
        <w:t>Chamado: 244592 – Erro forma de pagamento convenio</w:t>
      </w:r>
    </w:p>
    <w:p w14:paraId="6A9583AA" w14:textId="77777777" w:rsidR="00906434" w:rsidRPr="00440A6A" w:rsidRDefault="0090643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F87D419" w14:textId="3179D0F4" w:rsidR="00E81644" w:rsidRPr="00D739AD" w:rsidRDefault="00E8164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78E0AF0D" w14:textId="77777777" w:rsidR="00153958" w:rsidRPr="006571F4" w:rsidRDefault="0015395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EA87C1C" w14:textId="77777777" w:rsidR="00A32FC9" w:rsidRPr="00D739AD" w:rsidRDefault="00A32FC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0AE17B7" w14:textId="4B4295DD" w:rsidR="00E81644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Teste VCL:</w:t>
      </w:r>
    </w:p>
    <w:p w14:paraId="2662F6AB" w14:textId="1F4FF826" w:rsidR="00E81644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Pedidos.exe</w:t>
      </w:r>
      <w:r w:rsidR="003E20E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D9DD65A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6B34FCD1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AD3D668" w14:textId="53203E14" w:rsidR="00E81644" w:rsidRPr="00D739AD" w:rsidRDefault="006E62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 xml:space="preserve">última 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versão.</w:t>
      </w:r>
    </w:p>
    <w:p w14:paraId="641DA060" w14:textId="6D8CB816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Teste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</w:p>
    <w:p w14:paraId="598B67D3" w14:textId="71224A5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Excluir o arquivo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96EDAD" w14:textId="6D15511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Adicionar o arquivo (.exe) com a versão mais nova</w:t>
      </w:r>
    </w:p>
    <w:p w14:paraId="65D6099F" w14:textId="58A5CE42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Instalar e Iniciar o Serviço pelo o (SAT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Serveços_200925A)</w:t>
      </w:r>
    </w:p>
    <w:p w14:paraId="541AE597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26E6A6D3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99AC5BD" w14:textId="0B568159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abrir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 na última versão.</w:t>
      </w:r>
    </w:p>
    <w:p w14:paraId="5BD556FB" w14:textId="29CCC85A" w:rsidR="003F1861" w:rsidRPr="00D739AD" w:rsidRDefault="003F1861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76B71F" w14:textId="0AD924F1" w:rsidR="00A32FC9" w:rsidRPr="00D739AD" w:rsidRDefault="00FF324C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(Descontinuado, somente o SAT atualiza os módulos)</w:t>
      </w:r>
    </w:p>
    <w:p w14:paraId="3F5BF53B" w14:textId="798BA885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18363A66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6B10ED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6E29A4E" w14:textId="77777777" w:rsidR="00A32FC9" w:rsidRPr="00D739AD" w:rsidRDefault="007071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D739AD" w:rsidRDefault="0048169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336B52A" w14:textId="243D70A7" w:rsidR="00E275DE" w:rsidRPr="00D739AD" w:rsidRDefault="00E275D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3BB05D" w14:textId="0CE30816" w:rsidR="00A32FC9" w:rsidRPr="00D739AD" w:rsidRDefault="003938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SATAtualizacaoInternet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D2704F0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SATImprimirEtiquetasParaProdutos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CF52F00" w14:textId="77777777" w:rsidR="00C8167B" w:rsidRPr="00D739AD" w:rsidRDefault="00C8167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</w:t>
      </w:r>
      <w:r w:rsidR="008A2F2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518D53E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8426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</w:t>
      </w:r>
      <w:r w:rsidR="00C8167B" w:rsidRPr="00D739AD">
        <w:rPr>
          <w:rFonts w:asciiTheme="minorHAnsi" w:hAnsiTheme="minorHAnsi" w:cstheme="minorHAnsi"/>
          <w:b w:val="0"/>
          <w:sz w:val="24"/>
          <w:szCs w:val="24"/>
        </w:rPr>
        <w:t>Internet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B94E84" w14:textId="77777777" w:rsidR="0063462D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Conseguir atualizar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D739AD" w:rsidRDefault="003B6E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D43F4C" w14:textId="180C3F1A" w:rsidR="008943F7" w:rsidRPr="00D739AD" w:rsidRDefault="008943F7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230023EE" w14:textId="4560C0E1" w:rsidR="001631E8" w:rsidRPr="00D739AD" w:rsidRDefault="00951A0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576F2A11" w14:textId="77777777" w:rsidR="00C30E61" w:rsidRPr="00D739AD" w:rsidRDefault="00C30E6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Modulo “</w:t>
      </w:r>
      <w:r w:rsidR="00481694" w:rsidRPr="00D739AD">
        <w:rPr>
          <w:rFonts w:asciiTheme="minorHAnsi" w:hAnsiTheme="minorHAnsi" w:cstheme="minorHAnsi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sz w:val="24"/>
          <w:szCs w:val="24"/>
        </w:rPr>
        <w:t>Pedidos.exe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5EADA863" w14:textId="1E2F15C9" w:rsidR="008F7D87" w:rsidRPr="00D739AD" w:rsidRDefault="007B2E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="008F7D87" w:rsidRPr="00D739AD">
        <w:rPr>
          <w:rFonts w:asciiTheme="minorHAnsi" w:hAnsiTheme="minorHAnsi" w:cstheme="minorHAnsi"/>
          <w:b w:val="0"/>
          <w:sz w:val="24"/>
          <w:szCs w:val="24"/>
        </w:rPr>
        <w:t>Vendas</w:t>
      </w:r>
      <w:r w:rsidR="00C30E61" w:rsidRPr="00D739AD">
        <w:rPr>
          <w:rFonts w:asciiTheme="minorHAnsi" w:hAnsiTheme="minorHAnsi" w:cstheme="minorHAnsi"/>
          <w:b w:val="0"/>
          <w:sz w:val="24"/>
          <w:szCs w:val="24"/>
        </w:rPr>
        <w:t xml:space="preserve"> &gt; 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 de Orçamento/Venda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8C1E38" w14:textId="4A489B11" w:rsidR="00F233E7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6374FF" w14:textId="48CD480F" w:rsidR="00F233E7" w:rsidRPr="00D739AD" w:rsidRDefault="00BC353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300D24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71C051" w14:textId="25AA5480" w:rsidR="009E1A1C" w:rsidRPr="00D739AD" w:rsidRDefault="00A85D4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9030256" w14:textId="5EB4C23D" w:rsidR="009E1499" w:rsidRPr="00D739AD" w:rsidRDefault="00CA30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Botões tela “</w:t>
      </w:r>
      <w:r w:rsidR="00281906" w:rsidRPr="00D739AD">
        <w:rPr>
          <w:rFonts w:asciiTheme="minorHAnsi" w:hAnsiTheme="minorHAnsi" w:cstheme="minorHAnsi"/>
          <w:color w:val="00B0F0"/>
          <w:sz w:val="24"/>
          <w:szCs w:val="24"/>
        </w:rPr>
        <w:t>Pedidos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”</w:t>
      </w:r>
    </w:p>
    <w:p w14:paraId="637D8FBB" w14:textId="500E205D" w:rsidR="00B418FC" w:rsidRPr="00D739AD" w:rsidRDefault="00BE4EB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Esc.</w:t>
      </w:r>
      <w:r w:rsidR="00205F12" w:rsidRPr="00D739AD">
        <w:rPr>
          <w:rFonts w:asciiTheme="minorHAnsi" w:hAnsiTheme="minorHAnsi" w:cstheme="minorHAnsi"/>
          <w:sz w:val="24"/>
          <w:szCs w:val="24"/>
        </w:rPr>
        <w:t xml:space="preserve"> – 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Fechar   </w:t>
      </w:r>
    </w:p>
    <w:p w14:paraId="62FFE7C0" w14:textId="77777777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“Esc – Fechar” – Como o nome já sugere, botão utilizado para fechamento da tela.</w:t>
      </w:r>
    </w:p>
    <w:p w14:paraId="0E6AA365" w14:textId="5E5EF90D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no botão, ou pressionar o botão de atalho “ESC”, o módulo de</w:t>
      </w:r>
      <w:r w:rsidR="00477D0E">
        <w:rPr>
          <w:rFonts w:asciiTheme="minorHAnsi" w:hAnsiTheme="minorHAnsi" w:cstheme="minorHAnsi"/>
          <w:b w:val="0"/>
          <w:sz w:val="24"/>
          <w:szCs w:val="24"/>
        </w:rPr>
        <w:t>ve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fechado.</w:t>
      </w:r>
    </w:p>
    <w:p w14:paraId="50FA3C05" w14:textId="7596EF21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BBAEDF" w14:textId="2BE738A9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38056772" w:rsidR="001B28DE" w:rsidRPr="00E10AEB" w:rsidRDefault="001B28DE" w:rsidP="00D739AD">
      <w:pPr>
        <w:pStyle w:val="CENTARI-12"/>
        <w:rPr>
          <w:rFonts w:asciiTheme="minorHAnsi" w:hAnsiTheme="minorHAnsi" w:cstheme="minorHAnsi"/>
          <w:b w:val="0"/>
          <w:bCs/>
          <w:sz w:val="24"/>
          <w:szCs w:val="24"/>
          <w:highlight w:val="yellow"/>
        </w:rPr>
      </w:pPr>
      <w:r w:rsidRPr="00E10AEB">
        <w:rPr>
          <w:rFonts w:asciiTheme="minorHAnsi" w:hAnsiTheme="minorHAnsi" w:cstheme="minorHAnsi"/>
          <w:b w:val="0"/>
          <w:bCs/>
          <w:noProof/>
          <w:sz w:val="24"/>
          <w:szCs w:val="24"/>
          <w:highlight w:val="yellow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5BAEE" w14:textId="1DB938E2" w:rsidR="00B32A84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0FE47D" w14:textId="43FF05EB" w:rsidR="00383060" w:rsidRPr="00E10AEB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B09B9" w14:textId="670CDEC3" w:rsidR="00D22BBD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E80C23E" w14:textId="3EB2E5F5" w:rsidR="00611416" w:rsidRPr="00D739AD" w:rsidRDefault="00C22A38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A89BAA" w14:textId="77777777" w:rsidR="00413A33" w:rsidRPr="00D739AD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“F2 – Consultar</w:t>
      </w:r>
      <w:r w:rsidR="00783920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consultar pedidos </w:t>
      </w:r>
      <w:r w:rsidR="007457AE" w:rsidRPr="00D739AD">
        <w:rPr>
          <w:rFonts w:asciiTheme="minorHAnsi" w:hAnsiTheme="minorHAnsi" w:cstheme="minorHAnsi"/>
          <w:b w:val="0"/>
          <w:sz w:val="24"/>
          <w:szCs w:val="24"/>
        </w:rPr>
        <w:t>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B68AC1E" w14:textId="77777777" w:rsidR="00413A33" w:rsidRPr="00E10AEB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“F2 – Consultar</w:t>
      </w:r>
      <w:r w:rsidR="003874A4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ou pressionar o botão de atalho “F2”, </w:t>
      </w:r>
      <w:r w:rsidRPr="00E10AEB">
        <w:rPr>
          <w:rFonts w:asciiTheme="minorHAnsi" w:hAnsiTheme="minorHAnsi" w:cstheme="minorHAnsi"/>
          <w:b w:val="0"/>
          <w:sz w:val="24"/>
          <w:szCs w:val="24"/>
        </w:rPr>
        <w:t>deve ser aberta uma nova janela para aplicação de filtros de pesquisa.</w:t>
      </w:r>
    </w:p>
    <w:p w14:paraId="7121D40F" w14:textId="00E65B59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BD5684" w14:textId="7BD590F0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9FA8FB" w14:textId="12788AB2" w:rsidR="00055602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DC38E1F" w14:textId="6ACA6216" w:rsidR="00683BA0" w:rsidRPr="00D739AD" w:rsidRDefault="00C46825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</w:t>
      </w:r>
      <w:r w:rsidR="00C2320E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623014E0" w14:textId="77777777" w:rsidR="008B44CC" w:rsidRPr="00D739AD" w:rsidRDefault="00A56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Pr="00D739AD" w:rsidRDefault="00070D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clicar no botão “F3 – Novo Pedido”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ou pressionar o botão de atalho “F3”, deve ser aberta uma nova janela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para criação de um novo pedido.</w:t>
      </w:r>
    </w:p>
    <w:p w14:paraId="191ED57D" w14:textId="2EC661C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Realizar uma venda e clicar no botão F3, na Dialog de confirmação clique: </w:t>
      </w:r>
    </w:p>
    <w:p w14:paraId="0BA1AF11" w14:textId="54C5D340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5A2C9F70" w14:textId="63FA7F6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– Cancelar: Deve fechar a dialog de confirmação e não realizar nenhuma alteração em tela.</w:t>
      </w:r>
    </w:p>
    <w:p w14:paraId="6B094344" w14:textId="1697A8AA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ACEE40" w14:textId="2E13781A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BC129D" w14:textId="356D7A20" w:rsidR="00BD7252" w:rsidRPr="00D739AD" w:rsidRDefault="00A85D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75FB62" w14:textId="0D39AA0F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CFA36CA" w14:textId="2B306527" w:rsidR="00D4716F" w:rsidRPr="00D739AD" w:rsidRDefault="00DC0706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Consultar pedido e Novo</w:t>
      </w:r>
    </w:p>
    <w:p w14:paraId="3614B85A" w14:textId="7BDBF4D5" w:rsidR="00D4716F" w:rsidRPr="00D739AD" w:rsidRDefault="00DC07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Consultar um pedido, selecionar ele e clicar no botão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ovo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edido </w:t>
      </w:r>
      <w:r w:rsidR="00D4716F" w:rsidRPr="00D739AD">
        <w:rPr>
          <w:rFonts w:asciiTheme="minorHAnsi" w:hAnsiTheme="minorHAnsi" w:cstheme="minorHAnsi"/>
          <w:b w:val="0"/>
          <w:sz w:val="24"/>
          <w:szCs w:val="24"/>
        </w:rPr>
        <w:t>para criar um novo pedido.</w:t>
      </w:r>
    </w:p>
    <w:p w14:paraId="53F12DC9" w14:textId="77777777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“F3 – Novo Pedido” ou pressionar o botão de atalho “F3”, deve ser aberta uma nova janela para criação de um novo pedido.</w:t>
      </w:r>
    </w:p>
    <w:p w14:paraId="68B1C019" w14:textId="7D88A9CE" w:rsidR="001256AC" w:rsidRPr="00D739AD" w:rsidRDefault="001256AC" w:rsidP="001256A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3DB18D" w14:textId="0971E213" w:rsidR="00D4716F" w:rsidRPr="00D739AD" w:rsidRDefault="001256AC" w:rsidP="001256A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23047F" w14:textId="78796FB5" w:rsidR="001F3D2A" w:rsidRPr="00D739AD" w:rsidRDefault="0006193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</w:t>
      </w:r>
    </w:p>
    <w:p w14:paraId="2E7078D2" w14:textId="77777777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F82AF5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- Como o nome já sugere, botão utilizado</w:t>
      </w:r>
      <w:r w:rsidR="00C92F97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salvar um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BD7CD5B" w14:textId="1B0369F5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o preenchimento 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F160E" w:rsidRPr="00D739AD">
        <w:rPr>
          <w:rFonts w:asciiTheme="minorHAnsi" w:hAnsiTheme="minorHAnsi" w:cstheme="minorHAnsi"/>
          <w:b w:val="0"/>
          <w:sz w:val="24"/>
          <w:szCs w:val="24"/>
        </w:rPr>
        <w:t>pedido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AE4C7E" w:rsidRPr="00D739AD">
        <w:rPr>
          <w:rFonts w:asciiTheme="minorHAnsi" w:hAnsiTheme="minorHAnsi" w:cstheme="minorHAnsi"/>
          <w:b w:val="0"/>
          <w:sz w:val="24"/>
          <w:szCs w:val="24"/>
        </w:rPr>
        <w:t xml:space="preserve">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ao clicar no botão “F</w:t>
      </w:r>
      <w:r w:rsidR="00FF5AA6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ou utilizar a tecla de atalho “F</w:t>
      </w:r>
      <w:r w:rsidR="00180F5D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todas as informações do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pedidos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devem ser salvas.</w:t>
      </w:r>
    </w:p>
    <w:p w14:paraId="6D049E76" w14:textId="6B603DB9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10EDF753" w14:textId="7AF2C686" w:rsidR="00BD7252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3CBBBCC1" w14:textId="5C8E14BC" w:rsidR="001642E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C323E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E3D0775" w14:textId="0D87E2DF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B70D5F" w14:textId="42350DC9" w:rsidR="0009537D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35E7C6" w14:textId="563A19AD" w:rsidR="00134733" w:rsidRPr="00D739AD" w:rsidRDefault="00391A2F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e Imprimir e Novo</w:t>
      </w:r>
      <w:r w:rsidR="005407D2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3737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94861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</w:t>
      </w:r>
      <w:r w:rsidR="00CE122D" w:rsidRPr="00D739AD">
        <w:rPr>
          <w:rFonts w:asciiTheme="minorHAnsi" w:hAnsiTheme="minorHAnsi" w:cstheme="minorHAnsi"/>
          <w:b w:val="0"/>
          <w:sz w:val="24"/>
          <w:szCs w:val="24"/>
        </w:rPr>
        <w:t>salvar e imprimir.</w:t>
      </w:r>
    </w:p>
    <w:p w14:paraId="462AACF2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 “</w:t>
      </w:r>
      <w:r w:rsidR="00D16367" w:rsidRPr="00D739AD">
        <w:rPr>
          <w:rFonts w:asciiTheme="minorHAnsi" w:hAnsiTheme="minorHAnsi" w:cstheme="minorHAnsi"/>
          <w:b w:val="0"/>
          <w:sz w:val="24"/>
          <w:szCs w:val="24"/>
        </w:rPr>
        <w:t>F4 – 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ou utilizar a tecla de atalho “F</w:t>
      </w:r>
      <w:r w:rsidR="00A754C2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”, </w:t>
      </w:r>
      <w:r w:rsidR="00C45A4A" w:rsidRPr="00D739AD">
        <w:rPr>
          <w:rFonts w:asciiTheme="minorHAnsi" w:hAnsiTheme="minorHAnsi" w:cstheme="minorHAnsi"/>
          <w:b w:val="0"/>
          <w:sz w:val="24"/>
          <w:szCs w:val="24"/>
        </w:rPr>
        <w:t>todas as informações serão salvas e consequentemente será imprimido.</w:t>
      </w:r>
    </w:p>
    <w:p w14:paraId="7797C8FC" w14:textId="636E9E9D" w:rsidR="007D4F4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53F73C" w14:textId="7FB1A82D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39958E" w14:textId="43F2DE97" w:rsidR="00281906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10653" w14:textId="7D602F2B" w:rsidR="008F7D87" w:rsidRPr="001256AC" w:rsidRDefault="00C036C0" w:rsidP="001256AC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</w:p>
    <w:p w14:paraId="5DAD0F29" w14:textId="77777777" w:rsidR="00D23308" w:rsidRPr="00D739AD" w:rsidRDefault="00D233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154E4F" w14:textId="77777777" w:rsidR="0031660F" w:rsidRPr="00300D24" w:rsidRDefault="0031660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0D24">
        <w:rPr>
          <w:rFonts w:asciiTheme="minorHAnsi" w:hAnsiTheme="minorHAnsi" w:cstheme="minorHAnsi"/>
          <w:sz w:val="24"/>
          <w:szCs w:val="24"/>
        </w:rPr>
        <w:t>Inserir Produto</w:t>
      </w:r>
    </w:p>
    <w:p w14:paraId="6069E053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“Inserir Produto”, é utilizado para inserir um produto cadastrado no sistema ao grid de pedidos.</w:t>
      </w:r>
    </w:p>
    <w:p w14:paraId="58CFAFC2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“Produtos/Serviços”.</w:t>
      </w:r>
    </w:p>
    <w:p w14:paraId="32969CFD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Deixar tela limpa. Abrir tela de Pedidos</w:t>
      </w:r>
    </w:p>
    <w:p w14:paraId="571164E2" w14:textId="23461E20" w:rsidR="0031660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81D2C" w14:textId="661C92B4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323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B628B3" w14:textId="01C3609D" w:rsidR="00D23308" w:rsidRPr="00D739AD" w:rsidRDefault="00D23308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B0348" w14:textId="2069AF29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B2475D" w14:textId="58658AD8" w:rsidR="00180EF2" w:rsidRPr="00300D24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Inserir</w:t>
      </w:r>
      <w:r w:rsidR="00180EF2" w:rsidRPr="00300D24">
        <w:rPr>
          <w:rFonts w:asciiTheme="minorHAnsi" w:hAnsiTheme="minorHAnsi" w:cstheme="minorHAnsi"/>
          <w:bCs/>
          <w:sz w:val="24"/>
          <w:szCs w:val="24"/>
        </w:rPr>
        <w:t xml:space="preserve"> Produto Pelo Cód. Barra (Manual)</w:t>
      </w:r>
    </w:p>
    <w:p w14:paraId="1D689A8C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 modulo “Cadastro de produtos” através do atalho no menu principal “Produtos”, cadastrar um produto com código de barras manual ou automático.</w:t>
      </w:r>
    </w:p>
    <w:p w14:paraId="50FDA594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código de barras no Grid e no listar produtos, se caso for impresso verificar se o código está exatamente igual ao cadastrado no item na tela cadastro de produtos.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C60BDD" w14:textId="3CD51C8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Sequência do teste </w:t>
      </w:r>
    </w:p>
    <w:p w14:paraId="21C1E2BF" w14:textId="17ACE8DA" w:rsidR="00180EF2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7B7A" w14:textId="10C7764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DD3CF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7B2B7" w14:textId="3F5E059B" w:rsidR="00EC27D5" w:rsidRPr="00D739AD" w:rsidRDefault="00EC27D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11716EBF" w14:textId="11EF1F8F" w:rsidR="00180EF2" w:rsidRPr="00D739AD" w:rsidRDefault="0040530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OBS: insira um produto pelo modulo de Cadastro de Produtos Com código de Barras e utilize o leitor </w:t>
      </w:r>
      <w:r w:rsidR="004C77F7" w:rsidRPr="00D739AD">
        <w:rPr>
          <w:rFonts w:asciiTheme="minorHAnsi" w:hAnsiTheme="minorHAnsi" w:cstheme="minorHAnsi"/>
          <w:bCs/>
          <w:sz w:val="24"/>
          <w:szCs w:val="24"/>
        </w:rPr>
        <w:t>para realizar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 o teste </w:t>
      </w:r>
    </w:p>
    <w:p w14:paraId="315245A9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BAC50DD" w14:textId="109669FA" w:rsidR="004C77F7" w:rsidRPr="00D739AD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Abrir</w:t>
      </w:r>
      <w:r w:rsidR="004C77F7" w:rsidRPr="00300D24">
        <w:rPr>
          <w:rFonts w:asciiTheme="minorHAnsi" w:hAnsiTheme="minorHAnsi" w:cstheme="minorHAnsi"/>
          <w:bCs/>
          <w:sz w:val="24"/>
          <w:szCs w:val="24"/>
        </w:rPr>
        <w:t xml:space="preserve"> o módulo de pedidos digitar um código de produto ou bipar.</w:t>
      </w:r>
      <w:r w:rsidR="004C77F7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3CA6EC7A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bipar ou digitar o foco do GRID Deverá ficar na coluna Código. </w:t>
      </w:r>
    </w:p>
    <w:p w14:paraId="6ACAD504" w14:textId="1197C7FC" w:rsidR="004C77F7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F2716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 xml:space="preserve">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tela de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AEC59" w14:textId="54FA459F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62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BD167E" w14:textId="1509E959" w:rsidR="00BF2716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0" w:name="_Hlk97542424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bookmarkEnd w:id="0"/>
    <w:p w14:paraId="32939984" w14:textId="09EFE810" w:rsidR="00E66DF5" w:rsidRPr="00D739AD" w:rsidRDefault="00E66D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C31565A" w14:textId="3A023565" w:rsidR="009775CF" w:rsidRPr="00D739AD" w:rsidRDefault="009775C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Cadastrar um produto gerando um código de barras automático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depois inserir o produto pelo código de barras.</w:t>
      </w:r>
    </w:p>
    <w:p w14:paraId="4BCA7D75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inserir um produto no grid pelo código de barras.</w:t>
      </w:r>
    </w:p>
    <w:p w14:paraId="323BC546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Fechar tela de Pedido e Produtos</w:t>
      </w:r>
    </w:p>
    <w:p w14:paraId="3A0BEB1E" w14:textId="6305DB10" w:rsidR="009775CF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47ABD2" w14:textId="2BB05E90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DD3CF7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D3CF7" w:rsidRPr="00E1623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3F45CDF" w14:textId="3849C43D" w:rsidR="009775CF" w:rsidRPr="00D739AD" w:rsidRDefault="009775CF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564F29" w14:textId="6B27CD3B" w:rsidR="00346A1E" w:rsidRPr="00D739AD" w:rsidRDefault="00346A1E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5EED9D1" w14:textId="4DEBF516" w:rsidR="008130DF" w:rsidRDefault="00346A1E" w:rsidP="008130DF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7E61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Inserir um código de barras valido no produto. Ex: </w:t>
      </w:r>
      <w:r w:rsidRPr="007E611D"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7891024037485, emita uma nota e abra o XML</w:t>
      </w:r>
    </w:p>
    <w:p w14:paraId="70261AC4" w14:textId="1B9C8365" w:rsidR="008130DF" w:rsidRPr="008130DF" w:rsidRDefault="008130DF" w:rsidP="008130DF">
      <w:pPr>
        <w:pStyle w:val="PargrafodaLista"/>
        <w:autoSpaceDE w:val="0"/>
        <w:autoSpaceDN w:val="0"/>
        <w:adjustRightInd w:val="0"/>
        <w:ind w:left="14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Marcar parâmetro em parâmetros do sistema Aba Entrega e montagem sub aba Relatório de entrega, Sub aba Notas fiscais</w:t>
      </w:r>
    </w:p>
    <w:p w14:paraId="3184124D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(Executar Testes no NF-e)</w:t>
      </w:r>
    </w:p>
    <w:p w14:paraId="32BED4B6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DF3218F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1 - 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o código de barras.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35B43D0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2-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inativo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SEM GTIN.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6F456CBC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3-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56950E5" w14:textId="7038B2AB" w:rsidR="00346A1E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150E9" w14:textId="766106E8" w:rsidR="00346A1E" w:rsidRPr="00D739AD" w:rsidRDefault="00346A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A56A9C" w14:textId="00FA27E3" w:rsidR="00443960" w:rsidRPr="00D739AD" w:rsidRDefault="0044396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6681B" w14:textId="543DF4E4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702729B" w14:textId="629E4997" w:rsidR="00443960" w:rsidRPr="00D739AD" w:rsidRDefault="00443960" w:rsidP="00F94F64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Ativar o parâmetro em Cadastro &gt; Parâmetros do Sistema &gt; Vendas / Pedido / Geral / Exibir  </w:t>
      </w:r>
    </w:p>
    <w:p w14:paraId="63F38F01" w14:textId="77777777" w:rsidR="00443960" w:rsidRPr="00D739AD" w:rsidRDefault="00443960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"Exibir as colunas "Preço de Venda" e "Desconto" no Grid dos itens.</w:t>
      </w:r>
    </w:p>
    <w:p w14:paraId="11C20C62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aparecer no grid.</w:t>
      </w:r>
    </w:p>
    <w:p w14:paraId="5C61B81C" w14:textId="7DE309CB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9FBB692" w14:textId="77777777" w:rsidR="006B59DB" w:rsidRPr="00D739AD" w:rsidRDefault="006B5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E0DFF7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1 = Desmarcando</w:t>
      </w:r>
    </w:p>
    <w:p w14:paraId="6CFCDFBE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2 = Marcando</w:t>
      </w:r>
    </w:p>
    <w:p w14:paraId="3C207422" w14:textId="371BF59A" w:rsidR="0044396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141CC9" w14:textId="7CF8CC31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A09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C8300" w14:textId="17D8ED22" w:rsidR="00BF2716" w:rsidRPr="00D739AD" w:rsidRDefault="006B59D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75B910BA" w14:textId="77777777" w:rsidR="00BF2716" w:rsidRPr="00D739AD" w:rsidRDefault="00BF27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87BE85D" w14:textId="77777777" w:rsidR="00713D73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4B85424" w14:textId="77777777" w:rsidR="00713D73" w:rsidRPr="00D739AD" w:rsidRDefault="00713D73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alterar o “Valor Unitário” do item ao alterar a “Quantidade” - Gestão de Preços por Quantidade</w:t>
      </w:r>
    </w:p>
    <w:p w14:paraId="1E80B702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até Cadastros&gt;Parâmetros do sistema&gt;Pedido&gt;Geral e marcar o Checkbox “Não alterar o “Valor Unitário” do item ao alterar a “Quantidade” - Gestão de Preços por Quantidade”</w:t>
      </w:r>
    </w:p>
    <w:p w14:paraId="4AF9779B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Checkbox esteja marcado, o sistema irá manter o valor unitário dos produtos mesmo que altere a quantidade dos itens que foram 2</w:t>
      </w:r>
    </w:p>
    <w:p w14:paraId="5F6E51C5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inseridos.</w:t>
      </w:r>
    </w:p>
    <w:p w14:paraId="2643D1F4" w14:textId="794412CC" w:rsidR="00713D73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DA39E3" w14:textId="5419200E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E8BF5E" w14:textId="780DF7A2" w:rsidR="00443960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F54EDA" w14:textId="62DF1904" w:rsidR="00D45E14" w:rsidRDefault="00D4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054ED97" w14:textId="7ED55B48" w:rsidR="007E611D" w:rsidRPr="007E611D" w:rsidRDefault="007E611D" w:rsidP="007E611D">
      <w:pPr>
        <w:pStyle w:val="CENTARI-12"/>
        <w:ind w:left="569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7E611D">
        <w:rPr>
          <w:rFonts w:asciiTheme="minorHAnsi" w:hAnsiTheme="minorHAnsi" w:cstheme="minorHAnsi"/>
          <w:color w:val="00B0F0"/>
          <w:sz w:val="24"/>
          <w:szCs w:val="24"/>
        </w:rPr>
        <w:t>Gestão de Preços (Utilizar Preços Diferenciados Neste Produto)</w:t>
      </w:r>
    </w:p>
    <w:p w14:paraId="652B9318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Todas (Lojas)</w:t>
      </w:r>
    </w:p>
    <w:p w14:paraId="53B6E65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2AB09E82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54BDAC74" w14:textId="1C8278A9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8DC612" w14:textId="5A607D61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4518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Uma Loja Específica </w:t>
      </w:r>
    </w:p>
    <w:p w14:paraId="2FE9136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1B99D1A0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venda especifica.</w:t>
      </w:r>
    </w:p>
    <w:p w14:paraId="2C0D8824" w14:textId="7D1B664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BA8FC" w14:textId="71CC849D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55EBEC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Várias Lojas </w:t>
      </w:r>
    </w:p>
    <w:p w14:paraId="6ECA0CF1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585F7748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3C418207" w14:textId="377DB8B2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FD733" w14:textId="01C4E2D7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A9FBBC3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Inicial </w:t>
      </w:r>
    </w:p>
    <w:p w14:paraId="7CF2E17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Inicial</w:t>
      </w:r>
    </w:p>
    <w:p w14:paraId="0CC0397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dessa Data deverá puxar o preço definido</w:t>
      </w:r>
    </w:p>
    <w:p w14:paraId="6F1DDD15" w14:textId="01643B3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A7781" w14:textId="19E670CA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777CD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Final </w:t>
      </w:r>
    </w:p>
    <w:p w14:paraId="22FBEF1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Final</w:t>
      </w:r>
    </w:p>
    <w:p w14:paraId="360FE952" w14:textId="77777777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E10AEB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E10AEB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Até essa Data deverá puxar o preço definido.</w:t>
      </w:r>
    </w:p>
    <w:p w14:paraId="54FEADD7" w14:textId="6109D3A9" w:rsidR="00D571D5" w:rsidRPr="00E10AEB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76CFD3" w14:textId="053064A8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0F8DBF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Quantidade </w:t>
      </w:r>
    </w:p>
    <w:p w14:paraId="47BDA5CA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Quantidade</w:t>
      </w:r>
    </w:p>
    <w:p w14:paraId="518E023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49BCE259" w14:textId="008AAA2D" w:rsidR="002D0D4F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F7A490" w14:textId="78B41CAE" w:rsidR="007E611D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710512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Dia da Semana </w:t>
      </w:r>
    </w:p>
    <w:p w14:paraId="0CDC7ECD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2B0157FE" w14:textId="681F6CB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F92A3C" w14:textId="6AEDA918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5F645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Vários Preços Válidos</w:t>
      </w:r>
    </w:p>
    <w:p w14:paraId="015590E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vários produtos validos</w:t>
      </w:r>
    </w:p>
    <w:p w14:paraId="4AA5DF7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pegar o ultimo preço inserido valido. </w:t>
      </w:r>
    </w:p>
    <w:p w14:paraId="6E21C449" w14:textId="6388AD8F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7AAC60" w14:textId="2EFDCDE0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3C38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Markup </w:t>
      </w:r>
    </w:p>
    <w:p w14:paraId="5DE0038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75F43FF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puxar o Preço de custo e calcular o Markup. </w:t>
      </w:r>
    </w:p>
    <w:p w14:paraId="3A30C996" w14:textId="13C6EDF2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45B62B" w14:textId="7862365E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6A5D19" w14:textId="77777777" w:rsidR="007E611D" w:rsidRPr="00D739AD" w:rsidRDefault="007E611D" w:rsidP="007E611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CF8A78" w14:textId="0AAD5361" w:rsidR="007E611D" w:rsidRDefault="007E611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3753C2F" w14:textId="4482AE14" w:rsidR="00E66DF5" w:rsidRPr="007E611D" w:rsidRDefault="00E66DF5" w:rsidP="00F94F64">
      <w:pPr>
        <w:pStyle w:val="PargrafodaLista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E611D">
        <w:rPr>
          <w:rFonts w:asciiTheme="minorHAnsi" w:hAnsiTheme="minorHAnsi" w:cstheme="minorHAnsi"/>
          <w:b/>
          <w:bCs/>
          <w:color w:val="auto"/>
          <w:sz w:val="24"/>
          <w:szCs w:val="24"/>
        </w:rPr>
        <w:t>Gestão de preços do produto</w:t>
      </w:r>
    </w:p>
    <w:p w14:paraId="0751A7E9" w14:textId="29DE71B3" w:rsidR="00A62B3E" w:rsidRPr="00D739AD" w:rsidRDefault="009E2E9E" w:rsidP="00D739AD">
      <w:pPr>
        <w:shd w:val="clear" w:color="auto" w:fill="FFFFFF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01)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>Se houver gestão de preços, priorizar ela ao invés do preço do produto.</w:t>
      </w:r>
    </w:p>
    <w:p w14:paraId="74D74FB8" w14:textId="482D298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10A59C" w14:textId="68E7DCEE" w:rsidR="00C70306" w:rsidRPr="00D739AD" w:rsidRDefault="00444EAB" w:rsidP="00444EA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E301F4" w14:textId="77777777" w:rsidR="00F51720" w:rsidRPr="00D739AD" w:rsidRDefault="009E2E9E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02)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Se houver data final, deve ser superior a data atual, se estiver vencida, não utilizar. </w:t>
      </w:r>
    </w:p>
    <w:p w14:paraId="72D646B8" w14:textId="64488C46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31FD58" w14:textId="2BD31876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F3AE9" w14:textId="50EF9E09" w:rsidR="000E40B0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Ordenar por data inicial mais atual. </w:t>
      </w:r>
    </w:p>
    <w:p w14:paraId="7F57AC21" w14:textId="24E58873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F0FA7" w14:textId="4CB1230B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2C6EF" w14:textId="77777777" w:rsidR="006A441A" w:rsidRPr="00E10AEB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</w:t>
      </w:r>
      <w:r w:rsidRPr="00E10AEB">
        <w:rPr>
          <w:rFonts w:asciiTheme="minorHAnsi" w:hAnsiTheme="minorHAnsi" w:cstheme="minorHAnsi"/>
          <w:color w:val="auto"/>
          <w:sz w:val="24"/>
          <w:szCs w:val="24"/>
        </w:rPr>
        <w:t>Validade do preço é o mais importante.</w:t>
      </w:r>
    </w:p>
    <w:p w14:paraId="123204E7" w14:textId="310E433A" w:rsidR="00817D98" w:rsidRPr="00E10AEB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1F201" w14:textId="2A3D1AF1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3BA3C" w14:textId="77777777" w:rsidR="00D81E5D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) Se marcar dia da semana e quantidade o preço só altera quando atingir a quantidade no dia da semana.</w:t>
      </w:r>
    </w:p>
    <w:p w14:paraId="18DD11ED" w14:textId="6C42386E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E0586D" w14:textId="7DA7421C" w:rsidR="0033119B" w:rsidRPr="00817D98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76FA5" w14:textId="2CC2DB9E" w:rsidR="00D81E5D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dia da semana, o preço só altera naquele dia.</w:t>
      </w:r>
    </w:p>
    <w:p w14:paraId="69472B68" w14:textId="5DED668D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11FCAE" w14:textId="2244FAFE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A47EB9B" w14:textId="3217059A" w:rsidR="00252D66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quantidade, o preço só altera naquela quantidade.</w:t>
      </w:r>
    </w:p>
    <w:p w14:paraId="4A168CBD" w14:textId="613DED4C" w:rsidR="0033119B" w:rsidRPr="00D739AD" w:rsidRDefault="00252D6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7D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09ADED" w14:textId="74E219C9" w:rsidR="00252D66" w:rsidRPr="00A62CF3" w:rsidRDefault="00300D2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br/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0</w:t>
      </w:r>
      <w:r w:rsidR="00A62B3E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8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Os preços 1, 2, 3 ou 4 são cadastrados em produto e são usados conforme a configuração na loja.</w:t>
      </w:r>
    </w:p>
    <w:p w14:paraId="176231B2" w14:textId="37D311C9" w:rsidR="00252D66" w:rsidRPr="00D739AD" w:rsidRDefault="00252D6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A28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36868" w14:textId="2F5E376F" w:rsidR="00AB2DCE" w:rsidRPr="00D739AD" w:rsidRDefault="00300D24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6CA106" w14:textId="756A3FA3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Ignorar o Parâmetros do Sistema: Ativar sistema Atacarejo.</w:t>
      </w:r>
    </w:p>
    <w:p w14:paraId="39BE5FAF" w14:textId="2F4A57AC" w:rsidR="00202D0B" w:rsidRPr="00D739AD" w:rsidRDefault="00202D0B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046C30E6" w14:textId="459C98A2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Ignorar a configuração da Loja "Preço 4 ao 1". </w:t>
      </w:r>
    </w:p>
    <w:p w14:paraId="5990AFAD" w14:textId="1D71FBAF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4272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E70D08" w14:textId="49C6498A" w:rsidR="00202D0B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21E958" w14:textId="2701B09C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Configuração da Loja pega o preço de 1 a 4 mesmo sendo o valor R$ 0,00.</w:t>
      </w:r>
    </w:p>
    <w:p w14:paraId="25ABADE3" w14:textId="39B08A9A" w:rsidR="00EA288F" w:rsidRDefault="007E74DE" w:rsidP="00A62CF3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62CF3">
        <w:rPr>
          <w:rFonts w:asciiTheme="minorHAnsi" w:hAnsiTheme="minorHAnsi" w:cstheme="minorHAnsi"/>
          <w:sz w:val="24"/>
          <w:szCs w:val="24"/>
        </w:rPr>
        <w:t>VCL:</w:t>
      </w:r>
      <w:r w:rsidR="00EA288F">
        <w:rPr>
          <w:rFonts w:asciiTheme="minorHAnsi" w:hAnsiTheme="minorHAnsi" w:cstheme="minorHAnsi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961142C" w14:textId="628E5314" w:rsidR="00202D0B" w:rsidRPr="00EA288F" w:rsidRDefault="00300D24" w:rsidP="00A62CF3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2EFDAB" w14:textId="25C637A7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gestão de preço válida pega o preço do produto conforme a configuração da loja.</w:t>
      </w:r>
    </w:p>
    <w:p w14:paraId="2859CDDD" w14:textId="307E4A66" w:rsidR="007E74DE" w:rsidRPr="00D739AD" w:rsidRDefault="007E74DE" w:rsidP="00D739AD">
      <w:pPr>
        <w:pStyle w:val="CENTARI-12"/>
        <w:ind w:left="14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9F163" w14:textId="24B11439" w:rsidR="00C05F7F" w:rsidRPr="00D739AD" w:rsidRDefault="00300D24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F18CF9" w14:textId="41B9CD9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 preço válido do produto é o preço da gestão de preços que não possui quantidade e nem dia da semana. </w:t>
      </w:r>
    </w:p>
    <w:p w14:paraId="67838D47" w14:textId="11F3FDEB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8A920" w14:textId="17C2A574" w:rsidR="00C05F7F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B2312F" w14:textId="55CCA1A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um preço nestas condições procura o preço de 1 a 4 conforme configuração da loja.</w:t>
      </w:r>
    </w:p>
    <w:p w14:paraId="6415A28D" w14:textId="62E02C8D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7A0FD" w14:textId="7B5E0D7E" w:rsidR="00C05F7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05F7F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92D21C" w14:textId="61AEFA9A" w:rsidR="00E66DF5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houver preço promocional, o sistema deve vender pelo preço promocional, mas exibir o preço de venda.</w:t>
      </w:r>
    </w:p>
    <w:p w14:paraId="64133E2A" w14:textId="322528FB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6AC55C" w14:textId="59C2258B" w:rsidR="00C05F7F" w:rsidRPr="002C12C0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99447" w14:textId="5AF5C7B7" w:rsidR="00E66DF5" w:rsidRPr="00A62CF3" w:rsidRDefault="00B02ED1" w:rsidP="001256AC">
      <w:pPr>
        <w:pStyle w:val="PargrafodaLista"/>
        <w:numPr>
          <w:ilvl w:val="0"/>
          <w:numId w:val="6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color w:val="auto"/>
          <w:sz w:val="24"/>
          <w:szCs w:val="24"/>
        </w:rPr>
        <w:t>Ao selecionar o Preço 1, 2, 3... em Tabela de Preços de Venda, deverá sobrepor o modulo Preços (checkbox marcado)</w:t>
      </w:r>
    </w:p>
    <w:p w14:paraId="628548E8" w14:textId="5F93BBCB" w:rsidR="00A62B3E" w:rsidRPr="00C46BE8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C02D8B" w14:textId="085CA233" w:rsidR="00397835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BEB1FF" w14:textId="6EBFFE98" w:rsidR="00397835" w:rsidRDefault="00397835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6F478" w14:textId="77777777" w:rsidR="007E611D" w:rsidRPr="00D739AD" w:rsidRDefault="007E611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7F7DF6" w14:textId="6AE88DC7" w:rsidR="00397835" w:rsidRPr="00D739AD" w:rsidRDefault="007E611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397835" w:rsidRPr="00D739AD">
        <w:rPr>
          <w:rFonts w:asciiTheme="minorHAnsi" w:hAnsiTheme="minorHAnsi" w:cstheme="minorHAnsi"/>
          <w:sz w:val="24"/>
          <w:szCs w:val="24"/>
        </w:rPr>
        <w:t>xcluir Produto</w:t>
      </w:r>
    </w:p>
    <w:p w14:paraId="1E0FEB62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um produto no grid e click no botão “Excluir Produto” ou por meio do atalho “CTRL+ Delete” </w:t>
      </w:r>
    </w:p>
    <w:p w14:paraId="63C5DE19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pedido que estava inserido no Grid. </w:t>
      </w:r>
    </w:p>
    <w:p w14:paraId="38E65A92" w14:textId="4B0F486E" w:rsidR="00397835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2D65AF" w14:textId="3CFB05C5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D5C062" w14:textId="4AE1F5BA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A45821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CB24A1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Alterar Produto  </w:t>
      </w:r>
    </w:p>
    <w:p w14:paraId="2048EDE3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clicar em “Trocar Produto” botão que se encontra no canto superior direto abrira uma Grid com a lista de produtos cadastrados.  </w:t>
      </w:r>
    </w:p>
    <w:p w14:paraId="28DAD630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E57B62B" w14:textId="2F43BB68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47B72" w14:textId="4E555543" w:rsidR="00797587" w:rsidRPr="00C46BE8" w:rsidRDefault="0079758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46B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CC7CD" w14:textId="599CCA25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5D456A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B2C63EA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Inserir Produto sem NCM </w:t>
      </w:r>
    </w:p>
    <w:p w14:paraId="6101D675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Retire o NCM via (Itens ou IBEExpert) logo após insira o produto na tela de pedidos.</w:t>
      </w:r>
    </w:p>
    <w:p w14:paraId="1E8D272A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mensagem “NCM – Não Informado”</w:t>
      </w:r>
    </w:p>
    <w:p w14:paraId="6969DB76" w14:textId="44DD7D4C" w:rsidR="007B654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B999B" w14:textId="63EB7550" w:rsidR="00650C7E" w:rsidRDefault="00797587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CB9516" w14:textId="2257D8F9" w:rsidR="006109D8" w:rsidRPr="00D739AD" w:rsidRDefault="006109D8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F0BBFD8" w14:textId="77777777" w:rsidR="006109D8" w:rsidRPr="00D739AD" w:rsidRDefault="006109D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30496B3" w14:textId="3CE227B7" w:rsidR="00797587" w:rsidRPr="00C060BE" w:rsidRDefault="00C060B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060BE">
        <w:rPr>
          <w:rFonts w:asciiTheme="minorHAnsi" w:hAnsiTheme="minorHAnsi" w:cstheme="minorHAnsi"/>
          <w:bCs/>
          <w:color w:val="FF0000"/>
          <w:szCs w:val="28"/>
        </w:rPr>
        <w:t>Descontinuado</w:t>
      </w:r>
    </w:p>
    <w:p w14:paraId="6216021B" w14:textId="59D65343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Remover o CSOSN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Simples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Nacional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ou CST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tributação normal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seguinte sequência: Produto&gt;Fiscal&gt;Figura Fiscal</w:t>
      </w:r>
    </w:p>
    <w:p w14:paraId="015B9EAE" w14:textId="30627E40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 puxar CSOSN de Lojas</w:t>
      </w:r>
    </w:p>
    <w:p w14:paraId="79FAF0E5" w14:textId="77777777" w:rsidR="00D978C2" w:rsidRPr="00D739AD" w:rsidRDefault="00D978C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 CST do ICMS</w:t>
      </w:r>
    </w:p>
    <w:p w14:paraId="384DB989" w14:textId="2EFFA081" w:rsidR="00335528" w:rsidRPr="00D739AD" w:rsidRDefault="0033552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DF65D7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Desc. Detalhada     </w:t>
      </w:r>
    </w:p>
    <w:p w14:paraId="3F52BE9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Clicar no botão “Desc. Detalhada” e colocar uma descrição detalhada de determinado produto.</w:t>
      </w:r>
    </w:p>
    <w:p w14:paraId="6466D716" w14:textId="355F4E49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sair abaixo da descrição do produto, n</w:t>
      </w:r>
      <w:r w:rsidR="00335528" w:rsidRPr="00D739AD">
        <w:rPr>
          <w:rFonts w:asciiTheme="minorHAnsi" w:hAnsiTheme="minorHAnsi" w:cstheme="minorHAnsi"/>
          <w:b w:val="0"/>
          <w:bCs/>
          <w:sz w:val="24"/>
          <w:szCs w:val="24"/>
        </w:rPr>
        <w:t>as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seguintes impressões.</w:t>
      </w:r>
    </w:p>
    <w:p w14:paraId="5856493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NFC-e, NF-e e Pedidos.</w:t>
      </w:r>
    </w:p>
    <w:p w14:paraId="0143EE92" w14:textId="39F0B9AE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08DE" w14:textId="7C33A72F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FB1E38" w14:textId="07DA01F1" w:rsidR="00DC26D0" w:rsidRPr="00D739AD" w:rsidRDefault="00DC26D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D5A096" w14:textId="7BCDA9B8" w:rsidR="00C05F7F" w:rsidRPr="00D739AD" w:rsidRDefault="00C05F7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C08BB1D" w14:textId="16EF5740" w:rsidR="00AA6D20" w:rsidRPr="00D739AD" w:rsidRDefault="00AA6D2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Dsc% </w:t>
      </w:r>
      <w:r w:rsidR="00C060BE">
        <w:rPr>
          <w:rFonts w:asciiTheme="minorHAnsi" w:hAnsiTheme="minorHAnsi" w:cstheme="minorHAnsi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sz w:val="24"/>
          <w:szCs w:val="24"/>
        </w:rPr>
        <w:t xml:space="preserve">Dsc $ </w:t>
      </w:r>
    </w:p>
    <w:p w14:paraId="1C2B00BB" w14:textId="1E79D31A" w:rsidR="007B274E" w:rsidRPr="00D739AD" w:rsidRDefault="007B274E" w:rsidP="00D739AD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o teste Funcionar </w:t>
      </w:r>
      <w:r w:rsidR="004D0500" w:rsidRPr="00D739AD">
        <w:rPr>
          <w:rFonts w:asciiTheme="minorHAnsi" w:hAnsiTheme="minorHAnsi" w:cstheme="minorHAnsi"/>
          <w:sz w:val="24"/>
          <w:szCs w:val="24"/>
        </w:rPr>
        <w:t>Deve Ser</w:t>
      </w:r>
      <w:r w:rsidRPr="00D739AD">
        <w:rPr>
          <w:rFonts w:asciiTheme="minorHAnsi" w:hAnsiTheme="minorHAnsi" w:cstheme="minorHAnsi"/>
          <w:sz w:val="24"/>
          <w:szCs w:val="24"/>
        </w:rPr>
        <w:t xml:space="preserve"> Desativados os paramentos de desconto </w:t>
      </w:r>
    </w:p>
    <w:p w14:paraId="29C7CFEF" w14:textId="3809D59E" w:rsidR="008B150A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43E6E5E" wp14:editId="428DC5E8">
            <wp:simplePos x="0" y="0"/>
            <wp:positionH relativeFrom="column">
              <wp:posOffset>-45720</wp:posOffset>
            </wp:positionH>
            <wp:positionV relativeFrom="paragraph">
              <wp:posOffset>186055</wp:posOffset>
            </wp:positionV>
            <wp:extent cx="5029200" cy="676275"/>
            <wp:effectExtent l="0" t="0" r="0" b="9525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500" w:rsidRPr="00D739AD">
        <w:rPr>
          <w:rFonts w:asciiTheme="minorHAnsi" w:hAnsiTheme="minorHAnsi" w:cstheme="minorHAnsi"/>
          <w:sz w:val="24"/>
          <w:szCs w:val="24"/>
        </w:rPr>
        <w:t>Os checkbox devem estar desmarcados</w:t>
      </w:r>
    </w:p>
    <w:p w14:paraId="6C54E071" w14:textId="446BC8E8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7607339C" w14:textId="0D53E4E1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6680534B" w14:textId="64084FFE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2DF1A4C2" w14:textId="77777777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590E07BE" w14:textId="5F66C2AC" w:rsidR="00E62CFF" w:rsidRDefault="00E62CFF" w:rsidP="00E62CF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realizar esses Testes utilize um usuário nível 1 sem permissão para desconto</w:t>
      </w:r>
    </w:p>
    <w:p w14:paraId="71E7D049" w14:textId="1CF7F570" w:rsidR="00E62CFF" w:rsidRDefault="007B6458" w:rsidP="00E62CF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E62CFF">
        <w:rPr>
          <w:rFonts w:asciiTheme="minorHAnsi" w:hAnsiTheme="minorHAnsi" w:cstheme="minorHAnsi"/>
          <w:sz w:val="24"/>
          <w:szCs w:val="24"/>
        </w:rPr>
        <w:t xml:space="preserve"> um nível 3 com permissão para finalizar</w:t>
      </w:r>
    </w:p>
    <w:p w14:paraId="4166073B" w14:textId="29F2E9DA" w:rsidR="008B150A" w:rsidRDefault="008B150A" w:rsidP="00E62CF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É importante que os descontos estejam desativados nos cadastros a seguir para esse teste funcionar. </w:t>
      </w:r>
    </w:p>
    <w:p w14:paraId="47088FC0" w14:textId="147CD580" w:rsidR="00650C7E" w:rsidRPr="00D739AD" w:rsidRDefault="008B150A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50C7E"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2E7F9690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FBFD5AC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2D750CA4" w14:textId="72707B13" w:rsidR="00650C7E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02E7D9D" w14:textId="49CF1BE3" w:rsidR="00686013" w:rsidRPr="00D739AD" w:rsidRDefault="00686013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4991D8AF" w14:textId="1D4C3CD1" w:rsidR="007B274E" w:rsidRPr="008B150A" w:rsidRDefault="00E62CFF" w:rsidP="008B150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="008B150A"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 w:rsidR="008B150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FF1B75" w14:textId="2053D855" w:rsidR="00AA6D20" w:rsidRPr="00D739AD" w:rsidRDefault="00AA6D20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 w:rsidR="005B0336"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06CD32C5" w14:textId="01479BB6" w:rsidR="00AA6D20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F91516" wp14:editId="29AAD60B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2A84F" w14:textId="77777777" w:rsidR="008B150A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2BA0520" w14:textId="77777777" w:rsidR="008B150A" w:rsidRPr="00D739AD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9216C30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Produtos. Realizar uma venda e dar um desconto em Reais ou em Percentual.     </w:t>
      </w:r>
    </w:p>
    <w:p w14:paraId="62401EE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       </w:t>
      </w:r>
    </w:p>
    <w:p w14:paraId="50EDE62C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Deverá apresentar uma tela solicitando que o usuário digite o desconto no produto clicando “Dsc %” no produto desejado ou “Dsc $” desconto em dinheiro.</w:t>
      </w:r>
    </w:p>
    <w:p w14:paraId="51A3FB8D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1AF63AB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Dsc %</w:t>
      </w:r>
    </w:p>
    <w:p w14:paraId="73369CC5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Dsc R$</w:t>
      </w:r>
    </w:p>
    <w:p w14:paraId="1129372B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</w:p>
    <w:p w14:paraId="75361B00" w14:textId="2C89C024" w:rsidR="00AA6D2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B6B98D" w14:textId="113FAB4C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668BF0" w14:textId="21DC48DB" w:rsidR="00A8086D" w:rsidRPr="00D739AD" w:rsidRDefault="00A8086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09185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C6C1D" w14:textId="77777777" w:rsidR="00986BD6" w:rsidRPr="00D739AD" w:rsidRDefault="007336A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1" w:name="OLE_LINK8"/>
      <w:bookmarkStart w:id="2" w:name="OLE_LINK9"/>
      <w:bookmarkStart w:id="3" w:name="OLE_LINK10"/>
      <w:r w:rsidRPr="00D739AD">
        <w:rPr>
          <w:rFonts w:asciiTheme="minorHAnsi" w:hAnsiTheme="minorHAnsi" w:cstheme="minorHAnsi"/>
          <w:sz w:val="24"/>
          <w:szCs w:val="24"/>
        </w:rPr>
        <w:t>Desc.</w:t>
      </w:r>
      <w:r w:rsidR="00BC622F" w:rsidRPr="00D739AD">
        <w:rPr>
          <w:rFonts w:asciiTheme="minorHAnsi" w:hAnsiTheme="minorHAnsi" w:cstheme="minorHAnsi"/>
          <w:sz w:val="24"/>
          <w:szCs w:val="24"/>
        </w:rPr>
        <w:t xml:space="preserve"> Rateado em $</w:t>
      </w:r>
    </w:p>
    <w:p w14:paraId="497C7232" w14:textId="26E977AC" w:rsidR="00986BD6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Abrir a tela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de pedidos verificar se os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mais botões estão habilitados</w:t>
      </w:r>
      <w:r w:rsidR="001E0D0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8FDB1AF" w14:textId="5908D582" w:rsidR="00A8086D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>Aplica Desconto em todos Produtos que estão no Grid.</w:t>
      </w:r>
    </w:p>
    <w:p w14:paraId="76A88580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ACC51CE" w14:textId="1B6B18F1" w:rsidR="00757262" w:rsidRPr="00D739AD" w:rsidRDefault="008F0BE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</w:p>
    <w:p w14:paraId="76A5FDDC" w14:textId="7DBCB081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-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  <w:r w:rsidR="00BD359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E295DC" w14:textId="6068C6AC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 xml:space="preserve">O botão desconto rateado só deve ficar exibido se os outros estivarem habilitados também. </w:t>
      </w:r>
    </w:p>
    <w:p w14:paraId="68D3DB5A" w14:textId="40F90BF3" w:rsidR="008F0BE3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OS Produtos que Receberão o desconto deve estar com o desconto máximo ativado no cadastro de produtos </w:t>
      </w:r>
    </w:p>
    <w:p w14:paraId="019B07DF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E20445" w14:textId="26BBE412" w:rsidR="008679F6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A0C4D8" w14:textId="7B381CD9" w:rsidR="00E97F62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6E12E9" w14:textId="1AE3D054" w:rsidR="004B6414" w:rsidRPr="00D739AD" w:rsidRDefault="004B6414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2929515" w14:textId="77777777" w:rsidR="004B6414" w:rsidRPr="00D739AD" w:rsidRDefault="004B6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5DF2E3" w14:textId="1C2B35E1" w:rsidR="00A0235C" w:rsidRPr="00D739AD" w:rsidRDefault="00D55F1F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Digite </w:t>
      </w:r>
      <w:r w:rsidR="00AC30E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Forma de Pagamento do Pedido</w:t>
      </w:r>
    </w:p>
    <w:p w14:paraId="64FB30F2" w14:textId="7777777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Ativar TEF Auttar para Testes</w:t>
      </w:r>
    </w:p>
    <w:p w14:paraId="40BEAD1D" w14:textId="0E4CAC96" w:rsidR="006A57B3" w:rsidRPr="00D739AD" w:rsidRDefault="00357695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="006A57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WEB: </w:t>
      </w:r>
      <w:r w:rsidRPr="00A62CF3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 Não aceita transação TEF</w:t>
      </w:r>
    </w:p>
    <w:p w14:paraId="7ACF9CAD" w14:textId="77777777" w:rsidR="00E96F45" w:rsidRPr="00D739AD" w:rsidRDefault="00E96F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85CA7F5" w14:textId="7E2FD2E5" w:rsidR="006A57B3" w:rsidRPr="00D739AD" w:rsidRDefault="006A57B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Inserir Pagamento com nome do cliente em branco </w:t>
      </w:r>
    </w:p>
    <w:p w14:paraId="55A431CD" w14:textId="77777777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Realize uma venda normal, mas não insira o cliente e finalize normalmente.       </w:t>
      </w:r>
    </w:p>
    <w:p w14:paraId="6884C114" w14:textId="1F2F5E94" w:rsidR="00E96F4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a impressão devera exibir na NFC-e no campo nome do cliente como Consumidor. </w:t>
      </w:r>
    </w:p>
    <w:p w14:paraId="5C1A6BA6" w14:textId="2F40ADC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  <w:r w:rsidR="00357695" w:rsidRPr="00D739AD">
        <w:rPr>
          <w:rFonts w:asciiTheme="minorHAnsi" w:hAnsiTheme="minorHAnsi" w:cstheme="minorHAnsi"/>
          <w:sz w:val="24"/>
          <w:szCs w:val="24"/>
        </w:rPr>
        <w:t xml:space="preserve"> Resultado Esperado: </w:t>
      </w:r>
      <w:r w:rsidR="00357695"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E309604" w14:textId="58D0C4CA" w:rsidR="00357695" w:rsidRPr="00D739AD" w:rsidRDefault="0035769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Obs2: Para ter sucesso no teste, Inserir Obrigatoriamente um cpf ao cliente.</w:t>
      </w:r>
    </w:p>
    <w:p w14:paraId="537E3B9E" w14:textId="34A83668" w:rsidR="00BD4B23" w:rsidRPr="00BD4B23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SatWeb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>Não realiza operações com TEF</w:t>
      </w:r>
    </w:p>
    <w:p w14:paraId="405D09EE" w14:textId="49C2329A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C1DE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2CA80" w14:textId="30BBE708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A8B640" w14:textId="78F7C023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FAA1792" w14:textId="6D0EE1D4" w:rsidR="00ED2254" w:rsidRPr="00D739AD" w:rsidRDefault="00ED2254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6A956060" w14:textId="77777777" w:rsidR="003436D7" w:rsidRPr="00D739AD" w:rsidRDefault="00100869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</w:t>
      </w:r>
      <w:r w:rsidR="006A7E8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02C" w:rsidRPr="00D739AD">
        <w:rPr>
          <w:rFonts w:asciiTheme="minorHAnsi" w:hAnsiTheme="minorHAnsi" w:cstheme="minorHAnsi"/>
          <w:sz w:val="24"/>
          <w:szCs w:val="24"/>
        </w:rPr>
        <w:t>Pagamento</w:t>
      </w:r>
    </w:p>
    <w:p w14:paraId="5D10560B" w14:textId="77777777" w:rsidR="00A62CF3" w:rsidRDefault="003436D7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à tela de parâmetros financeiros aba forma de pagamento e inserir</w:t>
      </w:r>
      <w:r w:rsidR="00B85D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cadastre a forma de pagamento</w:t>
      </w:r>
      <w:r w:rsidR="003E2603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sua escolha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bookmarkStart w:id="4" w:name="_Hlk85099176"/>
    </w:p>
    <w:p w14:paraId="3C691B6F" w14:textId="64EE52FD" w:rsidR="0013109E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4"/>
    <w:p w14:paraId="46E20BDC" w14:textId="67E99141" w:rsidR="00104BB8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6A2E57" w14:textId="339AE072" w:rsidR="00810A0B" w:rsidRPr="00D739AD" w:rsidRDefault="00810A0B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FA32DD" w14:textId="77777777" w:rsidR="00C75777" w:rsidRPr="00D739AD" w:rsidRDefault="00C75777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8EDD1E2" w14:textId="77777777" w:rsidR="00104BB8" w:rsidRPr="00D739AD" w:rsidRDefault="00104BB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Vencimento Cliente</w:t>
      </w:r>
    </w:p>
    <w:p w14:paraId="0699B893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Em Parâmetros Financeiros, coloque “1 – Usar Dia de Vencimento do Cliente”. Em Clientes escolha o Vencimento, depois insere a forma de pagamento.</w:t>
      </w:r>
    </w:p>
    <w:p w14:paraId="524AA157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puxar a Data de Vencimento escolhida.</w:t>
      </w:r>
    </w:p>
    <w:p w14:paraId="141C5A74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Para fazer o Teste: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3239894" w14:textId="08C0D163" w:rsidR="00A62CF3" w:rsidRDefault="00104BB8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 Parâmetros do Financeiro &gt; Forma de PGTP &gt; Procurar “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Cartão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Sitef” Cod “04” &gt; Data – Montagem &gt; Editar &gt; “1 – Usar Dia de Vencimento do Cliente”</w:t>
      </w:r>
    </w:p>
    <w:p w14:paraId="7330E78E" w14:textId="02BF8139" w:rsidR="00C45553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0181D" w14:textId="5FC72C35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9EF2B" w14:textId="57A1344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3C3DEF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3418A14" w14:textId="469D7BC8" w:rsidR="00205343" w:rsidRPr="00D739AD" w:rsidRDefault="007728A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(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Executar Programa SITEFF Demonstração “SitDemo”</w:t>
      </w:r>
      <w:r w:rsidRPr="00D739AD">
        <w:rPr>
          <w:rFonts w:asciiTheme="minorHAnsi" w:hAnsiTheme="minorHAnsi" w:cstheme="minorHAnsi"/>
          <w:sz w:val="24"/>
          <w:szCs w:val="24"/>
        </w:rPr>
        <w:t>)</w:t>
      </w:r>
    </w:p>
    <w:p w14:paraId="2F884027" w14:textId="5F5787E7" w:rsidR="00046782" w:rsidRPr="00D739AD" w:rsidRDefault="00AA74F2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TEF Auttar</w:t>
      </w:r>
      <w:r w:rsidR="007C758B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911D277" w14:textId="77777777" w:rsidR="00046782" w:rsidRPr="00D739AD" w:rsidRDefault="000467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</w:t>
      </w:r>
      <w:r w:rsidR="00F846D7" w:rsidRPr="00D739AD">
        <w:rPr>
          <w:rFonts w:asciiTheme="minorHAnsi" w:hAnsiTheme="minorHAnsi" w:cstheme="minorHAnsi"/>
          <w:b w:val="0"/>
          <w:sz w:val="24"/>
          <w:szCs w:val="24"/>
        </w:rPr>
        <w:t xml:space="preserve"> o TEF 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uttar na tela de configuração local realizar uma venda do tipo cartão.</w:t>
      </w:r>
    </w:p>
    <w:p w14:paraId="5BC3DED8" w14:textId="433A6EFB" w:rsidR="007569AD" w:rsidRPr="00D739AD" w:rsidRDefault="0004678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922089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confirmar a transação antes da impressão dos comprovantes TEF caso a transação seja autorizada imprimir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77C1953F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33C06A7A" w14:textId="3C05963D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BA698E2" w14:textId="5A144959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 Sat</w:t>
      </w:r>
      <w:r w:rsidR="00E056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Web Não realiza operações com TEF</w:t>
      </w:r>
    </w:p>
    <w:p w14:paraId="3D617C86" w14:textId="3044268F" w:rsidR="00357695" w:rsidRPr="00D739AD" w:rsidRDefault="00F91DB8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VCL:</w:t>
      </w:r>
    </w:p>
    <w:p w14:paraId="0448E67B" w14:textId="5A8BF75C" w:rsidR="003436D7" w:rsidRPr="00D739AD" w:rsidRDefault="00627EA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Pagamento Cartão</w:t>
      </w:r>
      <w:r w:rsidR="003621D0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BEA045" w14:textId="77777777" w:rsidR="003436D7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escolher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como forma de pagamentos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cartão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pagamento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for solicitado o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42EC4EB" w14:textId="27548610" w:rsidR="009560E5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a inserção do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documento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solicita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 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NO da Autorização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 caso for inserido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exibido no grid de pagamentos</w:t>
      </w:r>
      <w:r w:rsidR="009560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</w:p>
    <w:p w14:paraId="70A7CD5B" w14:textId="4BC032E7" w:rsidR="009560E5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</w:t>
      </w:r>
      <w:r w:rsidR="00FB67BA">
        <w:rPr>
          <w:rFonts w:asciiTheme="minorHAnsi" w:hAnsiTheme="minorHAnsi" w:cstheme="minorHAnsi"/>
          <w:bCs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1.0 -</w:t>
      </w:r>
      <w:r w:rsidR="009560E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iniciar um pagamento no Auttar, remover o cartão inserido.</w:t>
      </w:r>
    </w:p>
    <w:p w14:paraId="09AF790F" w14:textId="2C6E78C4" w:rsidR="0093130B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33222FB" w14:textId="37768622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93130B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3130B"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fechar a tela inicial e voltar para a tela de pedido.</w:t>
      </w:r>
    </w:p>
    <w:p w14:paraId="28DB58C9" w14:textId="22A28F0F" w:rsidR="0009537D" w:rsidRPr="00D739AD" w:rsidRDefault="0093130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2.0 </w:t>
      </w:r>
      <w:r w:rsidR="008F0BE3" w:rsidRPr="00D739AD">
        <w:rPr>
          <w:rFonts w:asciiTheme="minorHAnsi" w:hAnsiTheme="minorHAnsi" w:cstheme="minorHAnsi"/>
          <w:bCs/>
          <w:sz w:val="24"/>
          <w:szCs w:val="24"/>
        </w:rPr>
        <w:t>–</w:t>
      </w:r>
    </w:p>
    <w:p w14:paraId="5156FF66" w14:textId="7CFE0A10" w:rsidR="007728AE" w:rsidRPr="00D739AD" w:rsidRDefault="005C586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FE27165" w14:textId="4E5F7E60" w:rsidR="00F75CDB" w:rsidRPr="00D739AD" w:rsidRDefault="00BB664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Taxa </w:t>
      </w:r>
      <w:r w:rsidR="00E1500D" w:rsidRPr="00D739AD">
        <w:rPr>
          <w:rFonts w:asciiTheme="minorHAnsi" w:hAnsiTheme="minorHAnsi" w:cstheme="minorHAnsi"/>
          <w:sz w:val="24"/>
          <w:szCs w:val="24"/>
        </w:rPr>
        <w:t>Crédito (</w:t>
      </w:r>
      <w:r w:rsidR="009E507F" w:rsidRPr="00D739AD">
        <w:rPr>
          <w:rFonts w:asciiTheme="minorHAnsi" w:hAnsiTheme="minorHAnsi" w:cstheme="minorHAnsi"/>
          <w:color w:val="FF0000"/>
          <w:sz w:val="24"/>
          <w:szCs w:val="24"/>
        </w:rPr>
        <w:t>Precisa Cartão</w:t>
      </w:r>
      <w:r w:rsidR="009E507F" w:rsidRPr="00D739AD">
        <w:rPr>
          <w:rFonts w:asciiTheme="minorHAnsi" w:hAnsiTheme="minorHAnsi" w:cstheme="minorHAnsi"/>
          <w:sz w:val="24"/>
          <w:szCs w:val="24"/>
        </w:rPr>
        <w:t>)</w:t>
      </w:r>
    </w:p>
    <w:p w14:paraId="1D250929" w14:textId="77777777" w:rsidR="00F75CDB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>financeiros</w:t>
      </w:r>
      <w:r w:rsidR="003E6D7D" w:rsidRPr="00D739AD">
        <w:rPr>
          <w:rFonts w:asciiTheme="minorHAnsi" w:hAnsiTheme="minorHAnsi" w:cstheme="minorHAnsi"/>
          <w:b w:val="0"/>
          <w:sz w:val="24"/>
          <w:szCs w:val="24"/>
        </w:rPr>
        <w:t>, selecionar a forma de pagamento cartão</w:t>
      </w:r>
      <w:r w:rsidR="005B5621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adicionar quantidade de parcelas e o índice de conversão</w:t>
      </w:r>
      <w:r w:rsidR="009902F3" w:rsidRPr="00D739AD">
        <w:rPr>
          <w:rFonts w:asciiTheme="minorHAnsi" w:hAnsiTheme="minorHAnsi" w:cstheme="minorHAnsi"/>
          <w:b w:val="0"/>
          <w:sz w:val="24"/>
          <w:szCs w:val="24"/>
        </w:rPr>
        <w:t xml:space="preserve"> e adicionar a “Taxa Credito”</w:t>
      </w:r>
      <w:r w:rsidR="003A37C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logo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após realizar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uma venda escolher como forma de pagamentos cartão inserir quantidade de parcelas.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Quando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solicitado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 </w:t>
      </w:r>
    </w:p>
    <w:p w14:paraId="30DD18BA" w14:textId="77777777" w:rsidR="0088392A" w:rsidRPr="00D739AD" w:rsidRDefault="00F75C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no GRID da forma de pagamento e quantidade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parcelas deflação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data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vencimento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cada uma das parcelas. </w:t>
      </w:r>
    </w:p>
    <w:p w14:paraId="2D0A5F34" w14:textId="17352B10" w:rsidR="00713649" w:rsidRPr="00D739AD" w:rsidRDefault="00FB67B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348C1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01F31A3F" w14:textId="77777777" w:rsidR="00B348C1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2D5A39" w:rsidRPr="00D739AD">
        <w:rPr>
          <w:rFonts w:asciiTheme="minorHAnsi" w:hAnsiTheme="minorHAnsi" w:cstheme="minorHAnsi"/>
          <w:b w:val="0"/>
          <w:sz w:val="24"/>
          <w:szCs w:val="24"/>
        </w:rPr>
        <w:t>Parâmetros Financeiro</w:t>
      </w:r>
    </w:p>
    <w:p w14:paraId="3A680903" w14:textId="79AC4EBB" w:rsidR="008F0BE3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A36E83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</w:p>
    <w:p w14:paraId="2845A8AF" w14:textId="77777777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62555457" w14:textId="3743AF6C" w:rsidR="0082489E" w:rsidRPr="005C5864" w:rsidRDefault="005C58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5C5864">
        <w:rPr>
          <w:rFonts w:asciiTheme="minorHAnsi" w:hAnsiTheme="minorHAnsi" w:cstheme="minorHAnsi"/>
          <w:sz w:val="24"/>
          <w:szCs w:val="18"/>
        </w:rPr>
        <w:t>VCL:</w:t>
      </w:r>
      <w:r w:rsidRPr="005C5864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490267" w14:textId="355DE4E6" w:rsidR="00952B81" w:rsidRPr="00D739AD" w:rsidRDefault="000525C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Emitir Nota pelo Cartão</w:t>
      </w:r>
    </w:p>
    <w:p w14:paraId="7EEDEBF3" w14:textId="77777777" w:rsidR="007833E5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gerar a tag: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&lt;card&gt;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&lt;tpintegra&gt;</w:t>
      </w:r>
    </w:p>
    <w:p w14:paraId="65A6757C" w14:textId="4FB09237" w:rsidR="008D6383" w:rsidRPr="00F91DB8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91DB8"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38379780" w14:textId="1DC7F4E9" w:rsidR="0020534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91D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97E92F" w14:textId="5E5F70D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C039C45" w14:textId="7777777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7D031C5" w14:textId="59C331D3" w:rsidR="00480A78" w:rsidRPr="00D739AD" w:rsidRDefault="00260D41" w:rsidP="00AF52EA">
      <w:pPr>
        <w:pStyle w:val="PargrafodaLista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Ao inserir uma forma de pagamento, caso a mesma tenha um prazo inicial em dias setado em </w:t>
      </w:r>
    </w:p>
    <w:p w14:paraId="1E154BDE" w14:textId="0A1D59A6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Financeiro&gt;Parâmetros Financeiros&gt;</w:t>
      </w:r>
      <w:r w:rsidR="0074234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Formas de Pgto&gt;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Su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Data-Margem Prazo inicial e prazo entre as parcelas</w:t>
      </w:r>
    </w:p>
    <w:p w14:paraId="0B966AF1" w14:textId="24C3DC83" w:rsidR="008F0BE3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B1150B" w:rsidRPr="00B1150B">
        <w:rPr>
          <w:rFonts w:asciiTheme="minorHAnsi" w:hAnsiTheme="minorHAnsi" w:cstheme="minorHAnsi"/>
          <w:bCs/>
          <w:color w:val="auto"/>
          <w:sz w:val="24"/>
          <w:szCs w:val="24"/>
        </w:rPr>
        <w:t>Deve dividir o</w:t>
      </w:r>
      <w:r w:rsid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pagamento em parcelas</w:t>
      </w:r>
    </w:p>
    <w:p w14:paraId="1FDDD6BF" w14:textId="7131E3F7" w:rsidR="008D6383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3F2791" w14:textId="373C6E5B" w:rsidR="008D638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D23ED7" w14:textId="0E78DB46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01FFD9" w14:textId="7777777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86BA00D" w14:textId="77777777" w:rsidR="003C5F8F" w:rsidRPr="00D739AD" w:rsidRDefault="009065B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Pagamento</w:t>
      </w:r>
    </w:p>
    <w:p w14:paraId="23E7C4B4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>elecionar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item o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0869" w:rsidRPr="00D739AD">
        <w:rPr>
          <w:rFonts w:asciiTheme="minorHAnsi" w:hAnsiTheme="minorHAnsi" w:cstheme="minorHAnsi"/>
          <w:b w:val="0"/>
          <w:i/>
          <w:sz w:val="24"/>
          <w:szCs w:val="24"/>
        </w:rPr>
        <w:t>grid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limpo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estiver em mais de uma forma de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71E6CA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2D048BD3" w14:textId="695652D2" w:rsidR="008F0BE3" w:rsidRPr="00D739AD" w:rsidRDefault="003446EA" w:rsidP="00D739AD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xcluir uma forma de pagamento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selecionada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clicar ou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AF8C1A" w14:textId="2274F8B1" w:rsidR="0088392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pressionar a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 xml:space="preserve"> tecla CRTL DELETE.</w:t>
      </w:r>
    </w:p>
    <w:p w14:paraId="3B563809" w14:textId="1DA34684" w:rsidR="008D6383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9EAE8B" w14:textId="566180B6" w:rsidR="00FB7A3D" w:rsidRPr="00D739AD" w:rsidRDefault="00742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BE1A3F" w14:textId="4D80C6E0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E34599" w14:textId="77777777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9ACFF4" w14:textId="77777777" w:rsidR="004F3F20" w:rsidRPr="00D739AD" w:rsidRDefault="0035508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</w:t>
      </w:r>
      <w:r w:rsidR="002874FC" w:rsidRPr="00D739AD">
        <w:rPr>
          <w:rFonts w:asciiTheme="minorHAnsi" w:hAnsiTheme="minorHAnsi" w:cstheme="minorHAnsi"/>
          <w:sz w:val="24"/>
          <w:szCs w:val="24"/>
        </w:rPr>
        <w:t>–</w:t>
      </w:r>
      <w:r w:rsidR="00D3758B" w:rsidRPr="00D739AD">
        <w:rPr>
          <w:rFonts w:asciiTheme="minorHAnsi" w:hAnsiTheme="minorHAnsi" w:cstheme="minorHAnsi"/>
          <w:sz w:val="24"/>
          <w:szCs w:val="24"/>
        </w:rPr>
        <w:t xml:space="preserve"> Tota</w:t>
      </w:r>
      <w:r w:rsidR="002874FC" w:rsidRPr="00D739AD">
        <w:rPr>
          <w:rFonts w:asciiTheme="minorHAnsi" w:hAnsiTheme="minorHAnsi" w:cstheme="minorHAnsi"/>
          <w:sz w:val="24"/>
          <w:szCs w:val="24"/>
        </w:rPr>
        <w:t>is R$</w:t>
      </w:r>
    </w:p>
    <w:p w14:paraId="5228AC17" w14:textId="77777777" w:rsidR="00355083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>elecion</w:t>
      </w:r>
      <w:r w:rsidR="005E7684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80F95" w:rsidRPr="00D739AD">
        <w:rPr>
          <w:rFonts w:asciiTheme="minorHAnsi" w:hAnsiTheme="minorHAnsi" w:cstheme="minorHAnsi"/>
          <w:b w:val="0"/>
          <w:sz w:val="24"/>
          <w:szCs w:val="24"/>
        </w:rPr>
        <w:t xml:space="preserve">uma </w:t>
      </w:r>
      <w:r w:rsidR="007321CB" w:rsidRPr="00D739AD">
        <w:rPr>
          <w:rFonts w:asciiTheme="minorHAnsi" w:hAnsiTheme="minorHAnsi" w:cstheme="minorHAnsi"/>
          <w:b w:val="0"/>
          <w:sz w:val="24"/>
          <w:szCs w:val="24"/>
        </w:rPr>
        <w:t>das duas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5530BB" w:rsidRPr="00D739AD">
        <w:rPr>
          <w:rFonts w:asciiTheme="minorHAnsi" w:hAnsiTheme="minorHAnsi" w:cstheme="minorHAnsi"/>
          <w:b w:val="0"/>
          <w:sz w:val="24"/>
          <w:szCs w:val="24"/>
        </w:rPr>
        <w:t>ões</w:t>
      </w:r>
      <w:r w:rsidR="000A3D95" w:rsidRPr="00D739AD">
        <w:rPr>
          <w:rFonts w:asciiTheme="minorHAnsi" w:hAnsiTheme="minorHAnsi" w:cstheme="minorHAnsi"/>
          <w:b w:val="0"/>
          <w:sz w:val="24"/>
          <w:szCs w:val="24"/>
        </w:rPr>
        <w:t xml:space="preserve"> de desconto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D95E69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>ão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“Desconto</w:t>
      </w:r>
      <w:r w:rsidR="004252D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>%” no qual o usuário poderá incluir desconto em percentual, ou selecionar “Desconto R$”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 xml:space="preserve"> no qual o usuário poderá incluir o desconto em real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5ED022" w14:textId="77777777" w:rsidR="007569AD" w:rsidRPr="00D739AD" w:rsidRDefault="002A73A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55083"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desconto e valor ambos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no total da venda.</w:t>
      </w:r>
    </w:p>
    <w:p w14:paraId="3963AA21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CF6C953" w14:textId="23394571" w:rsidR="00205343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Teste 1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%</w:t>
      </w:r>
    </w:p>
    <w:p w14:paraId="3CCE395E" w14:textId="3E6EA904" w:rsidR="00205343" w:rsidRDefault="0020534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A284D7" w14:textId="3DDF7978" w:rsidR="00090E12" w:rsidRPr="00D739AD" w:rsidRDefault="00090E1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3D6A13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R$</w:t>
      </w:r>
    </w:p>
    <w:p w14:paraId="6984749C" w14:textId="5FABA227" w:rsidR="003102E1" w:rsidRPr="00090E12" w:rsidRDefault="00205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1B0AA2" w14:textId="6A1E74B5" w:rsidR="008903C8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B520674" w14:textId="605A4CED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15BF3D" w14:textId="77777777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73B760" w14:textId="77777777" w:rsidR="004F3F20" w:rsidRPr="00D739AD" w:rsidRDefault="00FF70C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- </w:t>
      </w:r>
      <w:r w:rsidR="001B4643" w:rsidRPr="00D739AD">
        <w:rPr>
          <w:rFonts w:asciiTheme="minorHAnsi" w:hAnsiTheme="minorHAnsi" w:cstheme="minorHAnsi"/>
          <w:sz w:val="24"/>
          <w:szCs w:val="24"/>
        </w:rPr>
        <w:t>Valores Adicionais</w:t>
      </w:r>
    </w:p>
    <w:p w14:paraId="3D4EC580" w14:textId="2893A2A6" w:rsidR="00355083" w:rsidRPr="00D739AD" w:rsidRDefault="008414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F11CB7" w:rsidRPr="00D739AD">
        <w:rPr>
          <w:rFonts w:asciiTheme="minorHAnsi" w:hAnsiTheme="minorHAnsi" w:cstheme="minorHAnsi"/>
          <w:b w:val="0"/>
          <w:sz w:val="24"/>
          <w:szCs w:val="24"/>
        </w:rPr>
        <w:t xml:space="preserve">o campo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>“Tota</w:t>
      </w:r>
      <w:r w:rsidR="007E4A2A" w:rsidRPr="00D739AD">
        <w:rPr>
          <w:rFonts w:asciiTheme="minorHAnsi" w:hAnsiTheme="minorHAnsi" w:cstheme="minorHAnsi"/>
          <w:b w:val="0"/>
          <w:sz w:val="24"/>
          <w:szCs w:val="24"/>
        </w:rPr>
        <w:t>l</w:t>
      </w:r>
      <w:r w:rsidR="00E32A7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 xml:space="preserve">IPI” e 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>inserir o valor do IPI.</w:t>
      </w:r>
    </w:p>
    <w:p w14:paraId="11FBA15C" w14:textId="77777777" w:rsidR="007569AD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ser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acrescentar 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>ao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da venda.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DC33AC" w14:textId="61B74B5D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Obs. Para adicionar um IPI deve ser cadastrado no caminho:</w:t>
      </w:r>
    </w:p>
    <w:p w14:paraId="7D6A0270" w14:textId="6CD8338E" w:rsidR="0086374A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(Cadastro Figura Fiscal &gt; Impostos por Estados &gt; Editar itens &gt; 2 - Imposto</w:t>
      </w:r>
      <w:r w:rsidR="0076265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Estaduais)</w:t>
      </w:r>
    </w:p>
    <w:p w14:paraId="7EB44B96" w14:textId="2BEC02F9" w:rsidR="0065500C" w:rsidRPr="00D739AD" w:rsidRDefault="0065500C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Obs. 2. Somente e a nota emitida no modulo NF-e</w:t>
      </w:r>
    </w:p>
    <w:p w14:paraId="000A09ED" w14:textId="77777777" w:rsidR="002C4DE3" w:rsidRPr="00D739AD" w:rsidRDefault="002C4DE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24E372C" w:rsidR="002C4DE3" w:rsidRPr="00D739AD" w:rsidRDefault="002C4DE3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811" w14:textId="2959E356" w:rsidR="00222857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8AF47D" w14:textId="673CB309" w:rsidR="00476BFF" w:rsidRPr="001B0F66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1B0F66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235CD" w14:textId="0345F9DE" w:rsidR="00476BFF" w:rsidRPr="00D739AD" w:rsidRDefault="00476BF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38DCF" w14:textId="27E919AE" w:rsidR="00544945" w:rsidRPr="00D739AD" w:rsidRDefault="005449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</w:p>
    <w:p w14:paraId="66EC6F7B" w14:textId="37F28AD3" w:rsidR="009F5A5C" w:rsidRPr="00D739AD" w:rsidRDefault="003E6F5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Valor do Frete</w:t>
      </w:r>
    </w:p>
    <w:p w14:paraId="177DB800" w14:textId="77777777" w:rsidR="00BB34D3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AF1873" w:rsidRPr="00D739AD">
        <w:rPr>
          <w:rFonts w:asciiTheme="minorHAnsi" w:hAnsiTheme="minorHAnsi" w:cstheme="minorHAnsi"/>
          <w:b w:val="0"/>
          <w:sz w:val="24"/>
          <w:szCs w:val="24"/>
        </w:rPr>
        <w:t>o campo “Frete” e 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nserir o valor do Frete.</w:t>
      </w:r>
    </w:p>
    <w:p w14:paraId="4D088435" w14:textId="77777777" w:rsidR="00F055BB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ser acrescentar ao valor total da venda. </w:t>
      </w:r>
    </w:p>
    <w:p w14:paraId="5AC4C589" w14:textId="458B8FF9" w:rsidR="00160DB0" w:rsidRPr="00D739AD" w:rsidRDefault="00160DB0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emitir a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-e com frete é retornado o erro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“</w:t>
      </w:r>
      <w:r w:rsidR="00C925AC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Rejeição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61F2145" w14:textId="20C6EC92" w:rsidR="002E1011" w:rsidRPr="00D739AD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0A6E5CCE" wp14:editId="46EB146A">
            <wp:extent cx="1838325" cy="1409700"/>
            <wp:effectExtent l="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F95C" w14:textId="42AD5090" w:rsidR="006A775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E76083" w14:textId="0EB68ABE" w:rsidR="00994D7B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10DF" w14:textId="2E8F5DFD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5F29B7" w14:textId="77777777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B97521" w14:textId="343B1932" w:rsidR="00994D7B" w:rsidRPr="00D739AD" w:rsidRDefault="00994D7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Ac. Financeiro e Acréscimo R$</w:t>
      </w:r>
    </w:p>
    <w:p w14:paraId="4CDF532D" w14:textId="77777777" w:rsidR="00E716ED" w:rsidRPr="00D739AD" w:rsidRDefault="00E716E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Pr="00D739AD" w:rsidRDefault="00F37BE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BB31B1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4A92A8" w14:textId="77777777" w:rsidR="00145226" w:rsidRPr="00D739AD" w:rsidRDefault="00D1012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Ac. Financeiro</w:t>
      </w:r>
      <w:r w:rsidR="00C61559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Pr="00D739AD" w:rsidRDefault="00C61559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Acréscimo: Destaca na NF-e e XML</w:t>
      </w:r>
    </w:p>
    <w:p w14:paraId="5B8E536B" w14:textId="5EBA002F" w:rsidR="00012D59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AC750" w14:textId="1B790693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1AEA76" w14:textId="7E324354" w:rsidR="00A06B9C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4DFBBA" w14:textId="77777777" w:rsidR="00F8083F" w:rsidRPr="00D739AD" w:rsidRDefault="00F8083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98D2BBB" w14:textId="0CB89332" w:rsidR="00A06B9C" w:rsidRDefault="00F8083F" w:rsidP="00F8083F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083F">
        <w:rPr>
          <w:rFonts w:asciiTheme="minorHAnsi" w:hAnsiTheme="minorHAnsi" w:cstheme="minorHAnsi"/>
          <w:color w:val="00B0F0"/>
          <w:sz w:val="24"/>
          <w:szCs w:val="24"/>
        </w:rPr>
        <w:t>Aba Impostos</w:t>
      </w:r>
    </w:p>
    <w:p w14:paraId="1FF38DC7" w14:textId="2CE829AF" w:rsidR="00C72345" w:rsidRDefault="00C72345" w:rsidP="00F8083F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color w:val="auto"/>
          <w:sz w:val="24"/>
          <w:szCs w:val="24"/>
        </w:rPr>
        <w:t>Obs: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estes impostos são inseridos na figura fiscal</w:t>
      </w:r>
    </w:p>
    <w:p w14:paraId="6193F796" w14:textId="77777777" w:rsidR="00C72345" w:rsidRPr="00C72345" w:rsidRDefault="00C72345" w:rsidP="00F8083F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1505025" w14:textId="048E2D9B" w:rsidR="00F8083F" w:rsidRDefault="00F8083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Total IPI </w:t>
      </w:r>
    </w:p>
    <w:p w14:paraId="76612C3A" w14:textId="09DE2B7B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Alíquota de IPI </w:t>
      </w:r>
    </w:p>
    <w:p w14:paraId="08EAAB7A" w14:textId="77777777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DC12B48" w14:textId="31EF0204" w:rsidR="00E14D2E" w:rsidRDefault="00E14D2E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aba figura fiscal Sub aba Impostos por estado, vá em editar item aba – 2- Impostos estaduais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e insira os valores de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“CST IPI – Entrada” “CST IPI – Saída” “Alíquota IPI %”</w:t>
      </w:r>
    </w:p>
    <w:p w14:paraId="5E2FDBD2" w14:textId="77777777" w:rsidR="00E14D2E" w:rsidRPr="00C72345" w:rsidRDefault="00E14D2E" w:rsidP="00C7234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03D512FB" w14:textId="5C3AC9E1" w:rsidR="00D7067D" w:rsidRDefault="00C72345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acrescentar de acordo com a porcentagem inserida no campo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C42157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correspondente no total do pedido</w:t>
      </w:r>
    </w:p>
    <w:p w14:paraId="6F4AA5AF" w14:textId="77777777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DC32336" w14:textId="5C4FEFD0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C67E9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67E9E" w:rsidRPr="00C67E9E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626F326" w14:textId="77777777" w:rsidR="00C42157" w:rsidRPr="001B1DE2" w:rsidRDefault="00C42157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1A45A2" w14:textId="6A8BEA9D" w:rsidR="00F8083F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Deson.</w:t>
      </w:r>
    </w:p>
    <w:p w14:paraId="73BCC834" w14:textId="7085BF3E" w:rsidR="00051331" w:rsidRDefault="00051331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Desonerado</w:t>
      </w:r>
    </w:p>
    <w:p w14:paraId="56069599" w14:textId="77777777" w:rsidR="00E14D2E" w:rsidRDefault="00E14D2E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42DB4F55" w14:textId="5373D4BD" w:rsidR="00051331" w:rsidRDefault="00051331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aba figura fiscal Sub aba Impostos por estado, vá em editar item aba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2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- Impostos estaduais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% ICMS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desonerado “</w:t>
      </w:r>
    </w:p>
    <w:p w14:paraId="1DB534EC" w14:textId="77777777" w:rsidR="00E14D2E" w:rsidRPr="00C72345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595B1E" w14:textId="14ADABEE" w:rsidR="00051331" w:rsidRPr="001B1DE2" w:rsidRDefault="00051331" w:rsidP="00051331">
      <w:pPr>
        <w:pStyle w:val="CENTARI-12"/>
        <w:tabs>
          <w:tab w:val="left" w:pos="2547"/>
        </w:tabs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conceder o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desconto de ICMS n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total do pedido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 acordo com a porcentagem inserida no campo </w:t>
      </w:r>
    </w:p>
    <w:p w14:paraId="14B47635" w14:textId="6DE56EB2" w:rsidR="001B1DE2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5D49682" w14:textId="2E5D0242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VCL:</w:t>
      </w:r>
      <w:r w:rsidR="009F75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F75A2" w:rsidRPr="009F75A2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5676723" w14:textId="77777777" w:rsidR="00D7067D" w:rsidRDefault="00D7067D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32EA3DF" w14:textId="2C8F3387" w:rsidR="00C72345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ST</w:t>
      </w:r>
    </w:p>
    <w:p w14:paraId="77025F39" w14:textId="6B51140A" w:rsidR="00946BF5" w:rsidRDefault="00946BF5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parâmetros do sistema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 insira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no cadastro de CFOP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com Substituição Tributária</w:t>
      </w:r>
    </w:p>
    <w:p w14:paraId="7AB99509" w14:textId="3CEB64F0" w:rsidR="00D7067D" w:rsidRDefault="00D12668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Parâmetros do sistema Aba Entrega e montagem sub aba Relatório de entrega emissão de NF sub aba CFOP sub aba cadastro de CFOP vá em Editar item Aba 1- principal insira o valor no campo ICMS Subst. Tribut</w:t>
      </w:r>
    </w:p>
    <w:p w14:paraId="2D8C11D9" w14:textId="77777777" w:rsidR="00E14D2E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07AC15D" w14:textId="5D25B63F" w:rsidR="00D12668" w:rsidRDefault="00D7067D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067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acrescentar ao valor total os valores de acordo com a porcentagem inserida no campo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D1164A7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F4F5C5F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946BF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E05ECC4" w14:textId="041D7DDA" w:rsidR="00F8083F" w:rsidRDefault="00F8083F" w:rsidP="00F8083F">
      <w:pPr>
        <w:pStyle w:val="CENTARI-12"/>
        <w:ind w:left="501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A71B89B" w14:textId="057031CC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OBS: Estes impostos devem constar no XML </w:t>
      </w:r>
    </w:p>
    <w:p w14:paraId="3C3303FA" w14:textId="77777777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2CFB3D" w14:textId="1B5D31E8" w:rsidR="000B5C1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Vendedor</w:t>
      </w:r>
    </w:p>
    <w:p w14:paraId="23AF2F53" w14:textId="724A89B0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Clicar nos três pontinhos</w:t>
      </w:r>
      <w:r w:rsidR="003F633D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(Lupa)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 vendedor e selecionar um vendedor desejado.</w:t>
      </w:r>
    </w:p>
    <w:p w14:paraId="12B746AA" w14:textId="77777777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C1EB47D" w14:textId="77777777" w:rsidR="0076577E" w:rsidRPr="00D739AD" w:rsidRDefault="0066319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possí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vel alterar o vendedor 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para fechar uma venda,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ou</w:t>
      </w:r>
      <w:r w:rsidR="001E3EA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 precisar,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estornar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uma já fechada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para que o pedido fique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aberto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alterar</w:t>
      </w:r>
      <w:r w:rsidR="00DE38B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 vendedor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F1EDA9" w14:textId="04040F9B" w:rsidR="00012D59" w:rsidRPr="00D739AD" w:rsidRDefault="00012D59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WE</w:t>
      </w:r>
      <w:r w:rsidR="00090E1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FED2E2" w14:textId="20B1F2D6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BA4BAE" w14:textId="4F526416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C1AA96" w14:textId="77777777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ED2023" w14:textId="77777777" w:rsidR="0008489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Tipo</w:t>
      </w:r>
    </w:p>
    <w:p w14:paraId="65F6B81A" w14:textId="77777777" w:rsidR="00E511AA" w:rsidRPr="00D739AD" w:rsidRDefault="00084894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Selecionar umas opções exibidas.</w:t>
      </w:r>
    </w:p>
    <w:p w14:paraId="45018B8D" w14:textId="77777777" w:rsidR="00B1150B" w:rsidRDefault="0008489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636A8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7779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Orçamento, Ordem de serviço e pedido de venda.</w:t>
      </w:r>
    </w:p>
    <w:p w14:paraId="67B726BE" w14:textId="3AF771FF" w:rsidR="00012D59" w:rsidRPr="00B1150B" w:rsidRDefault="00300D2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DE528" w14:textId="59FD2BC9" w:rsidR="004C3650" w:rsidRPr="00D739AD" w:rsidRDefault="007D6B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F91DB8">
        <w:rPr>
          <w:rFonts w:asciiTheme="minorHAnsi" w:hAnsiTheme="minorHAnsi" w:cstheme="minorHAnsi"/>
          <w:bCs/>
          <w:color w:val="00B050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F6308C" w14:textId="26D68C91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B7DAEE" w14:textId="77777777" w:rsidR="005B6DED" w:rsidRPr="00D739AD" w:rsidRDefault="005B6DE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6D35849" w14:textId="6AFA7019" w:rsidR="00D40A8D" w:rsidRPr="00D739AD" w:rsidRDefault="000930D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Cliente</w:t>
      </w:r>
    </w:p>
    <w:p w14:paraId="3CFCF7D0" w14:textId="6FAE90C1" w:rsidR="00D40A8D" w:rsidRPr="00D739AD" w:rsidRDefault="00BE1DE1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CPF/CNPJ</w:t>
      </w:r>
    </w:p>
    <w:p w14:paraId="4FBBBE3A" w14:textId="77777777" w:rsidR="00D40A8D" w:rsidRPr="00D739AD" w:rsidRDefault="00D40A8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CPF/CNPJ”, inserir um CPF/CNPJ que esteja cadastrado e tecle ENTER, ou aperte TAB para encontrar o Cliente”.</w:t>
      </w:r>
    </w:p>
    <w:p w14:paraId="707DA4D6" w14:textId="77777777" w:rsidR="00D40A8D" w:rsidRPr="00D739AD" w:rsidRDefault="00D40A8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750C1812" w14:textId="01CED133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06CDBC" w14:textId="00781152" w:rsidR="00D40A8D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C51ABE" w14:textId="0FDB51B9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759AEB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57371E" w14:textId="74F6C491" w:rsidR="004A5A0C" w:rsidRPr="00D739AD" w:rsidRDefault="004618A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CPF/CNPJ não cadastrado </w:t>
      </w:r>
    </w:p>
    <w:p w14:paraId="2BEA256F" w14:textId="77777777" w:rsidR="004A5A0C" w:rsidRPr="00D739AD" w:rsidRDefault="004A5A0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</w:t>
      </w:r>
      <w:r w:rsidR="00DE110D" w:rsidRPr="00D739AD">
        <w:rPr>
          <w:rFonts w:asciiTheme="minorHAnsi" w:hAnsiTheme="minorHAnsi" w:cstheme="minorHAnsi"/>
          <w:b w:val="0"/>
          <w:sz w:val="24"/>
          <w:szCs w:val="24"/>
        </w:rPr>
        <w:t>Pesquisar por CPF/CNPJ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inserir um </w:t>
      </w:r>
      <w:r w:rsidR="00661CCF" w:rsidRPr="00D739AD">
        <w:rPr>
          <w:rFonts w:asciiTheme="minorHAnsi" w:hAnsiTheme="minorHAnsi" w:cstheme="minorHAnsi"/>
          <w:b w:val="0"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que não esteja cadastrado.</w:t>
      </w:r>
    </w:p>
    <w:p w14:paraId="58F4073C" w14:textId="0B26C953" w:rsidR="00185C5B" w:rsidRPr="00D739AD" w:rsidRDefault="00F2420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="00F378E7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5A5493" w:rsidRPr="00D739AD">
        <w:rPr>
          <w:rFonts w:asciiTheme="minorHAnsi" w:hAnsiTheme="minorHAnsi" w:cstheme="minorHAnsi"/>
          <w:b w:val="0"/>
          <w:sz w:val="24"/>
          <w:szCs w:val="24"/>
        </w:rPr>
        <w:t>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3C9CFADD" w14:textId="5777A7CF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BC8DE9" w14:textId="1D7B938F" w:rsidR="00185C5B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A4DB54" w14:textId="6BDADEC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D8AD1F1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5AA34D7" w14:textId="013E629D" w:rsidR="005A1883" w:rsidRPr="00D739AD" w:rsidRDefault="00375AD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pelo o Telefone</w:t>
      </w:r>
    </w:p>
    <w:p w14:paraId="2DB9E8FC" w14:textId="16DA48D8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Telefone”</w:t>
      </w:r>
      <w:r w:rsidR="00A23EA2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E71C54" w:rsidRPr="00D739AD">
        <w:rPr>
          <w:rFonts w:asciiTheme="minorHAnsi" w:hAnsiTheme="minorHAnsi" w:cstheme="minorHAnsi"/>
          <w:b w:val="0"/>
          <w:sz w:val="24"/>
          <w:szCs w:val="24"/>
        </w:rPr>
        <w:t>inserir um telefone cadastrado e tecle ENTER, ou aperte TAB</w:t>
      </w:r>
      <w:r w:rsidR="001A496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encontrar o Cliente.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6A2F"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>: Colocar um hífen entre os oito números de Telefone.</w:t>
      </w:r>
    </w:p>
    <w:p w14:paraId="502BCCF5" w14:textId="67DAA2A4" w:rsidR="0064435F" w:rsidRPr="00D739AD" w:rsidRDefault="006902A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4435F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94BD85A" w14:textId="182FB5AA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E4F0F" w14:textId="67DA15E0" w:rsidR="003B72DD" w:rsidRPr="00444CEC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2DE904" w14:textId="46A15774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83DA69F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2C2CC" w14:textId="61976C3C" w:rsidR="00671545" w:rsidRPr="00D739AD" w:rsidRDefault="00375AD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Código</w:t>
      </w:r>
    </w:p>
    <w:p w14:paraId="56D7E63F" w14:textId="77777777" w:rsidR="00671545" w:rsidRPr="00D739AD" w:rsidRDefault="009B2F13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“Código”, inserir um código e tecle ENTER, ou aperte TAB para encontrar o cliente.</w:t>
      </w:r>
    </w:p>
    <w:p w14:paraId="33A8EC6F" w14:textId="383E79B1" w:rsidR="003305BF" w:rsidRPr="00D739AD" w:rsidRDefault="003305BF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F2A8173" w14:textId="1835CD22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CF4F85" w14:textId="46056087" w:rsidR="003B72DD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2588F9" w14:textId="36A4CAFE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5F35E8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83273A" w14:textId="1AD5567D" w:rsidR="00E47878" w:rsidRPr="00D739AD" w:rsidRDefault="0020230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Escolher Cidade</w:t>
      </w:r>
    </w:p>
    <w:p w14:paraId="2C84D229" w14:textId="4340CE82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Cidade clique nos 3 pontinhos e escolha uma cidade.</w:t>
      </w:r>
    </w:p>
    <w:p w14:paraId="283F230D" w14:textId="62EFCDD2" w:rsidR="00772E4D" w:rsidRPr="00D739AD" w:rsidRDefault="00772E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Para isso primeiro excluir o código 0001 do cliente</w:t>
      </w:r>
    </w:p>
    <w:p w14:paraId="02B7EDA3" w14:textId="105CED88" w:rsidR="00B1150B" w:rsidRDefault="0064132D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ser inserido diret</w:t>
      </w:r>
      <w:r w:rsidR="00F375B8">
        <w:rPr>
          <w:rFonts w:asciiTheme="minorHAnsi" w:hAnsiTheme="minorHAnsi" w:cstheme="minorHAnsi"/>
          <w:b w:val="0"/>
          <w:sz w:val="24"/>
          <w:szCs w:val="24"/>
        </w:rPr>
        <w:t>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pedidos aba cliente a cidade selecionada.</w:t>
      </w:r>
    </w:p>
    <w:p w14:paraId="41740A03" w14:textId="711555D7" w:rsidR="004D6D65" w:rsidRPr="00B1150B" w:rsidRDefault="00300D24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DE9B5" w14:textId="23A790D9" w:rsidR="00320F75" w:rsidRPr="00B1150B" w:rsidRDefault="00772E4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A87184" w14:textId="6B0C418C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8237EE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C11708" w14:textId="1717ED23" w:rsidR="00962C64" w:rsidRPr="00D739AD" w:rsidRDefault="007B22F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2C64" w:rsidRPr="00D739AD">
        <w:rPr>
          <w:rFonts w:asciiTheme="minorHAnsi" w:hAnsiTheme="minorHAnsi" w:cstheme="minorHAnsi"/>
          <w:bCs/>
          <w:sz w:val="24"/>
          <w:szCs w:val="24"/>
        </w:rPr>
        <w:t>CPF/CNPJ</w:t>
      </w:r>
      <w:r w:rsidR="00067219" w:rsidRPr="00D739AD">
        <w:rPr>
          <w:rFonts w:asciiTheme="minorHAnsi" w:hAnsiTheme="minorHAnsi" w:cstheme="minorHAnsi"/>
          <w:bCs/>
          <w:sz w:val="24"/>
          <w:szCs w:val="24"/>
        </w:rPr>
        <w:t xml:space="preserve"> Invalido </w:t>
      </w:r>
    </w:p>
    <w:p w14:paraId="52BC6EF2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CPF/CNPJ invalido.</w:t>
      </w:r>
    </w:p>
    <w:p w14:paraId="21F92A3C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Não deverá cadastrar.</w:t>
      </w:r>
    </w:p>
    <w:p w14:paraId="35903168" w14:textId="5656DD9E" w:rsidR="00320F7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EEFA5" w14:textId="3422EA6A" w:rsidR="00962C64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6F3E2D" w14:textId="503B7871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F33D72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9EA48A" w14:textId="432818B4" w:rsidR="00636A83" w:rsidRPr="00D739AD" w:rsidRDefault="00962C64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Consultar CNPJ/CPF</w:t>
      </w:r>
      <w:r w:rsidR="003A10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A10B3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(Teste manual</w:t>
      </w:r>
      <w:r w:rsidR="008C395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)</w:t>
      </w:r>
    </w:p>
    <w:p w14:paraId="687E020C" w14:textId="6CDC944A" w:rsidR="006A4946" w:rsidRPr="00D739AD" w:rsidRDefault="00636A83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6A494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(Para funcionar deve atualizar as seguintes Dlls)</w:t>
      </w:r>
    </w:p>
    <w:p w14:paraId="2170719F" w14:textId="763958E2" w:rsidR="006A4946" w:rsidRPr="00D739AD" w:rsidRDefault="006A4946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CNPJ/CPF”</w:t>
      </w:r>
      <w:r w:rsidR="007B22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A607ADA" w14:textId="394B66B4" w:rsidR="007B22FA" w:rsidRPr="00D739AD" w:rsidRDefault="007B22FA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A4946" w:rsidRPr="00D739AD">
        <w:rPr>
          <w:rFonts w:asciiTheme="minorHAnsi" w:hAnsiTheme="minorHAnsi" w:cstheme="minorHAnsi"/>
          <w:b w:val="0"/>
          <w:bCs/>
          <w:sz w:val="24"/>
          <w:szCs w:val="24"/>
        </w:rPr>
        <w:t>Aparecer uma Dialog para a consulta do CNPJ/CPF de um cliente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1CAFEBB9" w14:textId="2BD30FDB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 salvar no BD as informações apresentadas na tela de (Consultar CNPJ/CPF</w:t>
      </w:r>
      <w:r w:rsidR="00F87439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“Nome e data de nascimento”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).</w:t>
      </w:r>
    </w:p>
    <w:p w14:paraId="1525C9EA" w14:textId="7314ED68" w:rsidR="007061B2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23F032A7" w14:textId="05DA5FC8" w:rsidR="004D6D6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EE0AB9" w14:textId="01AEF1A6" w:rsidR="00672F2E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9670CA" w14:textId="14886623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314D75A" w14:textId="77777777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D112087" w14:textId="77777777" w:rsidR="00D05975" w:rsidRPr="00D739AD" w:rsidRDefault="004B3BE6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Procurar Cliente</w:t>
      </w:r>
    </w:p>
    <w:p w14:paraId="5519A778" w14:textId="4FC31372" w:rsidR="002F0044" w:rsidRPr="00D739AD" w:rsidRDefault="002E40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Procurar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F0044" w:rsidRPr="00D739AD">
        <w:rPr>
          <w:rFonts w:asciiTheme="minorHAnsi" w:hAnsiTheme="minorHAnsi" w:cstheme="minorHAnsi"/>
          <w:b w:val="0"/>
          <w:sz w:val="24"/>
          <w:szCs w:val="24"/>
        </w:rPr>
        <w:t xml:space="preserve">Ao exibir tela de lista de clientes para a consulta utilizando ou não o filtro disponível selecione o cliente desejado e clique em 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43A8AEC" w14:textId="77777777" w:rsidR="008779C6" w:rsidRPr="00D739AD" w:rsidRDefault="002E406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C53DC" w:rsidRPr="00D739AD">
        <w:rPr>
          <w:rFonts w:asciiTheme="minorHAnsi" w:hAnsiTheme="minorHAnsi" w:cstheme="minorHAnsi"/>
          <w:sz w:val="24"/>
          <w:szCs w:val="24"/>
        </w:rPr>
        <w:t>Esperado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79C6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F258722" w14:textId="523F491C" w:rsidR="00910670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F061E3" w14:textId="3C7F078C" w:rsidR="0088392A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4563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71A7BC" w14:textId="09CDE83D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C1C4BDA" w14:textId="77777777" w:rsidR="0046216B" w:rsidRPr="00D739AD" w:rsidRDefault="0046216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E83FB7" w14:textId="77777777" w:rsidR="002958A3" w:rsidRPr="00D739AD" w:rsidRDefault="00F86E8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Alterar Cliente/Emitir NF-e</w:t>
      </w:r>
    </w:p>
    <w:p w14:paraId="0CE15229" w14:textId="7FF633D0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já existente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 Depois alterar o nome dele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11D64" w:rsidRPr="00D739AD">
        <w:rPr>
          <w:rFonts w:asciiTheme="minorHAnsi" w:hAnsiTheme="minorHAnsi" w:cstheme="minorHAnsi"/>
          <w:b w:val="0"/>
          <w:sz w:val="24"/>
          <w:szCs w:val="24"/>
        </w:rPr>
        <w:t>e clicar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‘Salvar dados do Cli</w:t>
      </w:r>
      <w:r w:rsidR="006C2EEC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>nte’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Emitir uma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NF-e, com a alteração feita na aba Cliente, na tela Pedidos.</w:t>
      </w:r>
    </w:p>
    <w:p w14:paraId="334C1DFD" w14:textId="79F428AD" w:rsidR="00A01F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AECE2" w14:textId="160FEE57" w:rsidR="006C2EEC" w:rsidRPr="00D739AD" w:rsidRDefault="00CB763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C38E32" w14:textId="3B532E3F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6744B4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E7D8B5" w14:textId="0D9ECDCB" w:rsidR="00373D09" w:rsidRPr="00D739AD" w:rsidRDefault="00BE53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Cliente</w:t>
      </w:r>
      <w:r w:rsidR="004B5DE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188BF" w14:textId="77777777" w:rsidR="00882FF0" w:rsidRPr="00D739AD" w:rsidRDefault="00882F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Cliente”.</w:t>
      </w:r>
      <w:r w:rsidR="00BE5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D0335" w:rsidRPr="00D739AD">
        <w:rPr>
          <w:rFonts w:asciiTheme="minorHAnsi" w:hAnsiTheme="minorHAnsi" w:cstheme="minorHAnsi"/>
          <w:b w:val="0"/>
          <w:sz w:val="24"/>
          <w:szCs w:val="24"/>
        </w:rPr>
        <w:t>E preencha os campos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</w:t>
      </w:r>
    </w:p>
    <w:p w14:paraId="0B324D66" w14:textId="77777777" w:rsidR="00B1150B" w:rsidRDefault="00882FF0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</w:t>
      </w:r>
      <w:r w:rsidR="00117E73" w:rsidRPr="00D739AD">
        <w:rPr>
          <w:rFonts w:asciiTheme="minorHAnsi" w:hAnsiTheme="minorHAnsi" w:cstheme="minorHAnsi"/>
          <w:sz w:val="24"/>
          <w:szCs w:val="24"/>
        </w:rPr>
        <w:t>Esperado</w:t>
      </w:r>
      <w:r w:rsidR="00117E73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ermitir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venda.</w:t>
      </w:r>
    </w:p>
    <w:p w14:paraId="438C86EE" w14:textId="6D5916AB" w:rsidR="00910670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D1AC43" w14:textId="3C11FEEB" w:rsidR="006C2EEC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5D0978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57DC0C" w14:textId="012208A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4C9C11B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629C56F" w14:textId="2CAF92AC" w:rsidR="00D8213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="Arial" w:hAnsi="Arial" w:cs="Arial"/>
          <w:color w:val="auto"/>
          <w:sz w:val="24"/>
          <w:szCs w:val="24"/>
        </w:rPr>
        <w:t>►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76C06" w:rsidRPr="00D739AD">
        <w:rPr>
          <w:rFonts w:asciiTheme="minorHAnsi" w:hAnsiTheme="minorHAnsi" w:cstheme="minorHAnsi"/>
          <w:sz w:val="24"/>
          <w:szCs w:val="24"/>
        </w:rPr>
        <w:t>4</w:t>
      </w:r>
      <w:r w:rsidR="007070CD" w:rsidRPr="00D739AD">
        <w:rPr>
          <w:rFonts w:asciiTheme="minorHAnsi" w:hAnsiTheme="minorHAnsi" w:cstheme="minorHAnsi"/>
          <w:sz w:val="24"/>
          <w:szCs w:val="24"/>
        </w:rPr>
        <w:t>7</w:t>
      </w:r>
      <w:r w:rsidRPr="00D739AD">
        <w:rPr>
          <w:rFonts w:asciiTheme="minorHAnsi" w:hAnsiTheme="minorHAnsi" w:cstheme="minorHAnsi"/>
          <w:sz w:val="24"/>
          <w:szCs w:val="24"/>
        </w:rPr>
        <w:t>.1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="00232DB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B880238" w14:textId="77777777" w:rsidR="001C64A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Cliente, salvar os dados e depois inserir a Forma de Pagamento</w:t>
      </w:r>
    </w:p>
    <w:p w14:paraId="623BD08D" w14:textId="77777777" w:rsidR="00B1150B" w:rsidRDefault="001C64AD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Deverá aparecer no rodapé o nome do Cliente que acabou de ser inserido.</w:t>
      </w:r>
    </w:p>
    <w:p w14:paraId="5A80ACF9" w14:textId="1463D106" w:rsidR="0048066A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8C80D1" w14:textId="165ECDDF" w:rsidR="001C64AD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A1767A" w14:textId="69EDAE72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3EFE67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A368FD0" w14:textId="77777777" w:rsidR="00A20172" w:rsidRPr="00D739AD" w:rsidRDefault="00A20172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Dados do Cliente</w:t>
      </w:r>
    </w:p>
    <w:p w14:paraId="1A38201E" w14:textId="77777777" w:rsidR="00A20172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inserir ou alterar o cliente, </w:t>
      </w:r>
      <w:r w:rsidR="00495EED" w:rsidRPr="00D739AD">
        <w:rPr>
          <w:rFonts w:asciiTheme="minorHAnsi" w:hAnsiTheme="minorHAnsi" w:cstheme="minorHAnsi"/>
          <w:b w:val="0"/>
          <w:sz w:val="24"/>
          <w:szCs w:val="24"/>
        </w:rPr>
        <w:t>clique na opção “Salvar Dados do Cliente”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 xml:space="preserve">,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verifi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>que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Verificar se a inserção ou alteração dos clientes está atualiz</w:t>
      </w:r>
      <w:r w:rsidR="000E4D9D" w:rsidRPr="00D739AD">
        <w:rPr>
          <w:rFonts w:asciiTheme="minorHAnsi" w:hAnsiTheme="minorHAnsi" w:cstheme="minorHAnsi"/>
          <w:b w:val="0"/>
          <w:sz w:val="24"/>
          <w:szCs w:val="24"/>
        </w:rPr>
        <w:t>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163CD9" w14:textId="53DA4B0E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7F02F7" w14:textId="1EF1A461" w:rsidR="0095473D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D097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4AF00D" w14:textId="6C448D4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BAFFC9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1A1BD8F" w14:textId="77777777" w:rsidR="00D8213D" w:rsidRPr="00D739AD" w:rsidRDefault="006E08F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</w:t>
      </w:r>
      <w:r w:rsidR="006A603C" w:rsidRPr="00D739AD">
        <w:rPr>
          <w:rFonts w:asciiTheme="minorHAnsi" w:hAnsiTheme="minorHAnsi" w:cstheme="minorHAnsi"/>
          <w:sz w:val="24"/>
          <w:szCs w:val="24"/>
        </w:rPr>
        <w:t>r</w:t>
      </w:r>
      <w:r w:rsidRPr="00D739AD">
        <w:rPr>
          <w:rFonts w:asciiTheme="minorHAnsi" w:hAnsiTheme="minorHAnsi" w:cstheme="minorHAnsi"/>
          <w:sz w:val="24"/>
          <w:szCs w:val="24"/>
        </w:rPr>
        <w:t xml:space="preserve"> saldo</w:t>
      </w:r>
    </w:p>
    <w:p w14:paraId="24F1EC25" w14:textId="77777777" w:rsidR="00882FF0" w:rsidRPr="00D739AD" w:rsidRDefault="002C53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aba cliente 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Clique em “Consulta saldo”.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</w:t>
      </w:r>
    </w:p>
    <w:p w14:paraId="6FFD0F12" w14:textId="77777777" w:rsidR="00E61E6C" w:rsidRPr="00D739AD" w:rsidRDefault="00882FF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xibe saldo do cliente cada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strado no cadastro de cliente na aba 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financeiro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8303EB6" w14:textId="110CDCC1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381841" w14:textId="2C1BF4A2" w:rsidR="00F246E2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799D4D" w14:textId="5184D002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2EAEF8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07530D" w14:textId="77777777" w:rsidR="00117E73" w:rsidRPr="00D739AD" w:rsidRDefault="00D379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</w:p>
    <w:p w14:paraId="7509E09A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</w:t>
      </w:r>
      <w:r w:rsidR="003E4966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16FA6DB5" w14:textId="77777777" w:rsidR="00B96003" w:rsidRPr="00D739AD" w:rsidRDefault="00B960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onsultar pedidos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referentes ao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cliente selecionado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e exibir no Grid.</w:t>
      </w:r>
    </w:p>
    <w:p w14:paraId="6793FFE1" w14:textId="48FC68AF" w:rsidR="00C35AC1" w:rsidRPr="00D739AD" w:rsidRDefault="00117E7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CD862" w14:textId="0324CE0C" w:rsidR="00BD5575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7D528C" w14:textId="70C247D1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C011F2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E76962C" w14:textId="74B1DE17" w:rsidR="00BD5575" w:rsidRPr="00D739AD" w:rsidRDefault="00BD557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Exibir Cadastro Do Cliente</w:t>
      </w:r>
    </w:p>
    <w:p w14:paraId="66A202E7" w14:textId="1535B66E" w:rsidR="00BD5575" w:rsidRPr="00D739AD" w:rsidRDefault="00BD55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Cadastro Do Cliente”</w:t>
      </w:r>
    </w:p>
    <w:p w14:paraId="48A45C6C" w14:textId="5764CCFF" w:rsidR="00BD5575" w:rsidRPr="00D739AD" w:rsidRDefault="00BD5575" w:rsidP="00D739AD">
      <w:pPr>
        <w:pStyle w:val="CENTARI-12"/>
        <w:ind w:left="720" w:hanging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</w:p>
    <w:p w14:paraId="2C56643E" w14:textId="6C5803A3" w:rsidR="004D126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193AC9" w14:textId="4DE17271" w:rsidR="005330EE" w:rsidRDefault="00066F9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9B0584" w14:textId="77777777" w:rsidR="00E61CF1" w:rsidRPr="00D739AD" w:rsidRDefault="00E61C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A0E76" w14:textId="4CF951EE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3FEC00A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C4A8CB" w14:textId="671215D8" w:rsidR="002366D9" w:rsidRPr="00D739AD" w:rsidRDefault="00307CC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188C6231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5C9FC199" w14:textId="77777777" w:rsidR="007569AD" w:rsidRPr="00D739AD" w:rsidRDefault="007569A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</w:t>
      </w:r>
      <w:r w:rsidR="00351875" w:rsidRPr="00D739AD">
        <w:rPr>
          <w:rFonts w:asciiTheme="minorHAnsi" w:hAnsiTheme="minorHAnsi" w:cstheme="minorHAnsi"/>
          <w:b w:val="0"/>
          <w:sz w:val="24"/>
          <w:szCs w:val="24"/>
        </w:rPr>
        <w:t xml:space="preserve"> status do cliente configurado no menu parâmetros do sistema</w:t>
      </w:r>
    </w:p>
    <w:p w14:paraId="447FB4BF" w14:textId="088C2798" w:rsidR="006958D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DDDE20" w14:textId="04CB3A85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058326" w14:textId="62F7F4A7" w:rsidR="00BF6503" w:rsidRDefault="00BF65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D718C99" w14:textId="682BB2EE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36CA6AE" w14:textId="4753B25A" w:rsidR="0023648C" w:rsidRPr="00D739AD" w:rsidRDefault="0023648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Trocar loja</w:t>
      </w:r>
    </w:p>
    <w:p w14:paraId="5A435340" w14:textId="47762D2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>
        <w:rPr>
          <w:rFonts w:asciiTheme="minorHAnsi" w:hAnsiTheme="minorHAnsi" w:cstheme="minorHAnsi"/>
          <w:b w:val="0"/>
          <w:sz w:val="24"/>
          <w:szCs w:val="24"/>
        </w:rPr>
        <w:t>Loja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3DDA99F" w14:textId="0D63B5F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 loja diferente e finalizar a venda. </w:t>
      </w:r>
    </w:p>
    <w:p w14:paraId="49C11DC4" w14:textId="48CBF095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>
        <w:rPr>
          <w:rFonts w:asciiTheme="minorHAnsi" w:hAnsiTheme="minorHAnsi" w:cstheme="minorHAnsi"/>
          <w:b w:val="0"/>
          <w:sz w:val="24"/>
          <w:szCs w:val="24"/>
        </w:rPr>
        <w:t>A venda deverá ser finalizada na loja correta e a NFC-e / NF-e deverá ser emitida corretamente. (Verificar se NFC-e e NF-e)</w:t>
      </w:r>
    </w:p>
    <w:p w14:paraId="109FBC5A" w14:textId="6C08262D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</w:p>
    <w:p w14:paraId="5B097B7F" w14:textId="0F40B70C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5D396D3" w14:textId="77777777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7C3D22" w14:textId="77777777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5F25721" w14:textId="77777777" w:rsidR="00BF6503" w:rsidRPr="00D739AD" w:rsidRDefault="00BF65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881F1C" w14:textId="77777777" w:rsidR="00351875" w:rsidRPr="00D739AD" w:rsidRDefault="002B61F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DA2AE3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Ordem de Serviço</w:t>
      </w:r>
    </w:p>
    <w:p w14:paraId="6F1E535B" w14:textId="77777777" w:rsidR="00B17B25" w:rsidRPr="00D739AD" w:rsidRDefault="00DA2AE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aba 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326CAE3" w14:textId="77777777" w:rsidR="00B17B25" w:rsidRPr="00D739AD" w:rsidRDefault="00222C3F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32424A7F" w14:textId="77777777" w:rsidR="00B17B25" w:rsidRPr="00D739AD" w:rsidRDefault="00B17B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430B07F" w14:textId="77777777" w:rsidR="004A3856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AD07297" w14:textId="18E26EE4" w:rsidR="00762FC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guardando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aprovação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entrega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Pr="00D739AD" w:rsidRDefault="00F041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Clique no botão ao lado ‘Ordem de Serviço e 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alvar’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E14C24F" w14:textId="5F8AF8B8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063055" w14:textId="22FB26BC" w:rsidR="0084446C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D13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7AFA2E" w14:textId="0B8F701A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E327DD" w14:textId="77777777" w:rsidR="00762FC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</w:p>
    <w:p w14:paraId="247D07C7" w14:textId="77777777" w:rsidR="00762FC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6BA02380" w14:textId="77777777" w:rsidR="003D2757" w:rsidRPr="00D739AD" w:rsidRDefault="009F62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</w:t>
      </w:r>
      <w:r w:rsidR="003D275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 xml:space="preserve"> 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menu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  <w:r w:rsidR="00B53D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120878" w14:textId="46A1537F" w:rsidR="00801A8B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B201D7" w14:textId="2F79D556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D91C2" w14:textId="53008EC6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4CCA37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</w:t>
      </w:r>
    </w:p>
    <w:p w14:paraId="50F674A6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Descrição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5E7E3" w14:textId="77777777" w:rsidR="003D275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a descrição do produto.</w:t>
      </w:r>
    </w:p>
    <w:p w14:paraId="23FDB24E" w14:textId="77777777" w:rsidR="00E61E6C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9F62CC" w:rsidRPr="00D739AD">
        <w:rPr>
          <w:rFonts w:asciiTheme="minorHAnsi" w:hAnsiTheme="minorHAnsi" w:cstheme="minorHAnsi"/>
          <w:sz w:val="24"/>
          <w:szCs w:val="24"/>
        </w:rPr>
        <w:t>Esperado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: Exibir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Descrição do equipamento ou produto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melhor distinção do mesmo e no ato da impressão </w:t>
      </w:r>
      <w:r w:rsidR="004166FF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C48191E" w14:textId="66198310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E0EB6" w14:textId="71D97E8B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EE61FB" w14:textId="48331F5C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7734AE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Marca</w:t>
      </w:r>
    </w:p>
    <w:p w14:paraId="6E2CEBDF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“Marca”.</w:t>
      </w:r>
    </w:p>
    <w:p w14:paraId="4C61C32C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a marca do produto.</w:t>
      </w:r>
    </w:p>
    <w:p w14:paraId="5D893DE2" w14:textId="77777777" w:rsidR="00C726A9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exibir.</w:t>
      </w:r>
    </w:p>
    <w:p w14:paraId="3D9038BA" w14:textId="6F4149FC" w:rsidR="00024360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17EB34" w14:textId="080772D8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BC283A" w14:textId="78261C8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A71D82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Modelo</w:t>
      </w:r>
    </w:p>
    <w:p w14:paraId="7323C231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“Modelo”.</w:t>
      </w:r>
    </w:p>
    <w:p w14:paraId="3DDDB3F5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modelo do produto.</w:t>
      </w:r>
    </w:p>
    <w:p w14:paraId="7D4D960B" w14:textId="77777777" w:rsidR="000476E6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 o modelo do equipamento ou produto para melhor distinção do mesmo e no ato da impressão deve exibir.</w:t>
      </w:r>
    </w:p>
    <w:p w14:paraId="46CDAF52" w14:textId="0826CCEC" w:rsidR="00024360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24820E3F" w14:textId="5F090C6E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9F8A12" w14:textId="611E1B1E" w:rsidR="005C6052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9503E" w14:textId="4C78BD61" w:rsidR="000476E6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de série</w:t>
      </w:r>
      <w:r w:rsidR="00EE03C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5F382DB1" w14:textId="77777777" w:rsidR="000476E6" w:rsidRPr="00D739AD" w:rsidRDefault="000476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D642A9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93DD0F8" w14:textId="77777777" w:rsidR="00F46298" w:rsidRPr="00D739AD" w:rsidRDefault="00F462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produto.</w:t>
      </w:r>
    </w:p>
    <w:p w14:paraId="7A4E075E" w14:textId="55C4E6B8" w:rsidR="00B43F64" w:rsidRPr="00D739AD" w:rsidRDefault="000476E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</w:t>
      </w:r>
      <w:r w:rsidR="00CF6D72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1E7D99C9" w14:textId="7B47D30E" w:rsidR="002D07E2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Patrimônio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381789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“Patrimônio”.</w:t>
      </w:r>
    </w:p>
    <w:p w14:paraId="28FBA753" w14:textId="77777777" w:rsidR="00BE0766" w:rsidRPr="00D739AD" w:rsidRDefault="00BE07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Patrimônio do produto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33E750" w14:textId="4E809CC5" w:rsidR="00BD7FF0" w:rsidRPr="00D739AD" w:rsidRDefault="00D642A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o </w:t>
      </w:r>
      <w:r w:rsidR="00E5012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equipamento ou produto para melhor distinção do mesmo e no ato da impressão deve exibir.</w:t>
      </w:r>
      <w:r w:rsidR="00CF6D7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0B1AC4" w14:textId="77777777" w:rsidR="005C6052" w:rsidRPr="00D739AD" w:rsidRDefault="005C605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C3DB683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Defeito</w:t>
      </w:r>
    </w:p>
    <w:p w14:paraId="468FA03F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“Defeito”.</w:t>
      </w:r>
    </w:p>
    <w:p w14:paraId="0F0376DE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Defeito do produto.</w:t>
      </w:r>
    </w:p>
    <w:p w14:paraId="12F3DE4B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o defeito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do equipamento ou produto para melhor distinção do mesmo e no ato da impressão exibir.</w:t>
      </w:r>
    </w:p>
    <w:p w14:paraId="144DA33D" w14:textId="14333FED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A3AD34" w14:textId="5742830E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C4BFC" w14:textId="3F7585C5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2386216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Solução</w:t>
      </w:r>
    </w:p>
    <w:p w14:paraId="1817905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“Solução”.</w:t>
      </w:r>
    </w:p>
    <w:p w14:paraId="5B08B20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Solução do produto.</w:t>
      </w:r>
    </w:p>
    <w:p w14:paraId="77A32D6E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nesta tela e possível inserir a Solução do equipamento ou produto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8FA57" w14:textId="045D050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12C235" w14:textId="6AAEB74B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C6F36B" w14:textId="7CB4E7FB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CB13ECC" w14:textId="77777777" w:rsidR="00F97698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entrada</w:t>
      </w:r>
    </w:p>
    <w:p w14:paraId="46C3064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entrada”.</w:t>
      </w:r>
    </w:p>
    <w:p w14:paraId="42D3C5E7" w14:textId="77777777" w:rsidR="00E676F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1F25F79" w14:textId="50B999B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8A70CA" w14:textId="67471BED" w:rsidR="00BD131C" w:rsidRDefault="00CF1E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C0409" w14:textId="57B03267" w:rsidR="00BD7FF0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TestComplete: </w:t>
      </w:r>
    </w:p>
    <w:p w14:paraId="5213B44C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pronto</w:t>
      </w:r>
    </w:p>
    <w:p w14:paraId="58F89815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pronto”.</w:t>
      </w:r>
    </w:p>
    <w:p w14:paraId="53EF3A9D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pronto do produto.</w:t>
      </w:r>
    </w:p>
    <w:p w14:paraId="1BA882D6" w14:textId="77777777" w:rsidR="000476E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>: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na consulta e na impressão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8D0BEB" w14:textId="6875954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B01181" w14:textId="5EEFE6E7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F550FD" w14:textId="4223CA57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9C3976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entrega</w:t>
      </w:r>
    </w:p>
    <w:p w14:paraId="6755352A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Entrega”.</w:t>
      </w:r>
    </w:p>
    <w:p w14:paraId="4AE5692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C4D96" w:rsidRPr="00D739AD">
        <w:rPr>
          <w:rFonts w:asciiTheme="minorHAnsi" w:hAnsiTheme="minorHAnsi" w:cstheme="minorHAnsi"/>
          <w:sz w:val="24"/>
          <w:szCs w:val="24"/>
        </w:rPr>
        <w:t>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: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solicitado que o usuário neste campo selecione a data de entrega do produto ou equipamento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815884" w14:textId="4D2113C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402105" w14:textId="645E7D3A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0D9C90" w14:textId="5F0EAE5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63B0D30" w14:textId="77777777" w:rsidR="00BD131C" w:rsidRPr="00D739AD" w:rsidRDefault="00BD131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Serviço e Salvar</w:t>
      </w:r>
    </w:p>
    <w:p w14:paraId="7275B06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“Ordem de Serviço e Salvar”.</w:t>
      </w:r>
    </w:p>
    <w:p w14:paraId="27FDEBBD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neste botão o sistema irar imprimir a ordem de serviço com todos os dados relatados e irá salvar no sistema caso queira reimprimir.</w:t>
      </w:r>
    </w:p>
    <w:p w14:paraId="534976AB" w14:textId="7B75FB18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A6320" w14:textId="334E7636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9996C5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39DCB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45F64E" w14:textId="1CDFD3B0" w:rsidR="00F97698" w:rsidRPr="00BD131C" w:rsidRDefault="00863A09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D131C">
        <w:rPr>
          <w:rFonts w:asciiTheme="minorHAnsi" w:hAnsiTheme="minorHAnsi" w:cstheme="minorHAnsi"/>
          <w:sz w:val="24"/>
          <w:szCs w:val="24"/>
        </w:rPr>
        <w:t>Certf. De Garantia e Salvar</w:t>
      </w:r>
    </w:p>
    <w:p w14:paraId="0306EB5D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“Certf. De Garantia e Salvar”.</w:t>
      </w:r>
    </w:p>
    <w:p w14:paraId="3B80027C" w14:textId="77777777" w:rsidR="00E61E6C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56CBD" w:rsidRPr="00D739AD">
        <w:rPr>
          <w:rFonts w:asciiTheme="minorHAnsi" w:hAnsiTheme="minorHAnsi" w:cstheme="minorHAnsi"/>
          <w:sz w:val="24"/>
          <w:szCs w:val="24"/>
        </w:rPr>
        <w:t>Esperado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o mesmo.</w:t>
      </w:r>
    </w:p>
    <w:p w14:paraId="01E85812" w14:textId="4DB7077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C35A0" w14:textId="7F4E79CE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0FC352" w14:textId="6F94163F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E14B3B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D21F27" w14:textId="77777777" w:rsidR="00F97698" w:rsidRPr="00D739AD" w:rsidRDefault="00A92E4E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Recibo de Devolução</w:t>
      </w:r>
    </w:p>
    <w:p w14:paraId="100207D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“Recibo de Devolução”.</w:t>
      </w:r>
    </w:p>
    <w:p w14:paraId="4EC83800" w14:textId="55BCE846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Recibo de Devolução do produto ou equipamento com todos os dados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relatados</w:t>
      </w:r>
    </w:p>
    <w:p w14:paraId="318EFCEA" w14:textId="25B47BD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744CF3" w14:textId="29E72E2D" w:rsidR="006748D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C7C1B9A" w14:textId="56ED8B28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EDCA71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B8D986" w14:textId="0E98DF8E" w:rsidR="00256CBD" w:rsidRPr="00D739AD" w:rsidRDefault="003D3B38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Sub 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ba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256CBD" w:rsidRPr="00D739AD">
        <w:rPr>
          <w:rFonts w:asciiTheme="minorHAnsi" w:hAnsiTheme="minorHAnsi" w:cstheme="minorHAnsi"/>
          <w:color w:val="00B0F0"/>
          <w:sz w:val="24"/>
          <w:szCs w:val="24"/>
        </w:rPr>
        <w:t>Dados Adicionais</w:t>
      </w:r>
      <w:r w:rsidR="00131A4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</w:p>
    <w:p w14:paraId="1B9CEF7E" w14:textId="203BD8E2" w:rsidR="00932B48" w:rsidRPr="00D739AD" w:rsidRDefault="00932B4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estes dados deverão ser inseridos e logo após deverão ser salvos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. Após salvar o </w:t>
      </w:r>
      <w:r w:rsidR="00CA5E38" w:rsidRPr="00D739AD">
        <w:rPr>
          <w:rFonts w:asciiTheme="minorHAnsi" w:hAnsiTheme="minorHAnsi" w:cstheme="minorHAnsi"/>
          <w:sz w:val="24"/>
          <w:szCs w:val="24"/>
        </w:rPr>
        <w:t>pedido consulte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 o pedido novamente para verificar se 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permanecem.</w:t>
      </w:r>
    </w:p>
    <w:p w14:paraId="32FC2C32" w14:textId="77777777" w:rsidR="00236404" w:rsidRPr="00D739AD" w:rsidRDefault="00236404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CA0440E" w14:textId="77777777" w:rsidR="00F172C9" w:rsidRPr="00D739AD" w:rsidRDefault="00AE0D8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Aprovação</w:t>
      </w:r>
    </w:p>
    <w:p w14:paraId="7B5F7A57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Data Aprovação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escolha uma data.</w:t>
      </w:r>
    </w:p>
    <w:p w14:paraId="18E550B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3927B5" w:rsidRPr="00D739AD">
        <w:rPr>
          <w:rFonts w:asciiTheme="minorHAnsi" w:hAnsiTheme="minorHAnsi" w:cstheme="minorHAnsi"/>
          <w:sz w:val="24"/>
          <w:szCs w:val="24"/>
        </w:rPr>
        <w:t>Esperado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: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822DAA3" w14:textId="3D0F2222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67916" w14:textId="1714A345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5C5864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10846D" w14:textId="3B08A8DF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4B0BCD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0701D75" w14:textId="77777777" w:rsidR="00F172C9" w:rsidRPr="00D739AD" w:rsidRDefault="006C6B5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Previsão Conclusão</w:t>
      </w:r>
    </w:p>
    <w:p w14:paraId="6826CA86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Previsão Conclusão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escolha uma data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334594A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041A13" w14:textId="5567D01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22C51" w14:textId="4E0CC70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B0AF49" w14:textId="0A2F960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A7F8F7F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7B27B9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Diagnostico</w:t>
      </w:r>
    </w:p>
    <w:p w14:paraId="38AFA74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Diagnostico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B0CB5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usuário poderá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neste campo inserir o </w:t>
      </w:r>
      <w:r w:rsidR="005E6962" w:rsidRPr="00D739AD">
        <w:rPr>
          <w:rFonts w:asciiTheme="minorHAnsi" w:hAnsiTheme="minorHAnsi" w:cstheme="minorHAnsi"/>
          <w:b w:val="0"/>
          <w:sz w:val="24"/>
          <w:szCs w:val="24"/>
        </w:rPr>
        <w:t>Diagnóstico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C07A7B" w14:textId="3F6A940B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75E189" w14:textId="7DF7E67F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9211E7F" w14:textId="4A3E92AE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144829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75A1433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Solicitante</w:t>
      </w:r>
    </w:p>
    <w:p w14:paraId="25C58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Solicitante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insira o nome do solicitante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58428F" w14:textId="77777777" w:rsidR="00256CBD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Solicitante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03CDAB" w14:textId="3A2DFE15" w:rsidR="00932B48" w:rsidRPr="00310B28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FE2877" w14:textId="7290939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F66F8" w14:textId="50F5686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A77428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631FC5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Responsável Aprovação</w:t>
      </w:r>
    </w:p>
    <w:p w14:paraId="74C6876E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“Responsável Aprovação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 com o nome do responsável”.</w:t>
      </w:r>
    </w:p>
    <w:p w14:paraId="7F467002" w14:textId="77777777" w:rsidR="00F97698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>usuário poderá neste campo inserir o Responsável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BA88A9" w14:textId="2D89A57D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3F00A" w14:textId="1F4C458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FF9E" w14:textId="0049B55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562158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55C9E73" w14:textId="56F480F3" w:rsidR="00F172C9" w:rsidRPr="00D739AD" w:rsidRDefault="00D543E3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Controle Externo</w:t>
      </w:r>
    </w:p>
    <w:p w14:paraId="2D37946B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“Controle Externo”.</w:t>
      </w:r>
    </w:p>
    <w:p w14:paraId="4845A343" w14:textId="450FFE3F" w:rsidR="00F172C9" w:rsidRPr="00D739AD" w:rsidRDefault="00F172C9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952BBD" w14:textId="483873F0" w:rsidR="00BA1414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C78A27" w14:textId="6911B5D3" w:rsidR="00BD131C" w:rsidRPr="00BD131C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F0022D" w14:textId="4C3832A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402E5" w14:textId="77777777" w:rsidR="00E3541B" w:rsidRPr="00D739AD" w:rsidRDefault="00E3541B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BBC8CE" w14:textId="77777777" w:rsidR="00F172C9" w:rsidRPr="00D739AD" w:rsidRDefault="003763E2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Inicial</w:t>
      </w:r>
    </w:p>
    <w:p w14:paraId="021343D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Inicial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1DF050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inicial da ordem de serviço</w:t>
      </w:r>
    </w:p>
    <w:p w14:paraId="17B59706" w14:textId="34739C5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F98EDCD" w14:textId="3FF6A034" w:rsidR="00BA1414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5BB380" w14:textId="6A7615C3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43D2FB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E7BFEA" w14:textId="77777777" w:rsidR="00F172C9" w:rsidRPr="00D739AD" w:rsidRDefault="00B40D56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Finalizado</w:t>
      </w:r>
    </w:p>
    <w:p w14:paraId="4DBA6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Finalizado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equipamento.</w:t>
      </w:r>
    </w:p>
    <w:p w14:paraId="038D9E5D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Final da ordem de serviço</w:t>
      </w:r>
    </w:p>
    <w:p w14:paraId="288F8AAF" w14:textId="30A9D5C0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F6536" w14:textId="2883FD64" w:rsidR="00CF1EF1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A7B97B" w14:textId="7774DC3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2C455E4" w14:textId="77777777" w:rsidR="008B014C" w:rsidRPr="00D739AD" w:rsidRDefault="007319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</w:t>
      </w:r>
      <w:r w:rsidR="003D7361" w:rsidRPr="00D739AD">
        <w:rPr>
          <w:rFonts w:asciiTheme="minorHAnsi" w:hAnsiTheme="minorHAnsi" w:cstheme="minorHAnsi"/>
          <w:color w:val="00B0F0"/>
          <w:sz w:val="24"/>
          <w:szCs w:val="24"/>
        </w:rPr>
        <w:t>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>ba</w:t>
      </w:r>
      <w:r w:rsidR="0019049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 </w:t>
      </w:r>
      <w:r w:rsidR="008B014C" w:rsidRPr="00D739AD">
        <w:rPr>
          <w:rFonts w:asciiTheme="minorHAnsi" w:hAnsiTheme="minorHAnsi" w:cstheme="minorHAnsi"/>
          <w:color w:val="00B0F0"/>
          <w:sz w:val="24"/>
          <w:szCs w:val="24"/>
        </w:rPr>
        <w:t>Outros</w:t>
      </w:r>
    </w:p>
    <w:p w14:paraId="611FDC13" w14:textId="77777777" w:rsidR="008B014C" w:rsidRPr="00D739AD" w:rsidRDefault="008B014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E4AB359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“Outras Informações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 xml:space="preserve">1, 2,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3,4”.</w:t>
      </w:r>
    </w:p>
    <w:p w14:paraId="32CF2D22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Neste campo e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possível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inse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rir informações diversas</w:t>
      </w:r>
      <w:r w:rsidR="009E2B99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mais de uma opção.</w:t>
      </w:r>
    </w:p>
    <w:p w14:paraId="34A8B671" w14:textId="1A75A543" w:rsidR="00CC60EE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AA854F" w14:textId="0F6A1111" w:rsidR="00CF1EF1" w:rsidRPr="00310B28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E9B555" w14:textId="04B84E1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C7890A" w14:textId="3873A7AC" w:rsidR="0097508A" w:rsidRPr="00D739AD" w:rsidRDefault="009E2B9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Entrega e Montagem</w:t>
      </w:r>
    </w:p>
    <w:p w14:paraId="5A176A45" w14:textId="77777777" w:rsidR="007748D4" w:rsidRPr="00D739AD" w:rsidRDefault="00EC5FB0" w:rsidP="0023648C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entregue</w:t>
      </w:r>
    </w:p>
    <w:p w14:paraId="31F95A41" w14:textId="77777777" w:rsidR="00C372BC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</w:t>
      </w:r>
    </w:p>
    <w:p w14:paraId="4F54B32B" w14:textId="0A144100" w:rsidR="007748D4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E3EC5" w:rsidRPr="00D739AD">
        <w:rPr>
          <w:rFonts w:asciiTheme="minorHAnsi" w:hAnsiTheme="minorHAnsi" w:cstheme="minorHAnsi"/>
          <w:sz w:val="24"/>
          <w:szCs w:val="24"/>
        </w:rPr>
        <w:t>P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ara Realizar o Teste primeiro deve ser feito o Relatório de </w:t>
      </w:r>
      <w:r w:rsidRPr="00D739AD">
        <w:rPr>
          <w:rFonts w:asciiTheme="minorHAnsi" w:hAnsiTheme="minorHAnsi" w:cstheme="minorHAnsi"/>
          <w:sz w:val="24"/>
          <w:szCs w:val="24"/>
        </w:rPr>
        <w:t>E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ntrega </w:t>
      </w:r>
      <w:r w:rsidRPr="00D739AD">
        <w:rPr>
          <w:rFonts w:asciiTheme="minorHAnsi" w:hAnsiTheme="minorHAnsi" w:cstheme="minorHAnsi"/>
          <w:sz w:val="24"/>
          <w:szCs w:val="24"/>
        </w:rPr>
        <w:t>do Pedido</w:t>
      </w:r>
    </w:p>
    <w:p w14:paraId="319DE846" w14:textId="77777777" w:rsidR="00C372BC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87CFBBC" w14:textId="34CECBF2" w:rsidR="00C372BC" w:rsidRPr="00D739AD" w:rsidRDefault="00C372BC" w:rsidP="001256A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Entrega</w:t>
      </w:r>
    </w:p>
    <w:p w14:paraId="3B5E8987" w14:textId="77777777" w:rsidR="00C372BC" w:rsidRPr="00D739AD" w:rsidRDefault="00C372BC" w:rsidP="00D739AD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4C6389DB" w14:textId="5FDA3C15" w:rsidR="00BE3E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 Entrega e montag</w:t>
      </w:r>
      <w:r w:rsidRPr="00D739AD">
        <w:rPr>
          <w:rFonts w:asciiTheme="minorHAnsi" w:hAnsiTheme="minorHAnsi" w:cstheme="minorHAnsi"/>
          <w:sz w:val="24"/>
          <w:szCs w:val="24"/>
        </w:rPr>
        <w:t>em&gt; 1- Relatório de Entrega&gt; 5- Conferencia códigos de Barras&gt; emitir Relatório de Entrega</w:t>
      </w:r>
    </w:p>
    <w:p w14:paraId="624EB721" w14:textId="4F378F29" w:rsidR="003F0D65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entrega antes é preciso escolher o motorista, Caso Não tenha motorista cadastrado, vá ao modulo e funcionários e atribua a função na aba Adicionais, para um funcionário já cadastrado ou cadastre um novo motorista</w:t>
      </w:r>
      <w:r w:rsidR="003F0D65" w:rsidRPr="00D739AD">
        <w:rPr>
          <w:rFonts w:asciiTheme="minorHAnsi" w:hAnsiTheme="minorHAnsi" w:cstheme="minorHAnsi"/>
          <w:sz w:val="24"/>
          <w:szCs w:val="24"/>
        </w:rPr>
        <w:t xml:space="preserve">, logo após inserir o pedido </w:t>
      </w:r>
      <w:r w:rsidR="00B37EFC" w:rsidRPr="00D739AD">
        <w:rPr>
          <w:rFonts w:asciiTheme="minorHAnsi" w:hAnsiTheme="minorHAnsi" w:cstheme="minorHAnsi"/>
          <w:sz w:val="24"/>
          <w:szCs w:val="24"/>
        </w:rPr>
        <w:t>e emitir</w:t>
      </w:r>
      <w:r w:rsidR="003F0D65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6EF845AD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3C1435A" w14:textId="21F8DBD2" w:rsidR="007A0A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aparecem automaticamente</w:t>
      </w:r>
    </w:p>
    <w:p w14:paraId="6315C57A" w14:textId="5545D061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2580B20" w14:textId="56A5C6BA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3CA30045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C0FA267" w14:textId="77777777" w:rsidR="007A0AC5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F6A4F89" w14:textId="77777777" w:rsidR="007748D4" w:rsidRPr="00D739AD" w:rsidRDefault="00EB4A76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Nome</w:t>
      </w:r>
    </w:p>
    <w:p w14:paraId="2C7A2F96" w14:textId="77777777" w:rsidR="0073197D" w:rsidRPr="00D739AD" w:rsidRDefault="007319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em 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“N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ome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ou digitar a matr</w:t>
      </w:r>
      <w:r w:rsidR="00082AF1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cula do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motorista e pressiona a tecla Tab.</w:t>
      </w:r>
    </w:p>
    <w:p w14:paraId="668047DC" w14:textId="77777777" w:rsidR="00F97698" w:rsidRPr="00D739AD" w:rsidRDefault="007748D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nome completo do motorista cadastrado </w:t>
      </w:r>
      <w:r w:rsidR="00C76455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a tela de funcionários/terceirizados.</w:t>
      </w:r>
    </w:p>
    <w:p w14:paraId="0502244D" w14:textId="5F2164C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51AFDE" w14:textId="13026D22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562086" w14:textId="2F2570D5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87AC77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D4B588" w14:textId="77777777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65451319" w14:textId="77777777" w:rsidR="00447721" w:rsidRPr="00D739AD" w:rsidRDefault="0044772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</w:t>
      </w:r>
      <w:r w:rsidR="00A82728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“D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ata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 do produto.</w:t>
      </w:r>
    </w:p>
    <w:p w14:paraId="25FA871E" w14:textId="77777777" w:rsidR="00EF0D8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31A89" w:rsidRPr="00D739AD">
        <w:rPr>
          <w:rFonts w:asciiTheme="minorHAnsi" w:hAnsiTheme="minorHAnsi" w:cstheme="minorHAnsi"/>
          <w:sz w:val="24"/>
          <w:szCs w:val="24"/>
        </w:rPr>
        <w:t>Esperado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: Permitir ser preenchido o campo data</w:t>
      </w:r>
      <w:r w:rsidR="007937F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da não montagem.</w:t>
      </w:r>
    </w:p>
    <w:p w14:paraId="4589155B" w14:textId="1E62D17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45FE" w14:textId="18081469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DD2EA" w14:textId="4A38DC64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857A32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6FEEAC" w14:textId="22CFCBB5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725ADC58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18C6AA5C" w14:textId="090EC4D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adicionar motivo para Não montagem Abra o </w:t>
      </w:r>
      <w:r w:rsidR="00E3541B" w:rsidRPr="00D739AD">
        <w:rPr>
          <w:rFonts w:asciiTheme="minorHAnsi" w:hAnsiTheme="minorHAnsi" w:cstheme="minorHAnsi"/>
          <w:sz w:val="24"/>
          <w:szCs w:val="24"/>
        </w:rPr>
        <w:t>modulo lançar</w:t>
      </w:r>
      <w:r w:rsidRPr="00D739AD">
        <w:rPr>
          <w:rFonts w:asciiTheme="minorHAnsi" w:hAnsiTheme="minorHAnsi" w:cstheme="minorHAnsi"/>
          <w:sz w:val="24"/>
          <w:szCs w:val="24"/>
        </w:rPr>
        <w:t xml:space="preserve"> relatório de Entrega</w:t>
      </w:r>
    </w:p>
    <w:p w14:paraId="360989AF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04242EAE" w14:textId="77777777" w:rsidR="007748D4" w:rsidRPr="00D739AD" w:rsidRDefault="00231A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Motivo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motivo da não entrega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B1F75CA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</w:t>
      </w:r>
      <w:r w:rsidR="00D33E92" w:rsidRPr="00D739AD">
        <w:rPr>
          <w:rFonts w:asciiTheme="minorHAnsi" w:hAnsiTheme="minorHAnsi" w:cstheme="minorHAnsi"/>
          <w:b w:val="0"/>
          <w:sz w:val="24"/>
          <w:szCs w:val="24"/>
        </w:rPr>
        <w:t>é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destinado a inserir dados da não entrega do produto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3E829CC" w14:textId="6F1160CB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F6C983" w14:textId="271BF3B3" w:rsidR="0030519E" w:rsidRPr="00D739AD" w:rsidRDefault="00801F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A17CD5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69D5546" w14:textId="77777777" w:rsidR="007748D4" w:rsidRPr="00D739AD" w:rsidRDefault="0019634C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Entrega</w:t>
      </w:r>
    </w:p>
    <w:p w14:paraId="2CDD1821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B3C28" w:rsidRPr="00D739AD">
        <w:rPr>
          <w:rFonts w:asciiTheme="minorHAnsi" w:hAnsiTheme="minorHAnsi" w:cstheme="minorHAnsi"/>
          <w:b w:val="0"/>
          <w:sz w:val="24"/>
          <w:szCs w:val="24"/>
        </w:rPr>
        <w:t xml:space="preserve">no botão </w:t>
      </w:r>
      <w:r w:rsidR="007A4594" w:rsidRPr="00D739AD">
        <w:rPr>
          <w:rFonts w:asciiTheme="minorHAnsi" w:hAnsiTheme="minorHAnsi" w:cstheme="minorHAnsi"/>
          <w:b w:val="0"/>
          <w:sz w:val="24"/>
          <w:szCs w:val="24"/>
        </w:rPr>
        <w:t>“Consultar Relatório</w:t>
      </w:r>
      <w:r w:rsidR="001F3542"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Entrega”</w:t>
      </w:r>
      <w:r w:rsidR="00CE3C6F" w:rsidRPr="00D739AD">
        <w:rPr>
          <w:rFonts w:asciiTheme="minorHAnsi" w:hAnsiTheme="minorHAnsi" w:cstheme="minorHAnsi"/>
          <w:b w:val="0"/>
          <w:sz w:val="24"/>
          <w:szCs w:val="24"/>
        </w:rPr>
        <w:t>, e o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F363B9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3047F2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0660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entrega</w:t>
      </w:r>
      <w:r w:rsidR="00DE4F3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4807F9" w14:textId="7E5915C2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45751A" w14:textId="5D3D188F" w:rsidR="0030519E" w:rsidRPr="008676BE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44F4D6" w14:textId="32A82AC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0C6328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AA5424" w14:textId="77777777" w:rsidR="007748D4" w:rsidRPr="00D739AD" w:rsidRDefault="009A0AAB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Notas Fiscais</w:t>
      </w:r>
    </w:p>
    <w:p w14:paraId="046ABFED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9A0AAB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N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 xml:space="preserve">otas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>iscais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E518838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r Nú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mero das notas fiscais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6DA7B3" w14:textId="452C164E" w:rsidR="00E07A2A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E38AC2" w14:textId="5C9A206D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278FBB" w14:textId="755B6055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5F32A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C4F1A13" w14:textId="77777777" w:rsidR="007748D4" w:rsidRPr="00D739AD" w:rsidRDefault="009D46A9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Período</w:t>
      </w:r>
    </w:p>
    <w:p w14:paraId="01A856CC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“Período”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, e selecione de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m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anhã,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tarde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 ou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>oite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16886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A3605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xibir 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Período da entrega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DD65A12" w14:textId="2829AF4D" w:rsidR="001760C9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01FE6B" w14:textId="6F5A15B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97728D" w14:textId="0B08E3E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4A186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52C2026" w14:textId="76710B75" w:rsidR="007748D4" w:rsidRPr="00D739AD" w:rsidRDefault="000C0CCF" w:rsidP="00AF52EA">
      <w:pPr>
        <w:pStyle w:val="CENTARI-12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montado</w:t>
      </w:r>
    </w:p>
    <w:p w14:paraId="36B5C77F" w14:textId="460E4AB5" w:rsidR="00E47BB3" w:rsidRPr="00D739AD" w:rsidRDefault="00E47BB3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OBS: </w:t>
      </w:r>
    </w:p>
    <w:p w14:paraId="2A53F515" w14:textId="71EDFE5E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 Para Realizar o Teste primeiro deve ser feito o Relatório de montagem do Pedido</w:t>
      </w:r>
    </w:p>
    <w:p w14:paraId="2D54D3F4" w14:textId="77777777" w:rsidR="003F0D65" w:rsidRPr="00D739AD" w:rsidRDefault="003F0D65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1D6C52" w14:textId="77777777" w:rsidR="003F0D65" w:rsidRPr="00D739AD" w:rsidRDefault="003F0D65" w:rsidP="001256AC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Montagem</w:t>
      </w:r>
    </w:p>
    <w:p w14:paraId="4ED15822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Entrega e Montagem &gt; Digitar Relatório de Montagem&gt; F4- Emitir </w:t>
      </w:r>
    </w:p>
    <w:p w14:paraId="502F021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montagem antes é preciso inserir o montador</w:t>
      </w:r>
    </w:p>
    <w:p w14:paraId="3670223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Caso não tenha nenhum montador cadastrado vá até o modulo de Funcionário e atribua a função na aba adicionais, para um funcionário cadastrado ou cadastre um montador novo. </w:t>
      </w:r>
    </w:p>
    <w:p w14:paraId="06DD8D79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C89073C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Os Dados aparecem automaticamente</w:t>
      </w:r>
    </w:p>
    <w:p w14:paraId="2FE7966A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2821FAC" w14:textId="7F3C5430" w:rsidR="003F0D65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4876BA49" w14:textId="5D8B815E" w:rsidR="00DD6030" w:rsidRDefault="00DD603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Para aparecer “Tudo Montado” primeiro deve-se lançar o Relatório de montagem e emitir</w:t>
      </w:r>
    </w:p>
    <w:p w14:paraId="0F854CDD" w14:textId="77777777" w:rsidR="00BE3EC5" w:rsidRPr="00D739AD" w:rsidRDefault="00BE3EC5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</w:p>
    <w:p w14:paraId="38DA46A8" w14:textId="77777777" w:rsidR="007748D4" w:rsidRPr="00D739AD" w:rsidRDefault="00E07955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Montador</w:t>
      </w:r>
    </w:p>
    <w:p w14:paraId="28D56C08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“Montador”.</w:t>
      </w:r>
      <w:r w:rsidR="00847D8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inserido a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Matricula </w:t>
      </w:r>
      <w:r w:rsidR="002340B7"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Montador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e </w:t>
      </w:r>
      <w:r w:rsidR="002869ED" w:rsidRPr="00D739AD">
        <w:rPr>
          <w:rFonts w:asciiTheme="minorHAnsi" w:hAnsiTheme="minorHAnsi" w:cstheme="minorHAnsi"/>
          <w:b w:val="0"/>
          <w:sz w:val="24"/>
          <w:szCs w:val="24"/>
        </w:rPr>
        <w:t>exibi-la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40EBA5" w14:textId="3B665419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770A85" w14:textId="3EFE7F9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C73B5E" w14:textId="36362B7A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A6B6FF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846C408" w14:textId="77777777" w:rsidR="007748D4" w:rsidRPr="00D739AD" w:rsidRDefault="00EF67F0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3DDB2C37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“Data”.</w:t>
      </w:r>
      <w:r w:rsidR="00DA1B1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Digite data da montagem.</w:t>
      </w:r>
    </w:p>
    <w:p w14:paraId="1C3C147F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A0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data da montagem e exibi</w:t>
      </w:r>
      <w:r w:rsidR="00F6084A" w:rsidRPr="00D739AD">
        <w:rPr>
          <w:rFonts w:asciiTheme="minorHAnsi" w:hAnsiTheme="minorHAnsi" w:cstheme="minorHAnsi"/>
          <w:b w:val="0"/>
          <w:sz w:val="24"/>
          <w:szCs w:val="24"/>
        </w:rPr>
        <w:t>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66E020A" w14:textId="7E5B736E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B0FCC" w14:textId="5DD3DDC2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456DB" w14:textId="778ACED1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DD41DC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FC9DFC6" w14:textId="77777777" w:rsidR="007748D4" w:rsidRPr="00D739AD" w:rsidRDefault="00E161F6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1E9A808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“Motivo”.</w:t>
      </w:r>
      <w:r w:rsidR="00BC567A"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 xml:space="preserve"> Motivo da não montagem</w:t>
      </w:r>
      <w:r w:rsidR="00BF0C2E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exibi</w:t>
      </w:r>
      <w:r w:rsidR="008F6F77" w:rsidRPr="00D739AD">
        <w:rPr>
          <w:rFonts w:asciiTheme="minorHAnsi" w:hAnsiTheme="minorHAnsi" w:cstheme="minorHAnsi"/>
          <w:b w:val="0"/>
          <w:sz w:val="24"/>
          <w:szCs w:val="24"/>
        </w:rPr>
        <w:t>-la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na impressão também.</w:t>
      </w:r>
    </w:p>
    <w:p w14:paraId="6F099C76" w14:textId="2B4A30E7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DCE093" w14:textId="195D33AD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FAC9A" w14:textId="491A297C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8487F0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A05925" w14:textId="77777777" w:rsidR="007748D4" w:rsidRPr="00D739AD" w:rsidRDefault="00D51582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Valor</w:t>
      </w:r>
    </w:p>
    <w:p w14:paraId="6388B017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“Valor”.</w:t>
      </w:r>
      <w:r w:rsidR="007019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 da montagem da montagem do produto.</w:t>
      </w:r>
    </w:p>
    <w:p w14:paraId="0DD83F6B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valor da montagem e exibir após na impressão no campo valor</w:t>
      </w:r>
    </w:p>
    <w:p w14:paraId="4FC30C1A" w14:textId="7E025B4A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2C11F0" w14:textId="175FD5E2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04C663" w14:textId="7C52609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A6A496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22E836E" w14:textId="77777777" w:rsidR="00964DA7" w:rsidRPr="00D739AD" w:rsidRDefault="00F36083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de Montagem</w:t>
      </w:r>
    </w:p>
    <w:p w14:paraId="0D74F14D" w14:textId="77777777" w:rsidR="007748D4" w:rsidRPr="00D739AD" w:rsidRDefault="00C32D1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66772C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Relatório de Montagem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Consulte </w:t>
      </w:r>
      <w:r w:rsidR="001948B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montagem.</w:t>
      </w:r>
    </w:p>
    <w:p w14:paraId="5A59BE62" w14:textId="77777777" w:rsidR="00C32D10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que fosse inserido </w:t>
      </w:r>
      <w:r w:rsidR="00E2346A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01B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 e exibir </w:t>
      </w:r>
      <w:r w:rsidR="00CD1AA4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após na impressão.</w:t>
      </w:r>
    </w:p>
    <w:p w14:paraId="498941E5" w14:textId="6CCD6A02" w:rsidR="001760C9" w:rsidRPr="00D739AD" w:rsidRDefault="00300D24" w:rsidP="00DD603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E29733" w14:textId="122DB9C4" w:rsidR="00F97698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CD4168" w14:textId="6AF78CA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02CD13" w14:textId="63815FE3" w:rsidR="00534EF1" w:rsidRPr="00D739AD" w:rsidRDefault="002E663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4B42CC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  <w:r w:rsidR="00F63EC7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-Sub 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54863D9" w14:textId="7332C0F5" w:rsidR="001C7867" w:rsidRPr="00D739AD" w:rsidRDefault="001C7867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78E729E7" w14:textId="573F86B7" w:rsidR="00070DDF" w:rsidRPr="00D739AD" w:rsidRDefault="00070D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Teste feito puxando os dados da tela de Controle de mesa.</w:t>
      </w:r>
    </w:p>
    <w:p w14:paraId="0F16D9F0" w14:textId="3DB0404F" w:rsidR="00370CAE" w:rsidRPr="00322C90" w:rsidRDefault="00370CAE" w:rsidP="00AF52EA">
      <w:pPr>
        <w:pStyle w:val="CENTARI-12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Digite as informações adicionais</w:t>
      </w:r>
    </w:p>
    <w:p w14:paraId="7BCAD885" w14:textId="3FC8CA21" w:rsidR="00196A2B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Pedido</w:t>
      </w:r>
    </w:p>
    <w:p w14:paraId="2FE16D1D" w14:textId="77777777" w:rsidR="00202761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455BF3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Pedido”.</w:t>
      </w:r>
      <w:r w:rsidR="009130D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Realizar uma venda logo após consulte.</w:t>
      </w:r>
    </w:p>
    <w:p w14:paraId="7623C2AE" w14:textId="18F7FA2C" w:rsidR="00E676F6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3590" w:rsidRPr="00D739AD">
        <w:rPr>
          <w:rFonts w:asciiTheme="minorHAnsi" w:hAnsiTheme="minorHAnsi" w:cstheme="minorHAnsi"/>
          <w:sz w:val="24"/>
          <w:szCs w:val="24"/>
        </w:rPr>
        <w:t>Esperado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Ao consultar devera exibir o </w:t>
      </w:r>
      <w:r w:rsidR="00A03C3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641B7"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pedidos de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foi efetuada.</w:t>
      </w:r>
    </w:p>
    <w:p w14:paraId="29CD2015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D549CB2" w14:textId="78FB6057" w:rsidR="00D43537" w:rsidRPr="00D739AD" w:rsidRDefault="0007711A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Digitado</w:t>
      </w:r>
    </w:p>
    <w:p w14:paraId="720C350C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“Digitado”.</w:t>
      </w:r>
      <w:r w:rsidR="00D258B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25B029E7" w14:textId="7D31524A" w:rsidR="007E0CF6" w:rsidRPr="00322C90" w:rsidRDefault="00D43537" w:rsidP="00322C9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454A704" w14:textId="77777777" w:rsidR="00B337C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Autorizado</w:t>
      </w:r>
    </w:p>
    <w:p w14:paraId="2E980B90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“Autorizado”.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sistema irá preencher automaticamente o número do cupom Fiscal de acordo com a venda.</w:t>
      </w:r>
    </w:p>
    <w:p w14:paraId="1A005541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bookmarkStart w:id="5" w:name="_Hlk85795236"/>
      <w:r w:rsidRPr="00D739AD">
        <w:rPr>
          <w:rFonts w:asciiTheme="minorHAnsi" w:hAnsiTheme="minorHAnsi" w:cstheme="minorHAnsi"/>
          <w:b w:val="0"/>
          <w:sz w:val="24"/>
          <w:szCs w:val="24"/>
        </w:rPr>
        <w:t>Usuário que autorizou a ordem de entrega</w:t>
      </w:r>
      <w:bookmarkEnd w:id="5"/>
    </w:p>
    <w:p w14:paraId="19D34C19" w14:textId="77777777" w:rsidR="00B337C2" w:rsidRPr="00D739AD" w:rsidRDefault="00B337C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5A1B185F" w14:textId="77777777" w:rsidR="00425A7E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Caixa</w:t>
      </w:r>
    </w:p>
    <w:p w14:paraId="5C82E4AE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“Caixa”.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consultar devera exibir o terminal ou caixa que venda foi efetuada.</w:t>
      </w:r>
    </w:p>
    <w:p w14:paraId="78F4EFC7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679FB022" w14:textId="77777777" w:rsidR="00DD7D0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Terminal</w:t>
      </w:r>
    </w:p>
    <w:p w14:paraId="7434F884" w14:textId="77777777" w:rsidR="00DD7D02" w:rsidRPr="00D739AD" w:rsidRDefault="00D479BF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2450E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450E1" w:rsidRPr="00D739AD">
        <w:rPr>
          <w:rFonts w:asciiTheme="minorHAnsi" w:hAnsiTheme="minorHAnsi" w:cstheme="minorHAnsi"/>
          <w:b w:val="0"/>
          <w:sz w:val="24"/>
          <w:szCs w:val="24"/>
        </w:rPr>
        <w:t>Alterar número do terminal na tela de Pedidos.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DE95C4" w14:textId="77777777" w:rsidR="009829CB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244AFA" w14:textId="77777777" w:rsidR="00D03BA5" w:rsidRPr="00D739AD" w:rsidRDefault="00770BDC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Compilação</w:t>
      </w:r>
    </w:p>
    <w:p w14:paraId="745D63A9" w14:textId="77777777" w:rsidR="00D03BA5" w:rsidRPr="00D739AD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lastRenderedPageBreak/>
        <w:t>Pegue uma versão mais antiga, e altere o caminho para não baixar as atualizações</w:t>
      </w:r>
      <w:r w:rsidR="00395A3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verificar a versão no campo Compilação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52647D01" w14:textId="62957FFC" w:rsidR="00725570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D4AEC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97D40" w:rsidRPr="00D739AD">
        <w:rPr>
          <w:rFonts w:asciiTheme="minorHAnsi" w:hAnsiTheme="minorHAnsi" w:cstheme="minorHAnsi"/>
          <w:b w:val="0"/>
          <w:sz w:val="24"/>
          <w:szCs w:val="24"/>
        </w:rPr>
        <w:t>Atualizar o campo “Compilação” de acordo com a versão utilizada.</w:t>
      </w:r>
    </w:p>
    <w:p w14:paraId="1C5BD944" w14:textId="77777777" w:rsidR="005C5864" w:rsidRPr="005C5864" w:rsidRDefault="005C586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41C6F45" w14:textId="3A9A11E8" w:rsidR="00196A2B" w:rsidRPr="00D739AD" w:rsidRDefault="00995D8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Solicitar Envio do Pedido</w:t>
      </w:r>
      <w:r w:rsidR="00546E9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1E59717" w14:textId="77777777" w:rsidR="00196A2B" w:rsidRPr="00D739AD" w:rsidRDefault="00F352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selecionar um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 xml:space="preserve">pedido de venda, os campos D_V/N_V/D_H_E 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preencherá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>automaticament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>e, logo após c</w:t>
      </w:r>
      <w:r w:rsidR="00196A2B" w:rsidRPr="00D739AD">
        <w:rPr>
          <w:rFonts w:asciiTheme="minorHAnsi" w:hAnsiTheme="minorHAnsi" w:cstheme="minorHAnsi"/>
          <w:b w:val="0"/>
          <w:sz w:val="24"/>
          <w:szCs w:val="24"/>
        </w:rPr>
        <w:t>lique em “Solicitar Envio do Pedido”.</w:t>
      </w:r>
    </w:p>
    <w:p w14:paraId="5FE20BEB" w14:textId="6AD3ACD2" w:rsidR="00196A2B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17803" w:rsidRPr="00D739AD">
        <w:rPr>
          <w:rFonts w:asciiTheme="minorHAnsi" w:hAnsiTheme="minorHAnsi" w:cstheme="minorHAnsi"/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AD47554" w14:textId="77777777" w:rsidR="00540D96" w:rsidRPr="00D739AD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0C09F5F" w14:textId="418AD429" w:rsidR="00540D96" w:rsidRPr="00D739AD" w:rsidRDefault="00455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</w:t>
      </w:r>
      <w:r w:rsidR="00AF7B66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Pedido e a Coluna ‘Vínculo’ estiver em branco o botão solicitar envio do pedido ira enviar novamente pelo sincronia.</w:t>
      </w:r>
    </w:p>
    <w:p w14:paraId="133F310A" w14:textId="6F89D773" w:rsidR="00540D96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10B28">
        <w:rPr>
          <w:rFonts w:asciiTheme="minorHAnsi" w:hAnsiTheme="minorHAnsi" w:cstheme="minorHAnsi"/>
          <w:bCs/>
          <w:sz w:val="22"/>
          <w:szCs w:val="22"/>
        </w:rPr>
        <w:t xml:space="preserve">OBS: funcionalidade não habilitada na </w:t>
      </w:r>
      <w:r w:rsidR="00300D24" w:rsidRPr="00310B28">
        <w:rPr>
          <w:rFonts w:asciiTheme="minorHAnsi" w:hAnsiTheme="minorHAnsi" w:cstheme="minorHAnsi"/>
          <w:bCs/>
          <w:sz w:val="22"/>
          <w:szCs w:val="22"/>
        </w:rPr>
        <w:t xml:space="preserve">WEB: </w:t>
      </w:r>
    </w:p>
    <w:p w14:paraId="161B43A7" w14:textId="77777777" w:rsidR="00B8166A" w:rsidRPr="00310B28" w:rsidRDefault="00B8166A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84C3F0" w14:textId="42385CA6" w:rsidR="00F35282" w:rsidRPr="00D739AD" w:rsidRDefault="004207D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Localização no Navegador</w:t>
      </w:r>
      <w:r w:rsidR="009557E9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A245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</w:t>
      </w:r>
    </w:p>
    <w:p w14:paraId="70D45666" w14:textId="5B70D63A" w:rsidR="00534EF1" w:rsidRPr="00D739AD" w:rsidRDefault="006217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 w:rsidRPr="00D739AD">
        <w:rPr>
          <w:rFonts w:asciiTheme="minorHAnsi" w:hAnsiTheme="minorHAnsi" w:cstheme="minorHAnsi"/>
          <w:b w:val="0"/>
          <w:sz w:val="24"/>
          <w:szCs w:val="24"/>
        </w:rPr>
        <w:t>lique em “Exibir Localização no Navegador”,</w:t>
      </w:r>
    </w:p>
    <w:p w14:paraId="12D743F8" w14:textId="77777777" w:rsidR="00151BEF" w:rsidRPr="00D739AD" w:rsidRDefault="00151B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03780D" w14:textId="2A2E3D7A" w:rsidR="00534EF1" w:rsidRPr="00D739AD" w:rsidRDefault="00534EF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– </w:t>
      </w:r>
      <w:r w:rsidR="00585F0D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</w:p>
    <w:p w14:paraId="7ADD81E3" w14:textId="1E3DD1A5" w:rsidR="00534EF1" w:rsidRPr="00D739AD" w:rsidRDefault="008D278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Fiscais</w:t>
      </w:r>
    </w:p>
    <w:p w14:paraId="335681C0" w14:textId="77777777" w:rsidR="00D82361" w:rsidRPr="00D739AD" w:rsidRDefault="005510B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Dados das notas Fiscais</w:t>
      </w:r>
    </w:p>
    <w:p w14:paraId="083EF503" w14:textId="77777777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“Consultar Notas Fiscais”</w:t>
      </w:r>
    </w:p>
    <w:p w14:paraId="249195FF" w14:textId="737F41FC" w:rsidR="00AF3FEB" w:rsidRPr="00D739AD" w:rsidRDefault="00B966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“Alterar CFOP dos Itens” &gt; </w:t>
      </w:r>
      <w:r w:rsidR="00DC4199" w:rsidRPr="00D739AD">
        <w:rPr>
          <w:rFonts w:asciiTheme="minorHAnsi" w:hAnsiTheme="minorHAnsi" w:cstheme="minorHAnsi"/>
          <w:b w:val="0"/>
          <w:sz w:val="24"/>
          <w:szCs w:val="24"/>
        </w:rPr>
        <w:t>“Colocar CFOP de Devolução”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F3FEB" w:rsidRPr="00D739AD">
        <w:rPr>
          <w:rFonts w:asciiTheme="minorHAnsi" w:hAnsiTheme="minorHAnsi" w:cstheme="minorHAnsi"/>
          <w:b w:val="0"/>
          <w:sz w:val="24"/>
          <w:szCs w:val="24"/>
        </w:rPr>
        <w:t>“Colocar CFOP de Venda”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“Cancelar”</w:t>
      </w:r>
    </w:p>
    <w:p w14:paraId="6F539329" w14:textId="50416DF1" w:rsidR="00AF3FEB" w:rsidRPr="00D739AD" w:rsidRDefault="00AF3F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“Cancelar”</w:t>
      </w:r>
    </w:p>
    <w:p w14:paraId="7ED592E6" w14:textId="62718A72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“Emitir NF-e de Devolução”</w:t>
      </w:r>
    </w:p>
    <w:p w14:paraId="0FC8F60F" w14:textId="77777777" w:rsidR="00B9665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“Reimprimir”</w:t>
      </w:r>
    </w:p>
    <w:p w14:paraId="4AF34E19" w14:textId="430E1F06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</w:t>
      </w:r>
      <w:r w:rsidR="00B9665B" w:rsidRPr="00D739AD">
        <w:rPr>
          <w:rFonts w:asciiTheme="minorHAnsi" w:hAnsiTheme="minorHAnsi" w:cstheme="minorHAnsi"/>
          <w:b w:val="0"/>
          <w:sz w:val="24"/>
          <w:szCs w:val="24"/>
        </w:rPr>
        <w:t xml:space="preserve"> NF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12CE83B" w14:textId="775E3482" w:rsidR="00A96A37" w:rsidRPr="00D739AD" w:rsidRDefault="00300D24" w:rsidP="00322C9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9753A1" w14:textId="5FA08D37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22C9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FC8103" w14:textId="696404DA" w:rsidR="00B9665B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4B2357" w14:textId="77777777" w:rsidR="00A96A37" w:rsidRPr="00D739AD" w:rsidRDefault="002D062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2590F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B7215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Observações</w:t>
      </w:r>
    </w:p>
    <w:p w14:paraId="7F06ADD0" w14:textId="77777777" w:rsidR="00196A2B" w:rsidRPr="00D739AD" w:rsidRDefault="00196A2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470FB4" w14:textId="77777777" w:rsidR="002D2EAD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65FC3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“Observações”.</w:t>
      </w:r>
      <w:r w:rsidR="000450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Inser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informações diversas sobre </w:t>
      </w:r>
      <w:r w:rsidR="008B6566" w:rsidRPr="00D739AD">
        <w:rPr>
          <w:rFonts w:asciiTheme="minorHAnsi" w:hAnsiTheme="minorHAnsi" w:cstheme="minorHAnsi"/>
          <w:b w:val="0"/>
          <w:sz w:val="24"/>
          <w:szCs w:val="24"/>
        </w:rPr>
        <w:t>o pedido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 xml:space="preserve">, depois vá </w:t>
      </w:r>
      <w:r w:rsidR="001B2562" w:rsidRPr="00D739AD">
        <w:rPr>
          <w:rFonts w:asciiTheme="minorHAnsi" w:hAnsiTheme="minorHAnsi" w:cstheme="minorHAnsi"/>
          <w:b w:val="0"/>
          <w:sz w:val="24"/>
          <w:szCs w:val="24"/>
        </w:rPr>
        <w:t>na tela de “Consultar Pedidos”, e verifique se as mesmas observações constam lá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08342AB" w14:textId="4BA03638" w:rsidR="00A96A37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247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43D2E" w:rsidRPr="00D739AD">
        <w:rPr>
          <w:rFonts w:asciiTheme="minorHAnsi" w:hAnsiTheme="minorHAnsi" w:cstheme="minorHAnsi"/>
          <w:b w:val="0"/>
          <w:sz w:val="24"/>
          <w:szCs w:val="24"/>
        </w:rPr>
        <w:t>Inserir observações sobre o pedido de venda.</w:t>
      </w:r>
    </w:p>
    <w:p w14:paraId="3CA2BE84" w14:textId="1F8F906E" w:rsidR="00127129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4EAB7E" w14:textId="02B06FB6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6DEEE" w14:textId="260D5A6D" w:rsidR="00D65DCD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FAE29C" w14:textId="464E6861" w:rsidR="00E40EDA" w:rsidRPr="00D739AD" w:rsidRDefault="002E3590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D6610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E91D2A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384EEF" w:rsidRPr="00D739AD">
        <w:rPr>
          <w:rFonts w:asciiTheme="minorHAnsi" w:hAnsiTheme="minorHAnsi" w:cstheme="minorHAnsi"/>
          <w:color w:val="00B0F0"/>
          <w:sz w:val="24"/>
          <w:szCs w:val="24"/>
        </w:rPr>
        <w:t>Condições</w:t>
      </w:r>
    </w:p>
    <w:p w14:paraId="61D426A7" w14:textId="77777777" w:rsidR="00384EEF" w:rsidRPr="00D739AD" w:rsidRDefault="003E0E2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Condições</w:t>
      </w:r>
    </w:p>
    <w:p w14:paraId="22DBC669" w14:textId="26C2A1BF" w:rsidR="00470B44" w:rsidRPr="00D739AD" w:rsidRDefault="00666C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e </w:t>
      </w:r>
      <w:r w:rsidR="00BF2C3A" w:rsidRPr="00D739AD">
        <w:rPr>
          <w:rFonts w:asciiTheme="minorHAnsi" w:hAnsiTheme="minorHAnsi" w:cstheme="minorHAnsi"/>
          <w:b w:val="0"/>
          <w:sz w:val="24"/>
          <w:szCs w:val="24"/>
        </w:rPr>
        <w:t>ir</w:t>
      </w:r>
      <w:r w:rsidR="00815BF5" w:rsidRPr="00D739AD">
        <w:rPr>
          <w:rFonts w:asciiTheme="minorHAnsi" w:hAnsiTheme="minorHAnsi" w:cstheme="minorHAnsi"/>
          <w:b w:val="0"/>
          <w:sz w:val="24"/>
          <w:szCs w:val="24"/>
        </w:rPr>
        <w:t xml:space="preserve"> à aba condições e clicar no botão Exibir Condições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45779A4" w14:textId="3B3E2280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85621" w:rsidRPr="00D739AD">
        <w:rPr>
          <w:rFonts w:asciiTheme="minorHAnsi" w:hAnsiTheme="minorHAnsi" w:cstheme="minorHAnsi"/>
          <w:b w:val="0"/>
          <w:sz w:val="24"/>
          <w:szCs w:val="24"/>
        </w:rPr>
        <w:t>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Grid simulação de pagamento configura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nos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</w:p>
    <w:p w14:paraId="27D869EC" w14:textId="266336BB" w:rsidR="00C13595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E27E12" w14:textId="342C25C5" w:rsidR="00376CCB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09F0B5" w14:textId="5A512319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6594CB" w14:textId="77777777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E0B24D3" w14:textId="77777777" w:rsidR="00384EEF" w:rsidRPr="00D739AD" w:rsidRDefault="007C38A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Pgtos</w:t>
      </w:r>
    </w:p>
    <w:p w14:paraId="7C907389" w14:textId="77777777" w:rsidR="00C538A2" w:rsidRPr="00D739AD" w:rsidRDefault="00C538A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</w:t>
      </w:r>
      <w:r w:rsidR="00376CCB" w:rsidRPr="00D739AD">
        <w:rPr>
          <w:rFonts w:asciiTheme="minorHAnsi" w:hAnsiTheme="minorHAnsi" w:cstheme="minorHAnsi"/>
          <w:b w:val="0"/>
          <w:sz w:val="24"/>
          <w:szCs w:val="24"/>
        </w:rPr>
        <w:t>venda clicar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Inserir Pgtos. </w:t>
      </w:r>
    </w:p>
    <w:p w14:paraId="4CAD5A83" w14:textId="77777777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as condições de pagamentos serão exibidas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nesta tela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e após selecionar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a forma de pagamento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na venda.</w:t>
      </w:r>
    </w:p>
    <w:p w14:paraId="3176244A" w14:textId="77777777" w:rsidR="00252C27" w:rsidRPr="00D739AD" w:rsidRDefault="00252C2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O número do documento é opcional (Caso clique em cancelar, não irá cancelar o pagamento)</w:t>
      </w:r>
    </w:p>
    <w:p w14:paraId="3A02D7FF" w14:textId="1201C56F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D01C62" w14:textId="3F0C1834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DC3B0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43C19" w14:textId="29AF3EC6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5AF66A" w14:textId="77777777" w:rsidR="000343BF" w:rsidRPr="00D739AD" w:rsidRDefault="000343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8ABF794" w14:textId="77777777" w:rsidR="00384EEF" w:rsidRPr="00D739AD" w:rsidRDefault="00656BEE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Prestação = Entrada</w:t>
      </w:r>
    </w:p>
    <w:p w14:paraId="2845D603" w14:textId="77777777" w:rsidR="00555E1D" w:rsidRPr="00D739AD" w:rsidRDefault="00555E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este checkbox caso queira que a primeira prestação seja a entrada.</w:t>
      </w:r>
    </w:p>
    <w:p w14:paraId="1A30047D" w14:textId="77777777" w:rsidR="00F97698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>ste check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box serve para o sistema </w:t>
      </w:r>
      <w:r w:rsidR="00D90085" w:rsidRPr="00D739AD">
        <w:rPr>
          <w:rFonts w:asciiTheme="minorHAnsi" w:hAnsiTheme="minorHAnsi" w:cstheme="minorHAnsi"/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28E941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 TestComplete = </w:t>
      </w:r>
    </w:p>
    <w:p w14:paraId="1F894525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>Marcando checbox</w:t>
      </w:r>
    </w:p>
    <w:p w14:paraId="702E70CF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 xml:space="preserve"> Desmarcando checkbox</w:t>
      </w:r>
    </w:p>
    <w:p w14:paraId="1A1BC0BE" w14:textId="6B18D5D9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C793" w14:textId="551547B0" w:rsidR="00C7781F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627E18" w14:textId="4A9E7954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D466176" w14:textId="77777777" w:rsidR="00C6602C" w:rsidRPr="00D739AD" w:rsidRDefault="00E91D2A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29496D" w:rsidRPr="00D739AD">
        <w:rPr>
          <w:rFonts w:asciiTheme="minorHAnsi" w:hAnsiTheme="minorHAnsi" w:cstheme="minorHAnsi"/>
          <w:color w:val="00B0F0"/>
          <w:sz w:val="24"/>
          <w:szCs w:val="24"/>
        </w:rPr>
        <w:t>Históricos</w:t>
      </w:r>
    </w:p>
    <w:p w14:paraId="4015CC13" w14:textId="77777777" w:rsidR="00E40EDA" w:rsidRPr="00D739AD" w:rsidRDefault="00E40ED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1F42D76F" w14:textId="50442542" w:rsidR="0029496D" w:rsidRPr="00D739AD" w:rsidRDefault="009D0E4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Agendar ligação</w:t>
      </w:r>
      <w:r w:rsidR="000E4A4A" w:rsidRPr="00D739AD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624F91B1" w14:textId="77777777" w:rsidR="00C538A2" w:rsidRPr="00D739AD" w:rsidRDefault="000207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data e </w:t>
      </w:r>
      <w:r w:rsidR="000E0409" w:rsidRPr="00D739AD">
        <w:rPr>
          <w:rFonts w:asciiTheme="minorHAnsi" w:hAnsiTheme="minorHAnsi" w:cstheme="minorHAnsi"/>
          <w:b w:val="0"/>
          <w:sz w:val="24"/>
          <w:szCs w:val="24"/>
        </w:rPr>
        <w:t>o horário, e depois c</w:t>
      </w:r>
      <w:r w:rsidR="0029496D" w:rsidRPr="00D739AD">
        <w:rPr>
          <w:rFonts w:asciiTheme="minorHAnsi" w:hAnsiTheme="minorHAnsi" w:cstheme="minorHAnsi"/>
          <w:b w:val="0"/>
          <w:sz w:val="24"/>
          <w:szCs w:val="24"/>
        </w:rPr>
        <w:t>lique em “Agendar ligação”.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Logo d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epois de r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ealizar uma venda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inserir um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agendamento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ir </w:t>
      </w:r>
      <w:r w:rsidR="00DF43C9" w:rsidRPr="00D739AD">
        <w:rPr>
          <w:rFonts w:asciiTheme="minorHAnsi" w:hAnsiTheme="minorHAnsi" w:cstheme="minorHAnsi"/>
          <w:b w:val="0"/>
          <w:sz w:val="24"/>
          <w:szCs w:val="24"/>
        </w:rPr>
        <w:t>ao me</w:t>
      </w:r>
      <w:r w:rsidR="00A71C5A" w:rsidRPr="00D739AD">
        <w:rPr>
          <w:rFonts w:asciiTheme="minorHAnsi" w:hAnsiTheme="minorHAnsi" w:cstheme="minorHAnsi"/>
          <w:b w:val="0"/>
          <w:sz w:val="24"/>
          <w:szCs w:val="24"/>
        </w:rPr>
        <w:t>nu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-&gt;Agendamentos e </w:t>
      </w:r>
      <w:r w:rsidR="00E9453A" w:rsidRPr="00D739AD">
        <w:rPr>
          <w:rFonts w:asciiTheme="minorHAnsi" w:hAnsiTheme="minorHAnsi" w:cstheme="minorHAnsi"/>
          <w:b w:val="0"/>
          <w:sz w:val="24"/>
          <w:szCs w:val="24"/>
        </w:rPr>
        <w:t>consulte o agendamento requerido.</w:t>
      </w:r>
    </w:p>
    <w:p w14:paraId="1AA11C6B" w14:textId="46C3BAAE" w:rsidR="00E92DAF" w:rsidRPr="00D739AD" w:rsidRDefault="002949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Devera exibir o agendamento com todos os</w:t>
      </w:r>
      <w:r w:rsidR="00C14F80"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do cliente inserido no pe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dido.</w:t>
      </w:r>
      <w:r w:rsidR="002E6921"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95215F" w14:textId="16C7373B" w:rsidR="005C2314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1731E9" w14:textId="42C95045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E307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12E0CD4" w14:textId="77777777" w:rsidR="00465D3C" w:rsidRPr="00D739AD" w:rsidRDefault="00930237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Histórico</w:t>
      </w:r>
    </w:p>
    <w:p w14:paraId="0EAF209F" w14:textId="40193AFD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no botão “Inserir Histórico”, inclua o conteúdo que desejar, e logo após de .</w:t>
      </w:r>
    </w:p>
    <w:p w14:paraId="6F83341F" w14:textId="77777777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E6CE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no campo ao lado os dados do Histórico.</w:t>
      </w:r>
    </w:p>
    <w:p w14:paraId="125B2406" w14:textId="26BD083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CF49C4" w14:textId="6E7FAB37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B7897" w14:textId="2C0C001D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7952D4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988A1D" w14:textId="77777777" w:rsidR="0029496D" w:rsidRPr="00D739AD" w:rsidRDefault="00A52908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históricos</w:t>
      </w:r>
    </w:p>
    <w:p w14:paraId="64F74A68" w14:textId="77777777" w:rsidR="00B372FB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Históricos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7DEE69BE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</w:t>
      </w:r>
      <w:r w:rsidR="00B372FB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os históricos ao lado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os dados de usuário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histórico data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e hora</w:t>
      </w:r>
      <w:r w:rsidR="001212D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14C96B" w14:textId="2CC45C2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896E6F" w14:textId="64039A3F" w:rsidR="0053371B" w:rsidRPr="006C5EE1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4C2A76" w14:textId="102792B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BB6CD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D673681" w14:textId="4310C3FA" w:rsidR="0029496D" w:rsidRPr="00D739AD" w:rsidRDefault="00931D91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Enviar Histórico atual para o e-mail do cliente</w:t>
      </w:r>
      <w:r w:rsidR="006374A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A2ECFF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“Enviar Histórico atual para o e-mail do cliente”</w:t>
      </w:r>
      <w:r w:rsidR="00F73A94" w:rsidRPr="00D739AD">
        <w:rPr>
          <w:rFonts w:asciiTheme="minorHAnsi" w:hAnsiTheme="minorHAnsi" w:cstheme="minorHAnsi"/>
          <w:b w:val="0"/>
          <w:sz w:val="24"/>
          <w:szCs w:val="24"/>
        </w:rPr>
        <w:t>, consequentemente abrirá uma tela para inserir o e-mail que deseja</w:t>
      </w:r>
      <w:r w:rsidR="00AE05D8" w:rsidRPr="00D739AD">
        <w:rPr>
          <w:rFonts w:asciiTheme="minorHAnsi" w:hAnsiTheme="minorHAnsi" w:cstheme="minorHAnsi"/>
          <w:b w:val="0"/>
          <w:sz w:val="24"/>
          <w:szCs w:val="24"/>
        </w:rPr>
        <w:t xml:space="preserve"> enviar o 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46ACF53" w14:textId="214CC483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bre a Microsoft Outlo</w:t>
      </w:r>
      <w:r w:rsidR="006C5EE1">
        <w:rPr>
          <w:rFonts w:asciiTheme="minorHAnsi" w:hAnsiTheme="minorHAnsi" w:cstheme="minorHAnsi"/>
          <w:b w:val="0"/>
          <w:sz w:val="24"/>
          <w:szCs w:val="24"/>
        </w:rPr>
        <w:t>ok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 xml:space="preserve">a inserção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envio da mensagem</w:t>
      </w:r>
      <w:r w:rsidR="0008401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42115C7" w14:textId="57E5D02E" w:rsidR="00E92DAF" w:rsidRPr="00D739AD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D04581" w14:textId="3E513F95" w:rsidR="00151BEF" w:rsidRPr="00D739AD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4ED612" w14:textId="6F1B4AE9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B89BE1B" w14:textId="2892069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BEA4C51" w14:textId="6C1FB81C" w:rsidR="00E373A2" w:rsidRPr="00D739AD" w:rsidRDefault="00E91D2A" w:rsidP="00D739AD">
      <w:pPr>
        <w:pStyle w:val="CENTARI-12"/>
        <w:ind w:left="2160" w:firstLine="720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Despesas</w:t>
      </w:r>
    </w:p>
    <w:p w14:paraId="667EC865" w14:textId="77777777" w:rsidR="00F947C8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Despesa</w:t>
      </w:r>
    </w:p>
    <w:p w14:paraId="28DAA60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Nota Fiscal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720447D" w14:textId="77777777" w:rsidR="001212D2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Descrição da nota Fiscal</w:t>
      </w:r>
    </w:p>
    <w:p w14:paraId="5BF0697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uma Despesa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10AF650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uma 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982D1D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o 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retenção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7610A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nome de quem vai receber o valor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7229C9E" w14:textId="77777777" w:rsidR="001F763B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5DF2707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Despesa”.</w:t>
      </w:r>
    </w:p>
    <w:p w14:paraId="44CBC229" w14:textId="77777777" w:rsidR="00E550D1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 clicar neste botão o mesmo insere a despesa com os dados fornecidos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acima.</w:t>
      </w:r>
    </w:p>
    <w:p w14:paraId="7F956496" w14:textId="318820AD" w:rsidR="00E373A2" w:rsidRPr="00811813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A731" w14:textId="78DB10E1" w:rsidR="004B3A4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615C" w14:textId="14FD2DAF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67FFB3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40D2BE" w14:textId="77777777" w:rsidR="001F763B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Despesa</w:t>
      </w:r>
    </w:p>
    <w:p w14:paraId="4EE18D6D" w14:textId="77777777" w:rsidR="001F763B" w:rsidRPr="00D739AD" w:rsidRDefault="007B5C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“Consultar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DFB7699" w14:textId="77777777" w:rsidR="00DE4F37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onsulta as despesas lançadas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este pedido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01A9EA" w14:textId="2887F538" w:rsidR="00E373A2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366D8F" w14:textId="1549AF24" w:rsidR="004675B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80E559" w14:textId="5E9064DE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385E28" w14:textId="77777777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E06A26" w14:textId="77777777" w:rsidR="001F763B" w:rsidRPr="00D739AD" w:rsidRDefault="0094755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Despesa</w:t>
      </w:r>
    </w:p>
    <w:p w14:paraId="3954FC43" w14:textId="77777777" w:rsidR="001F763B" w:rsidRPr="00D739AD" w:rsidRDefault="00F1408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“Excluir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C5E629F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96B3C" w:rsidRPr="00D739AD">
        <w:rPr>
          <w:rFonts w:asciiTheme="minorHAnsi" w:hAnsiTheme="minorHAnsi" w:cstheme="minorHAnsi"/>
          <w:sz w:val="24"/>
          <w:szCs w:val="24"/>
        </w:rPr>
        <w:t>Esperado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B76A0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xcluir despesa selecionad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a.</w:t>
      </w:r>
    </w:p>
    <w:p w14:paraId="6BEA0F74" w14:textId="4D01FE64" w:rsidR="00E92DAF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EB40FC" w14:textId="08E1DA16" w:rsidR="001D071E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28C7BC" w14:textId="02190EE5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5B8C7" w14:textId="53EB3F61" w:rsidR="00E373A2" w:rsidRPr="00D739AD" w:rsidRDefault="009D110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Aba Tintométrico</w:t>
      </w:r>
    </w:p>
    <w:p w14:paraId="3270BB69" w14:textId="77777777" w:rsidR="003472C2" w:rsidRPr="00D739AD" w:rsidRDefault="003472C2" w:rsidP="00D739AD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Antes de fazer os testes a seguir deve seguir deve ativar os checkbox.</w:t>
      </w:r>
    </w:p>
    <w:p w14:paraId="29D28A28" w14:textId="7777777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lastRenderedPageBreak/>
        <w:t>Caminho: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Cadastro &gt; Parâmetros do Sistema &gt; Exibir.</w:t>
      </w:r>
    </w:p>
    <w:p w14:paraId="26CD70E5" w14:textId="5316054E" w:rsidR="003472C2" w:rsidRPr="00D739AD" w:rsidRDefault="005C5864" w:rsidP="005C5864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*</w:t>
      </w:r>
      <w:r w:rsidR="003472C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Exibir a aba “11 – Tintométrico”</w:t>
      </w:r>
    </w:p>
    <w:p w14:paraId="5722C63C" w14:textId="2F30C1B2" w:rsidR="00DE1FDF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D0406E" w14:textId="5EB77978" w:rsidR="004675B8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82076" w14:textId="2A7F3A11" w:rsidR="00AD64F5" w:rsidRPr="00D739AD" w:rsidRDefault="00CC7F5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Sherwin Williams</w:t>
      </w:r>
    </w:p>
    <w:p w14:paraId="35833604" w14:textId="0DCB0663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22498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66B80D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3B2FF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“Sw Color ou personalizada”.</w:t>
      </w:r>
    </w:p>
    <w:p w14:paraId="0AF2CE1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se usara Sherwin Williams ou uma personalizada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36261B" w14:textId="7D85A408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60839F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7DE0F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2C187B" w14:textId="270C1633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METALATEX ACRILICA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EB3FBBB" w14:textId="57462201" w:rsidR="00AD64F5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a linha de tinta Desejada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“METALTEX ACRILICA”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85283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50857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935DE0" w14:textId="77777777" w:rsidR="00306E26" w:rsidRPr="00D739AD" w:rsidRDefault="00306E2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CCEEA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EB6B15" w14:textId="48F3BD20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SEMI-BRILHO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77E13E" w14:textId="29E223F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Acabament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“SEMI-BRILHO”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62CD93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952A15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8A7B9E" w14:textId="0283D271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908CE7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E61F0D" w14:textId="3E9E5C5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A55834" w14:textId="19FF36C4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Descreva o código de Tinta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“palha”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99C6F6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9AFC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F2575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CB5A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074FB07F" w14:textId="3B21EA97" w:rsidR="003531F9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Abrirá uma grid com cadastros de tintas.</w:t>
      </w:r>
    </w:p>
    <w:p w14:paraId="5061D0A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8FB9D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18863" w14:textId="6A18B19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7C48B2" w14:textId="4E5BD65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54DE42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783696A3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embalagem desejada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863DB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F9BCE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3DEFB0" w14:textId="5D0AAC70" w:rsidR="00AD64F5" w:rsidRPr="00306E26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21122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FC2F6A8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57D483F" w14:textId="356335C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35642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4DCC1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11F8DE" w14:textId="2D5B519A" w:rsidR="00FA6585" w:rsidRPr="00306E26" w:rsidRDefault="00D13263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249821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91060B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745BBE7F" w14:textId="7C20ED8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quantidade inserir no orçamento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82047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F17F8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45CAA3" w14:textId="3CC3FB07" w:rsidR="00FA6585" w:rsidRPr="00D739AD" w:rsidRDefault="00300D24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EA802C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E804546" w14:textId="77777777" w:rsidR="00AD64F5" w:rsidRPr="00D739AD" w:rsidRDefault="005D50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“Dados Da formula”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9EE36F7" w14:textId="5653F14A" w:rsidR="002E55EB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>Apareceram os dados inseridos acima.</w:t>
      </w:r>
    </w:p>
    <w:p w14:paraId="56D00F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FB6C0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AC6A71" w14:textId="3116E80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2BF85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87E2FFE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04E66147" w14:textId="6236203F" w:rsidR="00A273EA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359019E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3E3D7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FF96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1A4811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F99A5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E654E" w:rsidRPr="00D739AD">
        <w:rPr>
          <w:rFonts w:asciiTheme="minorHAnsi" w:hAnsiTheme="minorHAnsi" w:cstheme="minorHAnsi"/>
          <w:b w:val="0"/>
          <w:sz w:val="24"/>
          <w:szCs w:val="24"/>
        </w:rPr>
        <w:t>referência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F59B0" w:rsidRPr="00D739AD">
        <w:rPr>
          <w:rFonts w:asciiTheme="minorHAnsi" w:hAnsiTheme="minorHAnsi" w:cstheme="minorHAnsi"/>
          <w:b w:val="0"/>
          <w:sz w:val="24"/>
          <w:szCs w:val="24"/>
        </w:rPr>
        <w:t>Alternativa base”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A2B18F" w14:textId="2EBD151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13B0BB0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3FF4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DFD77F" w14:textId="2ADDA286" w:rsidR="00A273EA" w:rsidRPr="00306E26" w:rsidRDefault="00A273E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82660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912BC0" w14:textId="3F1697DC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“”.</w:t>
      </w:r>
    </w:p>
    <w:p w14:paraId="514865B3" w14:textId="0A50F8C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 xml:space="preserve">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B174B8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B93CB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9AE7C" w14:textId="010F82BD" w:rsidR="00D13263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172751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2F73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7D78694" w14:textId="7DA053EC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143D79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6E733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08D4C9" w14:textId="77777777" w:rsidR="0083396F" w:rsidRDefault="001D071E" w:rsidP="0083396F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88E803" w14:textId="500305F8" w:rsidR="0083396F" w:rsidRPr="00D739AD" w:rsidRDefault="0083396F" w:rsidP="0083396F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Coral</w:t>
      </w:r>
    </w:p>
    <w:p w14:paraId="33FEEF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62B526A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“Padrão, Personalizada”.</w:t>
      </w:r>
    </w:p>
    <w:p w14:paraId="57059302" w14:textId="4F492A8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Escolha tipo de cor personalizada e</w:t>
      </w:r>
      <w:r w:rsidR="00111238" w:rsidRPr="00D739AD">
        <w:rPr>
          <w:rFonts w:asciiTheme="minorHAnsi" w:hAnsiTheme="minorHAnsi" w:cstheme="minorHAnsi"/>
          <w:b w:val="0"/>
          <w:sz w:val="24"/>
          <w:szCs w:val="24"/>
        </w:rPr>
        <w:t xml:space="preserve"> ou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Padrão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2FD296D" w14:textId="183CCFA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1EA31" w14:textId="1A8E1FF2" w:rsidR="007E453E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E5A02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33DA547" w14:textId="5A1AE10A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“nome da cor”.</w:t>
      </w:r>
    </w:p>
    <w:p w14:paraId="6EFA559A" w14:textId="652AFA3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o item desejado, Nome da cor, Código, Código Antigo.</w:t>
      </w:r>
    </w:p>
    <w:p w14:paraId="3E098314" w14:textId="3F28712D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DCBA0" w14:textId="198B8426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6A3809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5AF48CAE" w14:textId="1204438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selecione a linha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BRILHO E PROTECAO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2C5E020" w14:textId="0DF67AD3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Selecione 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a linha escolhida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190A771" w14:textId="38891C6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D29AFD" w14:textId="1D1DBA0C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867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A98F0C" w14:textId="1B7ED89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“Identificação da tinta”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selecionar a tinta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ABACAXI DOCE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DE19EBF" w14:textId="25745120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Identificação da tinta</w:t>
      </w:r>
      <w:r w:rsidR="00A62A0D" w:rsidRPr="00D739AD">
        <w:rPr>
          <w:rFonts w:asciiTheme="minorHAnsi" w:hAnsiTheme="minorHAnsi" w:cstheme="minorHAnsi"/>
          <w:b w:val="0"/>
          <w:sz w:val="24"/>
          <w:szCs w:val="24"/>
        </w:rPr>
        <w:t xml:space="preserve"> desejada.</w:t>
      </w:r>
    </w:p>
    <w:p w14:paraId="434EFD20" w14:textId="2BB7879F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8FF81" w14:textId="72171291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93C1A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7818D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“Obter Formula”.</w:t>
      </w:r>
    </w:p>
    <w:p w14:paraId="485D40AD" w14:textId="48517D3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Busque a formula desejada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912074" w14:textId="254E65D6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3E1AA5" w14:textId="29A8E67F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9162F1" w14:textId="0CB67543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C87078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37FE3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61F49DC" w14:textId="0096ED5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seleciona embalagem</w:t>
      </w:r>
    </w:p>
    <w:p w14:paraId="23C48A96" w14:textId="2DDA9212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1CDFDA" w14:textId="070785EB" w:rsidR="003A2481" w:rsidRPr="00A73C74" w:rsidRDefault="007206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614F4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2AD571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74B45E9" w14:textId="46055A02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</w:p>
    <w:p w14:paraId="76EDDBF0" w14:textId="678BECE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5ADD6F" w14:textId="60BB755D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C5F12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C077FF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1BC858E4" w14:textId="1E1B869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quantidade desejada dos itens selecionados</w:t>
      </w:r>
    </w:p>
    <w:p w14:paraId="4F1DE2CD" w14:textId="126520D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81BC4" w14:textId="49050500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06E1D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12EC1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17F81948" w14:textId="4892BFF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na tela detalhes linha acabamento base</w:t>
      </w:r>
    </w:p>
    <w:p w14:paraId="15F5470B" w14:textId="1E4AADC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DA68DA" w14:textId="6A97A457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EE9A5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3A43535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1D99E2CF" w14:textId="7DB32E49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descrição dos corantes</w:t>
      </w:r>
    </w:p>
    <w:p w14:paraId="4AB8B4A1" w14:textId="4F4C4034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0396B0" w14:textId="4F38B5F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9EEDA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0FD9F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“Referência Alternativa”.</w:t>
      </w:r>
    </w:p>
    <w:p w14:paraId="42299858" w14:textId="2AF6646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referência Base</w:t>
      </w:r>
    </w:p>
    <w:p w14:paraId="5DDC21F8" w14:textId="6B8EBB0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7663B6" w14:textId="5D0921AF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C64A0D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13A5A5" w14:textId="56902D3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“”.</w:t>
      </w:r>
    </w:p>
    <w:p w14:paraId="26C68B60" w14:textId="611013A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6A2A2431" w14:textId="304C05CA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CF422A" w14:textId="2541FD5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DDB2F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26DC4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22DDA55A" w14:textId="6DBB4AF5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7F2BACF3" w14:textId="6A6D4A0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50FEF" w14:textId="6C6E08F9" w:rsidR="00720630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0B7BE0" w14:textId="77777777" w:rsidR="00A73C74" w:rsidRPr="00D739AD" w:rsidRDefault="00A73C74" w:rsidP="00A73C7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A0BE906" w14:textId="54DB7FF5" w:rsidR="001D071E" w:rsidRPr="00D739AD" w:rsidRDefault="00E37842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                            </w:t>
      </w:r>
      <w:r w:rsidR="00AD64F5" w:rsidRPr="00D739AD">
        <w:rPr>
          <w:rFonts w:asciiTheme="minorHAnsi" w:hAnsiTheme="minorHAnsi" w:cstheme="minorHAnsi"/>
          <w:color w:val="00B0F0"/>
          <w:sz w:val="24"/>
          <w:szCs w:val="24"/>
        </w:rPr>
        <w:t>Lazzuril</w:t>
      </w:r>
    </w:p>
    <w:p w14:paraId="6C228D5E" w14:textId="7295708E" w:rsidR="002E55EB" w:rsidRPr="00D739AD" w:rsidRDefault="00403863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04963B2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266E45D" w14:textId="0D4F38BD" w:rsidR="00CF336B" w:rsidRPr="00D739AD" w:rsidRDefault="00CF33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B1022A" w14:textId="7036F72E" w:rsidR="00720630" w:rsidRDefault="00CF336B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Descreva o código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A982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016F2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B5988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E12EB80" w14:textId="77777777" w:rsidR="003E752C" w:rsidRPr="00D739AD" w:rsidRDefault="003E752C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6E177BF" w14:textId="4CACCFFC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“Lazzuril”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PRATA BARI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09F698" w14:textId="7A096685" w:rsidR="00C6613A" w:rsidRDefault="003E752C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digite o nome do corante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“PRATA BARI”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350ECC9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CB3A9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AEFC3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294540FB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0DAA8A2" w14:textId="03206E4E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“Universal”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844BAF" w14:textId="749A106B" w:rsidR="004C50E5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digitar o tipo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F4362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CE8EF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74D3AD" w14:textId="14E68E77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584394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422557C9" w14:textId="067C786D" w:rsidR="003E752C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“Montadora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A59DC0" w14:textId="49BACFFB" w:rsidR="00DC3077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DC3077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Abrir uma opção de montadora e logo abaixo escolher a data de validade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E8421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3BAEB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C9B9F2" w14:textId="17D09B73" w:rsidR="00C6613A" w:rsidRPr="00306E26" w:rsidRDefault="00720630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5A19F86" w14:textId="77777777" w:rsidR="00DC3077" w:rsidRPr="00D739AD" w:rsidRDefault="00DC3077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471AA2D" w14:textId="2A4CB184" w:rsidR="002E55EB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“Cores”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Todas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79A59A9" w14:textId="1610160C" w:rsidR="002E55EB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 xml:space="preserve">Esperado: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mude as cores para nacionais Importadas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“Todas”.</w:t>
      </w:r>
    </w:p>
    <w:p w14:paraId="318A77EC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275AA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D5E33" w14:textId="5EBDC70F" w:rsidR="004737A6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76E9603" w14:textId="3A5E1F75" w:rsidR="00DC3077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47E997A2" w14:textId="290D3FD8" w:rsidR="00E37842" w:rsidRDefault="00E37842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B4366">
        <w:rPr>
          <w:rFonts w:asciiTheme="minorHAnsi" w:hAnsiTheme="minorHAnsi" w:cstheme="minorHAnsi"/>
          <w:b w:val="0"/>
          <w:bCs/>
          <w:sz w:val="24"/>
          <w:szCs w:val="24"/>
        </w:rPr>
        <w:t>N</w:t>
      </w:r>
      <w:r w:rsidR="00BB4366">
        <w:rPr>
          <w:rFonts w:asciiTheme="minorHAnsi" w:hAnsiTheme="minorHAnsi" w:cstheme="minorHAnsi"/>
          <w:b w:val="0"/>
          <w:bCs/>
          <w:sz w:val="24"/>
          <w:szCs w:val="24"/>
        </w:rPr>
        <w:t xml:space="preserve">o comboBox “Versão” Escolha a Versão do </w:t>
      </w:r>
      <w:r w:rsidR="00D91AA9">
        <w:rPr>
          <w:rFonts w:asciiTheme="minorHAnsi" w:hAnsiTheme="minorHAnsi" w:cstheme="minorHAnsi"/>
          <w:b w:val="0"/>
          <w:bCs/>
          <w:sz w:val="24"/>
          <w:szCs w:val="24"/>
        </w:rPr>
        <w:t>banco de dados para pesquisar o nome e cor da tinta</w:t>
      </w:r>
    </w:p>
    <w:p w14:paraId="7C56F9A9" w14:textId="54FA81FB" w:rsidR="00D91AA9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Resultado esperado: será possível escolher entre código antigo e atual</w:t>
      </w:r>
    </w:p>
    <w:p w14:paraId="29594BB5" w14:textId="77777777" w:rsidR="00D91AA9" w:rsidRPr="00BB4366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0A9F2EFD" w14:textId="77777777" w:rsidR="00E37842" w:rsidRPr="00D739AD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87DE766" w14:textId="77777777" w:rsidR="00DC3077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>Pesquisar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B77A58E" w14:textId="09405DD2" w:rsidR="003531F9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>Esperado: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Abrira um grid com a opção acima selecionada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B7F71A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3896B2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89423F" w14:textId="19548BAF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84A60F" w14:textId="77777777" w:rsidR="00DC3077" w:rsidRPr="00D739AD" w:rsidRDefault="00DC3077" w:rsidP="00AF52EA">
      <w:pPr>
        <w:pStyle w:val="CENTARI-12"/>
        <w:numPr>
          <w:ilvl w:val="0"/>
          <w:numId w:val="13"/>
        </w:numPr>
        <w:tabs>
          <w:tab w:val="left" w:pos="196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4E39930" w14:textId="77777777" w:rsidR="002E55EB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“Limpar”.</w:t>
      </w:r>
    </w:p>
    <w:p w14:paraId="0A78BD81" w14:textId="2382FC44" w:rsidR="002E55EB" w:rsidRPr="00D739AD" w:rsidRDefault="00122BD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Limpará os filtros feitos acima.</w:t>
      </w:r>
    </w:p>
    <w:p w14:paraId="0165515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EDEB5E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1478CB" w14:textId="062CD7F4" w:rsidR="00C6613A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50AA307" w14:textId="77777777" w:rsidR="00122BDE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41D20FB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“Quantidade”.</w:t>
      </w:r>
    </w:p>
    <w:p w14:paraId="4B68B5F9" w14:textId="36D680F5" w:rsidR="00C6613A" w:rsidRDefault="00122BDE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Permite que determine a quantidade.</w:t>
      </w:r>
    </w:p>
    <w:p w14:paraId="3F54245A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036D1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1DFBDD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8E2BE7B" w14:textId="77777777" w:rsidR="00222EB6" w:rsidRPr="00D739AD" w:rsidRDefault="00222EB6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5DB267EC" w14:textId="17BF2D46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“Diluído” 1 Quarto.</w:t>
      </w:r>
    </w:p>
    <w:p w14:paraId="4D9F072A" w14:textId="7A980A49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aparecer no grid de baixo as informações necessárias. </w:t>
      </w:r>
    </w:p>
    <w:p w14:paraId="35CF9485" w14:textId="64B8DA5D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todos os Diluídos (1 – Quarto, 2 – Quartos, 3 – Quartos, 4 – Quartos, ½ - Quarto e outros).</w:t>
      </w:r>
    </w:p>
    <w:p w14:paraId="229E055E" w14:textId="0F6A3750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teste:</w:t>
      </w:r>
      <w:r w:rsidR="00050842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50842" w:rsidRPr="00D739AD">
        <w:rPr>
          <w:rFonts w:asciiTheme="minorHAnsi" w:hAnsiTheme="minorHAnsi" w:cstheme="minorHAnsi"/>
          <w:b w:val="0"/>
          <w:sz w:val="24"/>
          <w:szCs w:val="24"/>
        </w:rPr>
        <w:t>Clicar em “Outras” Diluído.</w:t>
      </w:r>
    </w:p>
    <w:p w14:paraId="33896976" w14:textId="2EF3F3DF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abrir o dialog para digitar a quantidade, pois confirmar deve aparecer no grid o cálculo. </w:t>
      </w:r>
    </w:p>
    <w:p w14:paraId="64400921" w14:textId="4C4918DA" w:rsidR="00C6613A" w:rsidRDefault="00050842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Inserir valores 18000, verificar se adiciona as casas decimais ou apresenta o erro. </w:t>
      </w:r>
    </w:p>
    <w:p w14:paraId="7EEA65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45DCD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4B32D8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6A0381" w14:textId="5B9B5D0E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7C8683F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Produtos no pedido”.</w:t>
      </w:r>
    </w:p>
    <w:p w14:paraId="0E541B6C" w14:textId="5BA523B6" w:rsidR="002E55EB" w:rsidRPr="00D739AD" w:rsidRDefault="00122BDE" w:rsidP="00D739AD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o produto será inserido no pedido atual.</w:t>
      </w:r>
    </w:p>
    <w:p w14:paraId="764212FF" w14:textId="175B7657" w:rsidR="006C0862" w:rsidRDefault="00222EB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Devera fechar a aba e inserir a formula no pedido.</w:t>
      </w:r>
    </w:p>
    <w:p w14:paraId="2C4887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6AE74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79A55" w14:textId="77777777" w:rsidR="00306E26" w:rsidRPr="00306E26" w:rsidRDefault="00306E2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BACAC3D" w14:textId="77777777" w:rsidR="00F61FC0" w:rsidRPr="00D739AD" w:rsidRDefault="00F61FC0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3A588E3B" w14:textId="77777777" w:rsidR="00F61FC0" w:rsidRPr="00D739AD" w:rsidRDefault="00F61F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194C4839" w14:textId="6CC49B6C" w:rsidR="004737A6" w:rsidRDefault="00F61FC0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Encerra as atividades do aplicativo.</w:t>
      </w:r>
    </w:p>
    <w:p w14:paraId="77BB6BA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1EF1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8B655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0D9B440" w14:textId="2C5F1052" w:rsidR="0018307B" w:rsidRPr="00D739AD" w:rsidRDefault="00AD64F5" w:rsidP="00D739AD">
      <w:pPr>
        <w:pStyle w:val="CENTARI-12"/>
        <w:ind w:left="144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Resicolor</w:t>
      </w:r>
    </w:p>
    <w:p w14:paraId="22A767C7" w14:textId="191C19C2" w:rsidR="0018307B" w:rsidRPr="00D739AD" w:rsidRDefault="0018307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01EB29" w14:textId="77777777" w:rsidR="0018307B" w:rsidRPr="00D739AD" w:rsidRDefault="0018307B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194BEE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FDE1A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Linha”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648C0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linha desejada</w:t>
      </w:r>
    </w:p>
    <w:p w14:paraId="655C4EF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4F42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176A3A" w14:textId="792B4E37" w:rsidR="004737A6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01680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B001ED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“Acabamento”.</w:t>
      </w:r>
    </w:p>
    <w:p w14:paraId="3EAB2F10" w14:textId="29AB59A7" w:rsidR="00AD64F5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acabamento</w:t>
      </w:r>
      <w:r w:rsidR="007E453E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21FEC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382F4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B1930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48394B4F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90AEF0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tinta”.</w:t>
      </w:r>
    </w:p>
    <w:p w14:paraId="16AD11FB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código da tinta</w:t>
      </w:r>
    </w:p>
    <w:p w14:paraId="089788E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6BBAA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051662" w14:textId="63FDB246" w:rsidR="007E453E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84C9CF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E2F87E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“Atualizar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7B00010" w14:textId="686CAF4C" w:rsidR="007E453E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1FC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Atualizar as informações preenchidas.</w:t>
      </w:r>
    </w:p>
    <w:p w14:paraId="5809B75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CC8F0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8DD3F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3653B6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DA54BA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137E2813" w14:textId="3FFFF76C" w:rsidR="00976805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658D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Abrir um filtro com a opções selecionadas.</w:t>
      </w:r>
    </w:p>
    <w:p w14:paraId="451AEC0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822A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C3BC4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A7791A0" w14:textId="7FEC7CF4" w:rsidR="00AD64F5" w:rsidRPr="00D739AD" w:rsidRDefault="003531F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08197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BA5BEAB" w14:textId="77777777" w:rsidR="00844E24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embalagem</w:t>
      </w:r>
    </w:p>
    <w:p w14:paraId="609074CB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DD855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B455F2" w14:textId="0BA45D8E" w:rsidR="003A2481" w:rsidRPr="00844E24" w:rsidRDefault="004737A6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B9F806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0DA4D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0379B981" w14:textId="215BC49F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>exibem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da fórmula Linha, Acabamento, base, Referencia Alternativa de Base.</w:t>
      </w:r>
    </w:p>
    <w:p w14:paraId="0F11ABD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F94E1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92BF0F" w14:textId="50ACC516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CE44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73382D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 ao inserir Orçamento.”.</w:t>
      </w:r>
    </w:p>
    <w:p w14:paraId="493E8291" w14:textId="51F989F8" w:rsidR="003A2481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a quantidade desejada dos itens selecionados.</w:t>
      </w:r>
    </w:p>
    <w:p w14:paraId="365B107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92BC8E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EC57C" w14:textId="77777777" w:rsidR="00844E24" w:rsidRPr="00844E24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9F9B82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19D7F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“Inserir”.</w:t>
      </w:r>
    </w:p>
    <w:p w14:paraId="367F73AD" w14:textId="3E6BB2F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inserem na tela de pedidos as informações selecionadas nesta tela</w:t>
      </w:r>
    </w:p>
    <w:p w14:paraId="1E01913A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2D14EB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BE655B" w14:textId="30E00A8D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85966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9E6DB9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883B761" w14:textId="49D124DF" w:rsidR="003F639F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>: Fecha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tela sem salvar os dados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desejar salvar e clicar em sim devra salvar.</w:t>
      </w:r>
    </w:p>
    <w:p w14:paraId="74E3CEC4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02BF6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45036" w14:textId="258EDDE8" w:rsidR="004737A6" w:rsidRPr="00844E24" w:rsidRDefault="004737A6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04E766" w14:textId="099C1B57" w:rsidR="00785668" w:rsidRPr="00D739AD" w:rsidRDefault="002476CC" w:rsidP="00A73C74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Suvinil</w:t>
      </w:r>
    </w:p>
    <w:p w14:paraId="3D40A3A9" w14:textId="77777777" w:rsidR="002476CC" w:rsidRPr="00D739AD" w:rsidRDefault="002476CC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D35FCF" w14:textId="444D4CE6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BA7829" w:rsidRPr="00D739AD">
        <w:rPr>
          <w:rFonts w:asciiTheme="minorHAnsi" w:hAnsiTheme="minorHAnsi" w:cstheme="minorHAnsi"/>
          <w:b w:val="0"/>
          <w:sz w:val="24"/>
          <w:szCs w:val="24"/>
        </w:rPr>
        <w:t>Grupo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COD 001-CORAL.</w:t>
      </w:r>
    </w:p>
    <w:p w14:paraId="2AD39884" w14:textId="2AE1DB1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09F9963C" w14:textId="0D61EDE6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636D1F0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020A71A" w14:textId="555B4D7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“Produto”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Acr. SB Prem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/ llumina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FB74BCA" w14:textId="22348A58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6AE5E3B5" w14:textId="1D5A6DFA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3444EE24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70B810" w14:textId="247C48F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202FA" w:rsidRPr="00D739AD">
        <w:rPr>
          <w:rFonts w:asciiTheme="minorHAnsi" w:hAnsiTheme="minorHAnsi" w:cstheme="minorHAnsi"/>
          <w:b w:val="0"/>
          <w:sz w:val="24"/>
          <w:szCs w:val="24"/>
        </w:rPr>
        <w:t>Nome da cor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1001P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652279D" w14:textId="304F43A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21AE49AF" w14:textId="110E8BE3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1162CB8E" w14:textId="77777777" w:rsidR="008202FA" w:rsidRPr="00D739AD" w:rsidRDefault="008202FA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627D33E" w14:textId="001BAD26" w:rsidR="008202FA" w:rsidRPr="00D739AD" w:rsidRDefault="008202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>Embalagem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7BAC08" w14:textId="2FB3ACB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todas as embalagens (Quartinho, Galão e Lata).</w:t>
      </w:r>
    </w:p>
    <w:p w14:paraId="47CF1D32" w14:textId="432ABCF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7A7EF88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05F54CC9" w14:textId="79BDDB8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</w:t>
      </w:r>
    </w:p>
    <w:p w14:paraId="359C22F1" w14:textId="3F31709A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Deverá fechar a terá e adicionar a formula na aba (</w:t>
      </w:r>
      <w:r w:rsidRPr="00D739AD">
        <w:rPr>
          <w:rFonts w:asciiTheme="minorHAnsi" w:hAnsiTheme="minorHAnsi" w:cstheme="minorHAnsi"/>
          <w:bCs/>
          <w:sz w:val="24"/>
          <w:szCs w:val="24"/>
        </w:rPr>
        <w:t>1- Produtos / Serviços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7A799318" w14:textId="631C30D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4F44BB3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B08F7ED" w14:textId="0EA39667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</w:t>
      </w:r>
    </w:p>
    <w:p w14:paraId="6462FF98" w14:textId="18829300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fechar a aba e voltar para a aba (</w:t>
      </w:r>
      <w:r w:rsidRPr="00D739AD">
        <w:rPr>
          <w:rFonts w:asciiTheme="minorHAnsi" w:hAnsiTheme="minorHAnsi" w:cstheme="minorHAnsi"/>
          <w:sz w:val="24"/>
          <w:szCs w:val="24"/>
        </w:rPr>
        <w:t>11 - Tintometrico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4D338BC2" w14:textId="112B2B61" w:rsidR="00976805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B961F95" w14:textId="06AC700D" w:rsidR="00CF379D" w:rsidRPr="00D739AD" w:rsidRDefault="003E1C1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lastRenderedPageBreak/>
        <w:drawing>
          <wp:inline distT="0" distB="0" distL="0" distR="0" wp14:anchorId="6121314D" wp14:editId="040D0D24">
            <wp:extent cx="2442949" cy="2262766"/>
            <wp:effectExtent l="0" t="0" r="0" b="444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3388" cy="22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03B217" w14:textId="2365D9C2" w:rsidR="00AE1F02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12 - </w:t>
      </w:r>
      <w:r w:rsidR="003F639F" w:rsidRPr="00D739AD">
        <w:rPr>
          <w:rFonts w:asciiTheme="minorHAnsi" w:hAnsiTheme="minorHAnsi" w:cstheme="minorHAnsi"/>
          <w:color w:val="00B0F0"/>
          <w:sz w:val="24"/>
          <w:szCs w:val="24"/>
        </w:rPr>
        <w:t>Outras Opções</w:t>
      </w:r>
    </w:p>
    <w:p w14:paraId="5FD3F059" w14:textId="77777777" w:rsidR="00091E3F" w:rsidRPr="00D739AD" w:rsidRDefault="00D4686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do Pedido</w:t>
      </w:r>
    </w:p>
    <w:p w14:paraId="60B877EC" w14:textId="77777777" w:rsidR="00EB327A" w:rsidRPr="00D739AD" w:rsidRDefault="00111EC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Orçamento</w:t>
      </w:r>
    </w:p>
    <w:p w14:paraId="1FDD80AA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do tipo orçamento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salvar 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clicar em excluir</w:t>
      </w:r>
      <w:r w:rsidR="00E122A0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2A084086" w14:textId="4D894343" w:rsidR="00D07569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4966" w:rsidRPr="00D739AD">
        <w:rPr>
          <w:rFonts w:asciiTheme="minorHAnsi" w:hAnsiTheme="minorHAnsi" w:cstheme="minorHAnsi"/>
          <w:b w:val="0"/>
          <w:sz w:val="24"/>
          <w:szCs w:val="24"/>
        </w:rPr>
        <w:t>Exibi uma caixa, perguntando se tem certeza que deseja e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 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>o orçamento selecionado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pelo usuário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, logo após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 aparecer a 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uma caixa de “Informação” escrito (Orçamento excluído com Sucesso!)</w:t>
      </w:r>
    </w:p>
    <w:p w14:paraId="2CB8C2C4" w14:textId="23714911" w:rsidR="00B35CED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73698" w14:textId="224B3C0C" w:rsidR="00431949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D0FE57" w14:textId="11905512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D74A0C" w14:textId="77777777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362714" w14:textId="77777777" w:rsidR="00EB327A" w:rsidRPr="00D739AD" w:rsidRDefault="00177C5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Venda</w:t>
      </w:r>
    </w:p>
    <w:p w14:paraId="5B861D81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do tipo </w:t>
      </w:r>
      <w:r w:rsidR="00007059" w:rsidRPr="00D739AD">
        <w:rPr>
          <w:rFonts w:asciiTheme="minorHAnsi" w:hAnsiTheme="minorHAnsi" w:cstheme="minorHAnsi"/>
          <w:b w:val="0"/>
          <w:sz w:val="24"/>
          <w:szCs w:val="24"/>
        </w:rPr>
        <w:t>Pedido de venda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clicar em cancelar venda. </w:t>
      </w:r>
    </w:p>
    <w:p w14:paraId="04E031A1" w14:textId="00B76104" w:rsidR="00700277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uma caixa de </w:t>
      </w:r>
      <w:r w:rsidR="002865D0" w:rsidRPr="00D739AD">
        <w:rPr>
          <w:rFonts w:asciiTheme="minorHAnsi" w:hAnsiTheme="minorHAnsi" w:cstheme="minorHAnsi"/>
          <w:b w:val="0"/>
          <w:sz w:val="24"/>
          <w:szCs w:val="24"/>
        </w:rPr>
        <w:t>diálogo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permitindo que digite o motivo do cancelamento, após o motivo </w:t>
      </w:r>
      <w:r w:rsidR="007738AA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informar que </w:t>
      </w:r>
      <w:r w:rsidR="00186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movimento de caixa não foi lançado e o pedido não foi impresso</w:t>
      </w:r>
      <w:r w:rsidR="009227B2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Cancela Venda selecionada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, logo após deverá aparecer a uma caixa de “Informação” escrito (Pedido cancelado com Sucesso!) e voltar para a primeira aba.</w:t>
      </w:r>
    </w:p>
    <w:p w14:paraId="16117A46" w14:textId="71D27831" w:rsidR="00025290" w:rsidRPr="00D739AD" w:rsidRDefault="000252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o teste alterando o motivo do cancelamento.</w:t>
      </w:r>
    </w:p>
    <w:p w14:paraId="4326C5CA" w14:textId="5BE4D4F7" w:rsidR="00EB327A" w:rsidRPr="00D739AD" w:rsidRDefault="007002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="00913C5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o usuário não tiver fechado o caixa abrira uma caixa informando e se clicar na opção (</w:t>
      </w:r>
      <w:r w:rsidRPr="00D739AD">
        <w:rPr>
          <w:rFonts w:asciiTheme="minorHAnsi" w:hAnsiTheme="minorHAnsi" w:cstheme="minorHAnsi"/>
          <w:bCs/>
          <w:sz w:val="24"/>
          <w:szCs w:val="24"/>
        </w:rPr>
        <w:t>Sim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pedira a senha de gerente.</w:t>
      </w:r>
    </w:p>
    <w:p w14:paraId="59AA7A3F" w14:textId="77777777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7C20B659" w14:textId="5C6CB33C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69FC08C" w14:textId="32280108" w:rsidR="006E4A13" w:rsidRPr="009075BC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DC70A6" w14:textId="39D315AD" w:rsidR="00DC349F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075BC" w:rsidRP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83218B" w14:textId="4AEFCD6A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13B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DA583D" w14:textId="77777777" w:rsidR="00EB327A" w:rsidRPr="00D739AD" w:rsidRDefault="008073B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Estornar Venda</w:t>
      </w:r>
    </w:p>
    <w:p w14:paraId="1577DE06" w14:textId="45EABD7B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 modo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>NFC-e habilitado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venda.</w:t>
      </w:r>
    </w:p>
    <w:p w14:paraId="328D590F" w14:textId="38809CFD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504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</w:t>
      </w:r>
      <w:r w:rsidR="00932BD2" w:rsidRPr="00D739AD">
        <w:rPr>
          <w:rFonts w:asciiTheme="minorHAnsi" w:hAnsiTheme="minorHAnsi" w:cstheme="minorHAnsi"/>
          <w:b w:val="0"/>
          <w:sz w:val="24"/>
          <w:szCs w:val="24"/>
        </w:rPr>
        <w:t>mensagens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“Impossível Cancelar o Pedido!</w:t>
      </w:r>
    </w:p>
    <w:p w14:paraId="06D20305" w14:textId="77777777" w:rsidR="000A1727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Existe NFC-e que ainda não foi Cancelada e Não existe NF-e de Devolução.”</w:t>
      </w:r>
    </w:p>
    <w:p w14:paraId="75D66E7A" w14:textId="6775566D" w:rsidR="00EC1A96" w:rsidRPr="00D739AD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902ECC" w14:textId="51417CFC" w:rsidR="000A1727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90A05" w14:textId="770212D6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8F451E" w14:textId="771333E3" w:rsidR="000B4849" w:rsidRPr="00D739AD" w:rsidRDefault="006550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OBS: Observar se o parâmetro está ativo: Cadastro&gt; Parâmetros do sistema &gt; Documento fiscal</w:t>
      </w:r>
    </w:p>
    <w:p w14:paraId="36074EF4" w14:textId="66ECE17B" w:rsidR="00F06EB8" w:rsidRPr="00D739AD" w:rsidRDefault="007C720D" w:rsidP="001256A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1</w:t>
      </w:r>
      <w:r w:rsidR="000B4849" w:rsidRPr="00D739AD">
        <w:rPr>
          <w:rFonts w:asciiTheme="minorHAnsi" w:hAnsiTheme="minorHAnsi" w:cstheme="minorHAnsi"/>
          <w:bCs/>
          <w:sz w:val="24"/>
          <w:szCs w:val="24"/>
        </w:rPr>
        <w:t>4</w:t>
      </w:r>
      <w:r w:rsidRPr="00D739AD">
        <w:rPr>
          <w:rFonts w:asciiTheme="minorHAnsi" w:hAnsiTheme="minorHAnsi" w:cstheme="minorHAnsi"/>
          <w:bCs/>
          <w:sz w:val="24"/>
          <w:szCs w:val="24"/>
        </w:rPr>
        <w:t>9</w:t>
      </w:r>
      <w:r w:rsidR="00F06EB8" w:rsidRPr="00D739AD">
        <w:rPr>
          <w:rFonts w:asciiTheme="minorHAnsi" w:hAnsiTheme="minorHAnsi" w:cstheme="minorHAnsi"/>
          <w:bCs/>
          <w:sz w:val="24"/>
          <w:szCs w:val="24"/>
        </w:rPr>
        <w:t>.1 Estornar Venda</w:t>
      </w:r>
    </w:p>
    <w:p w14:paraId="46E494E8" w14:textId="0EC763F6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 uma venda que tenha NFC-e realizar o cancelamento do NFC-e </w:t>
      </w:r>
    </w:p>
    <w:p w14:paraId="077E72AC" w14:textId="3713AF9B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estornar venda para orçamento.</w:t>
      </w:r>
    </w:p>
    <w:p w14:paraId="4E5B98F3" w14:textId="4B0C6F39" w:rsidR="00063B38" w:rsidRPr="00D739AD" w:rsidRDefault="00932BD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>Obs. A nota não pode estar em contingência.</w:t>
      </w:r>
    </w:p>
    <w:p w14:paraId="555408E6" w14:textId="0944953E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Pr="00D739AD" w:rsidRDefault="005F2E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Estornar venda cancelada.</w:t>
      </w:r>
    </w:p>
    <w:p w14:paraId="0F152EF9" w14:textId="77777777" w:rsidR="00417B35" w:rsidRDefault="005F2E70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Esperada: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desativar o botão.</w:t>
      </w:r>
    </w:p>
    <w:p w14:paraId="30F7419F" w14:textId="2B1611DE" w:rsidR="00EC1A96" w:rsidRPr="00417B35" w:rsidRDefault="00300D24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FA75DF" w14:textId="418E2E26" w:rsidR="00063B38" w:rsidRPr="00D739AD" w:rsidRDefault="009231D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17B35"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A608FC" w14:textId="0AA9801B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D06456" w14:textId="1516942D" w:rsidR="00AB2355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*</w:t>
      </w:r>
    </w:p>
    <w:p w14:paraId="1DEBA2EF" w14:textId="74D6B598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1: Cancelar e Estornar uma venda Com o Valor maior que 1.000,00 (Mil Reais)</w:t>
      </w:r>
    </w:p>
    <w:p w14:paraId="352E76DC" w14:textId="6E187FC6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2: Cancelar e Estornar uma venda com o Valor de mais de 1.000.000,00 (Um milhão)</w:t>
      </w:r>
    </w:p>
    <w:p w14:paraId="3CEAC1B8" w14:textId="77777777" w:rsidR="00F32C21" w:rsidRPr="00D739AD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39E55DC" w14:textId="5D5B7773" w:rsidR="001504F0" w:rsidRPr="00D739AD" w:rsidRDefault="001504F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C50C8B8" w14:textId="77777777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 modo Cupom fiscal Habilitado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venda,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5D151E8A" w:rsidR="001504F0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C811B6" w:rsidRPr="00D739AD">
        <w:rPr>
          <w:rFonts w:asciiTheme="minorHAnsi" w:hAnsiTheme="minorHAnsi" w:cstheme="minorHAnsi"/>
          <w:sz w:val="24"/>
          <w:szCs w:val="24"/>
        </w:rPr>
        <w:t>Esperado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: 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sistema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não deverá permitir o estorno da venda com caixa já fechado.</w:t>
      </w:r>
    </w:p>
    <w:p w14:paraId="0E416B5A" w14:textId="7AB0708F" w:rsidR="00976ADF" w:rsidRPr="00D739AD" w:rsidRDefault="00976A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DDB1442" wp14:editId="6E051FB4">
            <wp:extent cx="2687541" cy="1653006"/>
            <wp:effectExtent l="0" t="0" r="0" b="444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1281" cy="169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E0C6" w14:textId="77777777" w:rsidR="00976ADF" w:rsidRPr="00417B35" w:rsidRDefault="00976ADF" w:rsidP="00976AD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AEB63" w14:textId="77777777" w:rsidR="00976ADF" w:rsidRPr="00D739AD" w:rsidRDefault="00976ADF" w:rsidP="00976A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21999BC" w14:textId="6E257050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2DA8A4" w14:textId="77777777" w:rsidR="005E4D54" w:rsidRPr="00D739AD" w:rsidRDefault="005E4D5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079DCD2" w14:textId="77777777" w:rsidR="00977A8D" w:rsidRPr="00D739AD" w:rsidRDefault="00977A8D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Fiscais</w:t>
      </w:r>
    </w:p>
    <w:p w14:paraId="4E193403" w14:textId="0BA92F5F" w:rsidR="00EB327A" w:rsidRPr="00D739AD" w:rsidRDefault="004E0C5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Cancelar Cupom </w:t>
      </w:r>
      <w:r w:rsidR="000B4849" w:rsidRPr="00D739AD">
        <w:rPr>
          <w:rFonts w:asciiTheme="minorHAnsi" w:hAnsiTheme="minorHAnsi" w:cstheme="minorHAnsi"/>
          <w:sz w:val="24"/>
          <w:szCs w:val="24"/>
        </w:rPr>
        <w:t xml:space="preserve">Fiscal </w:t>
      </w:r>
      <w:r w:rsidR="000B484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7ED3B1F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“Cancelar Cupom Fiscal”.</w:t>
      </w:r>
    </w:p>
    <w:p w14:paraId="1929EEE0" w14:textId="748B0622" w:rsidR="00707E58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E70E9" w:rsidRPr="00D739AD">
        <w:rPr>
          <w:rFonts w:asciiTheme="minorHAnsi" w:hAnsiTheme="minorHAnsi" w:cstheme="minorHAnsi"/>
          <w:b w:val="0"/>
          <w:sz w:val="24"/>
          <w:szCs w:val="24"/>
        </w:rPr>
        <w:t>O sistema deve c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ancela cupom fiscal</w:t>
      </w:r>
    </w:p>
    <w:p w14:paraId="14773027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BDBBD2" w14:textId="77777777" w:rsidR="001D263F" w:rsidRPr="00D739AD" w:rsidRDefault="001D263F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CFOP De Devolução.</w:t>
      </w:r>
    </w:p>
    <w:p w14:paraId="3416CAA6" w14:textId="4B938F05" w:rsidR="00B979DA" w:rsidRPr="00D739AD" w:rsidRDefault="00945D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Insira um item no pedido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adicione na coluna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Qtde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coloque -1.</w:t>
      </w:r>
    </w:p>
    <w:p w14:paraId="79F894B0" w14:textId="2CFF129C" w:rsidR="001D263F" w:rsidRPr="00D739AD" w:rsidRDefault="001D263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86BD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Deverá mudar a coluna CFOP – NF-e para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CFOP de Devolução</w:t>
      </w:r>
      <w:r w:rsidR="003D0252" w:rsidRPr="00D739AD">
        <w:rPr>
          <w:rFonts w:asciiTheme="minorHAnsi" w:hAnsiTheme="minorHAnsi" w:cstheme="minorHAnsi"/>
          <w:bCs/>
          <w:sz w:val="24"/>
          <w:szCs w:val="24"/>
        </w:rPr>
        <w:t>)</w:t>
      </w:r>
      <w:r w:rsidR="00363FD6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7D52D61" w14:textId="258EC4E6" w:rsidR="00024C08" w:rsidRDefault="003B0A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Ir ao modulo figura fiscal e NCM e Verificar se o CFOP de Devolução é igual ao CFOP que consta no Grid.</w:t>
      </w:r>
    </w:p>
    <w:p w14:paraId="13FF90C3" w14:textId="77777777" w:rsidR="00091C56" w:rsidRPr="00417B35" w:rsidRDefault="00091C56" w:rsidP="00091C5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156B1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783ABF72" w14:textId="535B8EA9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E7252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618EA84" w14:textId="5BE02011" w:rsidR="00072B4B" w:rsidRPr="00D739AD" w:rsidRDefault="00072B4B" w:rsidP="00AF52EA">
      <w:pPr>
        <w:pStyle w:val="CENTARI-1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NFC-e</w:t>
      </w:r>
    </w:p>
    <w:p w14:paraId="04E97E8F" w14:textId="345B0657" w:rsidR="00EE7AA4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</w:t>
      </w:r>
      <w:r w:rsidR="009D3B5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depois clicar em “Cancelar NFC-e”</w:t>
      </w:r>
    </w:p>
    <w:p w14:paraId="6EFA4C74" w14:textId="200521D6" w:rsidR="00BD40EB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37C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07C62" w:rsidRPr="00D739AD">
        <w:rPr>
          <w:rFonts w:asciiTheme="minorHAnsi" w:hAnsiTheme="minorHAnsi" w:cstheme="minorHAnsi"/>
          <w:b w:val="0"/>
          <w:sz w:val="24"/>
          <w:szCs w:val="24"/>
        </w:rPr>
        <w:t>Deverá cancelar a nota emitida.</w:t>
      </w:r>
    </w:p>
    <w:p w14:paraId="7FEFD8FE" w14:textId="58043C5F" w:rsidR="007505DB" w:rsidRPr="00D739AD" w:rsidRDefault="007505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Para ver se realmente foi cancelada, Vá até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Aba ‘Informações’, Sub Aba ‘Fiscais’ e Consulte a nota e a Aba ‘Cancelada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>’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abaixo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deverá estar marcad</w:t>
      </w:r>
      <w:r w:rsidR="00B9361B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94F0FD" w14:textId="72F0F286" w:rsidR="00EC1A96" w:rsidRPr="00D739AD" w:rsidRDefault="00300D24" w:rsidP="00417B3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91C56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F4729A" w14:textId="32B0260A" w:rsidR="00072B4B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17B35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2B80FD" w14:textId="5189495E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4DF6065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3DD51CB" w14:textId="77777777" w:rsidR="00DD57EE" w:rsidRPr="00D739AD" w:rsidRDefault="00DD57EE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Financeiras</w:t>
      </w:r>
    </w:p>
    <w:p w14:paraId="1ED308B1" w14:textId="3DE6E905" w:rsidR="00F22294" w:rsidRPr="00D739AD" w:rsidRDefault="00F2229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Lucros Detalhados</w:t>
      </w:r>
    </w:p>
    <w:p w14:paraId="210136AF" w14:textId="6126FE12" w:rsidR="00F22294" w:rsidRPr="00D739AD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Lucros Bruto”.</w:t>
      </w:r>
    </w:p>
    <w:p w14:paraId="066654E2" w14:textId="2094E40F" w:rsidR="00F22294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Valor total do pedido, valor convertido, preço de custo, prazo médio, Lucros Produtos, Lucros serviços, lucro financeiro, lucro frete, total lucros, conforme lançados no cadastro de produtos.</w:t>
      </w:r>
    </w:p>
    <w:p w14:paraId="682AE220" w14:textId="7553CC8E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031CD53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FDE427" w14:textId="7A902999" w:rsidR="00091C56" w:rsidRPr="00D739AD" w:rsidRDefault="00091C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C97960A" w14:textId="335C90EA" w:rsidR="00EB327A" w:rsidRPr="00D739AD" w:rsidRDefault="007C261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</w:t>
      </w:r>
      <w:r w:rsidR="00FB2983">
        <w:rPr>
          <w:rFonts w:asciiTheme="minorHAnsi" w:hAnsiTheme="minorHAnsi" w:cstheme="minorHAnsi"/>
          <w:sz w:val="24"/>
          <w:szCs w:val="24"/>
        </w:rPr>
        <w:t>Lucro Bruto</w:t>
      </w:r>
    </w:p>
    <w:p w14:paraId="1A4CDB5D" w14:textId="77777777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itens.</w:t>
      </w:r>
    </w:p>
    <w:p w14:paraId="11883184" w14:textId="05413EDB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lucro bruto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64E6EA4D" w14:textId="09322331" w:rsidR="00EB327A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margem de lucro em percentual 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lucros detalhados , Lucro Produtos, Lucro serviços, lucro financeiro, lucro frete, total lucros, conforme lançados no cadastro de produtos</w:t>
      </w:r>
    </w:p>
    <w:p w14:paraId="7F9E606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E602E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C46F0" w14:textId="62891E00" w:rsidR="00EB327A" w:rsidRPr="00D739AD" w:rsidRDefault="00C2580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cálculos </w:t>
      </w:r>
      <w:r w:rsidR="00CB265F" w:rsidRPr="00D739AD">
        <w:rPr>
          <w:rFonts w:asciiTheme="minorHAnsi" w:hAnsiTheme="minorHAnsi" w:cstheme="minorHAnsi"/>
          <w:sz w:val="24"/>
          <w:szCs w:val="24"/>
        </w:rPr>
        <w:t>Prod.</w:t>
      </w:r>
    </w:p>
    <w:p w14:paraId="110A34D7" w14:textId="73D2BA2F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cálculos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Prod.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4F99D2CD" w14:textId="77777777" w:rsidR="00F853BD" w:rsidRPr="00D739AD" w:rsidRDefault="00F853B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Cadastrar um mark-up no produto logo após clicar no botão Exibir cálculos Prod. </w:t>
      </w:r>
    </w:p>
    <w:p w14:paraId="5B38F33D" w14:textId="51F22091" w:rsidR="001A0BBE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853BD" w:rsidRPr="00D739AD">
        <w:rPr>
          <w:rFonts w:asciiTheme="minorHAnsi" w:hAnsiTheme="minorHAnsi" w:cstheme="minorHAnsi"/>
          <w:sz w:val="24"/>
          <w:szCs w:val="24"/>
        </w:rPr>
        <w:t>Esperado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>: exibe</w:t>
      </w:r>
      <w:r w:rsidR="002D131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percentual de markup 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e desconto detalhando os itens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não deverá ficar negativo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652A85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1D07C3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D85329" w14:textId="1DDE5525" w:rsidR="0095043B" w:rsidRPr="00D739AD" w:rsidRDefault="00F1678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FB2A3B" w14:textId="77777777" w:rsidR="00F853BD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se o botão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acordo com layout fazer um orçamento.</w:t>
      </w:r>
    </w:p>
    <w:p w14:paraId="18A5CAED" w14:textId="3D08B8A5" w:rsidR="0064235B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consultar o orçamento deverá ser exibido 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cálculo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produtos inseridos </w:t>
      </w:r>
    </w:p>
    <w:p w14:paraId="2B66A471" w14:textId="0BA753FD" w:rsidR="0070414D" w:rsidRPr="00D739AD" w:rsidRDefault="0070414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Outras Opções</w:t>
      </w:r>
    </w:p>
    <w:p w14:paraId="2D4DBDF2" w14:textId="77777777" w:rsidR="0012319C" w:rsidRPr="00D739AD" w:rsidRDefault="0012319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BBF3B53" w14:textId="0536CFE8" w:rsidR="00EB327A" w:rsidRPr="00D739AD" w:rsidRDefault="00525A4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Exibir </w:t>
      </w:r>
      <w:r w:rsidR="00425AC8" w:rsidRPr="00D739AD">
        <w:rPr>
          <w:rFonts w:asciiTheme="minorHAnsi" w:hAnsiTheme="minorHAnsi" w:cstheme="minorHAnsi"/>
          <w:sz w:val="24"/>
          <w:szCs w:val="24"/>
        </w:rPr>
        <w:t>Recebe</w:t>
      </w:r>
      <w:r w:rsidRPr="00D739AD">
        <w:rPr>
          <w:rFonts w:asciiTheme="minorHAnsi" w:hAnsiTheme="minorHAnsi" w:cstheme="minorHAnsi"/>
          <w:sz w:val="24"/>
          <w:szCs w:val="24"/>
        </w:rPr>
        <w:t>. Caixa</w:t>
      </w:r>
    </w:p>
    <w:p w14:paraId="5427499F" w14:textId="7EFBC4D1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Siga os passos para executar o teste:</w:t>
      </w:r>
    </w:p>
    <w:p w14:paraId="54B7F487" w14:textId="3FA28E6E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1 -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Faça um pedido (forma de pagamento “</w:t>
      </w:r>
      <w:r w:rsidRPr="00D739AD">
        <w:rPr>
          <w:rFonts w:asciiTheme="minorHAnsi" w:hAnsiTheme="minorHAnsi" w:cstheme="minorHAnsi"/>
          <w:sz w:val="24"/>
          <w:szCs w:val="24"/>
        </w:rPr>
        <w:t>A pagar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”) com</w:t>
      </w:r>
      <w:r w:rsidR="009F6C6D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 data anterior ao dia que você est</w:t>
      </w:r>
      <w:r w:rsidR="001F5821" w:rsidRPr="00D739AD">
        <w:rPr>
          <w:rFonts w:asciiTheme="minorHAnsi" w:hAnsiTheme="minorHAnsi" w:cstheme="minorHAnsi"/>
          <w:b w:val="0"/>
          <w:bCs/>
          <w:sz w:val="24"/>
          <w:szCs w:val="24"/>
        </w:rPr>
        <w:t>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72944C70" w14:textId="0177AA29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2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Feche o caixa do dia anterior “adicionado no passo 1”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02D8A9AD" w14:textId="111DFC07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3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5DB591F0" w14:textId="6B3A7150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4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Confirme o pagamento no botão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</w:t>
      </w:r>
      <w:r w:rsidR="00975265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75265" w:rsidRPr="00D739AD">
        <w:rPr>
          <w:rFonts w:asciiTheme="minorHAnsi" w:hAnsiTheme="minorHAnsi" w:cstheme="minorHAnsi"/>
          <w:sz w:val="24"/>
          <w:szCs w:val="24"/>
        </w:rPr>
        <w:t>No caixa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306272">
        <w:rPr>
          <w:rFonts w:asciiTheme="minorHAnsi" w:hAnsiTheme="minorHAnsi" w:cstheme="minorHAnsi"/>
          <w:b w:val="0"/>
          <w:bCs/>
          <w:sz w:val="24"/>
          <w:szCs w:val="24"/>
        </w:rPr>
        <w:t xml:space="preserve"> (Contas a Receber)</w:t>
      </w:r>
    </w:p>
    <w:p w14:paraId="46B0A64E" w14:textId="37D10310" w:rsidR="00975265" w:rsidRPr="00D739AD" w:rsidRDefault="00975265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5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D739AD" w:rsidRDefault="0097526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</w:t>
      </w:r>
      <w:r w:rsidR="00175FD8" w:rsidRPr="00D739AD">
        <w:rPr>
          <w:rFonts w:asciiTheme="minorHAnsi" w:hAnsiTheme="minorHAnsi" w:cstheme="minorHAnsi"/>
          <w:b w:val="0"/>
          <w:sz w:val="24"/>
          <w:szCs w:val="24"/>
        </w:rPr>
        <w:t>Recebe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>. Caixa”.</w:t>
      </w:r>
    </w:p>
    <w:p w14:paraId="6B201550" w14:textId="6BF4232F" w:rsidR="00144F8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xibe destino da forma de pagamento</w:t>
      </w:r>
      <w:r w:rsidR="004F4F5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71DBFD7" w14:textId="052EC635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F6B8D7" w14:textId="5AAAE9F9" w:rsidR="007D6D44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06272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15A63A" w14:textId="52B34248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DC9C13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DE8A8F" w14:textId="77777777" w:rsidR="00693160" w:rsidRPr="00D739AD" w:rsidRDefault="0028269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Copiar Itens de Pedido</w:t>
      </w:r>
    </w:p>
    <w:p w14:paraId="1C766A64" w14:textId="77777777" w:rsidR="00616649" w:rsidRPr="00D739AD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“Copiar Itens de Pedido”.</w:t>
      </w:r>
    </w:p>
    <w:p w14:paraId="392BD1C8" w14:textId="77777777" w:rsidR="00FB2983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copiados.</w:t>
      </w:r>
      <w:r w:rsidR="00C2509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CD10D99" w14:textId="51BF7657" w:rsidR="008A1CB7" w:rsidRPr="00D739AD" w:rsidRDefault="00C2509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Faça Pedidos de Orçamento para este Teste.</w:t>
      </w:r>
    </w:p>
    <w:p w14:paraId="0B90D259" w14:textId="298F94A1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39E2B" w14:textId="7E875D84" w:rsidR="006F3A42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AF95E2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4D7AD90" w14:textId="77777777" w:rsidR="00A45FB0" w:rsidRPr="00D739AD" w:rsidRDefault="00A45FB0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Suporte e Manutenção</w:t>
      </w:r>
    </w:p>
    <w:p w14:paraId="212A5444" w14:textId="3FE9A627" w:rsidR="006A3982" w:rsidRPr="00D739AD" w:rsidRDefault="005F476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Criar os Campos no BD</w:t>
      </w:r>
      <w:r w:rsidR="0069286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9286D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6FEF7E35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Baixe um executável antigo da pasta beta</w:t>
      </w:r>
      <w:r w:rsidR="0058672F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vá à opção criar campos BD.</w:t>
      </w:r>
      <w:r w:rsidR="00606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B0452" w:rsidRPr="00D739AD">
        <w:rPr>
          <w:rFonts w:asciiTheme="minorHAnsi" w:hAnsiTheme="minorHAnsi" w:cstheme="minorHAnsi"/>
          <w:b w:val="0"/>
          <w:sz w:val="24"/>
          <w:szCs w:val="24"/>
        </w:rPr>
        <w:t>Consequentemente</w:t>
      </w:r>
      <w:r w:rsidR="00FE2A36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 Criar os campos no banco de dados quando o executável é atualizado. </w:t>
      </w:r>
      <w:r w:rsidR="005E05CE" w:rsidRPr="00D739AD">
        <w:rPr>
          <w:rFonts w:asciiTheme="minorHAnsi" w:hAnsiTheme="minorHAnsi" w:cstheme="minorHAnsi"/>
          <w:b w:val="0"/>
          <w:sz w:val="24"/>
          <w:szCs w:val="24"/>
        </w:rPr>
        <w:t xml:space="preserve">O grid deverá ser exibido à frente dos botões e não por trás.  </w:t>
      </w:r>
    </w:p>
    <w:p w14:paraId="254B4B1F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E6EAD9" w14:textId="5215B19A" w:rsidR="00616649" w:rsidRPr="00D739AD" w:rsidRDefault="00C93CEF" w:rsidP="00D739AD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Log de Eventos</w:t>
      </w:r>
    </w:p>
    <w:p w14:paraId="5ECC501C" w14:textId="77777777" w:rsidR="00AD4F0A" w:rsidRPr="00D739AD" w:rsidRDefault="0083316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Log</w:t>
      </w:r>
    </w:p>
    <w:p w14:paraId="5F2A34BC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Log”.</w:t>
      </w:r>
      <w:r w:rsidR="00401B6A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Log de Modificações Tela de Pedidos</w:t>
      </w:r>
    </w:p>
    <w:p w14:paraId="5A45F6B0" w14:textId="77777777" w:rsidR="00797A1B" w:rsidRDefault="00D13EBB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Observação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Vai exibir Logs de eventos apenas </w:t>
      </w:r>
      <w:r w:rsidR="009E3B31" w:rsidRPr="00D739AD">
        <w:rPr>
          <w:rFonts w:asciiTheme="minorHAnsi" w:hAnsiTheme="minorHAnsi" w:cstheme="minorHAnsi"/>
          <w:b w:val="0"/>
          <w:sz w:val="24"/>
          <w:szCs w:val="24"/>
        </w:rPr>
        <w:t>para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 de Venda.</w:t>
      </w:r>
    </w:p>
    <w:p w14:paraId="36800127" w14:textId="7BBBB5A2" w:rsidR="003B295B" w:rsidRPr="00797A1B" w:rsidRDefault="00300D24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944226" w14:textId="44C442AA" w:rsidR="002E4C78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E48E5D" w14:textId="73035315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AAC240" w14:textId="77777777" w:rsidR="00767BD0" w:rsidRPr="00D739AD" w:rsidRDefault="00767BD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BA82A6" w14:textId="77777777" w:rsidR="002E4C78" w:rsidRPr="00D739AD" w:rsidRDefault="002E4C78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do Estoque</w:t>
      </w:r>
    </w:p>
    <w:p w14:paraId="1832E1CA" w14:textId="77777777" w:rsidR="009A4BC5" w:rsidRPr="00D739AD" w:rsidRDefault="009A4BC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Estoque</w:t>
      </w:r>
    </w:p>
    <w:p w14:paraId="730CC0CC" w14:textId="51A674C6" w:rsidR="006552FD" w:rsidRPr="00D739AD" w:rsidRDefault="00B979D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Adicione um produto (</w:t>
      </w:r>
      <w:r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logo após clique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em “Consultar Estoque”, logo após irá abrir uma </w:t>
      </w:r>
      <w:r w:rsidR="005B2E5A" w:rsidRPr="00D739AD">
        <w:rPr>
          <w:rFonts w:asciiTheme="minorHAnsi" w:hAnsiTheme="minorHAnsi" w:cstheme="minorHAnsi"/>
          <w:b w:val="0"/>
          <w:sz w:val="24"/>
          <w:szCs w:val="24"/>
        </w:rPr>
        <w:t>mini janela</w:t>
      </w:r>
      <w:r w:rsidR="00FB251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B4D37B6" w14:textId="77777777" w:rsidR="006552FD" w:rsidRPr="00D739AD" w:rsidRDefault="006552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uma janela informando o estoque de todos os produtos que contém no pedido.</w:t>
      </w:r>
    </w:p>
    <w:p w14:paraId="46DFF774" w14:textId="5D191427" w:rsidR="003B295B" w:rsidRPr="00D739AD" w:rsidRDefault="00300D24" w:rsidP="00797A1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318D8" w14:textId="557D0D14" w:rsidR="00797A1B" w:rsidRPr="00797A1B" w:rsidRDefault="00F04F2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419FD2" w14:textId="25C3756A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16D04B" w14:textId="77777777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050DC4" w14:textId="6654E45F" w:rsidR="00C93CEF" w:rsidRPr="00D739AD" w:rsidRDefault="00C93CEF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bookmarkStart w:id="6" w:name="_Hlk96509868"/>
      <w:r w:rsidRPr="00D739AD">
        <w:rPr>
          <w:rFonts w:asciiTheme="minorHAnsi" w:hAnsiTheme="minorHAnsi" w:cstheme="minorHAnsi"/>
          <w:color w:val="00B0F0"/>
          <w:sz w:val="24"/>
          <w:szCs w:val="24"/>
        </w:rPr>
        <w:t>Importar Itens do Arquivo Excel</w:t>
      </w:r>
    </w:p>
    <w:bookmarkEnd w:id="6"/>
    <w:p w14:paraId="6B4783DA" w14:textId="77777777" w:rsidR="00C84875" w:rsidRPr="00D739AD" w:rsidRDefault="00C84875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 Excel</w:t>
      </w:r>
    </w:p>
    <w:p w14:paraId="319A2BFF" w14:textId="77777777" w:rsidR="00C84875" w:rsidRPr="00D739AD" w:rsidRDefault="00C84875" w:rsidP="00C84875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excel para importação</w:t>
      </w:r>
    </w:p>
    <w:p w14:paraId="02969B66" w14:textId="3E4DC598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44FA6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008AF7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9725373" w14:textId="77777777" w:rsidR="00C84875" w:rsidRDefault="00C84875" w:rsidP="00C84875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1CA06BF" w14:textId="69AB8C82" w:rsidR="00C93CEF" w:rsidRPr="00D739AD" w:rsidRDefault="00C93CEF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</w:t>
      </w:r>
      <w:r w:rsidR="00C84875">
        <w:rPr>
          <w:rFonts w:asciiTheme="minorHAnsi" w:hAnsiTheme="minorHAnsi" w:cstheme="minorHAnsi"/>
          <w:color w:val="auto"/>
          <w:sz w:val="24"/>
          <w:szCs w:val="24"/>
        </w:rPr>
        <w:t xml:space="preserve"> TXT - ContEstoque</w:t>
      </w:r>
    </w:p>
    <w:p w14:paraId="1E640916" w14:textId="592FE53C" w:rsidR="00C93CEF" w:rsidRPr="00D739AD" w:rsidRDefault="00C93CEF" w:rsidP="00D739AD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</w:t>
      </w:r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com extensão txt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para importação</w:t>
      </w:r>
    </w:p>
    <w:p w14:paraId="6F060D18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3143AF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E60454" w14:textId="71D55B5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B62288" w14:textId="77777777" w:rsidR="00C84875" w:rsidRPr="00D739AD" w:rsidRDefault="00C84875" w:rsidP="00C84875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0E4A9572" w14:textId="6E622B6C" w:rsidR="001849E3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13 - </w:t>
      </w:r>
      <w:r w:rsidR="00E60EDB" w:rsidRPr="00D739AD">
        <w:rPr>
          <w:rFonts w:asciiTheme="minorHAnsi" w:hAnsiTheme="minorHAnsi" w:cstheme="minorHAnsi"/>
          <w:color w:val="00B0F0"/>
          <w:sz w:val="24"/>
          <w:szCs w:val="24"/>
        </w:rPr>
        <w:t>Impressões</w:t>
      </w:r>
    </w:p>
    <w:p w14:paraId="35A33BB5" w14:textId="77777777" w:rsidR="00AD42F7" w:rsidRPr="00D739AD" w:rsidRDefault="00AD42F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Tipos de Impressão</w:t>
      </w:r>
    </w:p>
    <w:p w14:paraId="523660E0" w14:textId="77777777" w:rsidR="00E60EDB" w:rsidRPr="00D739AD" w:rsidRDefault="00AA78F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Pedidos</w:t>
      </w:r>
    </w:p>
    <w:p w14:paraId="0B2F4E37" w14:textId="77777777" w:rsidR="00E60EDB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Pedido1, Pedido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Pedido3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, Pedido4, Pedido5, Pedido6”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D8497B" w14:textId="77777777" w:rsidR="002E3A99" w:rsidRPr="00D739AD" w:rsidRDefault="002E3A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</w:t>
      </w:r>
      <w:r w:rsidR="003F5752" w:rsidRPr="00D739AD">
        <w:rPr>
          <w:rFonts w:asciiTheme="minorHAnsi" w:hAnsiTheme="minorHAnsi" w:cstheme="minorHAnsi"/>
          <w:b w:val="0"/>
          <w:sz w:val="24"/>
          <w:szCs w:val="24"/>
        </w:rPr>
        <w:t>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 um dos botões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aberto o relatório personalizado no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report.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builder.</w:t>
      </w:r>
    </w:p>
    <w:p w14:paraId="7487C1AE" w14:textId="77777777" w:rsidR="0029496D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681DE3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pré-configurado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parâmetros do sistema&gt; Vendas&gt; Pedido&gt; Personalizar impressão.</w:t>
      </w:r>
    </w:p>
    <w:p w14:paraId="390A2111" w14:textId="2250470C" w:rsidR="00D97959" w:rsidRPr="00D739AD" w:rsidRDefault="00300D24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33CA" w14:textId="4678717F" w:rsidR="006171AC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68C274" w14:textId="55DCF7F2" w:rsidR="00B31D8E" w:rsidRPr="00D739AD" w:rsidRDefault="00B31D8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6EDDC1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B57E5B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Imprimir Boleto Bancário</w:t>
      </w:r>
    </w:p>
    <w:p w14:paraId="59BD6F2E" w14:textId="77777777" w:rsidR="00DC10D9" w:rsidRPr="00D739AD" w:rsidRDefault="00DC10D9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Boleto Atual</w:t>
      </w:r>
    </w:p>
    <w:p w14:paraId="535F16F2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 com vários itens e com forma de pagamento boleto.</w:t>
      </w:r>
      <w:r w:rsidR="00B04D97" w:rsidRPr="00D739AD">
        <w:rPr>
          <w:rFonts w:asciiTheme="minorHAnsi" w:hAnsiTheme="minorHAnsi" w:cstheme="minorHAnsi"/>
          <w:b w:val="0"/>
          <w:sz w:val="24"/>
          <w:szCs w:val="24"/>
        </w:rPr>
        <w:t xml:space="preserve"> Depois, clique em “Imprimir Boleto Atual”.</w:t>
      </w:r>
    </w:p>
    <w:p w14:paraId="02001696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86F35B5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imprimir boleto atual conforme configurado na tela de parâmetros financeiros&gt; formas de pagamento&gt; Boleto bancário.</w:t>
      </w:r>
    </w:p>
    <w:p w14:paraId="3D6C49F5" w14:textId="7F1465BC" w:rsidR="00F605A9" w:rsidRPr="00D739AD" w:rsidRDefault="001A48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F605A9" w:rsidRPr="00D739AD">
        <w:rPr>
          <w:rFonts w:asciiTheme="minorHAnsi" w:hAnsiTheme="minorHAnsi" w:cstheme="minorHAnsi"/>
          <w:b w:val="0"/>
          <w:sz w:val="24"/>
          <w:szCs w:val="24"/>
        </w:rPr>
        <w:t>Boleto Santander</w:t>
      </w:r>
    </w:p>
    <w:p w14:paraId="4C8FE4EB" w14:textId="5C81C1DC" w:rsidR="00505837" w:rsidRPr="00D739AD" w:rsidRDefault="005058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Tipo deve estar em (1 – Orçamento)</w:t>
      </w:r>
    </w:p>
    <w:p w14:paraId="52707F08" w14:textId="42BA2102" w:rsidR="00BB3FA5" w:rsidRPr="00D739AD" w:rsidRDefault="00300D24" w:rsidP="00EC19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E0761" w14:textId="4D28A4B7" w:rsidR="00DC10D9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4EBFD" w14:textId="6CCD2912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9C82DB" w14:textId="77777777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295D44" w14:textId="00AB6691" w:rsidR="00AE78DF" w:rsidRPr="00D739AD" w:rsidRDefault="0008115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Todos os Boletos</w:t>
      </w:r>
    </w:p>
    <w:p w14:paraId="2B05A4C5" w14:textId="128EE1F3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 Para realizar o teste deve se Feito um pedido com a Forma de pagamento Sendo Boleto em mais de 2 Parcelas, marque a opção visualizar para verificar se está gerando todos os boletos</w:t>
      </w:r>
    </w:p>
    <w:p w14:paraId="36471102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4E656A5" w14:textId="0E7EEC9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“Todos”.</w:t>
      </w:r>
    </w:p>
    <w:p w14:paraId="2D42F42D" w14:textId="248AD761" w:rsidR="002E182F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abre a tela de imprimir boleto para emissão de boletos preenchendo os devidos campos da tela.</w:t>
      </w:r>
    </w:p>
    <w:p w14:paraId="37FCEDB9" w14:textId="7F6DBE36" w:rsidR="00D97959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7565A6" w14:textId="6808EF19" w:rsidR="00721F30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F9311" w14:textId="2E72B805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963121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C9E3C2F" w14:textId="63669605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Outras Impressões</w:t>
      </w:r>
    </w:p>
    <w:p w14:paraId="1F643752" w14:textId="70922378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Obs. Os testes a seguir devem ser feitos usando imagem nos seguintes formatos. (PNG, JPG e BMT)</w:t>
      </w:r>
    </w:p>
    <w:p w14:paraId="540583AF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5D77CF1C" w14:textId="77777777" w:rsidR="004D29D6" w:rsidRPr="00D739AD" w:rsidRDefault="004D29D6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Entrega</w:t>
      </w:r>
      <w:r w:rsidR="006A5434" w:rsidRPr="00D739AD">
        <w:rPr>
          <w:rFonts w:asciiTheme="minorHAnsi" w:hAnsiTheme="minorHAnsi" w:cstheme="minorHAnsi"/>
          <w:sz w:val="24"/>
          <w:szCs w:val="24"/>
        </w:rPr>
        <w:tab/>
      </w:r>
    </w:p>
    <w:p w14:paraId="58513EB6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 e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car no botão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rdem de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>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FDFA848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ordem de Entrega.</w:t>
      </w:r>
    </w:p>
    <w:p w14:paraId="2837EC7C" w14:textId="051D6AC6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4795AC" w14:textId="13D89142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1E255" w14:textId="6D6F92F0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1E7B6D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458DDA" w14:textId="77777777" w:rsidR="004D29D6" w:rsidRPr="00D739AD" w:rsidRDefault="0094095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Montagem</w:t>
      </w:r>
    </w:p>
    <w:p w14:paraId="7A5F97AC" w14:textId="5CA973B3" w:rsidR="004D29D6" w:rsidRPr="00D739AD" w:rsidRDefault="0028418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realizar pedido com Ordem de Entrega vá em Consultar pedidos e escolha o </w:t>
      </w:r>
      <w:r w:rsidR="00A673E4" w:rsidRPr="00D739AD">
        <w:rPr>
          <w:rFonts w:asciiTheme="minorHAnsi" w:hAnsiTheme="minorHAnsi" w:cstheme="minorHAnsi"/>
          <w:b w:val="0"/>
          <w:sz w:val="24"/>
          <w:szCs w:val="24"/>
        </w:rPr>
        <w:t>último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e Clique em Ordem de montagem </w:t>
      </w:r>
    </w:p>
    <w:p w14:paraId="404A8A29" w14:textId="77777777" w:rsidR="004D29D6" w:rsidRPr="00D739AD" w:rsidRDefault="004D29D6" w:rsidP="00D739AD">
      <w:pPr>
        <w:pStyle w:val="CENTARI-12"/>
        <w:tabs>
          <w:tab w:val="left" w:pos="4169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Imprimir ordem de montagem.</w:t>
      </w:r>
    </w:p>
    <w:p w14:paraId="05EB5EE0" w14:textId="11DD15D2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A3174C" w14:textId="018DDA0E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FE5E55" w14:textId="6D85357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26520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9C16E44" w14:textId="77777777" w:rsidR="004D0E52" w:rsidRPr="00D739AD" w:rsidRDefault="0086077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 Custo</w:t>
      </w:r>
    </w:p>
    <w:p w14:paraId="4CAFEE42" w14:textId="77777777" w:rsidR="00DC10D9" w:rsidRPr="00D739AD" w:rsidRDefault="004D0E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Pr="00D739AD" w:rsidRDefault="00D051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 pedido de custo</w:t>
      </w:r>
    </w:p>
    <w:p w14:paraId="3304964D" w14:textId="38D7DA9A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03ABB1" w14:textId="6C8519B6" w:rsidR="00D05133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FEB572" w14:textId="26320370" w:rsidR="00273FBF" w:rsidRPr="00D739AD" w:rsidRDefault="00273F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93D9A1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8E04C4" w14:textId="186421BE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NFC-e</w:t>
      </w:r>
    </w:p>
    <w:p w14:paraId="0E720308" w14:textId="77777777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</w:p>
    <w:p w14:paraId="23E950E7" w14:textId="77777777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“Imprimir NFC-e”</w:t>
      </w:r>
    </w:p>
    <w:p w14:paraId="76503F01" w14:textId="23BF5D78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Logo após clique e (</w:t>
      </w:r>
      <w:r w:rsidRPr="00D739AD">
        <w:rPr>
          <w:rFonts w:asciiTheme="minorHAnsi" w:hAnsiTheme="minorHAnsi" w:cstheme="minorHAnsi"/>
          <w:sz w:val="24"/>
          <w:szCs w:val="24"/>
        </w:rPr>
        <w:t>Imprimir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7F718E9F" w14:textId="08BE46C2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(NFC-e nº e NFC-e Chave)</w:t>
      </w:r>
    </w:p>
    <w:p w14:paraId="56C12BEA" w14:textId="46C632FB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bookmarkStart w:id="7" w:name="_Hlk54869563"/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3EBF6F49" w14:textId="462F56C8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lastRenderedPageBreak/>
        <w:t xml:space="preserve">Ao reimprimir não deve aumentar a quantidade de notas. </w:t>
      </w:r>
    </w:p>
    <w:bookmarkEnd w:id="7"/>
    <w:p w14:paraId="212114FE" w14:textId="3CE560FA" w:rsidR="00556191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Segunda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</w:t>
      </w:r>
      <w:r w:rsidR="00031C4E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C-e desativada. Devera salvar. </w:t>
      </w:r>
    </w:p>
    <w:p w14:paraId="2558EA41" w14:textId="0F9BC6FE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89E86" w14:textId="35DE877C" w:rsidR="00A6566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006522" w14:textId="6B348EF5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A5D4364" w14:textId="456274A1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6B920A" w14:textId="1C36162B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16BA4C" w14:textId="77777777" w:rsidR="00D93FF4" w:rsidRPr="00D739AD" w:rsidRDefault="00D93FF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F710BF" w14:textId="35FB465B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NFC-e</w:t>
      </w:r>
    </w:p>
    <w:p w14:paraId="1FFED0B8" w14:textId="7EAB4380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Clique em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– Salvar)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logo após na aba (</w:t>
      </w:r>
      <w:r w:rsidRPr="00D739AD">
        <w:rPr>
          <w:rFonts w:asciiTheme="minorHAnsi" w:hAnsiTheme="minorHAnsi" w:cstheme="minorHAnsi"/>
          <w:sz w:val="24"/>
          <w:szCs w:val="24"/>
        </w:rPr>
        <w:t>13 – Impressões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clique em “</w:t>
      </w:r>
      <w:r w:rsidRPr="00D739AD">
        <w:rPr>
          <w:rFonts w:asciiTheme="minorHAnsi" w:hAnsiTheme="minorHAnsi" w:cstheme="minorHAnsi"/>
          <w:sz w:val="24"/>
          <w:szCs w:val="24"/>
        </w:rPr>
        <w:t>Visualizar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”.</w:t>
      </w:r>
    </w:p>
    <w:p w14:paraId="7BDC443D" w14:textId="30BCAD19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2C008329" w14:textId="1063F71E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Secundário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NFC-e desativada. Devera salvar.</w:t>
      </w:r>
    </w:p>
    <w:p w14:paraId="5FCF8D1F" w14:textId="3C140FDF" w:rsidR="00290511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85098" w14:textId="06135A52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3ADAF" w14:textId="5651C5ED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48F8FA" w14:textId="7CBE1915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 TestComplete: Caso ao visualizar a nota a </w:t>
      </w:r>
      <w:r w:rsidR="004F7884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sefaz demore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</w:t>
      </w:r>
      <w:r w:rsidR="001D7CF6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responder pause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 script do Teste para não ocorrer erros na execução </w:t>
      </w:r>
    </w:p>
    <w:p w14:paraId="0CB9CBFF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61F0087" w14:textId="77777777" w:rsidR="00227109" w:rsidRPr="00D739AD" w:rsidRDefault="00227109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7DE64D7" w14:textId="0901D68C" w:rsidR="002B4D72" w:rsidRPr="00D739AD" w:rsidRDefault="00B66A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Cupom Fiscal</w:t>
      </w:r>
      <w:r w:rsidR="0029051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9CF6726" w14:textId="463E626C" w:rsidR="00AD4F0A" w:rsidRPr="00D739AD" w:rsidRDefault="005C73A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  <w:r w:rsidR="0029051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44B4D257" w14:textId="77777777" w:rsidR="00AB02EB" w:rsidRPr="00D739AD" w:rsidRDefault="00AB02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clique em “Emitir Cupom Fiscal</w:t>
      </w:r>
      <w:r w:rsidR="00F810C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7F63845" w14:textId="77777777" w:rsidR="00E61E6C" w:rsidRPr="00D739AD" w:rsidRDefault="00E60E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B138F" w:rsidRPr="00D739AD">
        <w:rPr>
          <w:rFonts w:asciiTheme="minorHAnsi" w:hAnsiTheme="minorHAnsi" w:cstheme="minorHAnsi"/>
          <w:sz w:val="24"/>
          <w:szCs w:val="24"/>
        </w:rPr>
        <w:t>Esperado</w:t>
      </w:r>
      <w:r w:rsidR="004B138F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Imprimir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 xml:space="preserve"> cupom fiscal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D99D5C" w14:textId="4799B1FB" w:rsidR="001F763B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676BAA6" w14:textId="77777777" w:rsidR="00F57D9B" w:rsidRPr="00D739AD" w:rsidRDefault="00F57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1FFE8F5C" w14:textId="7E642AE8" w:rsidR="00DA4DAE" w:rsidRPr="00D739AD" w:rsidRDefault="00F57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Devera reimprimir o cupom fiscal agrupado normalmente.</w:t>
      </w:r>
    </w:p>
    <w:p w14:paraId="03CE81BC" w14:textId="275B5DCC" w:rsidR="003606CC" w:rsidRPr="00D739AD" w:rsidRDefault="00DA4DA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NFC-e</w:t>
      </w:r>
    </w:p>
    <w:p w14:paraId="772A308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453BD73" w14:textId="77777777" w:rsidR="00E60EDB" w:rsidRPr="00D739AD" w:rsidRDefault="00032CB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NFC-e</w:t>
      </w:r>
    </w:p>
    <w:p w14:paraId="3B97A870" w14:textId="77777777" w:rsidR="00465EE3" w:rsidRPr="00D739AD" w:rsidRDefault="00465EE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</w:t>
      </w:r>
      <w:r w:rsidR="001D263F" w:rsidRPr="00D739AD">
        <w:rPr>
          <w:rFonts w:asciiTheme="minorHAnsi" w:hAnsiTheme="minorHAnsi" w:cstheme="minorHAnsi"/>
          <w:b w:val="0"/>
          <w:sz w:val="24"/>
          <w:szCs w:val="24"/>
        </w:rPr>
        <w:t xml:space="preserve"> tipo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logo após reimprimir. </w:t>
      </w:r>
    </w:p>
    <w:p w14:paraId="4425AB5A" w14:textId="55C3DD80" w:rsidR="00ED306E" w:rsidRPr="00D739AD" w:rsidRDefault="00ED306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: Caso a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última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não tenha emitido NFC-e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reimpresso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 xml:space="preserve">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. Caso a NFC-e tenha 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D764A68" w14:textId="2094145F" w:rsidR="00BB3FA5" w:rsidRPr="00D739AD" w:rsidRDefault="00300D24" w:rsidP="00BE06C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>
        <w:rPr>
          <w:rFonts w:asciiTheme="minorHAnsi" w:hAnsiTheme="minorHAnsi" w:cstheme="minorHAnsi"/>
          <w:bCs/>
          <w:color w:val="auto"/>
          <w:sz w:val="24"/>
          <w:szCs w:val="24"/>
        </w:rPr>
        <w:t>(Sat Web não utiliza TEF)</w:t>
      </w:r>
    </w:p>
    <w:p w14:paraId="561562A5" w14:textId="2A8166AB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E06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06C1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443B6" w14:textId="28A5254B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4D92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B777914" w14:textId="22DFDEE3" w:rsidR="00C40789" w:rsidRPr="00D739AD" w:rsidRDefault="007E3EC3" w:rsidP="001256AC">
      <w:pPr>
        <w:pStyle w:val="CENTARI-12"/>
        <w:numPr>
          <w:ilvl w:val="0"/>
          <w:numId w:val="3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Teste 1</w:t>
      </w:r>
      <w:r w:rsidR="005C6DD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75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.1 Emitir NFC-e e verificar numeração </w:t>
      </w:r>
    </w:p>
    <w:p w14:paraId="56ECA2CE" w14:textId="047BE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Abra a tela de lojas e verifique a numeração da próxima NFC-e. Vá até a tela de pedido, faça uma venda e emita uma NFC-e</w:t>
      </w:r>
    </w:p>
    <w:p w14:paraId="204369E5" w14:textId="2AADA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Na tela de lojas ao clicar em atualizar, o “Número da próxima NFC-e” deve ter sido acrescido de 1 e não de 2.</w:t>
      </w:r>
    </w:p>
    <w:p w14:paraId="5147E30F" w14:textId="5314DE03" w:rsidR="00BB3FA5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D645FD" w14:textId="2C81728D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03B72F" w14:textId="69225505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6F0DAB9" w14:textId="77777777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42B6D4A" w14:textId="31285AFA" w:rsidR="007D26C0" w:rsidRPr="00D739AD" w:rsidRDefault="007D26C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410CA8AB" w14:textId="7999C324" w:rsidR="007D26C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8" w:name="_Hlk57012587"/>
      <w:r w:rsidRPr="00D739AD">
        <w:rPr>
          <w:rFonts w:asciiTheme="minorHAnsi" w:hAnsiTheme="minorHAnsi" w:cstheme="minorHAnsi"/>
          <w:b w:val="0"/>
          <w:sz w:val="24"/>
          <w:szCs w:val="24"/>
        </w:rPr>
        <w:t>Primeiro caso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4D4D7D" w:rsidRPr="00D739AD">
        <w:rPr>
          <w:rFonts w:asciiTheme="minorHAnsi" w:hAnsiTheme="minorHAnsi" w:cstheme="minorHAnsi"/>
          <w:b w:val="0"/>
          <w:sz w:val="24"/>
          <w:szCs w:val="24"/>
        </w:rPr>
        <w:t xml:space="preserve">Gerar novamente a 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 xml:space="preserve">NFC-e com o mesmo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C8575E" w14:textId="7C6D6FAC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Voltar numeração n</w:t>
      </w:r>
      <w:r w:rsidR="00B62553">
        <w:rPr>
          <w:rFonts w:asciiTheme="minorHAnsi" w:hAnsiTheme="minorHAnsi" w:cstheme="minorHAnsi"/>
          <w:b w:val="0"/>
          <w:sz w:val="24"/>
          <w:szCs w:val="24"/>
        </w:rPr>
        <w:t xml:space="preserve">a configuração Local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(2 números)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  <w:t>Ao exibir a msg de duplicidade de chave, clicar em “Não”</w:t>
      </w:r>
    </w:p>
    <w:p w14:paraId="201385A3" w14:textId="6702C169" w:rsidR="009C77A7" w:rsidRPr="00D739AD" w:rsidRDefault="007D26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32F52" w:rsidRPr="00D739AD">
        <w:rPr>
          <w:rFonts w:asciiTheme="minorHAnsi" w:hAnsiTheme="minorHAnsi" w:cstheme="minorHAnsi"/>
          <w:sz w:val="24"/>
          <w:szCs w:val="24"/>
        </w:rPr>
        <w:t>Esperado</w:t>
      </w:r>
      <w:r w:rsidR="00632F52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D84420" w:rsidRPr="00D739AD">
        <w:rPr>
          <w:rFonts w:asciiTheme="minorHAnsi" w:hAnsiTheme="minorHAnsi" w:cstheme="minorHAnsi"/>
          <w:b w:val="0"/>
          <w:sz w:val="24"/>
          <w:szCs w:val="24"/>
        </w:rPr>
        <w:t>Não salvar o pedido e nem emitir a NFC-e</w:t>
      </w:r>
    </w:p>
    <w:p w14:paraId="532906A7" w14:textId="3A617FF6" w:rsidR="00E80906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6255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7F10537" w14:textId="6EFCFC2A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718FC6" w14:textId="74D66C02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C2D513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4CD225" w14:textId="55560244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Segundo Caso: Repetir o Testes</w:t>
      </w:r>
    </w:p>
    <w:p w14:paraId="4E11F2B0" w14:textId="26AC00D7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 exibir a msg de duplicidade de chave, clicar em “Sim” 1x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Ao exibir a msg de duplicidade de chave, clicar em “Sim” 2x</w:t>
      </w:r>
    </w:p>
    <w:p w14:paraId="43B6D042" w14:textId="3B47C4FD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Avançar a numeração do NFC-e,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salvar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pedido e emitir o NFC-e</w:t>
      </w:r>
    </w:p>
    <w:bookmarkEnd w:id="8"/>
    <w:p w14:paraId="77E2CA5D" w14:textId="3CF65B5B" w:rsidR="00610D89" w:rsidRPr="00D739AD" w:rsidRDefault="00300D24" w:rsidP="00B6255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4523E0" w14:textId="05938B13" w:rsidR="007E3EC3" w:rsidRPr="00D739AD" w:rsidRDefault="00892B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A55E79" w14:textId="67D98323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04E60C7" w14:textId="77777777" w:rsidR="00CF228D" w:rsidRPr="00D739AD" w:rsidRDefault="00CF228D" w:rsidP="00D739AD">
      <w:pPr>
        <w:pStyle w:val="CENTARI-12"/>
        <w:jc w:val="righ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89CD7F4" w14:textId="77777777" w:rsidR="001C6332" w:rsidRPr="00D739AD" w:rsidRDefault="001C633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6415A134" w14:textId="31BB0644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tela de itens 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se na 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Tabela </w:t>
      </w:r>
      <w:r w:rsidR="004218D9" w:rsidRPr="00D739AD">
        <w:rPr>
          <w:rFonts w:asciiTheme="minorHAnsi" w:hAnsiTheme="minorHAnsi" w:cstheme="minorHAnsi"/>
          <w:b w:val="0"/>
          <w:sz w:val="24"/>
          <w:szCs w:val="24"/>
        </w:rPr>
        <w:t>OE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está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>preenchido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Campo NFCE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 com o mesmo número da NFC-e </w:t>
      </w:r>
      <w:r w:rsidR="0003616B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ele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esteja deve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na tela de pedidos no Edit nota fiscal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número indicado na Tabela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0B4BB6EA" w14:textId="19086D2F" w:rsidR="00EF225F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218D9"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515A2B" w14:textId="0273CC50" w:rsidR="004218D9" w:rsidRPr="00D739AD" w:rsidRDefault="004218D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D62182" w14:textId="3C04A3B0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: Exibir NFC</w:t>
      </w:r>
      <w:r w:rsidR="00E14C87" w:rsidRPr="00D739AD">
        <w:rPr>
          <w:rFonts w:asciiTheme="minorHAnsi" w:hAnsiTheme="minorHAnsi" w:cstheme="minorHAnsi"/>
          <w:b w:val="0"/>
          <w:sz w:val="24"/>
          <w:szCs w:val="24"/>
        </w:rPr>
        <w:t>-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e.</w:t>
      </w:r>
    </w:p>
    <w:p w14:paraId="5CB1A080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DD034FF" w14:textId="22958D45" w:rsidR="00BC5BFC" w:rsidRPr="00D739AD" w:rsidRDefault="001F40F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color w:val="FF0000"/>
          <w:sz w:val="24"/>
          <w:szCs w:val="24"/>
        </w:rPr>
        <w:t>BOTÃO RETIRADO</w:t>
      </w:r>
    </w:p>
    <w:p w14:paraId="278DDA07" w14:textId="77777777" w:rsidR="00BC5BFC" w:rsidRPr="00D739AD" w:rsidRDefault="00B753E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Clicar no botão </w:t>
      </w:r>
      <w:r w:rsidR="008D59C4" w:rsidRPr="00D739AD">
        <w:rPr>
          <w:rFonts w:asciiTheme="minorHAnsi" w:hAnsiTheme="minorHAnsi" w:cstheme="minorHAnsi"/>
          <w:b w:val="0"/>
          <w:sz w:val="24"/>
          <w:szCs w:val="24"/>
        </w:rPr>
        <w:t>Regerá</w:t>
      </w:r>
      <w:r w:rsidR="00BC5BFC"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tentar emitir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não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dê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certo.</w:t>
      </w:r>
    </w:p>
    <w:p w14:paraId="0ABAAD65" w14:textId="186618BA" w:rsidR="00EF225F" w:rsidRPr="00D739AD" w:rsidRDefault="007F54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53E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D739AD" w:rsidRDefault="009116D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45BA68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Retirar o CSOSN do produto e realizar uma venda e clicar no botão Regerá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10D031F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preencher o CSOSN do produto de acordo com o cadastro de lojas.</w:t>
      </w:r>
    </w:p>
    <w:p w14:paraId="0B3D7FDA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15E7B87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Teste 1 = </w:t>
      </w:r>
      <w:r w:rsidR="00BC7AFD" w:rsidRPr="00D739AD">
        <w:rPr>
          <w:rFonts w:asciiTheme="minorHAnsi" w:hAnsiTheme="minorHAnsi" w:cstheme="minorHAnsi"/>
          <w:b w:val="0"/>
          <w:sz w:val="24"/>
          <w:szCs w:val="24"/>
        </w:rPr>
        <w:t>Emitindo nota</w:t>
      </w:r>
    </w:p>
    <w:p w14:paraId="66F6F986" w14:textId="1FCF5FBB" w:rsidR="00EF225F" w:rsidRPr="00D739AD" w:rsidRDefault="00BC7A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Consultando CSOSN</w:t>
      </w:r>
    </w:p>
    <w:p w14:paraId="478A6DE3" w14:textId="77777777" w:rsidR="00045824" w:rsidRPr="00D739AD" w:rsidRDefault="000458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24A67356" w14:textId="77777777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40C4B151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F24C78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e não imprimir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4D33B5A" w14:textId="5C7C86F5" w:rsidR="00BB3FA5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F49C6"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2460A" w14:textId="665B7F35" w:rsidR="008F49C6" w:rsidRPr="00D739AD" w:rsidRDefault="008F49C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332A1F2" w14:textId="0CB92202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8FE310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3AE2E9" w14:textId="75ED6AC4" w:rsidR="0049318D" w:rsidRPr="00D739AD" w:rsidRDefault="0049318D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2BC9EE0" w14:textId="041C4337" w:rsidR="00EF225F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como tipo NFC-e logo após clicar 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6- informações ir até a sub aba Fiscais, consultar as notas ficais e após visualizar as </w:t>
      </w:r>
      <w:r w:rsidR="00ED0C13" w:rsidRPr="00D739AD">
        <w:rPr>
          <w:rFonts w:asciiTheme="minorHAnsi" w:hAnsiTheme="minorHAnsi" w:cstheme="minorHAnsi"/>
          <w:b w:val="0"/>
          <w:sz w:val="24"/>
          <w:szCs w:val="24"/>
        </w:rPr>
        <w:t>informações 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XML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 na Aba Visualizar XML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7AF80D3" w14:textId="629DA445" w:rsidR="00E30574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abrir o XML verificar se o campo CEST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preenchido de acordo 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>com o NCM ou com a figura fiscal</w:t>
      </w:r>
    </w:p>
    <w:p w14:paraId="6DFDB860" w14:textId="54B752CE" w:rsidR="00493CB8" w:rsidRPr="00D739AD" w:rsidRDefault="00493CB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Faça um pedido de Venda, Faça a emissão da NF-e</w:t>
      </w:r>
      <w:r w:rsidR="002117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verifique o campo CEST no XML da nota.</w:t>
      </w:r>
    </w:p>
    <w:p w14:paraId="1EF3F8E5" w14:textId="693676BE" w:rsidR="003612BF" w:rsidRPr="00D739AD" w:rsidRDefault="00300D24" w:rsidP="008F49C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DD62C" w14:textId="7BACA15C" w:rsidR="00547397" w:rsidRPr="00D739AD" w:rsidRDefault="00EF225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CB6652" w14:textId="34DE15EF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0D7EEF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93E46AE" w14:textId="4761B600" w:rsidR="00963C86" w:rsidRPr="00D739AD" w:rsidRDefault="00963C86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NF-e</w:t>
      </w:r>
    </w:p>
    <w:p w14:paraId="552A3BE1" w14:textId="77777777" w:rsidR="00547397" w:rsidRPr="00D739AD" w:rsidRDefault="00085608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NF-e</w:t>
      </w:r>
    </w:p>
    <w:p w14:paraId="50480932" w14:textId="77777777" w:rsidR="00F6549E" w:rsidRPr="00D739AD" w:rsidRDefault="009F6C9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959090" w14:textId="0949B0FB" w:rsidR="008F7DCE" w:rsidRPr="00D739AD" w:rsidRDefault="008F7D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 xml:space="preserve"> Abrir o modulo do Relatório de entrega para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uma NF-e.</w:t>
      </w:r>
    </w:p>
    <w:p w14:paraId="6232D4A8" w14:textId="11B52C97" w:rsidR="00BB3FA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9" w:name="_Hlk86309545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9"/>
    <w:p w14:paraId="0D4CE5D0" w14:textId="3569F8CA" w:rsidR="00963C86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3E2E07" w14:textId="497D0C50" w:rsidR="00DB0C5D" w:rsidRPr="00D739AD" w:rsidRDefault="00DB0C5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F4AC397" w14:textId="112A66BB" w:rsidR="00DB0C5D" w:rsidRDefault="00DB0C5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9009D46" w14:textId="5D83F3F2" w:rsidR="00731804" w:rsidRDefault="00045448" w:rsidP="0073180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 Aba 14 – </w:t>
      </w:r>
      <w:r w:rsidR="00731804" w:rsidRPr="00731804">
        <w:rPr>
          <w:rFonts w:asciiTheme="minorHAnsi" w:hAnsiTheme="minorHAnsi" w:cstheme="minorHAnsi"/>
          <w:color w:val="00B0F0"/>
          <w:sz w:val="24"/>
          <w:szCs w:val="24"/>
        </w:rPr>
        <w:t>C</w:t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omissões </w:t>
      </w:r>
    </w:p>
    <w:p w14:paraId="1E86ADE4" w14:textId="77777777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Inserir </w:t>
      </w:r>
    </w:p>
    <w:p w14:paraId="7C6F4DAC" w14:textId="77777777" w:rsidR="006C1DD7" w:rsidRDefault="0072013E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no Botão inserir </w:t>
      </w:r>
    </w:p>
    <w:p w14:paraId="2FC9B907" w14:textId="5B386CFD" w:rsidR="0072013E" w:rsidRDefault="006C1DD7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uma</w:t>
      </w:r>
      <w:r w:rsidR="0072013E">
        <w:rPr>
          <w:rFonts w:asciiTheme="minorHAnsi" w:hAnsiTheme="minorHAnsi" w:cstheme="minorHAnsi"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 w:rsidR="0072013E">
        <w:rPr>
          <w:rFonts w:asciiTheme="minorHAnsi" w:hAnsiTheme="minorHAnsi" w:cstheme="minorHAnsi"/>
          <w:b w:val="0"/>
          <w:bCs/>
          <w:sz w:val="24"/>
          <w:szCs w:val="24"/>
        </w:rPr>
        <w:t>para inserir os dados do vendedor o valor da Venda a porcentagem da comissão e mostrará o resultado da comissão</w:t>
      </w:r>
    </w:p>
    <w:p w14:paraId="68CC1A08" w14:textId="45C6077A" w:rsid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72013E">
        <w:rPr>
          <w:rFonts w:asciiTheme="minorHAnsi" w:hAnsiTheme="minorHAnsi" w:cstheme="minorHAnsi"/>
          <w:sz w:val="24"/>
          <w:szCs w:val="24"/>
        </w:rPr>
        <w:t xml:space="preserve">Sub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72013E">
        <w:rPr>
          <w:rFonts w:asciiTheme="minorHAnsi" w:hAnsiTheme="minorHAnsi" w:cstheme="minorHAnsi"/>
          <w:sz w:val="24"/>
          <w:szCs w:val="24"/>
        </w:rPr>
        <w:t xml:space="preserve"> Teste</w:t>
      </w:r>
      <w:r>
        <w:rPr>
          <w:rFonts w:asciiTheme="minorHAnsi" w:hAnsiTheme="minorHAnsi" w:cstheme="minorHAnsi"/>
          <w:sz w:val="24"/>
          <w:szCs w:val="24"/>
        </w:rPr>
        <w:t xml:space="preserve"> Verifique a funcionalidade da Dialog Vendedor</w:t>
      </w:r>
    </w:p>
    <w:p w14:paraId="176F1223" w14:textId="004BA424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905" w:rsidRP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B4290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B177FCA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9A464" w14:textId="77777777" w:rsidR="0072013E" w:rsidRP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53633E4" w14:textId="6CD100C3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Editar</w:t>
      </w:r>
    </w:p>
    <w:p w14:paraId="29173CDD" w14:textId="3224D541" w:rsidR="006C1DD7" w:rsidRPr="006C1DD7" w:rsidRDefault="006C1DD7" w:rsidP="006C1DD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b w:val="0"/>
          <w:bCs/>
          <w:sz w:val="24"/>
          <w:szCs w:val="24"/>
        </w:rPr>
        <w:t>Clique no botão Editar</w:t>
      </w:r>
    </w:p>
    <w:p w14:paraId="4A15DA2E" w14:textId="0359E69E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</w:p>
    <w:p w14:paraId="48C92168" w14:textId="3D44E06B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para editar os dados do vendedor o valor da Venda a porcentagem da comissão e mostrará o resultado da comissão</w:t>
      </w:r>
    </w:p>
    <w:p w14:paraId="79C13C7F" w14:textId="7BE4C668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 w:rsid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3AC309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4C8F2A" w14:textId="77777777" w:rsidR="0072013E" w:rsidRDefault="0072013E" w:rsidP="0072013E">
      <w:pPr>
        <w:pStyle w:val="CENTARI-12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72DBCA4" w14:textId="77777777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Excluir</w:t>
      </w:r>
    </w:p>
    <w:p w14:paraId="20AA999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b w:val="0"/>
          <w:bCs/>
          <w:sz w:val="24"/>
          <w:szCs w:val="24"/>
        </w:rPr>
        <w:t>Após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inserir uma nova comissão clique me excluir </w:t>
      </w:r>
    </w:p>
    <w:p w14:paraId="4BD218E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Deve excluir a comissão que foi selecionada</w:t>
      </w:r>
    </w:p>
    <w:p w14:paraId="56115B56" w14:textId="77777777" w:rsidR="00B42905" w:rsidRPr="00D739AD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9C5C9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8C4B6" w14:textId="0A1F3ECF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Teste adicional</w:t>
      </w:r>
    </w:p>
    <w:p w14:paraId="6BB949C3" w14:textId="2971CF46" w:rsidR="00B42905" w:rsidRP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Insira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outra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 xml:space="preserve"> comissão para o mesmo vendedor</w:t>
      </w:r>
    </w:p>
    <w:p w14:paraId="3E406F04" w14:textId="73048044" w:rsidR="00B42905" w:rsidRDefault="00B42905" w:rsidP="00B42905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63C7">
        <w:rPr>
          <w:rFonts w:asciiTheme="minorHAnsi" w:hAnsiTheme="minorHAnsi" w:cstheme="minorHAnsi"/>
          <w:sz w:val="24"/>
          <w:szCs w:val="24"/>
        </w:rPr>
        <w:t>esperado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Não deve permitir inserir comissão para o mesmo vendedor e deverá exibir a mensagem “Já existe comissão para esse vendedor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57765" w14:textId="77777777" w:rsidR="002E63C7" w:rsidRPr="00D739AD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722913" w14:textId="77777777" w:rsidR="002E63C7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2E4001" w14:textId="77777777" w:rsidR="00B42905" w:rsidRDefault="00B42905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9825686" w14:textId="283E1CC9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D121301" w14:textId="6FEB9ED3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 w:rsidRPr="00057AAB">
        <w:rPr>
          <w:rFonts w:asciiTheme="minorHAnsi" w:hAnsiTheme="minorHAnsi" w:cstheme="minorHAnsi"/>
          <w:bCs/>
          <w:color w:val="00B0F0"/>
          <w:sz w:val="24"/>
          <w:szCs w:val="24"/>
        </w:rPr>
        <w:t>Aba 15 – Banco de dados</w:t>
      </w:r>
    </w:p>
    <w:p w14:paraId="3C650BFC" w14:textId="33741B8F" w:rsidR="00050282" w:rsidRPr="00050282" w:rsidRDefault="00EC4B24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Atenção: Use esses Botões somente quando solicitado</w:t>
      </w:r>
    </w:p>
    <w:p w14:paraId="0964FBDF" w14:textId="77777777" w:rsidR="00050282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As Procedures devem estar sempre atualizadas para a Versão Necessária</w:t>
      </w:r>
    </w:p>
    <w:p w14:paraId="3D38FBB7" w14:textId="3E533FCD" w:rsidR="00EC4B24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O Atualizar BD não atualiza Procedures</w:t>
      </w:r>
      <w:r w:rsidR="00EC4B24" w:rsidRPr="000502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D5F78D4" w14:textId="77777777" w:rsidR="00EC4B24" w:rsidRPr="00057AAB" w:rsidRDefault="00EC4B24" w:rsidP="00EC4B24">
      <w:pPr>
        <w:pStyle w:val="CENTARI-12"/>
        <w:ind w:left="50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07CE62" w14:textId="19F95E90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Campos no banco de Dados</w:t>
      </w:r>
    </w:p>
    <w:p w14:paraId="0EAD888A" w14:textId="41CB5CD3" w:rsidR="00F9563F" w:rsidRDefault="00F9563F" w:rsidP="00F9563F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</w:t>
      </w:r>
      <w:r w:rsidRPr="0035269B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="0035269B" w:rsidRPr="0035269B">
        <w:rPr>
          <w:rFonts w:asciiTheme="minorHAnsi" w:hAnsiTheme="minorHAnsi" w:cstheme="minorHAnsi"/>
          <w:b w:val="0"/>
          <w:bCs/>
          <w:sz w:val="24"/>
          <w:szCs w:val="24"/>
        </w:rPr>
        <w:t>irá criar os campos que estão faltando no banco de dados</w:t>
      </w:r>
    </w:p>
    <w:p w14:paraId="7905631C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B8141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E22040" w14:textId="77777777" w:rsidR="0035269B" w:rsidRDefault="0035269B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8255D3C" w14:textId="0DA5D8F7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“Venda_Emitir” no BD</w:t>
      </w:r>
    </w:p>
    <w:p w14:paraId="2E813365" w14:textId="17C8A8B2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35269B">
        <w:rPr>
          <w:rFonts w:asciiTheme="minorHAnsi" w:hAnsiTheme="minorHAnsi" w:cstheme="minorHAnsi"/>
          <w:sz w:val="24"/>
          <w:szCs w:val="24"/>
        </w:rPr>
        <w:t xml:space="preserve"> </w:t>
      </w:r>
      <w:r w:rsidR="0035269B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emitir mais atual e necessária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para o funcionamento correto</w:t>
      </w:r>
      <w:r w:rsidR="000502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E7BE59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7E502D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713952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BFA4730" w14:textId="36881FE4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“BuscarPrecoDeVenda” no BD</w:t>
      </w:r>
    </w:p>
    <w:p w14:paraId="1F3C4E90" w14:textId="514068F0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buscar preço de venda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FD67AC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1197C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60CD1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B89FB10" w14:textId="10E39E48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“Venda_Cancelar” no BD</w:t>
      </w:r>
    </w:p>
    <w:p w14:paraId="073BE7D5" w14:textId="0AAAC7D1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DB4A15">
        <w:rPr>
          <w:rFonts w:asciiTheme="minorHAnsi" w:hAnsiTheme="minorHAnsi" w:cstheme="minorHAnsi"/>
          <w:sz w:val="24"/>
          <w:szCs w:val="24"/>
        </w:rPr>
        <w:t xml:space="preserve">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cancelar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0AB60D3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E29A9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4682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771941D" w14:textId="2B38C135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“ShowFields” no BD</w:t>
      </w:r>
    </w:p>
    <w:p w14:paraId="3B58CBEC" w14:textId="6CF6CD4F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 xml:space="preserve">show Fields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811C4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26939B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816CED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4C0DC0" w14:textId="4B0396F6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“Venda_Estornar” no BD</w:t>
      </w:r>
    </w:p>
    <w:p w14:paraId="63C32F36" w14:textId="47F9638C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irá criar a Procedure venda e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storna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r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7570026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A37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87EB4B" w14:textId="77777777" w:rsidR="00057AAB" w:rsidRPr="00057AAB" w:rsidRDefault="00057AAB" w:rsidP="00EC4B2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7EDDC8C" w14:textId="77777777" w:rsidR="00057AAB" w:rsidRPr="00D739AD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SAT Parâmetros Do Sistema</w:t>
      </w:r>
    </w:p>
    <w:p w14:paraId="6B32A8F2" w14:textId="77777777" w:rsidR="00057AAB" w:rsidRPr="00731804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 – Pedido – Geral</w:t>
      </w:r>
    </w:p>
    <w:p w14:paraId="5DF1504C" w14:textId="77777777" w:rsidR="00057AAB" w:rsidRDefault="00057AAB" w:rsidP="00057AAB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6B7579E" w14:textId="5761C6BD" w:rsidR="002738C3" w:rsidRPr="00731804" w:rsidRDefault="008C47F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31804">
        <w:rPr>
          <w:rFonts w:asciiTheme="minorHAnsi" w:hAnsiTheme="minorHAnsi" w:cstheme="minorHAnsi"/>
          <w:sz w:val="24"/>
          <w:szCs w:val="24"/>
        </w:rPr>
        <w:t>Tipo de pedido padrão</w:t>
      </w:r>
    </w:p>
    <w:p w14:paraId="62A8FF3F" w14:textId="77777777" w:rsidR="002738C3" w:rsidRPr="00D739AD" w:rsidRDefault="00126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</w:t>
      </w:r>
      <w:r w:rsidR="0012578F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2738C3" w:rsidRPr="00D739AD">
        <w:rPr>
          <w:rFonts w:asciiTheme="minorHAnsi" w:hAnsiTheme="minorHAnsi" w:cstheme="minorHAnsi"/>
          <w:b w:val="0"/>
          <w:sz w:val="24"/>
          <w:szCs w:val="24"/>
        </w:rPr>
        <w:t>“Tipo de pedido padrão”.</w:t>
      </w:r>
      <w:r w:rsidR="00A2559E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B593F" w:rsidRPr="00D739AD">
        <w:rPr>
          <w:rFonts w:asciiTheme="minorHAnsi" w:hAnsiTheme="minorHAnsi" w:cstheme="minorHAnsi"/>
          <w:b w:val="0"/>
          <w:sz w:val="24"/>
          <w:szCs w:val="24"/>
        </w:rPr>
        <w:t>Permitir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54CFE184" w14:textId="585438A6" w:rsidR="00036ED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46F3CC" w14:textId="6150C1CF" w:rsidR="0015766C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658509" w14:textId="48D1D059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817B57" w14:textId="7777777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D1AAEF" w14:textId="77777777" w:rsidR="0015766C" w:rsidRPr="00D739AD" w:rsidRDefault="0015766C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Permitir alterar preço de custo do Item</w:t>
      </w:r>
    </w:p>
    <w:p w14:paraId="46975DE7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preço de custo do Item”.</w:t>
      </w:r>
    </w:p>
    <w:p w14:paraId="37FA40E8" w14:textId="7303B199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emitir uma venda poderá ser alterado o custo de produtos.</w:t>
      </w:r>
    </w:p>
    <w:p w14:paraId="6FC12846" w14:textId="2611FA6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Para consultar a mudança de custo </w:t>
      </w:r>
      <w:r w:rsidR="008C5A60"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na aba 12- outras opções, no botão exibir Lucro Bruto </w:t>
      </w:r>
    </w:p>
    <w:p w14:paraId="1698E3E5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26B72F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F26AFC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A32E9D2" w14:textId="2E211922" w:rsidR="0015766C" w:rsidRPr="00D739AD" w:rsidRDefault="00300D24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ACB53" w14:textId="6478E833" w:rsidR="00A67EA1" w:rsidRPr="00D739AD" w:rsidRDefault="008C5A6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AD683D" w14:textId="7E6903D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66A0489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D49418" w14:textId="6729E6A7" w:rsidR="00A67EA1" w:rsidRPr="00D739AD" w:rsidRDefault="00A67EA1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9966E9" w:rsidRPr="00D739AD">
        <w:rPr>
          <w:rFonts w:asciiTheme="minorHAnsi" w:hAnsiTheme="minorHAnsi" w:cstheme="minorHAnsi"/>
          <w:bCs/>
          <w:sz w:val="24"/>
          <w:szCs w:val="24"/>
        </w:rPr>
        <w:t>Permitir alterar coluna “Tamanho” de cada</w:t>
      </w:r>
      <w:r w:rsidR="009966E9" w:rsidRPr="00D739AD">
        <w:rPr>
          <w:rFonts w:asciiTheme="minorHAnsi" w:hAnsiTheme="minorHAnsi" w:cstheme="minorHAnsi"/>
          <w:b w:val="0"/>
          <w:sz w:val="24"/>
          <w:szCs w:val="24"/>
        </w:rPr>
        <w:t xml:space="preserve"> item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14229E5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coluna “Tamanho” de cada item”.</w:t>
      </w:r>
    </w:p>
    <w:p w14:paraId="224E137B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alterar coluna Tamanha na tela de Pedidos.</w:t>
      </w:r>
    </w:p>
    <w:p w14:paraId="284E0EA2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55941220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C883516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9DAB9CC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68641A9" w14:textId="77777777" w:rsidR="006E2F08" w:rsidRPr="00D739AD" w:rsidRDefault="006E2F08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2791CA03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“Alterar o vendedor dos itens automaticamente quando o vendedor do pedido for alterado”.</w:t>
      </w:r>
    </w:p>
    <w:p w14:paraId="1EFF91DC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Quando tiver marcado o vendedor no produto será inserido pela opção:</w:t>
      </w:r>
    </w:p>
    <w:p w14:paraId="4D8B6450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</w:t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5E652E7E" wp14:editId="6AB57030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E29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Quando estiver desmarcado será possível trocar o vendedor do produto.</w:t>
      </w:r>
    </w:p>
    <w:p w14:paraId="0856079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676D75D5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D4E47A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F1F418E" w14:textId="4673DB5F" w:rsidR="006E2F08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22E2D8" w14:textId="70BD7B3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E188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A79784" w14:textId="64D3484B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EC068EE" w14:textId="7EACB8B6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723FA" w14:textId="77777777" w:rsidR="005E205B" w:rsidRPr="00D739AD" w:rsidRDefault="005E20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CDFA9" w14:textId="77777777" w:rsidR="00E41335" w:rsidRPr="00D739AD" w:rsidRDefault="00E41335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115D22AD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“calcular valor convertido do pedido igual ao valor dos pagamentos”.</w:t>
      </w:r>
    </w:p>
    <w:p w14:paraId="3D07F6E1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Resultado: </w:t>
      </w:r>
    </w:p>
    <w:p w14:paraId="7596D9C5" w14:textId="44499034" w:rsidR="00E41335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F74CD4" w14:textId="381B4024" w:rsidR="008C2ABA" w:rsidRPr="00D739AD" w:rsidRDefault="00E413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9563F" w:rsidRPr="00F9563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C7E3D" w14:textId="4A4D5C5A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2A5E1C9" w14:textId="77777777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E71548" w14:textId="77777777" w:rsidR="00E41335" w:rsidRPr="00D739AD" w:rsidRDefault="00E41335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sz w:val="24"/>
          <w:szCs w:val="24"/>
        </w:rPr>
        <w:t>Inserir conteúdo da aplicação do produto no campo “Descrição detalhada”</w:t>
      </w:r>
    </w:p>
    <w:p w14:paraId="7C283EEC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conteúdo da aplicação do produto no campo “Descrição detalhada” do item”.</w:t>
      </w:r>
    </w:p>
    <w:p w14:paraId="2F02E6C9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 dados no cadastro de produtos na aba aplicação&gt; Aplicação do produto</w:t>
      </w:r>
    </w:p>
    <w:p w14:paraId="1D5C7B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7FE84C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DB980E3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611A6D1" w14:textId="77777777" w:rsidR="0060307C" w:rsidRPr="00D739AD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397D96" w14:textId="77777777" w:rsidR="0060307C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6A52D" w14:textId="60AB6054" w:rsidR="00630AAC" w:rsidRPr="00D739AD" w:rsidRDefault="00630AA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3B185A" w14:textId="77777777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F4CE85" w14:textId="77A1391F" w:rsidR="002738C3" w:rsidRPr="00D739AD" w:rsidRDefault="00CB265F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7F415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bCs/>
          <w:sz w:val="24"/>
          <w:szCs w:val="24"/>
        </w:rPr>
        <w:t>Permitir Alterar tabela de preço de Venda</w:t>
      </w:r>
    </w:p>
    <w:p w14:paraId="45A39DA2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tabela de preço de Venda – na aba Cliente</w:t>
      </w:r>
      <w:r w:rsidR="00301807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E3171C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54301B" w:rsidRPr="00D739AD">
        <w:rPr>
          <w:rFonts w:asciiTheme="minorHAnsi" w:hAnsiTheme="minorHAnsi" w:cstheme="minorHAnsi"/>
          <w:sz w:val="24"/>
          <w:szCs w:val="24"/>
        </w:rPr>
        <w:t>Esperado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B29E0" w:rsidRPr="00D739AD">
        <w:rPr>
          <w:rFonts w:asciiTheme="minorHAnsi" w:hAnsiTheme="minorHAnsi" w:cstheme="minorHAnsi"/>
          <w:b w:val="0"/>
          <w:sz w:val="24"/>
          <w:szCs w:val="24"/>
        </w:rPr>
        <w:t>Q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>uando selecionado permitir alterar preço de venda e quando desmarcado n</w:t>
      </w:r>
      <w:r w:rsidR="00D653D7" w:rsidRPr="00D739AD">
        <w:rPr>
          <w:rFonts w:asciiTheme="minorHAnsi" w:hAnsiTheme="minorHAnsi" w:cstheme="minorHAnsi"/>
          <w:b w:val="0"/>
          <w:sz w:val="24"/>
          <w:szCs w:val="24"/>
        </w:rPr>
        <w:t>ão permitir alterar.</w:t>
      </w:r>
    </w:p>
    <w:p w14:paraId="12FA5D0C" w14:textId="5B6BA778" w:rsidR="00C64C24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C64C24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29D060F7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3A24A1C6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0B5CF970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D9EA46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0DD3F" w14:textId="5A190683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98548F" w14:textId="77777777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E6FF268" w14:textId="6717FAE0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Checkbox</w:t>
      </w:r>
    </w:p>
    <w:p w14:paraId="17B34F6F" w14:textId="722B681D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“Não Alterar o “Valor Unitário” do item ao alterar a “Quantidade” – Gestão de Preços por Quantidade”.</w:t>
      </w:r>
    </w:p>
    <w:p w14:paraId="54FB0C05" w14:textId="1280C7D8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será Alterado o valor do preço de venda do produto.</w:t>
      </w:r>
    </w:p>
    <w:p w14:paraId="1B0A8A73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6E167F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DA178" w14:textId="1B95AD23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5DCDD0" w14:textId="77777777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E4C8776" w14:textId="596D7983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>Salvar e carregar automaticamente os últimos preços feitos para um determinado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8F589BE" w14:textId="77777777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realiza uma venda para um cliente, inserir um produto e modificar o valor do produto. Quando realizar uma nova venda como o mesmo cliente o sistema deve colocar o preço inserido anteriormente.</w:t>
      </w:r>
    </w:p>
    <w:p w14:paraId="5473911C" w14:textId="77777777" w:rsidR="00115D0B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cliente deve ser inserido primeiro. </w:t>
      </w:r>
    </w:p>
    <w:p w14:paraId="7092AFF1" w14:textId="77777777" w:rsidR="00115D0B" w:rsidRPr="00D739AD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74A969" w14:textId="77777777" w:rsidR="00115D0B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F3465" w14:textId="6831AAD5" w:rsidR="004F3CBF" w:rsidRPr="00115D0B" w:rsidRDefault="004F3C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DDDA26" w14:textId="77777777" w:rsidR="00985A18" w:rsidRDefault="00985A1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FE4A4E0" w14:textId="6E3712EC" w:rsidR="005E769F" w:rsidRP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E769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Realizar os testes a seguir</w:t>
      </w:r>
    </w:p>
    <w:p w14:paraId="7D669F78" w14:textId="77777777" w:rsid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79AD0EF" w14:textId="4512E81C" w:rsidR="005E769F" w:rsidRDefault="005E769F" w:rsidP="005E769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Utilize um usuário nível 1 sem permissão para desconto</w:t>
      </w:r>
    </w:p>
    <w:p w14:paraId="694E3711" w14:textId="77777777" w:rsidR="005E769F" w:rsidRDefault="005E769F" w:rsidP="005E769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um nível 3 com permissão para finalizar</w:t>
      </w:r>
    </w:p>
    <w:p w14:paraId="2F32439A" w14:textId="1E2D40F1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36582743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EE717A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3282FAC5" w14:textId="77777777" w:rsidR="005E769F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5DB2BB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2428BE49" w14:textId="77777777" w:rsidR="005E769F" w:rsidRPr="008B150A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A18AFD7" w14:textId="77777777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57439AE9" w14:textId="77777777" w:rsidR="005E769F" w:rsidRPr="00D739AD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3984A7F" w14:textId="28F2CE16" w:rsidR="002738C3" w:rsidRPr="00D739AD" w:rsidRDefault="007F415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236D0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C4772E"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8F2ACA" w:rsidRPr="00D739AD">
        <w:rPr>
          <w:rFonts w:asciiTheme="minorHAnsi" w:hAnsiTheme="minorHAnsi" w:cstheme="minorHAnsi"/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13706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7070CE" w:rsidRPr="00D739AD">
        <w:rPr>
          <w:rFonts w:asciiTheme="minorHAnsi" w:hAnsiTheme="minorHAnsi" w:cstheme="minorHAnsi"/>
          <w:b w:val="0"/>
          <w:sz w:val="24"/>
          <w:szCs w:val="24"/>
        </w:rPr>
        <w:t>esabilitar o desconto do cliente sobre o desconto do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A5828DD" w14:textId="71581EB4" w:rsidR="00ED5BBD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5062A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sistema </w:t>
      </w:r>
      <w:r w:rsidR="0001433A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permitir o desconto digitado pelo funcionário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Pr="00D739AD" w:rsidRDefault="00FB26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Local onde o desconto é feito.</w:t>
      </w:r>
    </w:p>
    <w:p w14:paraId="522CC8B7" w14:textId="0ACCCBC0" w:rsidR="000D6D7A" w:rsidRPr="00D739AD" w:rsidRDefault="008849ED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382642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55AB32F7" w14:textId="77777777" w:rsidR="00382642" w:rsidRPr="00D739AD" w:rsidRDefault="003826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F45E2D4" w14:textId="49D3CED1" w:rsidR="00942B4D" w:rsidRDefault="00382642" w:rsidP="00115D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2 = Desmarcando checkbo</w:t>
      </w:r>
      <w:r w:rsidR="00115D0B">
        <w:rPr>
          <w:rFonts w:asciiTheme="minorHAnsi" w:hAnsiTheme="minorHAnsi" w:cstheme="minorHAnsi"/>
          <w:b w:val="0"/>
          <w:sz w:val="24"/>
          <w:szCs w:val="24"/>
        </w:rPr>
        <w:t>x</w:t>
      </w:r>
    </w:p>
    <w:p w14:paraId="46F307DF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81BDF1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26C137" w14:textId="7D060146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6E84EDF" w14:textId="77777777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BB6929C" w14:textId="66035AB3" w:rsidR="007070CE" w:rsidRPr="00D739AD" w:rsidRDefault="007914D0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50FC7" w:rsidRPr="00D739AD">
        <w:rPr>
          <w:rFonts w:asciiTheme="minorHAnsi" w:hAnsiTheme="minorHAnsi" w:cstheme="minorHAnsi"/>
          <w:sz w:val="24"/>
          <w:szCs w:val="24"/>
        </w:rPr>
        <w:tab/>
      </w:r>
    </w:p>
    <w:p w14:paraId="762317ED" w14:textId="77777777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D739AD">
        <w:rPr>
          <w:rFonts w:asciiTheme="minorHAnsi" w:hAnsiTheme="minorHAnsi" w:cstheme="minorHAnsi"/>
          <w:bCs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do cliente”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59D436" w14:textId="7CC6F4A8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676F6" w:rsidRPr="00D739AD">
        <w:rPr>
          <w:rFonts w:asciiTheme="minorHAnsi" w:hAnsiTheme="minorHAnsi" w:cstheme="minorHAnsi"/>
          <w:sz w:val="24"/>
          <w:szCs w:val="24"/>
        </w:rPr>
        <w:t>Esperado</w:t>
      </w:r>
      <w:r w:rsidR="00E676F6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794963" w:rsidRPr="00D739AD">
        <w:rPr>
          <w:rFonts w:asciiTheme="minorHAnsi" w:hAnsiTheme="minorHAnsi" w:cstheme="minorHAnsi"/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77A4D3EE" w14:textId="096337E4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63E4FE" w14:textId="5059A0B6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o Cliente deve está com a mesma tabela de Preços da Loja </w:t>
      </w:r>
    </w:p>
    <w:p w14:paraId="19774C79" w14:textId="77777777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6C522F1" w14:textId="71C4BC76" w:rsidR="00942B4D" w:rsidRDefault="00794963" w:rsidP="00985A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44E0F0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6493A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1DC39C" w14:textId="44482646" w:rsidR="00A44950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77F56F" w14:textId="77777777" w:rsidR="00F44D41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658F85" w14:textId="55555039" w:rsidR="00942B4D" w:rsidRPr="00D739AD" w:rsidRDefault="00942B4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Número de loja padrão para </w:t>
      </w:r>
      <w:r w:rsidR="007A377F" w:rsidRPr="00D739AD">
        <w:rPr>
          <w:rFonts w:asciiTheme="minorHAnsi" w:hAnsiTheme="minorHAnsi" w:cstheme="minorHAnsi"/>
          <w:sz w:val="24"/>
          <w:szCs w:val="24"/>
        </w:rPr>
        <w:t xml:space="preserve">depósito </w:t>
      </w:r>
      <w:r w:rsidR="007A377F" w:rsidRPr="007A377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73FD899" w14:textId="77777777" w:rsidR="00942B4D" w:rsidRPr="00D739AD" w:rsidRDefault="00942B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“Número de loja padrão para depósito”, e digite o número.</w:t>
      </w:r>
    </w:p>
    <w:p w14:paraId="389FC64A" w14:textId="78EE5A33" w:rsidR="00DC7421" w:rsidRPr="00D739AD" w:rsidRDefault="00942B4D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 escolha da loja para depósito</w:t>
      </w:r>
    </w:p>
    <w:p w14:paraId="6486E7C9" w14:textId="0C0D248A" w:rsidR="002C0E32" w:rsidRPr="00D739AD" w:rsidRDefault="002C0E32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Checkbox </w:t>
      </w:r>
      <w:r w:rsidR="00B1731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17313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677013B" w14:textId="77777777" w:rsidR="00DC7421" w:rsidRPr="00D739AD" w:rsidRDefault="003A47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911CE6" w:rsidRPr="00D739AD">
        <w:rPr>
          <w:rFonts w:asciiTheme="minorHAnsi" w:hAnsiTheme="minorHAnsi" w:cstheme="minorHAnsi"/>
          <w:b w:val="0"/>
          <w:sz w:val="24"/>
          <w:szCs w:val="24"/>
        </w:rPr>
        <w:t>Ativar sistema Atacarejo – Desconto por quantidade em produtos com preço 4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85D05BF" w14:textId="57122702" w:rsidR="00476BAA" w:rsidRPr="00D739AD" w:rsidRDefault="00E7365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B17313" w:rsidRPr="00D739AD">
        <w:rPr>
          <w:rFonts w:asciiTheme="minorHAnsi" w:hAnsiTheme="minorHAnsi" w:cstheme="minorHAnsi"/>
          <w:b w:val="0"/>
          <w:sz w:val="24"/>
          <w:szCs w:val="24"/>
        </w:rPr>
        <w:t>dá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desconto.</w:t>
      </w:r>
    </w:p>
    <w:p w14:paraId="6E6F6379" w14:textId="4247FA70" w:rsidR="0043073C" w:rsidRPr="00D739AD" w:rsidRDefault="004307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D7DBC4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4416B828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Orçamento</w:t>
      </w:r>
    </w:p>
    <w:p w14:paraId="5E5F80AA" w14:textId="19F8760C" w:rsidR="0043073C" w:rsidRPr="00D739AD" w:rsidRDefault="0043073C" w:rsidP="00AF52EA">
      <w:pPr>
        <w:pStyle w:val="CENTARI-12"/>
        <w:numPr>
          <w:ilvl w:val="0"/>
          <w:numId w:val="18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Checkbox Exigir autorização para emitir Orçamento Com Desconto </w:t>
      </w:r>
      <w:r w:rsidR="007D4AD9" w:rsidRPr="00D739AD">
        <w:rPr>
          <w:rFonts w:asciiTheme="minorHAnsi" w:hAnsiTheme="minorHAnsi" w:cstheme="minorHAnsi"/>
          <w:bCs/>
          <w:sz w:val="24"/>
          <w:szCs w:val="24"/>
        </w:rPr>
        <w:t>acima do permitido</w:t>
      </w:r>
    </w:p>
    <w:p w14:paraId="6BD57729" w14:textId="56FB2E37" w:rsidR="007D4AD9" w:rsidRPr="00D739AD" w:rsidRDefault="007D4AD9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="007042B1" w:rsidRPr="00D739AD">
        <w:rPr>
          <w:rFonts w:asciiTheme="minorHAnsi" w:hAnsiTheme="minorHAnsi" w:cstheme="minorHAnsi"/>
          <w:b w:val="0"/>
          <w:sz w:val="24"/>
          <w:szCs w:val="24"/>
        </w:rPr>
        <w:t xml:space="preserve">só deverá permitir o percentual de desconto máximo para </w:t>
      </w:r>
      <w:r w:rsidR="007C6902" w:rsidRPr="00D739AD">
        <w:rPr>
          <w:rFonts w:asciiTheme="minorHAnsi" w:hAnsiTheme="minorHAnsi" w:cstheme="minorHAnsi"/>
          <w:b w:val="0"/>
          <w:sz w:val="24"/>
          <w:szCs w:val="24"/>
        </w:rPr>
        <w:t>o cliente previamente escolhido</w:t>
      </w:r>
      <w:r w:rsidR="007042B1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D28E678" w14:textId="00585C52" w:rsidR="000B0C0F" w:rsidRPr="00D739AD" w:rsidRDefault="000B0C0F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8DA5901" wp14:editId="600E48A0">
            <wp:extent cx="1614488" cy="514350"/>
            <wp:effectExtent l="0" t="0" r="508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9335" cy="51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42172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E3D10F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B5E259" w14:textId="35714232" w:rsidR="007C6902" w:rsidRPr="00D739AD" w:rsidRDefault="007C6902" w:rsidP="007F1A2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Testcomplet:</w:t>
      </w:r>
      <w:r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3B25E62" w14:textId="157F7E04" w:rsidR="00942661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0EBCB93" w14:textId="128EA195" w:rsidR="0090425E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Pedido de Venda</w:t>
      </w:r>
    </w:p>
    <w:p w14:paraId="106EC778" w14:textId="77777777" w:rsidR="0090425E" w:rsidRPr="00D739AD" w:rsidRDefault="009042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</w:p>
    <w:p w14:paraId="04E6F4FA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ao usuário alterar Data da Venda”.</w:t>
      </w:r>
    </w:p>
    <w:p w14:paraId="2B50DF02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Checkbox Permite que o usuário altere a data da venda do dia Atual para Trás caso esta opção esteja desmarcada o usuário não terá permissão para alterar a mesma.</w:t>
      </w:r>
    </w:p>
    <w:p w14:paraId="58880E71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Teste deve ser feito em vendas já salvas.</w:t>
      </w:r>
    </w:p>
    <w:p w14:paraId="769EE029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480A804D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5E8EA1B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369E95E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só poderá alterar a data de uma venda já feita...</w:t>
      </w:r>
    </w:p>
    <w:p w14:paraId="13D34A9A" w14:textId="77777777" w:rsidR="00091862" w:rsidRPr="00D739AD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E1A274" w14:textId="77777777" w:rsidR="00091862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3263E3" w14:textId="5C3B4D4E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25E1F2" w14:textId="77777777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5171465" w14:textId="1EF66FB1" w:rsidR="006806C5" w:rsidRPr="00D739AD" w:rsidRDefault="00AF57BC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D6103" w:rsidRPr="00D739AD">
        <w:rPr>
          <w:rFonts w:asciiTheme="minorHAnsi" w:hAnsiTheme="minorHAnsi" w:cstheme="minorHAnsi"/>
          <w:sz w:val="24"/>
          <w:szCs w:val="24"/>
        </w:rPr>
        <w:tab/>
      </w:r>
    </w:p>
    <w:p w14:paraId="01761AB2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C5973" w:rsidRPr="00D739AD">
        <w:rPr>
          <w:rFonts w:asciiTheme="minorHAnsi" w:hAnsiTheme="minorHAnsi" w:cstheme="minorHAnsi"/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27C75193" w14:textId="11A84461" w:rsidR="00583D0A" w:rsidRPr="00D739AD" w:rsidRDefault="007249CB" w:rsidP="00D739AD">
      <w:pPr>
        <w:autoSpaceDE w:val="0"/>
        <w:autoSpaceDN w:val="0"/>
        <w:adjustRightInd w:val="0"/>
        <w:spacing w:after="1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FF0000"/>
          <w:sz w:val="24"/>
          <w:szCs w:val="24"/>
        </w:rPr>
        <w:t>OBS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: A Loja padrão além de ser cada</w:t>
      </w:r>
      <w:r w:rsidR="008A4DCB" w:rsidRPr="00D739AD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trado na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configuração local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também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deverá ser feita a configuração lá nos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parâmetros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do sistema na aba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Cadastro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-&gt;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Lojas,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no </w:t>
      </w:r>
      <w:r w:rsidR="007A377F" w:rsidRPr="00D739AD">
        <w:rPr>
          <w:rFonts w:asciiTheme="minorHAnsi" w:hAnsiTheme="minorHAnsi" w:cstheme="minorHAnsi"/>
          <w:color w:val="000000"/>
          <w:sz w:val="24"/>
          <w:szCs w:val="24"/>
        </w:rPr>
        <w:t>comboBox loja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da Venda Padrão,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selecionando a opção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3D0A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 da Configuração Local.</w:t>
      </w:r>
    </w:p>
    <w:p w14:paraId="103E494F" w14:textId="77777777" w:rsidR="003D42EF" w:rsidRPr="00D739AD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8F1937" w14:textId="77777777" w:rsidR="003D42EF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F338F" w14:textId="60872271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BE938A6" w14:textId="77777777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E74935C" w14:textId="77777777" w:rsidR="006806C5" w:rsidRPr="00D739AD" w:rsidRDefault="00DA3ED1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69461888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Cancelar Pedido de Venda com Caixa já Fechado”.</w:t>
      </w:r>
    </w:p>
    <w:p w14:paraId="03DF2CFB" w14:textId="1CC4B29E" w:rsidR="00730E79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Caso o Checkbox esteja marcado 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sistema </w:t>
      </w:r>
      <w:r w:rsidR="00B54432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>ermit</w:t>
      </w:r>
      <w:r w:rsidR="00C96B57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que mesmo após o caixa fechado Pedido de Venda pode ser cancelado.</w:t>
      </w:r>
      <w:r w:rsidR="00730E7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permissão do gerente para concluir o cancelamento.</w:t>
      </w:r>
    </w:p>
    <w:p w14:paraId="39C76EB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32EF409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1F8DC01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8E10A56" w14:textId="77777777" w:rsidR="0019375E" w:rsidRPr="00D739AD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65BDC" w14:textId="77777777" w:rsidR="0019375E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56CDB8" w14:textId="15DA0006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7C76411" w14:textId="77777777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D81013" w14:textId="74A434B1" w:rsidR="006806C5" w:rsidRPr="00D739AD" w:rsidRDefault="001916A7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10ED6C7E" w14:textId="225A9FFD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E68A7" w:rsidRPr="00D739AD">
        <w:rPr>
          <w:rFonts w:asciiTheme="minorHAnsi" w:hAnsiTheme="minorHAnsi" w:cstheme="minorHAnsi"/>
          <w:b w:val="0"/>
          <w:sz w:val="24"/>
          <w:szCs w:val="24"/>
        </w:rPr>
        <w:t>Habilitar botões “Salvar” para vendas que já foram enviadas para o BD Online’’</w:t>
      </w:r>
    </w:p>
    <w:p w14:paraId="3065EFA4" w14:textId="3EE732C4" w:rsidR="00130783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Checkbox esteja marcado sistema </w:t>
      </w:r>
      <w:r w:rsidR="007D1D0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os dados inserido e logo em seguida </w:t>
      </w:r>
      <w:r w:rsidR="00A60F06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pedido, permitindo que assim possa ser consultada 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e Alterado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>na tela de pedidos</w:t>
      </w:r>
      <w:r w:rsidR="005100B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parâmetro esteja desmarcado irá apresentar mensagem : “ Pedido Já Emitido”</w:t>
      </w:r>
    </w:p>
    <w:p w14:paraId="34F76967" w14:textId="0708F120" w:rsidR="00223930" w:rsidRPr="00D739AD" w:rsidRDefault="00300D24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6DB015F2" w14:textId="11B3C8A4" w:rsidR="00904C09" w:rsidRPr="00D739AD" w:rsidRDefault="0013078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F5CB1C4" w14:textId="3BF1CB65" w:rsidR="00072ACB" w:rsidRPr="00D739AD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antes de realizar o Teste o servidorSAT online deve Ser configurado para receber os dados </w:t>
      </w:r>
    </w:p>
    <w:p w14:paraId="7DADED36" w14:textId="3B2783D4" w:rsidR="000C6A47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Aba Servidores&gt; Enviar Dados</w:t>
      </w:r>
    </w:p>
    <w:p w14:paraId="75F91F73" w14:textId="77777777" w:rsidR="003168A7" w:rsidRPr="003168A7" w:rsidRDefault="003168A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FC42041" w14:textId="77777777" w:rsidR="00904C09" w:rsidRPr="00D739AD" w:rsidRDefault="00904C09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Tecla “Enter”</w:t>
      </w:r>
    </w:p>
    <w:p w14:paraId="12161E6E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grid ao clicar com a tecla “Enter” após inserir código o foco passará para o campo código de barras e continuará a percorrer os campos ao clicar a tecla “Enter” até o campo valor unitário, caso aperte “Enter” novamente será direcionado para a linha de baixo para inserir o novo item.</w:t>
      </w:r>
    </w:p>
    <w:p w14:paraId="759A1A01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ate Cadastros&gt;Parâmetros do sistema&gt;Pedido&gt;Pedido de Venda e marcar o Checkbox “Alterar funções tecla “TAB” p/ tecla “ENTER” nos seguintes campos “Código / Código de Barras / Quantidade”.</w:t>
      </w:r>
    </w:p>
    <w:p w14:paraId="3EE11DE0" w14:textId="77777777" w:rsid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percorrer o grid pressionando a tecla “Enter”.</w:t>
      </w:r>
    </w:p>
    <w:p w14:paraId="62FA4D37" w14:textId="54B3A492" w:rsidR="00904C09" w:rsidRP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1150B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B1150B">
        <w:rPr>
          <w:rFonts w:asciiTheme="minorHAnsi" w:hAnsiTheme="minorHAnsi" w:cstheme="minorHAnsi"/>
          <w:b w:val="0"/>
          <w:sz w:val="24"/>
          <w:szCs w:val="24"/>
        </w:rPr>
        <w:t xml:space="preserve">funcionalidade não habilitada na 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</w:p>
    <w:p w14:paraId="37712307" w14:textId="58138932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E615C" w:rsidRPr="000E615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8A4F30" w14:textId="5A32CF67" w:rsidR="00904C09" w:rsidRPr="00D739AD" w:rsidRDefault="00904C0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7D2367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062D18" w14:textId="42740AE6" w:rsidR="006806C5" w:rsidRPr="00D739AD" w:rsidRDefault="00C4668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Prazo Máximo para cheques de venda</w:t>
      </w:r>
    </w:p>
    <w:p w14:paraId="57FCA139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54746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razo </w:t>
      </w:r>
      <w:r w:rsidR="00C4668A" w:rsidRPr="00D739AD">
        <w:rPr>
          <w:rFonts w:asciiTheme="minorHAnsi" w:hAnsiTheme="minorHAnsi" w:cstheme="minorHAnsi"/>
          <w:b w:val="0"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definir o prazo máximo para os pedidos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que forem realizados com a forma de pagamento cheque.</w:t>
      </w:r>
    </w:p>
    <w:p w14:paraId="26AFB3B6" w14:textId="7462F405" w:rsidR="00223930" w:rsidRPr="00D739AD" w:rsidRDefault="00300D24" w:rsidP="00380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E23EED" w14:textId="725408BD" w:rsidR="006806C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1CF775" w14:textId="3C277D16" w:rsidR="005E3008" w:rsidRPr="00D739AD" w:rsidRDefault="009C5A7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DC15822" w14:textId="77777777" w:rsidR="000C6A47" w:rsidRPr="00D739AD" w:rsidRDefault="000C6A4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94EAD5" w14:textId="77777777" w:rsidR="00A266CB" w:rsidRPr="00D739AD" w:rsidRDefault="00A266C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Carência Calcular Valor Convertido de Cheques Pré-datados </w:t>
      </w:r>
      <w:r w:rsidR="00701BB4" w:rsidRPr="00D739AD">
        <w:rPr>
          <w:rFonts w:asciiTheme="minorHAnsi" w:hAnsiTheme="minorHAnsi" w:cstheme="minorHAnsi"/>
          <w:sz w:val="24"/>
          <w:szCs w:val="24"/>
        </w:rPr>
        <w:t xml:space="preserve">em </w:t>
      </w:r>
      <w:r w:rsidRPr="00D739AD">
        <w:rPr>
          <w:rFonts w:asciiTheme="minorHAnsi" w:hAnsiTheme="minorHAnsi" w:cstheme="minorHAnsi"/>
          <w:sz w:val="24"/>
          <w:szCs w:val="24"/>
        </w:rPr>
        <w:t>Vendas</w:t>
      </w:r>
      <w:r w:rsidR="000045E8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C01B3F7" w14:textId="77777777" w:rsidR="00A266CB" w:rsidRPr="00D739AD" w:rsidRDefault="0075474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2133E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“Carência Calcular Valor Convertido de Cheques Pré-datados em Vendas”.</w:t>
      </w:r>
      <w:r w:rsidR="00237408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defina um valor.</w:t>
      </w:r>
    </w:p>
    <w:p w14:paraId="5861C240" w14:textId="77777777" w:rsidR="00A9568E" w:rsidRPr="00D739AD" w:rsidRDefault="00C52589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09D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1F9" w:rsidRPr="00D739AD">
        <w:rPr>
          <w:rFonts w:asciiTheme="minorHAnsi" w:hAnsiTheme="minorHAnsi" w:cstheme="minorHAnsi"/>
          <w:b w:val="0"/>
          <w:sz w:val="24"/>
          <w:szCs w:val="24"/>
        </w:rPr>
        <w:t>Calcular um valor convertido de cheques</w:t>
      </w:r>
      <w:r w:rsidR="00A9568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F8707E" w14:textId="5DBB4A96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6601F1" w14:textId="48F0CE3B" w:rsidR="00A9568E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E152C9" w14:textId="77777777" w:rsidR="000C6A47" w:rsidRPr="00D739AD" w:rsidRDefault="000C6A4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655B96" w14:textId="77777777" w:rsidR="002133EF" w:rsidRPr="00D739AD" w:rsidRDefault="00A9568E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Juros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Calcular Valor Convertido de Cheques Pré-datados em Vendas</w:t>
      </w:r>
      <w:r w:rsidR="00757983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0774595" w14:textId="77777777" w:rsidR="004A10DA" w:rsidRPr="00D739AD" w:rsidRDefault="0023740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90F3578" w:rsidR="004A10DA" w:rsidRPr="00D739AD" w:rsidRDefault="00E7440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Calcular os juros dos valores.</w:t>
      </w:r>
      <w:r w:rsidR="002E250C" w:rsidRPr="00D739AD">
        <w:rPr>
          <w:rFonts w:asciiTheme="minorHAnsi" w:hAnsiTheme="minorHAnsi" w:cstheme="minorHAnsi"/>
          <w:b w:val="0"/>
          <w:sz w:val="24"/>
          <w:szCs w:val="24"/>
        </w:rPr>
        <w:tab/>
      </w:r>
    </w:p>
    <w:p w14:paraId="52663C1C" w14:textId="6B9F807E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20EA2" w14:textId="714A9830" w:rsidR="008D430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D5F31E" w14:textId="77777777" w:rsidR="0082316A" w:rsidRPr="00D739AD" w:rsidRDefault="0082316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DF06448" w14:textId="57834077" w:rsidR="0082316A" w:rsidRPr="00D739AD" w:rsidRDefault="0082316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Ordem de Serviço</w:t>
      </w:r>
    </w:p>
    <w:p w14:paraId="29D2083C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coluna “Markup” ou “Margem”</w:t>
      </w:r>
    </w:p>
    <w:p w14:paraId="7992AC00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coluna “Markup” ou “Margem” no Grid dos itens”.</w:t>
      </w:r>
    </w:p>
    <w:p w14:paraId="0ADD83C6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Desabilita ou habilita a coluna Markup no grid da tela de pedido</w:t>
      </w:r>
    </w:p>
    <w:p w14:paraId="6F14FB7F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3013CA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439C0B74" w14:textId="77777777" w:rsidR="000E615C" w:rsidRDefault="0082316A" w:rsidP="000E615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703150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20B189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756528" w14:textId="39E25D1A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E49D5A" w14:textId="77777777" w:rsidR="007C476B" w:rsidRPr="00D739AD" w:rsidRDefault="007C476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FE051A5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as colunas “Preço de Venda” e “Desconto”</w:t>
      </w:r>
    </w:p>
    <w:p w14:paraId="4BA8F08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as colunas “Preço de Venda” e “Desconto” no Grid dos itens”.</w:t>
      </w:r>
    </w:p>
    <w:p w14:paraId="2B20066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marcar este Checkbox habilita no Grid da tela de pedido a coluna preço de venda e desconto.</w:t>
      </w:r>
    </w:p>
    <w:p w14:paraId="06A20FA3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23E8382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347DAE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47CF0D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DF1058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568539" w14:textId="7199E089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7357BD9" w14:textId="39DD165D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EB8403C" w14:textId="77777777" w:rsidR="00A31067" w:rsidRPr="00D739AD" w:rsidRDefault="00A31067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85378D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caminho (</w:t>
      </w:r>
      <w:r w:rsidRPr="00D739AD">
        <w:rPr>
          <w:rFonts w:asciiTheme="minorHAnsi" w:hAnsiTheme="minorHAnsi" w:cstheme="minorHAnsi"/>
          <w:bCs/>
          <w:sz w:val="24"/>
          <w:szCs w:val="24"/>
        </w:rPr>
        <w:t>Cadastro &gt; Parâmetros dos sistemas &gt; Exibir &gt; Exibir abas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selecionar os seguintes checkbox:</w:t>
      </w:r>
    </w:p>
    <w:p w14:paraId="7AB122DE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“3 – Ordem de Serviço”</w:t>
      </w:r>
    </w:p>
    <w:p w14:paraId="78938838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“10 – Despesas”</w:t>
      </w:r>
    </w:p>
    <w:p w14:paraId="4EDDC9FF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“11 – Tintometrico”</w:t>
      </w:r>
    </w:p>
    <w:p w14:paraId="2D9B2D01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o checkbox estiver marcado devera parecer as abas.</w:t>
      </w:r>
    </w:p>
    <w:p w14:paraId="4582EC04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A52C72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B5BBD7" w14:textId="0E2C81CB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D333C3" w14:textId="77777777" w:rsidR="006C3E1E" w:rsidRPr="00D739AD" w:rsidRDefault="006C3E1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30759CAD" w14:textId="77777777" w:rsidR="00E74400" w:rsidRPr="00D739AD" w:rsidRDefault="006C3E1E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Ordem de Serviço</w:t>
      </w:r>
    </w:p>
    <w:p w14:paraId="670D6E83" w14:textId="4A9CF518" w:rsidR="00CD234D" w:rsidRPr="00D739AD" w:rsidRDefault="007B174B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Situação e Garantia</w:t>
      </w:r>
    </w:p>
    <w:p w14:paraId="0955776D" w14:textId="47340AFA" w:rsidR="006806C5" w:rsidRPr="00D739AD" w:rsidRDefault="00751B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2ED3504A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7BBBE97E" w14:textId="77777777" w:rsidR="00E60EDB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D5BBD" w:rsidRPr="00D739AD">
        <w:rPr>
          <w:rFonts w:asciiTheme="minorHAnsi" w:hAnsiTheme="minorHAnsi" w:cstheme="minorHAnsi"/>
          <w:sz w:val="24"/>
          <w:szCs w:val="24"/>
        </w:rPr>
        <w:t>Esperado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Neste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menu é possível alterar descrição</w:t>
      </w:r>
      <w:r w:rsidR="00B7373A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ordem e histórico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customizar tela de pedidos aba 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 xml:space="preserve">– Ordem de Serviço. </w:t>
      </w:r>
    </w:p>
    <w:p w14:paraId="7741887A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1DAE47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C599F3" w14:textId="23FB09FC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B7FFDC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BC7905" w14:textId="77777777" w:rsidR="004150FF" w:rsidRPr="00D739AD" w:rsidRDefault="005A1758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  <w:r w:rsidR="00BF6CA0" w:rsidRPr="00D739AD">
        <w:rPr>
          <w:rFonts w:asciiTheme="minorHAnsi" w:hAnsiTheme="minorHAnsi" w:cstheme="minorHAnsi"/>
          <w:sz w:val="24"/>
          <w:szCs w:val="24"/>
        </w:rPr>
        <w:tab/>
      </w:r>
    </w:p>
    <w:p w14:paraId="677BA86E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0DF96838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Menu e possível alterar os prazos de garantia no grid Descrição e Ordem.</w:t>
      </w:r>
    </w:p>
    <w:p w14:paraId="15B39A4F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38B3D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FCE8D" w14:textId="09C4CB57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3EB222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3BAC4CA" w14:textId="77777777" w:rsidR="00E60EDB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Impressão</w:t>
      </w:r>
    </w:p>
    <w:p w14:paraId="4F1C4E5A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Produtos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BF6ABCA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Produtos”.</w:t>
      </w:r>
    </w:p>
    <w:p w14:paraId="112916BD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C7089D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2C11FB10" w14:textId="533A1126" w:rsidR="00C70935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4041B0" w14:textId="3A6010E5" w:rsidR="00100D8A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AC1609" w14:textId="3E04FB82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CAD8D9" w14:textId="77777777" w:rsidR="0090435B" w:rsidRPr="00D739AD" w:rsidRDefault="009043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8B98040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Serviços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F79E002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“Obs</w:t>
      </w:r>
      <w:r w:rsidR="0092609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-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erviços”.</w:t>
      </w:r>
    </w:p>
    <w:p w14:paraId="51936E83" w14:textId="24CAECDE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46CD2162" w14:textId="1202BDD6" w:rsidR="00C70935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0383DD" w14:textId="0FC67828" w:rsidR="00D85BBC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529765" w14:textId="6CD46BDE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3D78DD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1E67AD2" w14:textId="77777777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Personalizar Rótulos</w:t>
      </w:r>
    </w:p>
    <w:p w14:paraId="42029358" w14:textId="77777777" w:rsidR="00584ED1" w:rsidRPr="00D739AD" w:rsidRDefault="00584ED1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1AD7E6F" w14:textId="79C7ECCB" w:rsidR="00AD101C" w:rsidRDefault="00AD10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Nos campos Rótulo personalizável 01,02,03,04,05,06,07,08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 insira os títulos para cada rótulo </w:t>
      </w:r>
    </w:p>
    <w:p w14:paraId="20E10AE7" w14:textId="33DD54D6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Estes Rótulos estarão disponíveis na Aba ordem de serviço e devem aparecer nos Relatórios de “Ordem de Serviço e Salvar” “ Certificado de garantia e Salvar “ “Recibo de Devolução”  conforme o que foi personalizado </w:t>
      </w:r>
    </w:p>
    <w:p w14:paraId="746C01DA" w14:textId="094C8F2E" w:rsidR="00584ED1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7E371F" w14:textId="60965DE5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6FE4" w14:textId="441AFAFF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9D7565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900267" w14:textId="00F2C50D" w:rsidR="00E32A8F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Ordem de serviço / </w:t>
      </w:r>
      <w:r w:rsidR="003F5478" w:rsidRPr="00D739AD">
        <w:rPr>
          <w:rFonts w:asciiTheme="minorHAnsi" w:hAnsiTheme="minorHAnsi" w:cstheme="minorHAnsi"/>
          <w:color w:val="00B0F0"/>
          <w:sz w:val="24"/>
          <w:szCs w:val="24"/>
        </w:rPr>
        <w:t>Ordem</w:t>
      </w:r>
      <w:r w:rsidR="005D230B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de Serviço</w:t>
      </w:r>
    </w:p>
    <w:p w14:paraId="25B90D26" w14:textId="7C626892" w:rsidR="00E32A8F" w:rsidRPr="006E2875" w:rsidRDefault="006E2875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287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473A3BA7" w14:textId="77777777" w:rsidR="00E32A8F" w:rsidRPr="00D739AD" w:rsidRDefault="00D04A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“B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aixa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>r e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stoque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tipo for “Ordem de Serviço”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00F4F22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Ao inserir um pedido / venda será dado baixa atomicamente 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quando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>o estoque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do tipo “Ordem de Serviço”</w:t>
      </w:r>
      <w:r w:rsidR="007B19B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65BA08D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42AE27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7C3FC81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4DBE8772" w14:textId="7558021F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C48B9F9" w14:textId="71C70819" w:rsidR="00E32A8F" w:rsidRPr="00D739AD" w:rsidRDefault="00F567E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719F0E4" w14:textId="7C3EDF31" w:rsidR="00841F67" w:rsidRDefault="00841F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136AE9" w14:textId="6701564A" w:rsidR="00E32A8F" w:rsidRPr="00D739AD" w:rsidRDefault="00EA58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“Não permitir inserir produtos na aba “Produtos/ Serviço”. Utilizar a aba</w:t>
      </w:r>
      <w:r w:rsidR="00E42237" w:rsidRPr="00D739AD">
        <w:rPr>
          <w:rFonts w:asciiTheme="minorHAnsi" w:hAnsiTheme="minorHAnsi" w:cstheme="minorHAnsi"/>
          <w:b w:val="0"/>
          <w:sz w:val="24"/>
          <w:szCs w:val="24"/>
        </w:rPr>
        <w:t xml:space="preserve"> 4 -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A3B40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equisição”.</w:t>
      </w:r>
    </w:p>
    <w:p w14:paraId="5FEAE34B" w14:textId="77777777" w:rsidR="004E5AB2" w:rsidRDefault="00E32A8F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11DDB891" w14:textId="08DB7AC4" w:rsidR="0089717D" w:rsidRPr="004E5AB2" w:rsidRDefault="00300D24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841F6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1762A06" w14:textId="6D7287B2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DB529D" w14:textId="28417E9B" w:rsidR="00EA6D36" w:rsidRPr="00D739AD" w:rsidRDefault="00EA6D3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0CC8982" w14:textId="77777777" w:rsidR="00841F67" w:rsidRDefault="00841F67" w:rsidP="00841F6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OBS: Mudar o tipo de pedido padrão para ordem de serviço em parâmetros do sistema</w:t>
      </w:r>
    </w:p>
    <w:p w14:paraId="47467990" w14:textId="34F9E9F8" w:rsidR="0085382B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72919287" wp14:editId="55AF312A">
            <wp:extent cx="1762125" cy="638175"/>
            <wp:effectExtent l="0" t="0" r="9525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DD9C" w14:textId="77777777" w:rsidR="00841F67" w:rsidRPr="00D739AD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A856F63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7A377F">
        <w:rPr>
          <w:rFonts w:asciiTheme="minorHAnsi" w:hAnsiTheme="minorHAnsi" w:cstheme="minorHAnsi"/>
          <w:color w:val="00B0F0"/>
          <w:szCs w:val="28"/>
        </w:rPr>
        <w:t>Impressões</w:t>
      </w:r>
      <w:r w:rsidRPr="00D739AD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0C0EFB8A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Tipo de Impressão do pedido de orçamento/Venda</w:t>
      </w:r>
    </w:p>
    <w:p w14:paraId="35D4970E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“Tipo de Impressão do pedido de orçamento/Venda”. E selecione uma das opções.</w:t>
      </w:r>
    </w:p>
    <w:p w14:paraId="37B3B739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Permitir que o usuário escolha a opção desejada do pedido de orçamento. Padrão, reduzido, impressora não fiscal ou Personalizado. </w:t>
      </w:r>
    </w:p>
    <w:p w14:paraId="0488D5F6" w14:textId="0D971E4E" w:rsidR="0085382B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84E017" w14:textId="321EAFDF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957BCA" w14:textId="1F70AD3C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5BADF62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D1874C3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 do tipo “Venda” na impressão do Pedido</w:t>
      </w:r>
    </w:p>
    <w:p w14:paraId="5E444597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“Descrição do tipo “Venda” na impressão do Pedido”.</w:t>
      </w:r>
    </w:p>
    <w:p w14:paraId="7C2E894B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O usuário poderá definir uma descrição tipo venda na impressão do pedido.</w:t>
      </w:r>
    </w:p>
    <w:p w14:paraId="2056017A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 função ativa no tipo: 3 – Pedido de Venda na aba 13 – Impressões nos botões Pedido tipo de 1 a 6</w:t>
      </w:r>
    </w:p>
    <w:p w14:paraId="1E836948" w14:textId="39FB4A13" w:rsidR="0085382B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3168A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6ABF55" w14:textId="360E8D10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3AE0FE" w14:textId="2CDDFB76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02F24E" w14:textId="6E1675BF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2621AAF" w14:textId="77777777" w:rsidR="00DC79A8" w:rsidRPr="00D739AD" w:rsidRDefault="00DC79A8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7394ACFB" w14:textId="740AEE3A" w:rsidR="0085382B" w:rsidRPr="00D739AD" w:rsidRDefault="0085382B" w:rsidP="00D739AD">
      <w:pPr>
        <w:pStyle w:val="CENTARI-12"/>
        <w:ind w:left="783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padrão de pedidos para imprimir quando emitir o Orçamento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29BD1CA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padrão de pedidos para imprimir quando emitir o Orçamento”.</w:t>
      </w:r>
    </w:p>
    <w:p w14:paraId="57023705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possível definir uma quantidade padrão de pedidos para imprimir quando emitir o Orçamento.</w:t>
      </w:r>
    </w:p>
    <w:p w14:paraId="0B05A5AB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mínima de pedidos para imprimir quando emitir a Venda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2B1455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mínima de pedidos para imprimir quando emitir a Venda”.</w:t>
      </w:r>
    </w:p>
    <w:p w14:paraId="58EB7313" w14:textId="77777777" w:rsidR="00DC79A8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Estabelecer uma quantidade mínima de pedidos a ser impressa já predefinida pelo usuário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</w:t>
      </w:r>
    </w:p>
    <w:p w14:paraId="15BE31F7" w14:textId="68A68FE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                                </w:t>
      </w:r>
    </w:p>
    <w:p w14:paraId="3C8F80E9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8513C9D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OE ao emitir Pedidos de Venda”.</w:t>
      </w:r>
    </w:p>
    <w:p w14:paraId="672807DF" w14:textId="77777777" w:rsidR="00451F3D" w:rsidRDefault="0085382B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06D56FB8" w14:textId="785586BA" w:rsidR="0085382B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85382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2B8CBB" w14:textId="23509EC9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77E70A" w14:textId="65FB1BF8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2AA7E6" w14:textId="77777777" w:rsidR="00DC79A8" w:rsidRPr="00D739AD" w:rsidRDefault="00DC79A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2C2C630" w14:textId="39B31C0C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451F3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OM ao emitir Pedido de Venda”.</w:t>
      </w:r>
    </w:p>
    <w:p w14:paraId="7539FA9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4C50A823" w14:textId="13E57D92" w:rsidR="0085382B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382B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4F22A7" w14:textId="49BC80AA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74539" w14:textId="2747C1CA" w:rsidR="00DC79A8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E23C86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577D58" w14:textId="248FAEE1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OBS: para imprimir uma OM é Necessário primeiro emitir uma OE </w:t>
      </w:r>
      <w:r w:rsidR="00300DAC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em Lançar Ordem de entregas</w:t>
      </w:r>
    </w:p>
    <w:p w14:paraId="3734B5F8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7E8146F" w14:textId="0035D632" w:rsidR="00300DAC" w:rsidRPr="00D739AD" w:rsidRDefault="00300DAC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foto do produto nos itens do pedido</w:t>
      </w:r>
      <w:r w:rsidR="0098649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86499" w:rsidRPr="00D739AD">
        <w:rPr>
          <w:rFonts w:asciiTheme="minorHAnsi" w:hAnsiTheme="minorHAnsi" w:cstheme="minorHAnsi"/>
          <w:color w:val="FF0000"/>
          <w:sz w:val="24"/>
          <w:szCs w:val="24"/>
        </w:rPr>
        <w:t>NÃO ENCONTRADO</w:t>
      </w:r>
    </w:p>
    <w:p w14:paraId="4D64C74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foto do produto nos itens do pedido”.</w:t>
      </w:r>
    </w:p>
    <w:p w14:paraId="2E3DF0A5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linha do produto a foto selecionada no cadastro do produto.</w:t>
      </w:r>
    </w:p>
    <w:p w14:paraId="1945BB77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funcionar o parâmetro deve ser feito os seguintes passos:</w:t>
      </w:r>
    </w:p>
    <w:p w14:paraId="23358FA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*Passo 1 –  </w:t>
      </w:r>
    </w:p>
    <w:p w14:paraId="58D6030A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312C7898" wp14:editId="121B23C8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8800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*Passo 02 – </w:t>
      </w: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6386ADA" wp14:editId="2D67F3B4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3B06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03 –</w:t>
      </w:r>
    </w:p>
    <w:p w14:paraId="7452128B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07FD1750" wp14:editId="13740027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55A3" w14:textId="77777777" w:rsidR="00300DAC" w:rsidRPr="00D739AD" w:rsidRDefault="00300DAC" w:rsidP="00D739A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Passo 04 –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64369276" wp14:editId="1C9D9ED9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FA7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Passo 05 – Delete a palavra (FOTO) </w:t>
      </w:r>
    </w:p>
    <w:p w14:paraId="6861C163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06 – Salve e acione o parâmetro</w:t>
      </w:r>
    </w:p>
    <w:p w14:paraId="0944D859" w14:textId="00DD57C7" w:rsidR="00300DAC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00DAC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CF396AC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0A94CD" w14:textId="77777777" w:rsidR="00986499" w:rsidRPr="00D739AD" w:rsidRDefault="00986499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Personalizar pedido 1,2,3,4,5,6   </w:t>
      </w:r>
    </w:p>
    <w:p w14:paraId="1CFB53C4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“Personalizar pedido 1,2,3,4,5,6”</w:t>
      </w:r>
    </w:p>
    <w:p w14:paraId="70C95121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763A5167" w14:textId="4BBA9C15" w:rsidR="00986499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86499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651C458" w14:textId="53CC9A6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3D08A9" w14:textId="6B4C4AD7" w:rsidR="00FC5868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E009BF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FBBF2F" w14:textId="77777777" w:rsidR="00FC5868" w:rsidRPr="00D739AD" w:rsidRDefault="00FC5868" w:rsidP="00AF52EA">
      <w:pPr>
        <w:pStyle w:val="CENTARI-12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Observação a ser colocada em todos os Pedidos Impressos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30E2351C" w14:textId="77777777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uma “Observação a ser colocada em todos os Pedidos Impressos”.</w:t>
      </w:r>
    </w:p>
    <w:p w14:paraId="5DE40E43" w14:textId="77777777" w:rsidR="00451F3D" w:rsidRDefault="00FC5868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Dera ser impresso em todas as vias as mensagens que forem digitadas neste campo.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‘Observação’.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Para Visualizar alteração, coloque no campo ‘via’ 1. E clique em ‘F4 – Salvar e Imprimir e Novo’.</w:t>
      </w:r>
    </w:p>
    <w:p w14:paraId="6122F30B" w14:textId="43BFD82E" w:rsidR="00FC5868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D2D06E" w14:textId="21D39DEE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E15735" w14:textId="50F5F33B" w:rsidR="00EA6D36" w:rsidRPr="00D739AD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4B90E8" w14:textId="0A8BDE19" w:rsidR="00CC2B1A" w:rsidRPr="00D739AD" w:rsidRDefault="00CC2B1A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3A9210" w14:textId="77777777" w:rsidR="00CC2B1A" w:rsidRPr="00D739AD" w:rsidRDefault="00CC2B1A" w:rsidP="00AF52EA">
      <w:pPr>
        <w:pStyle w:val="CENTARI-12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valor da venda na OM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8023172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valor da venda na OM”.</w:t>
      </w:r>
    </w:p>
    <w:p w14:paraId="072FE71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roda pé o valor da Ordem de Montagem.</w:t>
      </w:r>
    </w:p>
    <w:p w14:paraId="53C21163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721D23D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478B4EB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2063AD0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40AFB62" w14:textId="77777777" w:rsidR="00737F86" w:rsidRPr="00D739AD" w:rsidRDefault="00737F86" w:rsidP="00AF52EA">
      <w:pPr>
        <w:pStyle w:val="CENTARI-12"/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os itens na OT em ordem Alfabética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045A8C76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os itens na OT em ordem Alfabética”.</w:t>
      </w:r>
    </w:p>
    <w:p w14:paraId="20CB44A4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listada a ordem de transferência em ordem alfabética para melhor visualização. </w:t>
      </w:r>
    </w:p>
    <w:p w14:paraId="34CF5BEC" w14:textId="2F08B57D" w:rsidR="00737F86" w:rsidRPr="00D739AD" w:rsidRDefault="00737F8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273D5F" w14:textId="5AF0D9D2" w:rsidR="007A1190" w:rsidRPr="00F875C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bCs/>
          <w:color w:val="00B0F0"/>
          <w:sz w:val="24"/>
          <w:szCs w:val="24"/>
        </w:rPr>
        <w:t>Status</w:t>
      </w:r>
    </w:p>
    <w:p w14:paraId="57BB9E7E" w14:textId="77777777" w:rsidR="007A1190" w:rsidRPr="00D739AD" w:rsidRDefault="007A1190" w:rsidP="00AF52EA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53BC3877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76CF0E42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006302CD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 status do cliente configurado no menu parâmetros do sistema</w:t>
      </w:r>
    </w:p>
    <w:p w14:paraId="716F19A8" w14:textId="26389892" w:rsidR="007A1190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84229" w14:textId="4F7FE563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4EF7FC" w14:textId="7DDBEFAC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9EE899" w14:textId="77777777" w:rsidR="007A1190" w:rsidRPr="00D739A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70C0"/>
          <w:sz w:val="24"/>
          <w:szCs w:val="24"/>
        </w:rPr>
      </w:pPr>
    </w:p>
    <w:p w14:paraId="4A04A3B2" w14:textId="77777777" w:rsidR="007A1190" w:rsidRPr="00F875CD" w:rsidRDefault="003A2172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color w:val="00B0F0"/>
          <w:sz w:val="24"/>
          <w:szCs w:val="24"/>
        </w:rPr>
        <w:t>Cupom Fiscal</w:t>
      </w:r>
      <w:r w:rsidR="00731686" w:rsidRPr="00F875C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77445E50" w14:textId="0D351F76" w:rsidR="00FD4D5C" w:rsidRPr="00D739AD" w:rsidRDefault="0073168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27824A9" w14:textId="29F33642" w:rsidR="00F567EB" w:rsidRPr="00D739AD" w:rsidRDefault="00F567E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657F9F78" w14:textId="6C6B110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emissão de segunda via de cupom fiscal”.</w:t>
      </w:r>
    </w:p>
    <w:p w14:paraId="62096F01" w14:textId="0AFD1A05" w:rsidR="00B27DDC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emitida duas vias do cupom fiscal atual.</w:t>
      </w:r>
    </w:p>
    <w:p w14:paraId="2ADBE226" w14:textId="77777777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EF46BB5" w14:textId="77777777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1D4B946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Só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</w:t>
      </w:r>
      <w:r w:rsidR="0041383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B3941E4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EA1826C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CE41B9D" w14:textId="4F7339A9" w:rsidR="00D2693A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1544BA" w14:textId="1C9384F2" w:rsidR="00667F1C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BF8E90" w14:textId="2ABB700C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8EAE48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A3DEE2C" w14:textId="1A941523" w:rsidR="00BD3140" w:rsidRPr="00D739AD" w:rsidRDefault="00BD314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Cuporm TEF: Iprimir Cabeçalho com Nome Fantasia, CNPJ e Razão Social</w:t>
      </w:r>
    </w:p>
    <w:p w14:paraId="3DFB937E" w14:textId="1D26E9FA" w:rsidR="00BD3140" w:rsidRPr="00D739AD" w:rsidRDefault="00BD3140" w:rsidP="00D739AD">
      <w:pPr>
        <w:pStyle w:val="CENTARI-12"/>
        <w:ind w:left="783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Deverá imprimir na Nota Fiscal o Cabeçalho com nome Fantasia e Razão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Social junto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com </w:t>
      </w:r>
      <w:r w:rsidR="005A522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CNPJ do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cliente </w:t>
      </w:r>
    </w:p>
    <w:p w14:paraId="08E9651F" w14:textId="6E04F7E9" w:rsidR="002C4602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4AA63B" w14:textId="6ADF7123" w:rsidR="00812895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FA3EBB" w14:textId="6EFF110C" w:rsidR="008A2CCA" w:rsidRPr="00D739AD" w:rsidRDefault="00EC1FA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(Descontinuado)</w:t>
      </w:r>
    </w:p>
    <w:p w14:paraId="6A455762" w14:textId="1EB149C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“Truncar total do item do pedido para ficar igual ao ECF com Truncamento”.</w:t>
      </w:r>
      <w:r w:rsidR="00EC1FA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1364770" w14:textId="20EED86B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função </w:t>
      </w:r>
      <w:r w:rsidR="00667F1C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05F14F66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00C189" w14:textId="77D8E8E5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E32F871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“Texto padrão para imprimir em todos os cupons fiscais”. E digite o texto padrão.</w:t>
      </w:r>
    </w:p>
    <w:p w14:paraId="1471E277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Uma mensagem pré-definida será exibida na roda pé do cupom fiscal.</w:t>
      </w:r>
    </w:p>
    <w:p w14:paraId="41711C79" w14:textId="51C7EBD0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889F6C" w14:textId="2543411E" w:rsidR="007B68CA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15C267" w14:textId="20DD2DA9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6EDB48" w14:textId="77777777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486A83" w14:textId="77777777" w:rsidR="007B68CA" w:rsidRPr="00D739AD" w:rsidRDefault="007B68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20D9401" w14:textId="588C4D69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Emitir as NFCes em Contingências, não aguardar a resposta da Sefaz</w:t>
      </w:r>
    </w:p>
    <w:p w14:paraId="5DF3A375" w14:textId="4C0D1E94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emitir as notas em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contingências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CE49AAB" w14:textId="03E42D8F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D527C" w14:textId="66AF0147" w:rsidR="00C44720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81289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51A42" w14:textId="4B8C741A" w:rsidR="00810F06" w:rsidRPr="00D739AD" w:rsidRDefault="00810F0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EE3D31" w14:textId="77777777" w:rsidR="009D5FAA" w:rsidRPr="00D739AD" w:rsidRDefault="00C44720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2C810F4" w14:textId="42394455" w:rsidR="009D5FAA" w:rsidRDefault="00C44720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="009D5FAA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A2FEF73" w14:textId="77777777" w:rsidR="004C0484" w:rsidRPr="004C0484" w:rsidRDefault="004C0484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</w:p>
    <w:p w14:paraId="091D40C1" w14:textId="105A2576" w:rsidR="009D5FAA" w:rsidRPr="00D739AD" w:rsidRDefault="009D5FA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Observação: </w:t>
      </w:r>
      <w:r w:rsidRPr="00D739AD">
        <w:rPr>
          <w:rFonts w:asciiTheme="minorHAnsi" w:hAnsiTheme="minorHAnsi" w:cstheme="minorHAnsi"/>
          <w:bCs/>
          <w:sz w:val="24"/>
          <w:szCs w:val="24"/>
        </w:rPr>
        <w:t>Vendas – Pedidos – Impressão – Aba ‘Pedido Padrão’ Foi Descontinuada por Amauri.</w:t>
      </w:r>
    </w:p>
    <w:p w14:paraId="75F5B4F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68C976B" w14:textId="35E6F148" w:rsidR="00706E56" w:rsidRPr="00D739AD" w:rsidRDefault="0098398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 Valor convertido do Pagamento</w:t>
      </w:r>
      <w:r w:rsidR="00054C3B" w:rsidRPr="00D739AD">
        <w:rPr>
          <w:rFonts w:asciiTheme="minorHAnsi" w:hAnsiTheme="minorHAnsi" w:cstheme="minorHAnsi"/>
          <w:sz w:val="24"/>
          <w:szCs w:val="24"/>
        </w:rPr>
        <w:tab/>
      </w:r>
      <w:r w:rsidR="005D4C2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D4C24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A99B35F" w14:textId="77777777" w:rsidR="00706E56" w:rsidRPr="00D739AD" w:rsidRDefault="00706E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“Imprimir o Valor </w:t>
      </w:r>
      <w:r w:rsidR="0047361B" w:rsidRPr="00D739AD">
        <w:rPr>
          <w:rFonts w:asciiTheme="minorHAnsi" w:hAnsiTheme="minorHAnsi" w:cstheme="minorHAnsi"/>
          <w:b w:val="0"/>
          <w:sz w:val="24"/>
          <w:szCs w:val="24"/>
        </w:rPr>
        <w:t>convertido do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06EC9DD" w14:textId="617045A7" w:rsidR="003C289C" w:rsidRPr="00D739AD" w:rsidRDefault="003C289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B486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Será i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>mpr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esso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 xml:space="preserve"> os valores convertidos de pagamentos. </w:t>
      </w:r>
    </w:p>
    <w:p w14:paraId="0542E42D" w14:textId="63958AEC" w:rsidR="00834C1F" w:rsidRPr="00D739AD" w:rsidRDefault="00AD2EA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os Valores dos Itens</w:t>
      </w:r>
      <w:r w:rsidR="007D5AAE" w:rsidRPr="00D739AD">
        <w:rPr>
          <w:rFonts w:asciiTheme="minorHAnsi" w:hAnsiTheme="minorHAnsi" w:cstheme="minorHAnsi"/>
          <w:sz w:val="24"/>
          <w:szCs w:val="24"/>
        </w:rPr>
        <w:tab/>
      </w:r>
      <w:r w:rsidR="003816C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238515C" w14:textId="77777777" w:rsidR="00834C1F" w:rsidRPr="00D739AD" w:rsidRDefault="002D07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“Imprimir os Valores dos Itens”.</w:t>
      </w:r>
    </w:p>
    <w:p w14:paraId="1D58D9B5" w14:textId="2B2D14F3" w:rsidR="00B031CD" w:rsidRPr="00D739AD" w:rsidRDefault="00834C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impresso logo </w:t>
      </w:r>
      <w:r w:rsidR="00B031CD" w:rsidRPr="00D739AD">
        <w:rPr>
          <w:rFonts w:asciiTheme="minorHAnsi" w:hAnsiTheme="minorHAnsi" w:cstheme="minorHAnsi"/>
          <w:b w:val="0"/>
          <w:sz w:val="24"/>
          <w:szCs w:val="24"/>
        </w:rPr>
        <w:t>à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frente da descrição dos produtos valor de cada item.</w:t>
      </w:r>
    </w:p>
    <w:p w14:paraId="28C38AC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3895F8" w14:textId="79CF41DD" w:rsidR="00C23C3D" w:rsidRPr="00D739AD" w:rsidRDefault="00EC6F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imprimir o valor do desconto e nem o valor total do pedido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C76F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AF165B" w:rsidRPr="00D739AD">
        <w:rPr>
          <w:rFonts w:asciiTheme="minorHAnsi" w:hAnsiTheme="minorHAnsi" w:cstheme="minorHAnsi"/>
          <w:sz w:val="24"/>
          <w:szCs w:val="24"/>
        </w:rPr>
        <w:tab/>
      </w:r>
    </w:p>
    <w:p w14:paraId="76DE200F" w14:textId="77777777" w:rsidR="00C23C3D" w:rsidRPr="00D739AD" w:rsidRDefault="004C58A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EC6FC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>ão imprimir o valor do desconto e nem o valor total do pedido”.</w:t>
      </w:r>
    </w:p>
    <w:p w14:paraId="64F41CB5" w14:textId="55A4751B" w:rsidR="00C23C3D" w:rsidRPr="00D739AD" w:rsidRDefault="00C23C3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48BCD43" w14:textId="77777777" w:rsidR="003143E9" w:rsidRPr="00D739AD" w:rsidRDefault="003143E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29FF580F" w14:textId="3BAF35EA" w:rsidR="004C0484" w:rsidRDefault="004C0484" w:rsidP="004C0484">
      <w:pPr>
        <w:pStyle w:val="CENTARI-12"/>
        <w:ind w:left="783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4C0484">
        <w:rPr>
          <w:rFonts w:asciiTheme="minorHAnsi" w:hAnsiTheme="minorHAnsi" w:cstheme="minorHAnsi"/>
          <w:bCs/>
          <w:color w:val="00B0F0"/>
          <w:sz w:val="24"/>
          <w:szCs w:val="24"/>
        </w:rPr>
        <w:t>– Personalizar impressão</w:t>
      </w:r>
    </w:p>
    <w:p w14:paraId="14944AB5" w14:textId="77777777" w:rsidR="00636E63" w:rsidRPr="00D739AD" w:rsidRDefault="001F240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antes de Imprimir</w:t>
      </w:r>
    </w:p>
    <w:p w14:paraId="1802CBB6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“Visualizar antes de Imprimir”.</w:t>
      </w:r>
    </w:p>
    <w:p w14:paraId="3E4DC34F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061F8" w:rsidRPr="00D739AD">
        <w:rPr>
          <w:rFonts w:asciiTheme="minorHAnsi" w:hAnsiTheme="minorHAnsi" w:cstheme="minorHAnsi"/>
          <w:sz w:val="24"/>
          <w:szCs w:val="24"/>
        </w:rPr>
        <w:t>Esperado</w:t>
      </w:r>
      <w:r w:rsidR="00F061F8" w:rsidRPr="00D739AD">
        <w:rPr>
          <w:rFonts w:asciiTheme="minorHAnsi" w:hAnsiTheme="minorHAnsi" w:cstheme="minorHAnsi"/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6CDFDA94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2D16390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5E578A3" w14:textId="610593E5" w:rsidR="00AD36B4" w:rsidRPr="00D739AD" w:rsidRDefault="00300D24" w:rsidP="00B422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5946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51B938" w14:textId="6C97DFE3" w:rsidR="00D964CD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38A676" w14:textId="740DD01B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560DE" w14:textId="77777777" w:rsidR="007E6FD6" w:rsidRPr="00D739AD" w:rsidRDefault="007E6FD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3BFC136" w14:textId="77777777" w:rsidR="00636E63" w:rsidRPr="00D739AD" w:rsidRDefault="008370A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Intervalo (segundos) entre Impressões de mais de uma via do pedido</w:t>
      </w:r>
    </w:p>
    <w:p w14:paraId="7E64229C" w14:textId="77777777" w:rsidR="00636E63" w:rsidRPr="00D739AD" w:rsidRDefault="00193A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D739AD">
        <w:rPr>
          <w:rFonts w:asciiTheme="minorHAnsi" w:hAnsiTheme="minorHAnsi" w:cstheme="minorHAnsi"/>
          <w:b w:val="0"/>
          <w:sz w:val="24"/>
          <w:szCs w:val="24"/>
        </w:rPr>
        <w:t>páginas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F1ACA"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‘Personalizar Impressão’</w:t>
      </w:r>
      <w:r w:rsidR="001E50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51192CA" w14:textId="4B993298" w:rsidR="00B7348F" w:rsidRPr="00D739AD" w:rsidRDefault="00B734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6D07F2" w:rsidRPr="00D739AD">
        <w:rPr>
          <w:rFonts w:asciiTheme="minorHAnsi" w:hAnsiTheme="minorHAnsi" w:cstheme="minorHAnsi"/>
          <w:bCs/>
          <w:sz w:val="24"/>
          <w:szCs w:val="24"/>
        </w:rPr>
        <w:t>2</w:t>
      </w:r>
      <w:r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1205445C" w14:textId="364FE3ED" w:rsidR="00FE293A" w:rsidRPr="00D739AD" w:rsidRDefault="00300D24" w:rsidP="004C04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A746CB" w14:textId="23A4C699" w:rsidR="00603552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F748FC" w14:textId="34645EA8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A1CE81" w14:textId="77777777" w:rsidR="00E60EDB" w:rsidRPr="00D739AD" w:rsidRDefault="00236977" w:rsidP="00D739AD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A600A94" w14:textId="0189B4B8" w:rsidR="008220DC" w:rsidRPr="00D739AD" w:rsidRDefault="00D64DB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Vendas / </w:t>
      </w:r>
      <w:r w:rsidR="00636E63" w:rsidRPr="00D739AD">
        <w:rPr>
          <w:rFonts w:asciiTheme="minorHAnsi" w:hAnsiTheme="minorHAnsi" w:cstheme="minorHAnsi"/>
          <w:color w:val="00B0F0"/>
          <w:sz w:val="24"/>
          <w:szCs w:val="24"/>
        </w:rPr>
        <w:t>Orçamento</w:t>
      </w:r>
    </w:p>
    <w:p w14:paraId="5AC49F73" w14:textId="59590849" w:rsidR="00E60EDB" w:rsidRPr="00D739AD" w:rsidRDefault="00EF7891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="00366E8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293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Todos os botões são meramente ilustrativos.</w:t>
      </w:r>
    </w:p>
    <w:p w14:paraId="32B74D23" w14:textId="1AE6A48D" w:rsidR="00437578" w:rsidRPr="00D739AD" w:rsidRDefault="0043757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Permissões disponíveis para nível 2 e a baixo.</w:t>
      </w:r>
    </w:p>
    <w:p w14:paraId="1D43876C" w14:textId="77777777" w:rsidR="004A1CDD" w:rsidRPr="00D739AD" w:rsidRDefault="004A1CDD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CBD0281" w14:textId="77777777" w:rsidR="00636E63" w:rsidRPr="00D739AD" w:rsidRDefault="005B4A3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e imprimir Preços de custo do pedido</w:t>
      </w:r>
      <w:r w:rsidR="00795B53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160B8A" w14:textId="77777777" w:rsidR="00636E63" w:rsidRPr="00D739AD" w:rsidRDefault="005B4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36001" w:rsidRPr="00D739AD">
        <w:rPr>
          <w:rFonts w:asciiTheme="minorHAnsi" w:hAnsiTheme="minorHAnsi" w:cstheme="minorHAnsi"/>
          <w:b w:val="0"/>
          <w:sz w:val="24"/>
          <w:szCs w:val="24"/>
        </w:rPr>
        <w:t xml:space="preserve"> Esta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função permite que o usuário imprima os preç</w:t>
      </w:r>
      <w:r w:rsidR="00847386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s de custos</w:t>
      </w:r>
      <w:r w:rsidR="006F0853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ação </w:t>
      </w:r>
      <w:r w:rsidR="00CE4BBE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disponível na guia</w:t>
      </w:r>
      <w:r w:rsidR="00A97FD6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5E34B2" w:rsidRPr="00D739AD">
        <w:rPr>
          <w:rFonts w:asciiTheme="minorHAnsi" w:hAnsiTheme="minorHAnsi" w:cstheme="minorHAnsi"/>
          <w:b w:val="0"/>
          <w:sz w:val="24"/>
          <w:szCs w:val="24"/>
        </w:rPr>
        <w:t>opções adicionais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58D83C1E" w14:textId="7609C634" w:rsidR="00154265" w:rsidRPr="00D739AD" w:rsidRDefault="00300D24" w:rsidP="00080B7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E077D6F" w14:textId="20A17429" w:rsidR="00074E56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74C00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368466" w14:textId="346E208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EE2EC8F" w14:textId="77777777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63F547" w14:textId="77777777" w:rsidR="00636E63" w:rsidRPr="00D739AD" w:rsidRDefault="00B73D8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margem</w:t>
      </w:r>
      <w:r w:rsidR="008F73DD" w:rsidRPr="00D739AD">
        <w:rPr>
          <w:rFonts w:asciiTheme="minorHAnsi" w:hAnsiTheme="minorHAnsi" w:cstheme="minorHAnsi"/>
          <w:sz w:val="24"/>
          <w:szCs w:val="24"/>
        </w:rPr>
        <w:tab/>
      </w:r>
    </w:p>
    <w:p w14:paraId="65C5521F" w14:textId="77777777" w:rsidR="00636E63" w:rsidRPr="00D739AD" w:rsidRDefault="006927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margem”.</w:t>
      </w:r>
      <w:r w:rsidR="00850D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DEC6B57" w14:textId="77777777" w:rsidR="006A149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A149B" w:rsidRPr="00D739AD">
        <w:rPr>
          <w:rFonts w:asciiTheme="minorHAnsi" w:hAnsiTheme="minorHAnsi" w:cstheme="minorHAnsi"/>
          <w:sz w:val="24"/>
          <w:szCs w:val="24"/>
        </w:rPr>
        <w:t>Esperado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: Permite que o usuário visualize margem de lucro.</w:t>
      </w:r>
    </w:p>
    <w:p w14:paraId="55299FC0" w14:textId="3A63CF3B" w:rsidR="002D2348" w:rsidRPr="00D739AD" w:rsidRDefault="00E74C00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0B38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B3827" w:rsidRPr="000B382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EE104" w14:textId="5F9F8F79" w:rsidR="00505F93" w:rsidRPr="00D739AD" w:rsidRDefault="00E74C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3C510" w14:textId="141944F3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5C04D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6B2C52" w14:textId="77777777" w:rsidR="00636E63" w:rsidRPr="00D739AD" w:rsidRDefault="00744A5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a Loja da entrega do produto</w:t>
      </w:r>
      <w:r w:rsidR="002A058C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025C6" w14:textId="77777777" w:rsidR="00636E63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Permitir alterar a Loja da entrega do produto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05EAA1" w14:textId="27131A6E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D060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possível alterar loja onde este produto será entregue</w:t>
      </w:r>
      <w:r w:rsidR="003A1C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C9838" w14:textId="76C699E0" w:rsidR="007E4630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70A30" w14:textId="5C0BBB6C" w:rsidR="003A1C47" w:rsidRPr="00D739AD" w:rsidRDefault="002874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6C0CB1" w14:textId="7225C19A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F6ACDF5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C1EBC44" w14:textId="77777777" w:rsidR="00C201F0" w:rsidRPr="00D739AD" w:rsidRDefault="00EE287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excluir orçamento</w:t>
      </w:r>
    </w:p>
    <w:p w14:paraId="3229349A" w14:textId="77777777" w:rsidR="00C201F0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ao Usuário excluir orçamento”.</w:t>
      </w:r>
    </w:p>
    <w:p w14:paraId="71D3BEC0" w14:textId="77777777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o usuário obterá permissão para excluir o orçamento.</w:t>
      </w:r>
    </w:p>
    <w:p w14:paraId="33318663" w14:textId="21F1DCE2" w:rsidR="002D2348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49BE8A" w14:textId="42077B5C" w:rsidR="003A1C47" w:rsidRPr="00D739AD" w:rsidRDefault="00100DA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56149A" w14:textId="7EF5EF7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887750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F9877" w14:textId="34B22D29" w:rsidR="00C201F0" w:rsidRPr="00D739AD" w:rsidRDefault="00054E0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preços para abaixo do preço de venda</w:t>
      </w:r>
    </w:p>
    <w:p w14:paraId="1A28C907" w14:textId="7A0F6DA4" w:rsidR="00C201F0" w:rsidRPr="00D739AD" w:rsidRDefault="00D02E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preços para abaixo do preço de venda</w:t>
      </w:r>
      <w:r w:rsidR="00067BFA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9B4C312" w14:textId="0124D5BC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 w:rsidRPr="00D739AD">
        <w:rPr>
          <w:rFonts w:asciiTheme="minorHAnsi" w:hAnsiTheme="minorHAnsi" w:cstheme="minorHAnsi"/>
          <w:b w:val="0"/>
          <w:sz w:val="24"/>
          <w:szCs w:val="24"/>
        </w:rPr>
        <w:t>venda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produto.</w:t>
      </w:r>
    </w:p>
    <w:p w14:paraId="7D284D5B" w14:textId="5FEC498F" w:rsidR="00F5452D" w:rsidRPr="00D739AD" w:rsidRDefault="00F545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Necessário também para quem tem Nível 3.</w:t>
      </w:r>
    </w:p>
    <w:p w14:paraId="192E9511" w14:textId="22D9D226" w:rsidR="003C00C3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6AC65DB" w14:textId="21CACEFB" w:rsidR="003A1C4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F85469" w14:textId="7145C6A5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00A4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CC2DA4" w14:textId="77627590" w:rsidR="00C201F0" w:rsidRPr="00D739AD" w:rsidRDefault="00F0150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</w:t>
      </w:r>
      <w:r w:rsidR="002C649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</w:t>
      </w:r>
      <w:r w:rsidR="002C6494" w:rsidRPr="00D739AD">
        <w:rPr>
          <w:rFonts w:asciiTheme="minorHAnsi" w:hAnsiTheme="minorHAnsi" w:cstheme="minorHAnsi"/>
          <w:sz w:val="24"/>
          <w:szCs w:val="24"/>
        </w:rPr>
        <w:t>usto</w:t>
      </w:r>
      <w:r w:rsidR="009C639E" w:rsidRPr="00D739AD">
        <w:rPr>
          <w:rFonts w:asciiTheme="minorHAnsi" w:hAnsiTheme="minorHAnsi" w:cstheme="minorHAnsi"/>
          <w:sz w:val="24"/>
          <w:szCs w:val="24"/>
        </w:rPr>
        <w:tab/>
      </w:r>
    </w:p>
    <w:p w14:paraId="29FFD76D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C6494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mprimir custo”.</w:t>
      </w:r>
    </w:p>
    <w:p w14:paraId="56F84B56" w14:textId="466A2C4B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O custo dos itens será impresso </w:t>
      </w:r>
      <w:r w:rsidR="00D97412" w:rsidRPr="00D739AD">
        <w:rPr>
          <w:rFonts w:asciiTheme="minorHAnsi" w:hAnsiTheme="minorHAnsi" w:cstheme="minorHAnsi"/>
          <w:b w:val="0"/>
          <w:sz w:val="24"/>
          <w:szCs w:val="24"/>
        </w:rPr>
        <w:t>no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com preço de custo.</w:t>
      </w:r>
    </w:p>
    <w:p w14:paraId="4F27D86A" w14:textId="25DA080F" w:rsidR="00920F76" w:rsidRPr="00D739AD" w:rsidRDefault="00300D24" w:rsidP="0085406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OK</w:t>
      </w:r>
    </w:p>
    <w:p w14:paraId="0E6EFAD0" w14:textId="32C97DA2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C67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679E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B47D5D" w14:textId="25F2ECAD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93947F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98A580" w14:textId="77777777" w:rsidR="00C201F0" w:rsidRPr="00D739AD" w:rsidRDefault="0089553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cust</w:t>
      </w:r>
      <w:r w:rsidR="0059505F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4511F239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9553D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custo”.</w:t>
      </w:r>
    </w:p>
    <w:p w14:paraId="5C863C9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Será exibido o custo do orçamento atual.</w:t>
      </w:r>
    </w:p>
    <w:p w14:paraId="654D412F" w14:textId="4AD2168C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CE4192" w14:textId="4285C6F4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DBFB96" w14:textId="19D24564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A63F6D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7B64F0A" w14:textId="77777777" w:rsidR="00C201F0" w:rsidRPr="00D739AD" w:rsidRDefault="0004529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margem</w:t>
      </w:r>
      <w:r w:rsidR="008E48E7" w:rsidRPr="00D739AD">
        <w:rPr>
          <w:rFonts w:asciiTheme="minorHAnsi" w:hAnsiTheme="minorHAnsi" w:cstheme="minorHAnsi"/>
          <w:sz w:val="24"/>
          <w:szCs w:val="24"/>
        </w:rPr>
        <w:tab/>
      </w:r>
    </w:p>
    <w:p w14:paraId="4802F3AC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045292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margem”.</w:t>
      </w:r>
    </w:p>
    <w:p w14:paraId="344ADA7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Exibira a margem de lucro do pedido atual.</w:t>
      </w:r>
    </w:p>
    <w:p w14:paraId="1DB13F9D" w14:textId="592B1EA6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C679E">
        <w:rPr>
          <w:rFonts w:asciiTheme="minorHAnsi" w:hAnsiTheme="minorHAnsi" w:cstheme="minorHAnsi"/>
          <w:bCs/>
          <w:color w:val="auto"/>
          <w:sz w:val="24"/>
          <w:szCs w:val="24"/>
        </w:rPr>
        <w:t>CHMADO</w:t>
      </w:r>
    </w:p>
    <w:p w14:paraId="313B7D37" w14:textId="5BAB879C" w:rsidR="00D5011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589F2" w14:textId="53FB172F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E78E29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00A4ED9" w14:textId="0044CF6B" w:rsidR="00C201F0" w:rsidRPr="00D739AD" w:rsidRDefault="00CF298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emitir Pedido de Venda</w:t>
      </w:r>
      <w:r w:rsidR="00F2635C" w:rsidRPr="00D739AD">
        <w:rPr>
          <w:rFonts w:asciiTheme="minorHAnsi" w:hAnsiTheme="minorHAnsi" w:cstheme="minorHAnsi"/>
          <w:sz w:val="24"/>
          <w:szCs w:val="24"/>
        </w:rPr>
        <w:t>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2635C" w:rsidRPr="00D739AD">
        <w:rPr>
          <w:rFonts w:asciiTheme="minorHAnsi" w:hAnsiTheme="minorHAnsi" w:cstheme="minorHAnsi"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>mitir somente</w:t>
      </w:r>
      <w:r w:rsidR="00A60C82" w:rsidRPr="00D739AD">
        <w:rPr>
          <w:rFonts w:asciiTheme="minorHAnsi" w:hAnsiTheme="minorHAnsi" w:cstheme="minorHAnsi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sz w:val="24"/>
          <w:szCs w:val="24"/>
        </w:rPr>
        <w:t xml:space="preserve"> e O. S</w:t>
      </w:r>
    </w:p>
    <w:p w14:paraId="367FB559" w14:textId="77777777" w:rsidR="00C201F0" w:rsidRPr="00D739AD" w:rsidRDefault="002E1D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“Não emitir Pedido de Venda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mitir somente e O. S.”.</w:t>
      </w:r>
    </w:p>
    <w:p w14:paraId="5C5CDAFE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 xml:space="preserve"> Bloquear o usuário pra efetuar pedido de venda.</w:t>
      </w:r>
    </w:p>
    <w:p w14:paraId="616B664A" w14:textId="05A8A2D1" w:rsidR="00920F7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44F4C9" w14:textId="50E65F04" w:rsidR="00AC1C43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C2E613" w14:textId="3C00F561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FED903A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6F9584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C7C245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Orçamento</w:t>
      </w:r>
      <w:r w:rsidR="00874612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e Venda</w:t>
      </w:r>
    </w:p>
    <w:p w14:paraId="70749852" w14:textId="77777777" w:rsidR="00AC1C43" w:rsidRPr="00D739AD" w:rsidRDefault="00AC1C4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0DFE302" w14:textId="30D80BFC" w:rsidR="002A0BFA" w:rsidRDefault="002A0B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Testes do TestComplete feitos no Usuário Nível 1.</w:t>
      </w:r>
    </w:p>
    <w:p w14:paraId="6B509783" w14:textId="77777777" w:rsidR="00C705A4" w:rsidRPr="00D739AD" w:rsidRDefault="00C705A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A7D704B" w14:textId="1659E89A" w:rsidR="00C201F0" w:rsidRPr="00D739AD" w:rsidRDefault="000C1C6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vendas já digitadas</w:t>
      </w:r>
      <w:r w:rsidR="00C705A4">
        <w:rPr>
          <w:rFonts w:asciiTheme="minorHAnsi" w:hAnsiTheme="minorHAnsi" w:cstheme="minorHAnsi"/>
          <w:sz w:val="24"/>
          <w:szCs w:val="24"/>
        </w:rPr>
        <w:t xml:space="preserve"> </w:t>
      </w:r>
      <w:r w:rsidR="00C705A4" w:rsidRPr="00C66B44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949DF96" w14:textId="2E752E8E" w:rsidR="00C201F0" w:rsidRPr="00D739AD" w:rsidRDefault="000C1C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produtos em vendas já digitadas – Necessário também para n</w:t>
      </w:r>
      <w:r w:rsidR="00391479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vel3”.</w:t>
      </w:r>
    </w:p>
    <w:p w14:paraId="62135E86" w14:textId="76FFA40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AC1C43" w:rsidRPr="00D739AD">
        <w:rPr>
          <w:rFonts w:asciiTheme="minorHAnsi" w:hAnsiTheme="minorHAnsi" w:cstheme="minorHAnsi"/>
          <w:sz w:val="24"/>
          <w:szCs w:val="24"/>
        </w:rPr>
        <w:t>Esperado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>: Mesmo que a venda já esteja digitada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os 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produtos.</w:t>
      </w:r>
    </w:p>
    <w:p w14:paraId="75FE0F00" w14:textId="4279C7CD" w:rsidR="00760CF1" w:rsidRPr="00D739AD" w:rsidRDefault="00760CF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0E054C"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D739AD" w:rsidRDefault="000E05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Obs2: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alterar produto mas não salvar.</w:t>
      </w:r>
    </w:p>
    <w:p w14:paraId="70F17326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A50951E" w14:textId="129B7EA5" w:rsidR="00C201F0" w:rsidRPr="00D739AD" w:rsidRDefault="00AF279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pagamentos em vendas já digitadas</w:t>
      </w:r>
      <w:r w:rsidR="00EC19B6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756BBB" w14:textId="77777777" w:rsidR="00C201F0" w:rsidRPr="00D739AD" w:rsidRDefault="00EE0F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pagamentos em vendas já digitadas”.</w:t>
      </w:r>
      <w:r w:rsidR="00E55D3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0E3D79E" w14:textId="14DB8411" w:rsidR="004E3B56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a venda já esteja digitada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 val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or das já digitadas.</w:t>
      </w:r>
    </w:p>
    <w:p w14:paraId="21FD66A4" w14:textId="2DFD54F7" w:rsidR="004E3B56" w:rsidRPr="00D739AD" w:rsidRDefault="00300D24" w:rsidP="00C66B4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6641F6" w14:textId="2F107135" w:rsidR="004E3B56" w:rsidRPr="00D739AD" w:rsidRDefault="00AB3E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2CD9B5" w14:textId="47E45D4F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63FC05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43E4A6" w14:textId="77777777" w:rsidR="008A7E84" w:rsidRPr="00D739AD" w:rsidRDefault="00653D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84A7558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 xml:space="preserve"> Ao efetuar uma venda com o cliente que não esteja com limite de credito </w:t>
      </w:r>
      <w:r w:rsidR="00A70D10" w:rsidRPr="00D739AD">
        <w:rPr>
          <w:rFonts w:asciiTheme="minorHAnsi" w:hAnsiTheme="minorHAnsi" w:cstheme="minorHAnsi"/>
          <w:b w:val="0"/>
          <w:sz w:val="24"/>
          <w:szCs w:val="24"/>
        </w:rPr>
        <w:t>permitir que a mesma seja concluída.</w:t>
      </w:r>
    </w:p>
    <w:p w14:paraId="39A7BEF4" w14:textId="47655707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FB67B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488B6" w14:textId="3DBC9F44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835C88" w14:textId="1B077A7B" w:rsidR="0010057A" w:rsidRPr="00D739AD" w:rsidRDefault="0010057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133041B" w14:textId="77777777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52ED657" w14:textId="36AFB8C3" w:rsidR="008A7E84" w:rsidRPr="00D739AD" w:rsidRDefault="00005D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Vendas com descontos até o percentual de</w:t>
      </w:r>
      <w:r w:rsidR="008A7E84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1356C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1DC776" w14:textId="4EC48BAA" w:rsidR="00A04213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Só será permitido gerar venda com o em percentual com o valor já predefinido</w:t>
      </w:r>
      <w:r w:rsidR="006027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979396" w14:textId="77777777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2B5C5C" w14:textId="3A1A5E11" w:rsidR="004E4F4D" w:rsidRPr="00D739AD" w:rsidRDefault="008D500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</w:t>
      </w:r>
      <w:r w:rsidR="000B374B" w:rsidRPr="00D739AD">
        <w:rPr>
          <w:rFonts w:asciiTheme="minorHAnsi" w:hAnsiTheme="minorHAnsi" w:cstheme="minorHAnsi"/>
          <w:sz w:val="24"/>
          <w:szCs w:val="24"/>
        </w:rPr>
        <w:t xml:space="preserve"> que o sistema busca pelo desconto:</w:t>
      </w:r>
    </w:p>
    <w:p w14:paraId="05DA13DC" w14:textId="661D7E32" w:rsidR="00EC7B09" w:rsidRDefault="00C372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FB67BA">
        <w:rPr>
          <w:rFonts w:asciiTheme="minorHAnsi" w:hAnsiTheme="minorHAnsi" w:cstheme="minorHAnsi"/>
          <w:b w:val="0"/>
          <w:sz w:val="24"/>
          <w:szCs w:val="24"/>
        </w:rPr>
        <w:t>Forma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 de Pagamento</w:t>
      </w:r>
    </w:p>
    <w:p w14:paraId="29832943" w14:textId="1A388D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2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Cliente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7D2C223" w14:textId="0235D7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459DFD2" w14:textId="2D68B43D" w:rsidR="00E82EB8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Usuário do Sistema</w:t>
      </w:r>
    </w:p>
    <w:p w14:paraId="462A3356" w14:textId="71632EC1" w:rsidR="00E82EB8" w:rsidRPr="00D739AD" w:rsidRDefault="00FB67B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="00E82EB8" w:rsidRPr="00D739AD">
        <w:rPr>
          <w:rFonts w:asciiTheme="minorHAnsi" w:hAnsiTheme="minorHAnsi" w:cstheme="minorHAnsi"/>
          <w:b w:val="0"/>
          <w:sz w:val="24"/>
          <w:szCs w:val="24"/>
        </w:rPr>
        <w:t>: O campo aceita a Letra ‘e’. Isso é normal.</w:t>
      </w:r>
    </w:p>
    <w:p w14:paraId="5BF436F8" w14:textId="44C26C4F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Desative todos os outros Descontos para funcionar</w:t>
      </w:r>
    </w:p>
    <w:p w14:paraId="23B30439" w14:textId="4ACE5A1A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529645" w14:textId="24B089B5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CE0870" w14:textId="04EA0045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528BE8" w14:textId="77777777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D5BA671" w14:textId="65263111" w:rsidR="00A04213" w:rsidRPr="00D739AD" w:rsidRDefault="002E257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excluir forma de pagamento dinheiro em vendas já digitadas</w:t>
      </w:r>
      <w:r w:rsidR="00BA48D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</w:p>
    <w:p w14:paraId="100CFA92" w14:textId="2F5A1D8A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“Autorizar excluir forma de pagamento dinheiro em vendas já digitadas”.</w:t>
      </w:r>
      <w:r w:rsidR="009848A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CF56B6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: Só será permitido excluir forma pagamentos se a mesma for em dinheiro.</w:t>
      </w:r>
    </w:p>
    <w:p w14:paraId="5DD2C02E" w14:textId="036C31C7" w:rsidR="0087622F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7ABADB" w14:textId="659D2237" w:rsidR="005F10D0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05FD08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8E6169" w14:textId="2B24644C" w:rsidR="00A04213" w:rsidRPr="00D739AD" w:rsidRDefault="008C6F9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a negativar produtos que acabaram no estoque</w:t>
      </w:r>
      <w:r w:rsidR="00303342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43BB95B" w14:textId="77777777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22AD38CE" w14:textId="0457DDC5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83CA21" w14:textId="3CAE4076" w:rsidR="00E048CC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47BD1C" w14:textId="0F97926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9A5F53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5EE152D" w14:textId="77777777" w:rsidR="00770633" w:rsidRPr="00D739AD" w:rsidRDefault="0077063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devolução de itens no Pedido de Venda</w:t>
      </w:r>
      <w:r w:rsidR="00BF78F2" w:rsidRPr="00D739AD">
        <w:rPr>
          <w:rFonts w:asciiTheme="minorHAnsi" w:hAnsiTheme="minorHAnsi" w:cstheme="minorHAnsi"/>
          <w:sz w:val="24"/>
          <w:szCs w:val="24"/>
        </w:rPr>
        <w:tab/>
      </w:r>
    </w:p>
    <w:p w14:paraId="29AF3A3D" w14:textId="77777777" w:rsidR="00770633" w:rsidRPr="00D739AD" w:rsidRDefault="002F6F6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“Autoriza devolução de itens no Pedido de Venda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4259F64D" w14:textId="77777777" w:rsidR="002C431D" w:rsidRPr="00D739AD" w:rsidRDefault="002C43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B2C35" w:rsidRPr="00D739AD">
        <w:rPr>
          <w:rFonts w:asciiTheme="minorHAnsi" w:hAnsiTheme="minorHAnsi" w:cstheme="minorHAnsi"/>
          <w:b w:val="0"/>
          <w:sz w:val="24"/>
          <w:szCs w:val="24"/>
        </w:rPr>
        <w:t xml:space="preserve"> Aceita itens que foram devolvidos em vendas já emitidas.</w:t>
      </w:r>
    </w:p>
    <w:p w14:paraId="4E4E6912" w14:textId="0DD03FDD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4AAE09" w14:textId="69008628" w:rsidR="002C431D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E241A5" w14:textId="006CCDC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BE557D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033C61" w14:textId="3089DD33" w:rsidR="00A04213" w:rsidRPr="00D739AD" w:rsidRDefault="00492A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em atraso no contas a </w:t>
      </w:r>
      <w:r w:rsidR="00CB265F" w:rsidRPr="00D739AD">
        <w:rPr>
          <w:rFonts w:asciiTheme="minorHAnsi" w:hAnsiTheme="minorHAnsi" w:cstheme="minorHAnsi"/>
          <w:sz w:val="24"/>
          <w:szCs w:val="24"/>
        </w:rPr>
        <w:t>rec.</w:t>
      </w:r>
      <w:r w:rsidR="00737A7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5592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330160D" w14:textId="7CF5D7EF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utorizar vendas para clientes em atraso no contas a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rec.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6CACF2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: Se o cliente mesmo que com contas a receber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atrasado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gerar venda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, caso este parâmetro não esteja marcado o sistema não </w:t>
      </w:r>
      <w:r w:rsidR="00E048CC" w:rsidRPr="00D739AD">
        <w:rPr>
          <w:rFonts w:asciiTheme="minorHAnsi" w:hAnsiTheme="minorHAnsi" w:cstheme="minorHAnsi"/>
          <w:b w:val="0"/>
          <w:sz w:val="24"/>
          <w:szCs w:val="24"/>
        </w:rPr>
        <w:t>permitirá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a venda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B47FCA" w14:textId="6282AFDC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9889DF" w14:textId="2FAE5B77" w:rsidR="003064D1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ED5C30" w14:textId="4CB26A2E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EFC9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42CCC9" w14:textId="77777777" w:rsidR="00110E62" w:rsidRPr="00D739AD" w:rsidRDefault="00110E6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0AF799BC" w14:textId="7940288F" w:rsidR="00A04213" w:rsidRPr="00D739AD" w:rsidRDefault="00110E62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Venda</w:t>
      </w:r>
    </w:p>
    <w:p w14:paraId="18B06AA8" w14:textId="77777777" w:rsidR="00A04213" w:rsidRPr="00D739AD" w:rsidRDefault="00FF463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Permitir cancelar Venda </w:t>
      </w:r>
      <w:r w:rsidR="009E401F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Dinheiro</w:t>
      </w:r>
      <w:r w:rsidR="009E401F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F875FD" w14:textId="77777777" w:rsidR="00A04213" w:rsidRPr="00D739AD" w:rsidRDefault="00DA5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cancelar Venda - Dinheiro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0D34546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venda só se a mesma for com a forma de pagamento. dinheiro.</w:t>
      </w:r>
    </w:p>
    <w:p w14:paraId="6977DF95" w14:textId="108E725D" w:rsidR="00853FE7" w:rsidRPr="00D739AD" w:rsidRDefault="00300D24" w:rsidP="007742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156A84" w14:textId="595DAC90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E0E470" w14:textId="6C03B1CB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842DE1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4A42CDC" w14:textId="77777777" w:rsidR="009A4316" w:rsidRPr="00D739AD" w:rsidRDefault="002B02F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96530" w:rsidRPr="00D739AD">
        <w:rPr>
          <w:rFonts w:asciiTheme="minorHAnsi" w:hAnsiTheme="minorHAnsi" w:cstheme="minorHAnsi"/>
          <w:sz w:val="24"/>
          <w:szCs w:val="24"/>
        </w:rPr>
        <w:t>Permitir Cancelar Venda – Outras formas de pagamento</w:t>
      </w:r>
      <w:r w:rsidR="00AC251A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9C4C5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todas as vendas independentes da mesma forma de pagamento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62BF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2517CEA" w14:textId="48A5E1C5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E4DC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BB6F19" w14:textId="21B0ED94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D0BC4D" w14:textId="1385C655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C8C56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DA20014" w14:textId="77777777" w:rsidR="009A4316" w:rsidRPr="00D739AD" w:rsidRDefault="0029653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Estornar Venda</w:t>
      </w:r>
      <w:r w:rsidR="00D335E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E9CB9E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Estornar Venda”.</w:t>
      </w:r>
    </w:p>
    <w:p w14:paraId="563549C2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B02F2" w:rsidRPr="00D739AD">
        <w:rPr>
          <w:rFonts w:asciiTheme="minorHAnsi" w:hAnsiTheme="minorHAnsi" w:cstheme="minorHAnsi"/>
          <w:sz w:val="24"/>
          <w:szCs w:val="24"/>
        </w:rPr>
        <w:t>Esperado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: Será permitido estornar venda para que seja feita alguma alteração na mesma.</w:t>
      </w:r>
    </w:p>
    <w:p w14:paraId="6F95F3CF" w14:textId="3717AA72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5B7DC1" w14:textId="569A3BCA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07C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894A33" w14:textId="680447ED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99587D7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1F42CA1" w14:textId="77777777" w:rsidR="009A4316" w:rsidRPr="00D739AD" w:rsidRDefault="008A095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venda de produtos com preço mínimo</w:t>
      </w:r>
      <w:r w:rsidR="00341EC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60FC51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F598C" w:rsidRPr="00D739AD">
        <w:rPr>
          <w:rFonts w:asciiTheme="minorHAnsi" w:hAnsiTheme="minorHAnsi" w:cstheme="minorHAnsi"/>
          <w:sz w:val="24"/>
          <w:szCs w:val="24"/>
        </w:rPr>
        <w:t>Esperado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: Será permito a venda de produtos com o preço de custo mínimo.</w:t>
      </w:r>
    </w:p>
    <w:p w14:paraId="4915DF75" w14:textId="44C3584A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29E7B35" w14:textId="4E7EC629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1191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44608F" w14:textId="4AD38541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8DA6C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E95693" w14:textId="0E626598" w:rsidR="005E4D35" w:rsidRPr="00D739AD" w:rsidRDefault="00682F1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</w:t>
      </w:r>
      <w:r w:rsidR="002B0FF0" w:rsidRPr="00D739AD">
        <w:rPr>
          <w:rFonts w:asciiTheme="minorHAnsi" w:hAnsiTheme="minorHAnsi" w:cstheme="minorHAnsi"/>
          <w:sz w:val="24"/>
          <w:szCs w:val="24"/>
        </w:rPr>
        <w:t xml:space="preserve"> e </w:t>
      </w:r>
      <w:r w:rsidRPr="00D739AD">
        <w:rPr>
          <w:rFonts w:asciiTheme="minorHAnsi" w:hAnsiTheme="minorHAnsi" w:cstheme="minorHAnsi"/>
          <w:sz w:val="24"/>
          <w:szCs w:val="24"/>
        </w:rPr>
        <w:t>salvar pedidos de venda que já emitiram Doc. Fiscal</w:t>
      </w:r>
      <w:r w:rsidR="0056016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AB39B0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</w:t>
      </w:r>
      <w:r w:rsidR="00FF5074" w:rsidRPr="00D739AD">
        <w:rPr>
          <w:rFonts w:asciiTheme="minorHAnsi" w:hAnsiTheme="minorHAnsi" w:cstheme="minorHAnsi"/>
          <w:b w:val="0"/>
          <w:sz w:val="24"/>
          <w:szCs w:val="24"/>
        </w:rPr>
        <w:t>alterar e salvar pedidos de venda que já emitiram Documento Fiscal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1D1118B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82F1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A5CFD" w:rsidRPr="00D739AD">
        <w:rPr>
          <w:rFonts w:asciiTheme="minorHAnsi" w:hAnsiTheme="minorHAnsi" w:cstheme="minorHAnsi"/>
          <w:b w:val="0"/>
          <w:sz w:val="24"/>
          <w:szCs w:val="24"/>
        </w:rPr>
        <w:t>Será permitido alterações e consequentemente salvar pedidos com doc. Fiscal já emitido</w:t>
      </w:r>
      <w:r w:rsidR="00B22CA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2552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5DA39D7" w14:textId="0F6E98FC" w:rsidR="00AD569E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1DF63" w14:textId="516027B0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D28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C7C1C" w14:textId="78EACB52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23BB92" w14:textId="77777777" w:rsidR="00AD108A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223B5159" w14:textId="3D93BC83" w:rsidR="00C201F0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Ordem de Serviço</w:t>
      </w:r>
    </w:p>
    <w:p w14:paraId="707859C4" w14:textId="65D2CD37" w:rsidR="009A4316" w:rsidRPr="00D739AD" w:rsidRDefault="00E7176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ordem de serviço</w:t>
      </w:r>
      <w:r w:rsidR="006B72D5" w:rsidRPr="00D739AD">
        <w:rPr>
          <w:rFonts w:asciiTheme="minorHAnsi" w:hAnsiTheme="minorHAnsi" w:cstheme="minorHAnsi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B54D29"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alte</w:t>
      </w:r>
      <w:r w:rsidR="00CF50FB" w:rsidRPr="00D739AD">
        <w:rPr>
          <w:rFonts w:asciiTheme="minorHAnsi" w:hAnsiTheme="minorHAnsi" w:cstheme="minorHAnsi"/>
          <w:b w:val="0"/>
          <w:sz w:val="24"/>
          <w:szCs w:val="24"/>
        </w:rPr>
        <w:t>rar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 xml:space="preserve"> produtos em ordem de serviço”.</w:t>
      </w:r>
    </w:p>
    <w:p w14:paraId="44A5D96D" w14:textId="274258FF" w:rsidR="008A39CE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A alteração de produtos foi descontinuada, esse botão deverá exibir a mensagem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“Esse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foi descontinuado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para evitar erros no estoque. Utiliza o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‘estornar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venda’ na aba 12 – outras opções.” </w:t>
      </w:r>
    </w:p>
    <w:p w14:paraId="268BE5BD" w14:textId="2A5ECD22" w:rsidR="00AD569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56B3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56B35" w:rsidRPr="00156B3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357275" w14:textId="13709ECE" w:rsidR="00577B40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025BF" w:rsidRPr="00B025B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1B1C0" w14:textId="275E13E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26C3BD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774CE10" w14:textId="77777777" w:rsidR="00577B40" w:rsidRPr="00D739AD" w:rsidRDefault="00195C9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entregar produtos da requisição</w:t>
      </w:r>
      <w:r w:rsidR="00E17F7F" w:rsidRPr="00D739AD">
        <w:rPr>
          <w:rFonts w:asciiTheme="minorHAnsi" w:hAnsiTheme="minorHAnsi" w:cstheme="minorHAnsi"/>
          <w:sz w:val="24"/>
          <w:szCs w:val="24"/>
        </w:rPr>
        <w:tab/>
      </w:r>
    </w:p>
    <w:p w14:paraId="07123AAB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“Permitir entregar produtos da requisição”.</w:t>
      </w:r>
    </w:p>
    <w:p w14:paraId="61617973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F4A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ACA4093" w14:textId="5EAE2348" w:rsidR="00AD569E" w:rsidRPr="00D739AD" w:rsidRDefault="00300D24" w:rsidP="00E51095">
      <w:pPr>
        <w:pStyle w:val="CENTARI-12"/>
        <w:tabs>
          <w:tab w:val="left" w:pos="1080"/>
        </w:tabs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5109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</w:p>
    <w:p w14:paraId="717200C0" w14:textId="7A0CE8FA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7CCD3" w14:textId="643E3C6A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B9E127A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DD8023" w14:textId="77777777" w:rsidR="00235189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7472CD85" w14:textId="29930171" w:rsidR="00FE062A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Listar Pedidos</w:t>
      </w:r>
    </w:p>
    <w:p w14:paraId="73436950" w14:textId="77777777" w:rsidR="00FE062A" w:rsidRPr="00D739AD" w:rsidRDefault="00CC7F9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Efetuar Recebimento (marcar somente para caixa)</w:t>
      </w:r>
    </w:p>
    <w:p w14:paraId="7C2C27F5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>“Efetuar Recebimento (marcar somente para caixa)”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5D29F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Os caixas também serão permitidos a fazer recebimento.</w:t>
      </w:r>
    </w:p>
    <w:p w14:paraId="01CEE906" w14:textId="575AFF1C" w:rsidR="00AD569E" w:rsidRPr="00D739AD" w:rsidRDefault="00300D24" w:rsidP="00E510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6DF7E7" w14:textId="12091F2F" w:rsidR="006B4C11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5D08292" w14:textId="14239EE2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2B3656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4CC201A" w14:textId="6FE02D0A" w:rsidR="00FE062A" w:rsidRPr="00D739AD" w:rsidRDefault="0052036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vendedor atual</w:t>
      </w:r>
      <w:r w:rsidR="00C96AF6" w:rsidRPr="00D739AD">
        <w:rPr>
          <w:rFonts w:asciiTheme="minorHAnsi" w:hAnsiTheme="minorHAnsi" w:cstheme="minorHAnsi"/>
          <w:sz w:val="24"/>
          <w:szCs w:val="24"/>
        </w:rPr>
        <w:tab/>
      </w:r>
      <w:r w:rsidR="005B130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5F84E59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750A51" w:rsidRPr="00D739AD">
        <w:rPr>
          <w:rFonts w:asciiTheme="minorHAnsi" w:hAnsiTheme="minorHAnsi" w:cstheme="minorHAnsi"/>
          <w:sz w:val="24"/>
          <w:szCs w:val="24"/>
        </w:rPr>
        <w:t>Esperado: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já tenho um vendedor padrão definido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 o vendedor.</w:t>
      </w:r>
    </w:p>
    <w:p w14:paraId="017FE3CD" w14:textId="23E9542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7DC6E6" w14:textId="6D51CC5E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4F4D7C" w14:textId="78CBA2A6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445234" w14:textId="77777777" w:rsidR="00FE062A" w:rsidRPr="00D739AD" w:rsidRDefault="000D78D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agrupar Pedidos – Necessário que o seja nível 3</w:t>
      </w:r>
      <w:r w:rsidR="00E80984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12570D" w14:textId="77777777" w:rsidR="00750A51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750A51" w:rsidRPr="00D739AD">
        <w:rPr>
          <w:rFonts w:asciiTheme="minorHAnsi" w:hAnsiTheme="minorHAnsi" w:cstheme="minorHAnsi"/>
          <w:sz w:val="24"/>
          <w:szCs w:val="24"/>
        </w:rPr>
        <w:t>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feito o agrupamento de pedidos.</w:t>
      </w:r>
    </w:p>
    <w:p w14:paraId="12A8C30F" w14:textId="0E98126D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7D73F" w14:textId="6BFB5913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BBF1A9" w14:textId="38E6AAA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F97D2E" w14:textId="77777777" w:rsidR="00FE062A" w:rsidRPr="00D739AD" w:rsidRDefault="006A29F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o cliente atual</w:t>
      </w:r>
    </w:p>
    <w:p w14:paraId="324419C4" w14:textId="77777777" w:rsidR="00750A51" w:rsidRPr="00D739AD" w:rsidRDefault="003E10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750A5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“Permitir alterar o cliente atual”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9D35B0" w14:textId="77777777" w:rsidR="00AB3CC0" w:rsidRPr="00D739AD" w:rsidRDefault="00750A5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B3CC0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Mesmo que já tenho um cliente padrão definido </w:t>
      </w:r>
      <w:r w:rsidR="00C56FB8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alterado.</w:t>
      </w:r>
    </w:p>
    <w:p w14:paraId="704DC5B2" w14:textId="6185C4C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197B4" w14:textId="550F2932" w:rsidR="00A7624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63B3BE" w14:textId="2DA3BCE9" w:rsidR="001F632E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92F1FC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C5841E" w14:textId="77777777" w:rsidR="00750A51" w:rsidRPr="0020066D" w:rsidRDefault="00AB3CC0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20066D">
        <w:rPr>
          <w:rFonts w:asciiTheme="minorHAnsi" w:hAnsiTheme="minorHAnsi" w:cstheme="minorHAnsi"/>
          <w:color w:val="00B0F0"/>
          <w:sz w:val="24"/>
          <w:szCs w:val="24"/>
        </w:rPr>
        <w:t>Retenções</w:t>
      </w:r>
      <w:r w:rsidR="000B7233"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para o</w:t>
      </w:r>
      <w:r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Usuário</w:t>
      </w:r>
    </w:p>
    <w:p w14:paraId="426A67C9" w14:textId="77777777" w:rsidR="00AB3CC0" w:rsidRPr="00D739AD" w:rsidRDefault="000E180E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pedidos de venda para este usuário</w:t>
      </w:r>
      <w:r w:rsidR="00C65F18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1C71A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Não mostrar pedidos de venda para este usuário atual. </w:t>
      </w:r>
    </w:p>
    <w:p w14:paraId="2ACB1D3F" w14:textId="50B67B5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987C7D" w14:textId="3D6EBDB2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33C6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4C010" w14:textId="3190627F" w:rsidR="001F632E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1F6188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4ECB435" w14:textId="062CDB03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Exibir somente os 10 </w:t>
      </w:r>
      <w:r w:rsidR="00F761D0" w:rsidRPr="00D739AD">
        <w:rPr>
          <w:rFonts w:asciiTheme="minorHAnsi" w:hAnsiTheme="minorHAnsi" w:cstheme="minorHAnsi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pedidos</w:t>
      </w:r>
      <w:r w:rsidR="00C65F1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627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7CA2534" w14:textId="77777777" w:rsidR="00AB3CC0" w:rsidRPr="00D739AD" w:rsidRDefault="00AB3C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96C58"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“Exibir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somente os 10 </w:t>
      </w:r>
      <w:r w:rsidR="00F761D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pedidos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11020E77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F568F8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Não devera listar mais de 10 pedidos </w:t>
      </w:r>
      <w:r w:rsidR="00573248" w:rsidRPr="00D739AD">
        <w:rPr>
          <w:rFonts w:asciiTheme="minorHAnsi" w:hAnsiTheme="minorHAnsi" w:cstheme="minorHAnsi"/>
          <w:color w:val="auto"/>
          <w:sz w:val="24"/>
          <w:szCs w:val="24"/>
        </w:rPr>
        <w:t>no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grid de consultas.</w:t>
      </w:r>
    </w:p>
    <w:p w14:paraId="0C364FB4" w14:textId="55D2C56F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6F1A527" w14:textId="22294294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9D2EFB" w14:textId="0C58605B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F598C4E" w14:textId="77777777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total de pedidos</w:t>
      </w:r>
      <w:r w:rsidR="00E3704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</w:p>
    <w:p w14:paraId="39685C9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b w:val="0"/>
          <w:sz w:val="24"/>
          <w:szCs w:val="24"/>
        </w:rPr>
        <w:t>“Não exibir total de pedidos”</w:t>
      </w:r>
      <w:r w:rsidR="0055448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B4AE92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>Não deverá permitir que a quantidade de pedidos seja visualizada.</w:t>
      </w:r>
    </w:p>
    <w:p w14:paraId="2D189416" w14:textId="4D335C8D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A0D33" w14:textId="2DD1AEFC" w:rsidR="00E40FFB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ACF071" w14:textId="32F32AF3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F9489A" w14:textId="77777777" w:rsidR="00F568F8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somente pedidos de venda já faturados</w:t>
      </w:r>
      <w:r w:rsidR="00BA4F9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630526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Exibir somente pedidos de venda já faturados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48C96E67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E7646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6461" w:rsidRPr="00D739AD">
        <w:rPr>
          <w:rFonts w:asciiTheme="minorHAnsi" w:hAnsiTheme="minorHAnsi" w:cstheme="minorHAnsi"/>
          <w:color w:val="auto"/>
          <w:sz w:val="24"/>
          <w:szCs w:val="24"/>
        </w:rPr>
        <w:t>Deverá exibir somente os pedidos já faturados</w:t>
      </w:r>
    </w:p>
    <w:p w14:paraId="31F7D999" w14:textId="662E70A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9D38F6" w14:textId="41F6EC26" w:rsidR="00B75A2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014BF2" w14:textId="10CB02C6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9F2384" w14:textId="3EC4C9BA" w:rsidR="00B75A2E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consultar pedidos somente dos últimos ___ dias</w:t>
      </w:r>
      <w:r w:rsidR="00765EE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223307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Permitir consultar pedidos somente dos últimos ___ dias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130C769A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67016D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67016D" w:rsidRPr="00D739AD">
        <w:rPr>
          <w:rFonts w:asciiTheme="minorHAnsi" w:hAnsiTheme="minorHAnsi" w:cstheme="minorHAnsi"/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5AFC8AEE" w:rsidR="000C63A7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CFAA78" w14:textId="3723F15C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D37489" w14:textId="1915FE3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050AA" w14:textId="7777777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03842A" w14:textId="77777777" w:rsidR="00EF6522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1213B5" w14:textId="3FC4C40F" w:rsidR="00F7651A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Consultar Pedido</w:t>
      </w:r>
    </w:p>
    <w:p w14:paraId="368ACA31" w14:textId="77777777" w:rsidR="004F7602" w:rsidRPr="00D739AD" w:rsidRDefault="00CA7D5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Imprimir OE</w:t>
      </w:r>
      <w:r w:rsidR="006F15EE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57B7F90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OE”</w:t>
      </w:r>
    </w:p>
    <w:p w14:paraId="6DD96EE8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Deverá permitir ser impresso a OE</w:t>
      </w:r>
    </w:p>
    <w:p w14:paraId="1733203B" w14:textId="3B831AC1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80B1F1" w14:textId="03CFA54F" w:rsidR="00401FB8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9102A" w14:textId="748D5D2A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374789" w14:textId="77777777" w:rsidR="007E2B0C" w:rsidRPr="00D739AD" w:rsidRDefault="006F0A33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OM</w:t>
      </w:r>
    </w:p>
    <w:p w14:paraId="08C03C92" w14:textId="77777777" w:rsidR="002F09D1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OM”</w:t>
      </w:r>
    </w:p>
    <w:p w14:paraId="51E072CC" w14:textId="26DA6C47" w:rsidR="0053716B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A93B8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permitir ser impresso a </w:t>
      </w:r>
      <w:r w:rsidR="00215677" w:rsidRPr="00D739AD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>M.</w:t>
      </w:r>
    </w:p>
    <w:p w14:paraId="24789A04" w14:textId="05410C77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A0DA12" w14:textId="46461615" w:rsidR="002F09D1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196DDF" w14:textId="2EDA8D8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AB5D5" w14:textId="77777777" w:rsidR="00210EC1" w:rsidRPr="00D739AD" w:rsidRDefault="00E32B37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pedido</w:t>
      </w:r>
    </w:p>
    <w:p w14:paraId="1C7EAFA8" w14:textId="77777777" w:rsidR="00210EC1" w:rsidRPr="00D739AD" w:rsidRDefault="00972244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Pedido”</w:t>
      </w:r>
    </w:p>
    <w:p w14:paraId="43257C80" w14:textId="77777777" w:rsidR="003207DB" w:rsidRPr="00D739AD" w:rsidRDefault="003207D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B11B64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11B64" w:rsidRPr="00D739AD">
        <w:rPr>
          <w:rFonts w:asciiTheme="minorHAnsi" w:hAnsiTheme="minorHAnsi" w:cstheme="minorHAnsi"/>
          <w:color w:val="auto"/>
          <w:sz w:val="24"/>
          <w:szCs w:val="24"/>
        </w:rPr>
        <w:t>Deverá permitir ser impresso o Pedido.</w:t>
      </w:r>
    </w:p>
    <w:p w14:paraId="2FEFD168" w14:textId="23B7B985" w:rsidR="00730736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260462" w14:textId="08FFCB58" w:rsidR="007E2B0C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8272C3" w14:textId="77777777" w:rsidR="0020066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</w:p>
    <w:p w14:paraId="65524465" w14:textId="4DED452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64FA8D5" w14:textId="77777777" w:rsidR="007620CF" w:rsidRPr="00D739AD" w:rsidRDefault="007620CF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</w:p>
    <w:p w14:paraId="55AB2DAC" w14:textId="16701E86" w:rsidR="005E040D" w:rsidRPr="00D739AD" w:rsidRDefault="005E04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TEF Auttar</w:t>
      </w:r>
    </w:p>
    <w:p w14:paraId="23040996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Realizado no TEF Auttar com impressoras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fiscais/ Não fiscais.</w:t>
      </w:r>
    </w:p>
    <w:p w14:paraId="6CF07AC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Bematech. -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60A25850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Daruma.</w:t>
      </w:r>
    </w:p>
    <w:p w14:paraId="4F22EE5F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Elgin </w:t>
      </w:r>
    </w:p>
    <w:p w14:paraId="0A1F8F47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Elgin Fiscal </w:t>
      </w:r>
    </w:p>
    <w:p w14:paraId="77C8455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3F8145" w14:textId="4E856947" w:rsidR="005E040D" w:rsidRPr="00D739AD" w:rsidRDefault="007620CF" w:rsidP="00D739AD">
      <w:pPr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7DF0" w14:textId="77777777" w:rsidR="00F16971" w:rsidRPr="00D739AD" w:rsidRDefault="00F16971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</w:p>
    <w:p w14:paraId="57BF5AD5" w14:textId="2725A741" w:rsidR="0041382B" w:rsidRPr="00D739AD" w:rsidRDefault="005E040D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00B0F0"/>
          <w:sz w:val="24"/>
          <w:szCs w:val="24"/>
        </w:rPr>
        <w:t>Testes Adicionais</w:t>
      </w:r>
    </w:p>
    <w:p w14:paraId="51BEFB24" w14:textId="55B04EBD" w:rsidR="005E040D" w:rsidRPr="00D739AD" w:rsidRDefault="00671D19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Pgto com Vencimento </w:t>
      </w:r>
      <w:r w:rsidR="00597479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do </w:t>
      </w: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Cliente</w:t>
      </w:r>
    </w:p>
    <w:p w14:paraId="26B57350" w14:textId="77777777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Colocar um vencimento em um Cliente, e dividir o pagamento</w:t>
      </w:r>
      <w:r w:rsidR="00E679EB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A1598BC" w14:textId="68E89D25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Deverá ficar tudo no dia predefinido no cadastro do cliente</w:t>
      </w:r>
      <w:r w:rsidR="009B0747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EE183A3" w14:textId="3FBE8263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Passos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Primeiro abra o Parâmetros Financeiros, vá na aba ‘Formas de Pgto’, vá em procurar e selecione o 13 - Limite Credito, ou que tenha o checkbox ‘Disponível somente para clientes com limite de crédito’. E vá na Sub Aba de Formas de Pgto ‘Data – Margem’, e clique em Editar e Altere o Combobox da parte superior da janela, para ‘1 – Usar Dia de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Vencimento 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Cliente’.</w:t>
      </w:r>
    </w:p>
    <w:p w14:paraId="74236810" w14:textId="0D5C1E5C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C8FC" w14:textId="24285EEE" w:rsidR="00F4167B" w:rsidRPr="00D739AD" w:rsidRDefault="00300D24" w:rsidP="00B174A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F523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12183" w14:textId="7F531124" w:rsidR="00786017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1D015" w14:textId="5EE1EA42" w:rsidR="00F16971" w:rsidRPr="00D739AD" w:rsidRDefault="00E5294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FBF87CA" w14:textId="6903C942" w:rsidR="00170309" w:rsidRPr="00D739AD" w:rsidRDefault="000B0CE9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Emitir NFC-e sem internet</w:t>
      </w:r>
    </w:p>
    <w:p w14:paraId="57206023" w14:textId="7444A252" w:rsidR="00AC2240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Remov</w:t>
      </w:r>
      <w:r w:rsidR="004A0368" w:rsidRPr="00D739AD">
        <w:rPr>
          <w:rFonts w:asciiTheme="minorHAnsi" w:hAnsiTheme="minorHAnsi" w:cstheme="minorHAnsi"/>
          <w:szCs w:val="24"/>
        </w:rPr>
        <w:t>er</w:t>
      </w:r>
      <w:r w:rsidRPr="00D739AD">
        <w:rPr>
          <w:rFonts w:asciiTheme="minorHAnsi" w:hAnsiTheme="minorHAnsi" w:cstheme="minorHAnsi"/>
          <w:szCs w:val="24"/>
        </w:rPr>
        <w:t xml:space="preserve"> o cabo de rede</w:t>
      </w:r>
      <w:r w:rsidR="004A0368" w:rsidRPr="00D739AD">
        <w:rPr>
          <w:rFonts w:asciiTheme="minorHAnsi" w:hAnsiTheme="minorHAnsi" w:cstheme="minorHAnsi"/>
          <w:szCs w:val="24"/>
        </w:rPr>
        <w:t xml:space="preserve"> para o PC ficar sem internet</w:t>
      </w:r>
      <w:r w:rsidRPr="00D739AD">
        <w:rPr>
          <w:rFonts w:asciiTheme="minorHAnsi" w:hAnsiTheme="minorHAnsi" w:cstheme="minorHAnsi"/>
          <w:szCs w:val="24"/>
        </w:rPr>
        <w:t>, depois ir</w:t>
      </w:r>
      <w:r w:rsidR="004A0368" w:rsidRPr="00D739AD">
        <w:rPr>
          <w:rFonts w:asciiTheme="minorHAnsi" w:hAnsiTheme="minorHAnsi" w:cstheme="minorHAnsi"/>
          <w:szCs w:val="24"/>
        </w:rPr>
        <w:t xml:space="preserve"> no SAT Aba</w:t>
      </w:r>
      <w:r w:rsidR="0043364E" w:rsidRPr="00D739AD">
        <w:rPr>
          <w:rFonts w:asciiTheme="minorHAnsi" w:hAnsiTheme="minorHAnsi" w:cstheme="minorHAnsi"/>
          <w:szCs w:val="24"/>
        </w:rPr>
        <w:t xml:space="preserve"> ‘Apoio’, Sub Aba ‘Exibir Itens do Sistema’</w:t>
      </w:r>
      <w:r w:rsidR="004A0368" w:rsidRPr="00D739AD">
        <w:rPr>
          <w:rFonts w:asciiTheme="minorHAnsi" w:hAnsiTheme="minorHAnsi" w:cstheme="minorHAnsi"/>
          <w:szCs w:val="24"/>
        </w:rPr>
        <w:t xml:space="preserve"> </w:t>
      </w:r>
      <w:r w:rsidR="00394FF8" w:rsidRPr="00D739AD">
        <w:rPr>
          <w:rFonts w:asciiTheme="minorHAnsi" w:hAnsiTheme="minorHAnsi" w:cstheme="minorHAnsi"/>
          <w:szCs w:val="24"/>
        </w:rPr>
        <w:t xml:space="preserve">Pesquisar pela </w:t>
      </w:r>
      <w:r w:rsidRPr="00D739AD">
        <w:rPr>
          <w:rFonts w:asciiTheme="minorHAnsi" w:hAnsiTheme="minorHAnsi" w:cstheme="minorHAnsi"/>
          <w:szCs w:val="24"/>
        </w:rPr>
        <w:t>tabela EMP</w:t>
      </w:r>
      <w:r w:rsidR="00394FF8" w:rsidRPr="00D739AD">
        <w:rPr>
          <w:rFonts w:asciiTheme="minorHAnsi" w:hAnsiTheme="minorHAnsi" w:cstheme="minorHAnsi"/>
          <w:szCs w:val="24"/>
        </w:rPr>
        <w:t xml:space="preserve"> = ‘select * from EMP’</w:t>
      </w:r>
      <w:r w:rsidRPr="00D739AD">
        <w:rPr>
          <w:rFonts w:asciiTheme="minorHAnsi" w:hAnsiTheme="minorHAnsi" w:cstheme="minorHAnsi"/>
          <w:szCs w:val="24"/>
        </w:rPr>
        <w:t xml:space="preserve">, </w:t>
      </w:r>
      <w:r w:rsidR="00B44DDB" w:rsidRPr="00D739AD">
        <w:rPr>
          <w:rFonts w:asciiTheme="minorHAnsi" w:hAnsiTheme="minorHAnsi" w:cstheme="minorHAnsi"/>
          <w:szCs w:val="24"/>
        </w:rPr>
        <w:t>e</w:t>
      </w:r>
      <w:r w:rsidR="00CC48AB" w:rsidRPr="00D739AD">
        <w:rPr>
          <w:rFonts w:asciiTheme="minorHAnsi" w:hAnsiTheme="minorHAnsi" w:cstheme="minorHAnsi"/>
          <w:szCs w:val="24"/>
        </w:rPr>
        <w:t xml:space="preserve"> procurar no Grid</w:t>
      </w:r>
      <w:r w:rsidR="00584491" w:rsidRPr="00D739AD">
        <w:rPr>
          <w:rFonts w:asciiTheme="minorHAnsi" w:hAnsiTheme="minorHAnsi" w:cstheme="minorHAnsi"/>
          <w:szCs w:val="24"/>
        </w:rPr>
        <w:t xml:space="preserve"> a Tabela =</w:t>
      </w:r>
      <w:r w:rsidRPr="00D739AD">
        <w:rPr>
          <w:rFonts w:asciiTheme="minorHAnsi" w:hAnsiTheme="minorHAnsi" w:cstheme="minorHAnsi"/>
          <w:szCs w:val="24"/>
        </w:rPr>
        <w:t xml:space="preserve"> DTULTVERIFICACAOLICENCAINTERNET </w:t>
      </w:r>
      <w:r w:rsidR="00584491" w:rsidRPr="00D739AD">
        <w:rPr>
          <w:rFonts w:asciiTheme="minorHAnsi" w:hAnsiTheme="minorHAnsi" w:cstheme="minorHAnsi"/>
          <w:szCs w:val="24"/>
        </w:rPr>
        <w:t xml:space="preserve">e mudar o campo </w:t>
      </w:r>
      <w:r w:rsidRPr="00D739AD">
        <w:rPr>
          <w:rFonts w:asciiTheme="minorHAnsi" w:hAnsiTheme="minorHAnsi" w:cstheme="minorHAnsi"/>
          <w:szCs w:val="24"/>
        </w:rPr>
        <w:t>para uma data anterior e consequentemente emitir uma NFC-e</w:t>
      </w:r>
      <w:r w:rsidR="00584491" w:rsidRPr="00D739AD">
        <w:rPr>
          <w:rFonts w:asciiTheme="minorHAnsi" w:hAnsiTheme="minorHAnsi" w:cstheme="minorHAnsi"/>
          <w:szCs w:val="24"/>
        </w:rPr>
        <w:t>, fazendo um pedido</w:t>
      </w:r>
      <w:r w:rsidR="00222393" w:rsidRPr="00D739AD">
        <w:rPr>
          <w:rFonts w:asciiTheme="minorHAnsi" w:hAnsiTheme="minorHAnsi" w:cstheme="minorHAnsi"/>
          <w:szCs w:val="24"/>
        </w:rPr>
        <w:t xml:space="preserve"> e após na aba de Pedidos ’13 – Impressões’</w:t>
      </w:r>
      <w:r w:rsidRPr="00D739AD">
        <w:rPr>
          <w:rFonts w:asciiTheme="minorHAnsi" w:hAnsiTheme="minorHAnsi" w:cstheme="minorHAnsi"/>
          <w:szCs w:val="24"/>
        </w:rPr>
        <w:t>.</w:t>
      </w:r>
    </w:p>
    <w:p w14:paraId="796D3A7C" w14:textId="1EACA600" w:rsidR="00AC2240" w:rsidRPr="00D739AD" w:rsidRDefault="00AC2240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Deverá emitir uma NFC-e normalment</w:t>
      </w:r>
      <w:r w:rsidR="00B44DDB" w:rsidRPr="00D739AD">
        <w:rPr>
          <w:rFonts w:asciiTheme="minorHAnsi" w:hAnsiTheme="minorHAnsi" w:cstheme="minorHAnsi"/>
          <w:szCs w:val="24"/>
        </w:rPr>
        <w:t>e</w:t>
      </w:r>
    </w:p>
    <w:p w14:paraId="7A16B1FA" w14:textId="41D66A8B" w:rsidR="00E5294E" w:rsidRDefault="00300D24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4167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59C224F2" w14:textId="5F907ED2" w:rsidR="00FC7CA6" w:rsidRDefault="00FC7CA6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</w:p>
    <w:p w14:paraId="1D487267" w14:textId="77777777" w:rsidR="00F442B2" w:rsidRPr="00D739AD" w:rsidRDefault="00F442B2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8A65926" w14:textId="77777777" w:rsidR="004E18F2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Alinhamento NFC-e Spooler do Windows</w:t>
      </w:r>
    </w:p>
    <w:p w14:paraId="60B6CEA9" w14:textId="77777777" w:rsidR="00170309" w:rsidRPr="00D739AD" w:rsidRDefault="004E18F2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Selecione 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 impressão “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NFC-e Spooler do Windows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60230AA6" w14:textId="77777777" w:rsidR="00596F83" w:rsidRPr="00D739AD" w:rsidRDefault="00596F83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94F5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E25E6C" w:rsidRPr="00D739AD">
        <w:rPr>
          <w:rFonts w:asciiTheme="minorHAnsi" w:hAnsiTheme="minorHAnsi" w:cstheme="minorHAnsi"/>
          <w:b w:val="0"/>
          <w:sz w:val="24"/>
          <w:szCs w:val="24"/>
        </w:rPr>
        <w:t>Deverá alinhar NFC-e, mesmo sem a logo ao lado</w:t>
      </w:r>
    </w:p>
    <w:p w14:paraId="3DEAE91A" w14:textId="4A3E93BC" w:rsidR="00166B43" w:rsidRPr="00D739AD" w:rsidRDefault="00300D24" w:rsidP="00FC7CA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66B43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66B4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Funcionalidade não implementada na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6CCFA202" w14:textId="268D4DAC" w:rsidR="007E5E14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267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67BD" w:rsidRPr="005267B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F82A1B" w14:textId="321B210A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B45628" w14:textId="77777777" w:rsidR="00662390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25A2FD8" w14:textId="2433918B" w:rsidR="00170309" w:rsidRPr="00D739AD" w:rsidRDefault="008369E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Parâmetros Financeiro</w:t>
      </w:r>
      <w:r w:rsidR="00CD6F0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s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365AB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Aba Formas de Pgto, 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Índice de Conversão</w:t>
      </w:r>
      <w:r w:rsidR="00E6252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Pr="00D739AD" w:rsidRDefault="00B0117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imprimir o Total Convertido escolhido em Parâmetros Financeiros</w:t>
      </w:r>
    </w:p>
    <w:p w14:paraId="019127E2" w14:textId="5416A36C" w:rsidR="00701117" w:rsidRDefault="0070111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BEC7B5" w14:textId="042B05FB" w:rsidR="007E5E14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01117"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F6AA943" w14:textId="05894453" w:rsidR="00157EF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0EEA6E" w14:textId="77777777" w:rsidR="00D33B13" w:rsidRPr="00D739AD" w:rsidRDefault="00D33B1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002DF7" w14:textId="77777777" w:rsidR="007E5E14" w:rsidRPr="00D739AD" w:rsidRDefault="007E5E14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005B53D" w14:textId="3FEA3CAC" w:rsidR="007E5E14" w:rsidRPr="00D739AD" w:rsidRDefault="007E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aperta a tecla do teclado (F2) na aba 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>Exibições</w:t>
      </w:r>
      <w:r w:rsidR="00352310" w:rsidRPr="00D739AD">
        <w:rPr>
          <w:rFonts w:asciiTheme="minorHAnsi" w:hAnsiTheme="minorHAnsi" w:cstheme="minorHAnsi"/>
          <w:b w:val="0"/>
          <w:sz w:val="24"/>
          <w:szCs w:val="24"/>
        </w:rPr>
        <w:t xml:space="preserve"> da Tela Pedido de Venda,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BC46B59" w14:textId="7B6BBF68" w:rsidR="00071D1B" w:rsidRPr="00D739AD" w:rsidRDefault="00300D24" w:rsidP="0070111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A774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01FFB102" w14:textId="24E788F9" w:rsidR="00D51EB6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5393A" w14:textId="2114DA4D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7444E57" w14:textId="77777777" w:rsidR="00967BA0" w:rsidRPr="00D739AD" w:rsidRDefault="00967BA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FF135CF" w14:textId="1A6BB897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34E0" w:rsidRPr="00D739AD">
        <w:rPr>
          <w:rFonts w:asciiTheme="minorHAnsi" w:hAnsiTheme="minorHAnsi" w:cstheme="minorHAnsi"/>
          <w:b w:val="0"/>
          <w:sz w:val="24"/>
          <w:szCs w:val="24"/>
        </w:rPr>
        <w:t>O sistema não 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NFC-e</w:t>
      </w:r>
    </w:p>
    <w:p w14:paraId="292C965D" w14:textId="4AEB36E4" w:rsidR="00573A98" w:rsidRPr="00D739AD" w:rsidRDefault="00300D24" w:rsidP="00A774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8D192" w14:textId="3A66BFE5" w:rsidR="00FA34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A5AA50" w14:textId="485A6E2B" w:rsidR="000F1268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264C12" w14:textId="514403DD" w:rsidR="004949EE" w:rsidRPr="00D739AD" w:rsidRDefault="004949EE" w:rsidP="00D739AD">
      <w:pPr>
        <w:pStyle w:val="CENTARI-12"/>
        <w:jc w:val="both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</w:t>
      </w: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>SAT Clientes</w:t>
      </w:r>
    </w:p>
    <w:p w14:paraId="2B505638" w14:textId="7378BBA8" w:rsidR="000A223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                                       Principal </w:t>
      </w:r>
    </w:p>
    <w:p w14:paraId="79C41CD4" w14:textId="77777777" w:rsidR="000A223E" w:rsidRPr="00D739AD" w:rsidRDefault="000A223E" w:rsidP="00AF52EA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DFD0C06" w14:textId="30DC2031" w:rsidR="007E5E14" w:rsidRPr="00D739AD" w:rsidRDefault="004949EE" w:rsidP="00D739AD">
      <w:pPr>
        <w:pStyle w:val="CENTARI-12"/>
        <w:ind w:left="78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opção (Não emitir Nota legal para </w:t>
      </w:r>
      <w:r w:rsidR="005040F9" w:rsidRPr="00D739AD">
        <w:rPr>
          <w:rFonts w:asciiTheme="minorHAnsi" w:hAnsiTheme="minorHAnsi" w:cstheme="minorHAnsi"/>
          <w:b w:val="0"/>
          <w:sz w:val="24"/>
          <w:szCs w:val="24"/>
        </w:rPr>
        <w:t>esses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Clientes)</w:t>
      </w:r>
    </w:p>
    <w:p w14:paraId="5FBD8FF0" w14:textId="1BCB3EF3" w:rsidR="004949E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fazer um pedido de venda para o cliente com o Checkbox </w:t>
      </w:r>
      <w:r w:rsidR="00CF0D92" w:rsidRPr="00D739AD">
        <w:rPr>
          <w:rFonts w:asciiTheme="minorHAnsi" w:hAnsiTheme="minorHAnsi" w:cstheme="minorHAnsi"/>
          <w:b w:val="0"/>
          <w:sz w:val="24"/>
          <w:szCs w:val="24"/>
        </w:rPr>
        <w:t>marcando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retirar o (</w:t>
      </w:r>
      <w:r w:rsidRPr="00D739AD">
        <w:rPr>
          <w:rFonts w:asciiTheme="minorHAnsi" w:hAnsiTheme="minorHAnsi" w:cstheme="minorHAnsi"/>
          <w:bCs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da nota,</w:t>
      </w:r>
    </w:p>
    <w:p w14:paraId="5F3A9F55" w14:textId="77777777" w:rsidR="00C4286E" w:rsidRPr="00D739AD" w:rsidRDefault="00C4286E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F4E5946" w14:textId="4DFF9358" w:rsidR="00CF0D92" w:rsidRPr="00D739AD" w:rsidRDefault="00CF0D92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Como fazer o Teste:</w:t>
      </w:r>
    </w:p>
    <w:p w14:paraId="54FDD854" w14:textId="7FFA3D80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Clientes &gt; Procurar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50414DD3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2 - Clientes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- 267 &gt; </w:t>
      </w:r>
    </w:p>
    <w:p w14:paraId="0F6B2085" w14:textId="66FF5C6A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(Salada de Fruta) &gt; Inserir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Pgto.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(Dinheiro) </w:t>
      </w:r>
    </w:p>
    <w:p w14:paraId="43BDBA68" w14:textId="74536833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&gt; F5 - Salvar.</w:t>
      </w:r>
    </w:p>
    <w:p w14:paraId="79C6F292" w14:textId="23CBF5EF" w:rsidR="005849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2D5BA9" w:rsidRPr="00D739AD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810ED1" w14:textId="2E0ED633" w:rsidR="008F5FFE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524B" w14:textId="2661C9A9" w:rsidR="00750F36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1C150" w14:textId="77777777" w:rsidR="00750F36" w:rsidRPr="00D739AD" w:rsidRDefault="00750F36" w:rsidP="00D739AD">
      <w:pPr>
        <w:pStyle w:val="CENTARI-12"/>
        <w:ind w:left="720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br/>
        <w:t>Teste de Comunicação</w:t>
      </w:r>
    </w:p>
    <w:p w14:paraId="44F21180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59623A9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Abrir os módulos pedidos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fazer um Pedido de Venda, o mesmo deverá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testar comunicação com impressora automaticamente.</w:t>
      </w:r>
    </w:p>
    <w:p w14:paraId="3BE2BACC" w14:textId="77777777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não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consiga resposta na emissão, exibira uma mensagem “Impressora não responde”</w:t>
      </w:r>
      <w:r w:rsidRPr="00D739AD">
        <w:rPr>
          <w:rFonts w:asciiTheme="minorHAnsi" w:hAnsiTheme="minorHAnsi" w:cstheme="minorHAnsi"/>
          <w:sz w:val="24"/>
          <w:szCs w:val="24"/>
        </w:rPr>
        <w:t xml:space="preserve"> 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Tentar Novamente?</w:t>
      </w:r>
      <w:r w:rsidRPr="00D739AD">
        <w:rPr>
          <w:rFonts w:asciiTheme="minorHAnsi" w:hAnsiTheme="minorHAnsi" w:cstheme="minorHAnsi"/>
          <w:sz w:val="24"/>
          <w:szCs w:val="24"/>
        </w:rPr>
        <w:t xml:space="preserve">”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a resposta for sim tentar novamente, caso seja não o pedido deverá sair da função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04250AFD" w14:textId="7F1DCF6C" w:rsidR="00750F36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AB5F5E" w14:textId="2E995926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375808" w14:textId="2AC36C70" w:rsidR="000F1268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  <w:r w:rsidR="00157CC4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623CDF8" w14:textId="77777777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234E7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18550A5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Emissão de NFC-e em contingencia realizar uma venda sem internet.</w:t>
      </w:r>
    </w:p>
    <w:p w14:paraId="42738CA1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1C4FCB0" w14:textId="725C7F6A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 sistema deverá salvar o XML na pasta no BD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após restabelecer conexão tentar emitir a</w:t>
      </w:r>
      <w:r w:rsidRPr="00D739AD">
        <w:rPr>
          <w:rFonts w:asciiTheme="minorHAnsi" w:hAnsiTheme="minorHAnsi" w:cstheme="minorHAnsi"/>
          <w:sz w:val="24"/>
          <w:szCs w:val="24"/>
        </w:rPr>
        <w:t xml:space="preserve"> NFC-e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com autorização.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1EDFDA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47E87F7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532B313" w14:textId="3F83B8CB" w:rsidR="00750F36" w:rsidRPr="00D739AD" w:rsidRDefault="00750F36" w:rsidP="005A5223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OBS: Teste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do certificado A3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não realizado n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>o SAT</w:t>
      </w:r>
      <w:r w:rsidR="00300D24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 </w:t>
      </w:r>
    </w:p>
    <w:p w14:paraId="34D4BD55" w14:textId="7E66ECEA" w:rsidR="00551779" w:rsidRPr="00D739AD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7975207" w14:textId="64635375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85AD02" w14:textId="146C2106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0B9B9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B5C25A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se as mensagens de estão corretas onde se lê “Erro crítico no sistema SAT!”.</w:t>
      </w:r>
    </w:p>
    <w:p w14:paraId="691E3E6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Devera exibir somente a mensagem “Erro!”. </w:t>
      </w:r>
    </w:p>
    <w:p w14:paraId="7356D6F0" w14:textId="186C63B3" w:rsid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10" w:name="_Hlk103323423"/>
      <w:r>
        <w:rPr>
          <w:rFonts w:asciiTheme="minorHAnsi" w:hAnsiTheme="minorHAnsi" w:cstheme="minorHAnsi"/>
          <w:bCs/>
          <w:sz w:val="24"/>
          <w:szCs w:val="24"/>
        </w:rPr>
        <w:t>WEB: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84DE0F8" w14:textId="7B74E33E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bookmarkEnd w:id="10"/>
      <w:r w:rsidR="0079751C"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927673F" w14:textId="27B0BAD3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F792BE" w14:textId="3B551844" w:rsidR="000A223E" w:rsidRDefault="000A223E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NFCE sem internet</w:t>
      </w:r>
    </w:p>
    <w:p w14:paraId="4A90BE59" w14:textId="28B8E0E5" w:rsidR="005A5223" w:rsidRPr="00D739AD" w:rsidRDefault="005A5223" w:rsidP="005A5223">
      <w:pPr>
        <w:pStyle w:val="CENTARI-12"/>
        <w:ind w:left="423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Obs: Testes com o sincronia de NFC-e não Realizados no SATWEB</w:t>
      </w:r>
    </w:p>
    <w:p w14:paraId="16B327A4" w14:textId="65F4237C" w:rsidR="007345E8" w:rsidRPr="00D739AD" w:rsidRDefault="00E06F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Emitir uma NFC-e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e desligar o cabo da internet antes de processar o envio da NFC-e</w:t>
      </w:r>
    </w:p>
    <w:p w14:paraId="1EF251D0" w14:textId="77777777" w:rsidR="00617D54" w:rsidRPr="00D739AD" w:rsidRDefault="007345E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A NFC-e deverá ser emitida em contingência.</w:t>
      </w:r>
      <w:r w:rsidR="00FC50A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2046DEE" w14:textId="1D248625" w:rsidR="007345E8" w:rsidRPr="00D739AD" w:rsidRDefault="00FC50A0" w:rsidP="00AF52EA">
      <w:pPr>
        <w:pStyle w:val="CENTARI-12"/>
        <w:numPr>
          <w:ilvl w:val="1"/>
          <w:numId w:val="3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na tela de consultar notas se o “digest value” que foi gerado no SAT é o mesmo que está na Sefaz</w:t>
      </w:r>
    </w:p>
    <w:p w14:paraId="7B000F22" w14:textId="5DF8421D" w:rsidR="00041E3A" w:rsidRPr="00D739AD" w:rsidRDefault="00FC50A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6DFA21" wp14:editId="6681E26C">
            <wp:simplePos x="0" y="0"/>
            <wp:positionH relativeFrom="column">
              <wp:posOffset>1344879</wp:posOffset>
            </wp:positionH>
            <wp:positionV relativeFrom="paragraph">
              <wp:posOffset>7849</wp:posOffset>
            </wp:positionV>
            <wp:extent cx="280162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443" y="21268"/>
                <wp:lineTo x="21443" y="0"/>
                <wp:lineTo x="0" y="0"/>
              </wp:wrapPolygon>
            </wp:wrapTight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BE973" w14:textId="353B61B9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6A35CD" w14:textId="723ACA00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4646785" w14:textId="77777777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3909C12" w14:textId="1FD8488A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4763A0E9" w14:textId="1FCD7F7A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29A02099" w14:textId="7F0F46AD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0817446D" w14:textId="41A1662B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548DD4" w:themeColor="text2" w:themeTint="99"/>
          <w:sz w:val="24"/>
          <w:szCs w:val="24"/>
        </w:rPr>
        <w:drawing>
          <wp:inline distT="0" distB="0" distL="0" distR="0" wp14:anchorId="4FF67F52" wp14:editId="33742AB6">
            <wp:extent cx="3188361" cy="2911449"/>
            <wp:effectExtent l="0" t="0" r="0" b="381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03" cy="292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95809" w14:textId="5ED5037D" w:rsidR="00741B70" w:rsidRPr="00D739AD" w:rsidRDefault="00741B7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B30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035A9" w14:textId="35A58A42" w:rsidR="00FC50A0" w:rsidRPr="00D739AD" w:rsidRDefault="00EB7549" w:rsidP="00AF52EA">
      <w:pPr>
        <w:pStyle w:val="CENTARI-12"/>
        <w:numPr>
          <w:ilvl w:val="1"/>
          <w:numId w:val="3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Enviar a NFC-e pelo </w:t>
      </w:r>
      <w:r w:rsidR="000E01A0" w:rsidRPr="00D739AD">
        <w:rPr>
          <w:rFonts w:asciiTheme="minorHAnsi" w:hAnsiTheme="minorHAnsi" w:cstheme="minorHAnsi"/>
          <w:b w:val="0"/>
          <w:bCs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incroniaNFC-e, </w:t>
      </w:r>
      <w:r w:rsidR="00365888" w:rsidRPr="00D739AD">
        <w:rPr>
          <w:rFonts w:asciiTheme="minorHAnsi" w:hAnsiTheme="minorHAnsi" w:cstheme="minorHAnsi"/>
          <w:b w:val="0"/>
          <w:bCs/>
          <w:sz w:val="24"/>
          <w:szCs w:val="24"/>
        </w:rPr>
        <w:t>a NFC-e deverá ser encontrada na Sefaz e o sincronia tem que atualizar o status dela de acordo com o status da Sefaz.</w:t>
      </w:r>
    </w:p>
    <w:p w14:paraId="0E416338" w14:textId="46E8E640" w:rsidR="00365888" w:rsidRPr="00D739AD" w:rsidRDefault="00365888" w:rsidP="00D739AD">
      <w:pPr>
        <w:pStyle w:val="CENTARI-12"/>
        <w:ind w:left="1353"/>
        <w:jc w:val="left"/>
        <w:rPr>
          <w:rFonts w:asciiTheme="minorHAnsi" w:hAnsiTheme="minorHAnsi" w:cstheme="minorHAnsi"/>
          <w:sz w:val="24"/>
          <w:szCs w:val="24"/>
        </w:rPr>
      </w:pPr>
    </w:p>
    <w:p w14:paraId="6E17313C" w14:textId="69F70BE3" w:rsidR="00FC50A0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1784D5F" wp14:editId="6F61C9EF">
            <wp:simplePos x="0" y="0"/>
            <wp:positionH relativeFrom="column">
              <wp:posOffset>883920</wp:posOffset>
            </wp:positionH>
            <wp:positionV relativeFrom="paragraph">
              <wp:posOffset>4445</wp:posOffset>
            </wp:positionV>
            <wp:extent cx="41402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1CDFB" w14:textId="2C2D1691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5031898" w14:textId="280C3F00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D1893A4" w14:textId="3FCAFC4D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61B6660" w14:textId="6BFE7885" w:rsidR="00365888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1EDDBCF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5289218" w14:textId="34580C9A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0E8370E" w14:textId="3F4B5B6C" w:rsidR="00741B70" w:rsidRPr="00D739AD" w:rsidRDefault="00741B70" w:rsidP="008902D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4EAAF60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07C84DD" w14:textId="5A705380" w:rsidR="00365888" w:rsidRPr="00D739AD" w:rsidRDefault="000E01A0" w:rsidP="00AF52EA">
      <w:pPr>
        <w:pStyle w:val="0-0TNR-12"/>
        <w:numPr>
          <w:ilvl w:val="1"/>
          <w:numId w:val="33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Quando a consulta pela chave de acesso é realizada repetidas vezes a Sefaz bloqueia </w:t>
      </w:r>
      <w:r w:rsidR="00A06E62" w:rsidRPr="00D739AD">
        <w:rPr>
          <w:rFonts w:asciiTheme="minorHAnsi" w:hAnsiTheme="minorHAnsi" w:cstheme="minorHAnsi"/>
          <w:szCs w:val="24"/>
        </w:rPr>
        <w:t>e aparece a mensagem Consumo indevido. Quando essa mensagem aparecer o sincronia NFC-e deverá mostrar ela e não executar nenhuma ação.</w:t>
      </w:r>
    </w:p>
    <w:p w14:paraId="21B1F9DC" w14:textId="22402BD2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353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49A88087" wp14:editId="4D615768">
            <wp:simplePos x="0" y="0"/>
            <wp:positionH relativeFrom="margin">
              <wp:posOffset>788873</wp:posOffset>
            </wp:positionH>
            <wp:positionV relativeFrom="paragraph">
              <wp:posOffset>3175</wp:posOffset>
            </wp:positionV>
            <wp:extent cx="419862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63" y="21202"/>
                <wp:lineTo x="21463" y="0"/>
                <wp:lineTo x="0" y="0"/>
              </wp:wrapPolygon>
            </wp:wrapTight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36314" w14:textId="72F08D0A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15F9B2B" w14:textId="1BD06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633BE11" w14:textId="2A0F616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B17797E" w14:textId="3E9C938A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7D4FAE3" w14:textId="60A9A39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66F4C7FE" w14:textId="57A93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2D75AA8" w14:textId="7C12E7FD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5ACE5E" w14:textId="238303B4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6CCD5994" w14:textId="5DB46BE0" w:rsidR="00A13E28" w:rsidRPr="00D739AD" w:rsidRDefault="00A13E28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</w:t>
      </w:r>
      <w:r w:rsidR="0027512E" w:rsidRPr="00D739AD">
        <w:rPr>
          <w:rFonts w:asciiTheme="minorHAnsi" w:hAnsiTheme="minorHAnsi" w:cstheme="minorHAnsi"/>
          <w:sz w:val="24"/>
          <w:szCs w:val="24"/>
        </w:rPr>
        <w:t>-e rejeitada</w:t>
      </w:r>
    </w:p>
    <w:p w14:paraId="11049F42" w14:textId="00B1C61E" w:rsidR="00A06E62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Emitir uma nota como rejeitada.</w:t>
      </w:r>
    </w:p>
    <w:p w14:paraId="3F0A0ACC" w14:textId="69430443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A nota não deve constar na sefaz. Realizar a consulta pela chave de acesso no Consultar notas fiscais.</w:t>
      </w:r>
    </w:p>
    <w:p w14:paraId="3D41CB8D" w14:textId="1C627EF4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7EA7E29" wp14:editId="68600853">
            <wp:simplePos x="0" y="0"/>
            <wp:positionH relativeFrom="margin">
              <wp:posOffset>1286865</wp:posOffset>
            </wp:positionH>
            <wp:positionV relativeFrom="paragraph">
              <wp:posOffset>33325</wp:posOffset>
            </wp:positionV>
            <wp:extent cx="2435860" cy="1509395"/>
            <wp:effectExtent l="0" t="0" r="2540" b="0"/>
            <wp:wrapTight wrapText="bothSides">
              <wp:wrapPolygon edited="0">
                <wp:start x="0" y="0"/>
                <wp:lineTo x="0" y="21264"/>
                <wp:lineTo x="21454" y="21264"/>
                <wp:lineTo x="21454" y="0"/>
                <wp:lineTo x="0" y="0"/>
              </wp:wrapPolygon>
            </wp:wrapTight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DDA6F" w14:textId="7CF025B0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B8CF174" w14:textId="3917AFCE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CC0424F" w14:textId="56BCADAF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F5FFC60" w14:textId="4061B4A2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F5B88CF" w14:textId="77777777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D4FE563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0F955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274C6A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F73F172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2374656" w14:textId="7E50BF2F" w:rsidR="0027512E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>
        <w:rPr>
          <w:rFonts w:asciiTheme="minorHAnsi" w:hAnsiTheme="minorHAnsi" w:cstheme="minorHAnsi"/>
          <w:b/>
          <w:szCs w:val="24"/>
        </w:rPr>
        <w:t xml:space="preserve">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1ECD1007" w14:textId="46D5AABC" w:rsidR="0027512E" w:rsidRPr="00D739AD" w:rsidRDefault="0027512E" w:rsidP="00AF52EA">
      <w:pPr>
        <w:pStyle w:val="0-0TNR-12"/>
        <w:numPr>
          <w:ilvl w:val="0"/>
          <w:numId w:val="31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Executar o SATSincro</w:t>
      </w:r>
      <w:r w:rsidR="0095474F" w:rsidRPr="00D739AD">
        <w:rPr>
          <w:rFonts w:asciiTheme="minorHAnsi" w:hAnsiTheme="minorHAnsi" w:cstheme="minorHAnsi"/>
          <w:szCs w:val="24"/>
        </w:rPr>
        <w:t xml:space="preserve">niaNFC-e para enviar a </w:t>
      </w:r>
      <w:r w:rsidR="00EE7647" w:rsidRPr="00D739AD">
        <w:rPr>
          <w:rFonts w:asciiTheme="minorHAnsi" w:hAnsiTheme="minorHAnsi" w:cstheme="minorHAnsi"/>
          <w:szCs w:val="24"/>
        </w:rPr>
        <w:t xml:space="preserve">NFC-e em contingencia o sincronia deverá exibir a mensagem </w:t>
      </w:r>
      <w:r w:rsidR="00776286" w:rsidRPr="00D739AD">
        <w:rPr>
          <w:rFonts w:asciiTheme="minorHAnsi" w:hAnsiTheme="minorHAnsi" w:cstheme="minorHAnsi"/>
          <w:szCs w:val="24"/>
        </w:rPr>
        <w:t>que a nota não existe na Sefaz e reenviar a nota.</w:t>
      </w:r>
    </w:p>
    <w:p w14:paraId="14913C83" w14:textId="02CE24AF" w:rsidR="00EE7647" w:rsidRPr="00D739AD" w:rsidRDefault="00EE764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080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36A5C5B" wp14:editId="7265BE56">
            <wp:extent cx="4276725" cy="933450"/>
            <wp:effectExtent l="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F942" w14:textId="34B57F33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7DE7DB4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DAD6CB8" w14:textId="02FDF51E" w:rsidR="009E5946" w:rsidRPr="00D739AD" w:rsidRDefault="009E5946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Testes NFC-e </w:t>
      </w:r>
      <w:r w:rsidR="006C2B70" w:rsidRPr="00D739AD">
        <w:rPr>
          <w:rFonts w:asciiTheme="minorHAnsi" w:hAnsiTheme="minorHAnsi" w:cstheme="minorHAnsi"/>
          <w:sz w:val="24"/>
          <w:szCs w:val="24"/>
        </w:rPr>
        <w:t>em duplicidade</w:t>
      </w:r>
    </w:p>
    <w:p w14:paraId="2130865E" w14:textId="3F1608C7" w:rsidR="009E5946" w:rsidRPr="00D739AD" w:rsidRDefault="006C2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Alterar uma NFC-e </w:t>
      </w:r>
      <w:r w:rsidR="00B131CA" w:rsidRPr="00D739AD">
        <w:rPr>
          <w:rFonts w:asciiTheme="minorHAnsi" w:hAnsiTheme="minorHAnsi" w:cstheme="minorHAnsi"/>
          <w:szCs w:val="24"/>
        </w:rPr>
        <w:t xml:space="preserve">emitida para cancelada no banco de dados, após isso mudar a numeração da NFC-e no cadastro da loja para o </w:t>
      </w:r>
      <w:r w:rsidR="00FB67BA" w:rsidRPr="00D739AD">
        <w:rPr>
          <w:rFonts w:asciiTheme="minorHAnsi" w:hAnsiTheme="minorHAnsi" w:cstheme="minorHAnsi"/>
          <w:szCs w:val="24"/>
        </w:rPr>
        <w:t>número</w:t>
      </w:r>
      <w:r w:rsidR="00B131CA" w:rsidRPr="00D739AD">
        <w:rPr>
          <w:rFonts w:asciiTheme="minorHAnsi" w:hAnsiTheme="minorHAnsi" w:cstheme="minorHAnsi"/>
          <w:szCs w:val="24"/>
        </w:rPr>
        <w:t xml:space="preserve"> que </w:t>
      </w:r>
      <w:r w:rsidR="0081752A" w:rsidRPr="00D739AD">
        <w:rPr>
          <w:rFonts w:asciiTheme="minorHAnsi" w:hAnsiTheme="minorHAnsi" w:cstheme="minorHAnsi"/>
          <w:szCs w:val="24"/>
        </w:rPr>
        <w:t>colocou como cancelada.</w:t>
      </w:r>
    </w:p>
    <w:p w14:paraId="5D9F8E7A" w14:textId="00D9C5D9" w:rsidR="009E5946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t xml:space="preserve">Resultado esperado: </w:t>
      </w:r>
      <w:r w:rsidR="0081752A" w:rsidRPr="00D739AD">
        <w:rPr>
          <w:rFonts w:asciiTheme="minorHAnsi" w:hAnsiTheme="minorHAnsi" w:cstheme="minorHAnsi"/>
          <w:szCs w:val="24"/>
        </w:rPr>
        <w:t>Quando realizar a emissão de uma nova NFC-e o sistema tem que exibir a mensagem de duplicidade.</w:t>
      </w:r>
    </w:p>
    <w:p w14:paraId="3AF9EB09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2DDDAC5E" w14:textId="1E7551A4" w:rsidR="0027512E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5C9C883" wp14:editId="700B139A">
            <wp:extent cx="3620338" cy="2263648"/>
            <wp:effectExtent l="0" t="0" r="0" b="381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2598" cy="227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63DE" w14:textId="1923052A" w:rsidR="00641716" w:rsidRPr="00D739AD" w:rsidRDefault="00741B70" w:rsidP="00B8166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E4ACDC2" w14:textId="12F01068" w:rsidR="00BC4FC0" w:rsidRPr="00D739AD" w:rsidRDefault="00CC1384" w:rsidP="00AF52EA">
      <w:pPr>
        <w:pStyle w:val="CENTARI-12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pedido</w:t>
      </w:r>
    </w:p>
    <w:p w14:paraId="26C47128" w14:textId="6C63025E" w:rsidR="00BC4FC0" w:rsidRPr="00D739AD" w:rsidRDefault="002B165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Inserir</w:t>
      </w:r>
      <w:r w:rsidR="00733C74" w:rsidRPr="00D739AD">
        <w:rPr>
          <w:rFonts w:asciiTheme="minorHAnsi" w:hAnsiTheme="minorHAnsi" w:cstheme="minorHAnsi"/>
          <w:szCs w:val="24"/>
        </w:rPr>
        <w:t xml:space="preserve"> um item na venda</w:t>
      </w:r>
      <w:r w:rsidR="009526C1" w:rsidRPr="00D739AD">
        <w:rPr>
          <w:rFonts w:asciiTheme="minorHAnsi" w:hAnsiTheme="minorHAnsi" w:cstheme="minorHAnsi"/>
          <w:szCs w:val="24"/>
        </w:rPr>
        <w:t xml:space="preserve"> depois clicar no botão novo e clicar em não. </w:t>
      </w:r>
      <w:r w:rsidR="003A0719" w:rsidRPr="00D739AD">
        <w:rPr>
          <w:rFonts w:asciiTheme="minorHAnsi" w:hAnsiTheme="minorHAnsi" w:cstheme="minorHAnsi"/>
          <w:szCs w:val="24"/>
        </w:rPr>
        <w:t>Após esse processo inserir um produto novamente e finalizar a venda.</w:t>
      </w:r>
    </w:p>
    <w:p w14:paraId="5935D1AA" w14:textId="7E6962D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t xml:space="preserve">Resultado esperado: </w:t>
      </w:r>
      <w:r w:rsidR="003A0719" w:rsidRPr="00D739AD">
        <w:rPr>
          <w:rFonts w:asciiTheme="minorHAnsi" w:hAnsiTheme="minorHAnsi" w:cstheme="minorHAnsi"/>
          <w:szCs w:val="24"/>
        </w:rPr>
        <w:t>A venda deverá ser consultada e está com o tipo “Pedido de Venda” e não como orçamento.</w:t>
      </w:r>
    </w:p>
    <w:p w14:paraId="6416FE36" w14:textId="6FAC78FA" w:rsidR="003A0719" w:rsidRPr="00D739AD" w:rsidRDefault="003A0719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2E1B1ABA" w14:textId="77777777" w:rsidR="00F32C21" w:rsidRPr="00D739AD" w:rsidRDefault="00F32C21" w:rsidP="00D739AD">
      <w:pPr>
        <w:pStyle w:val="0-0TNR-12"/>
        <w:tabs>
          <w:tab w:val="clear" w:pos="2835"/>
          <w:tab w:val="clear" w:pos="3402"/>
          <w:tab w:val="left" w:pos="-1985"/>
          <w:tab w:val="left" w:pos="680"/>
          <w:tab w:val="center" w:pos="2268"/>
          <w:tab w:val="center" w:pos="6946"/>
        </w:tabs>
        <w:jc w:val="left"/>
        <w:rPr>
          <w:rFonts w:asciiTheme="minorHAnsi" w:hAnsiTheme="minorHAnsi" w:cstheme="minorHAnsi"/>
          <w:szCs w:val="24"/>
        </w:rPr>
      </w:pPr>
    </w:p>
    <w:p w14:paraId="607663AF" w14:textId="77777777" w:rsidR="00D739AD" w:rsidRPr="00D739AD" w:rsidRDefault="00D739AD" w:rsidP="00AF52EA">
      <w:pPr>
        <w:pStyle w:val="PargrafodaLista"/>
        <w:numPr>
          <w:ilvl w:val="0"/>
          <w:numId w:val="34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Testando com outro banco de dados</w:t>
      </w:r>
    </w:p>
    <w:p w14:paraId="38DB19C6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48789BAB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55F8C7AF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 ser acessado o módulo normalmente.</w:t>
      </w:r>
    </w:p>
    <w:p w14:paraId="4411793D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D64EBE1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drawing>
          <wp:inline distT="0" distB="0" distL="0" distR="0" wp14:anchorId="66AF1735" wp14:editId="661A2F88">
            <wp:extent cx="4408478" cy="203835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A04F5" w14:textId="67606AB4" w:rsidR="00D739AD" w:rsidRPr="00D739AD" w:rsidRDefault="00D739AD" w:rsidP="00D739AD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739AD">
        <w:rPr>
          <w:rFonts w:asciiTheme="minorHAnsi" w:hAnsiTheme="minorHAnsi" w:cstheme="minorHAnsi"/>
          <w:b/>
          <w:bCs/>
          <w:color w:val="00B050"/>
          <w:sz w:val="24"/>
          <w:szCs w:val="24"/>
        </w:rPr>
        <w:t xml:space="preserve"> </w:t>
      </w:r>
      <w:r w:rsidR="007A2144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2D98E" w14:textId="57988BB4" w:rsidR="00641716" w:rsidRPr="00D739AD" w:rsidRDefault="00300D24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bCs/>
          <w:szCs w:val="24"/>
          <w:lang w:eastAsia="en-US"/>
        </w:rPr>
        <w:t xml:space="preserve">WEB: </w:t>
      </w:r>
      <w:r w:rsidR="00D739AD" w:rsidRPr="00D739AD">
        <w:rPr>
          <w:rFonts w:asciiTheme="minorHAnsi" w:eastAsia="Calibri" w:hAnsiTheme="minorHAnsi" w:cstheme="minorHAnsi"/>
          <w:bCs/>
          <w:szCs w:val="24"/>
          <w:lang w:eastAsia="en-US"/>
        </w:rPr>
        <w:t xml:space="preserve"> </w:t>
      </w:r>
      <w:r w:rsidR="00D739AD" w:rsidRPr="00D739AD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 xml:space="preserve"> </w:t>
      </w:r>
      <w:r w:rsidR="007A2144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>OK</w:t>
      </w:r>
    </w:p>
    <w:p w14:paraId="047535AF" w14:textId="58B0F4BF" w:rsidR="00641716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640F3F1" w14:textId="3E9C6607" w:rsidR="00E86C41" w:rsidRDefault="00E86C41" w:rsidP="00AF52EA">
      <w:pPr>
        <w:pStyle w:val="PargrafodaLista"/>
        <w:numPr>
          <w:ilvl w:val="0"/>
          <w:numId w:val="36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Teste padrão consulta de produtos</w:t>
      </w:r>
    </w:p>
    <w:p w14:paraId="1102EB52" w14:textId="1E2F797B" w:rsidR="00E86C41" w:rsidRPr="00E86C41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Verificar se o padrão da pesquisa está conforme imagem abaixo.</w:t>
      </w:r>
    </w:p>
    <w:p w14:paraId="2B95B480" w14:textId="7C9F0090" w:rsidR="00E86C41" w:rsidRPr="00D739AD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7AE5994F" wp14:editId="41DC00AC">
            <wp:extent cx="2921082" cy="154852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36779" cy="155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2B04" w14:textId="77777777" w:rsidR="00E86C41" w:rsidRPr="00D739AD" w:rsidRDefault="00E86C4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2859A86" w14:textId="5E0F1710" w:rsidR="00641716" w:rsidRPr="00D739AD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3F4A24C" w14:textId="5B02FD2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CB675D8" w14:textId="09C29504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900F6C7" w14:textId="77777777" w:rsidR="00BC4FC0" w:rsidRPr="00D739AD" w:rsidRDefault="00BC4FC0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0F6F8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C53A49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C6AC450" w14:textId="3D98070F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__________________________________</w:t>
      </w:r>
    </w:p>
    <w:p w14:paraId="36FA1A5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Gerente de Projetos</w:t>
      </w:r>
    </w:p>
    <w:p w14:paraId="33D136F3" w14:textId="2628CD2C" w:rsidR="00965690" w:rsidRPr="00D739AD" w:rsidRDefault="0081752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>Edgar Alves</w:t>
      </w:r>
    </w:p>
    <w:p w14:paraId="7C35DCB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96173E2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D020CA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86DF3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D2E282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____________________________________</w:t>
      </w:r>
    </w:p>
    <w:p w14:paraId="527B262A" w14:textId="73658110" w:rsidR="000B7233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Analista de Teste</w:t>
      </w:r>
      <w:r w:rsidR="00B2030B" w:rsidRPr="00D739AD">
        <w:rPr>
          <w:rFonts w:asciiTheme="minorHAnsi" w:hAnsiTheme="minorHAnsi" w:cstheme="minorHAnsi"/>
          <w:szCs w:val="24"/>
        </w:rPr>
        <w:t>s</w:t>
      </w:r>
    </w:p>
    <w:p w14:paraId="1815250C" w14:textId="58B34B8D" w:rsidR="003102E1" w:rsidRPr="00D739AD" w:rsidRDefault="003102E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Larisa Matos</w:t>
      </w:r>
    </w:p>
    <w:bookmarkEnd w:id="1"/>
    <w:bookmarkEnd w:id="2"/>
    <w:bookmarkEnd w:id="3"/>
    <w:p w14:paraId="67345E22" w14:textId="77777777" w:rsidR="000B7233" w:rsidRPr="00D739AD" w:rsidRDefault="000B7233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sectPr w:rsidR="000B7233" w:rsidRPr="00D739AD" w:rsidSect="00863CA0">
      <w:headerReference w:type="default" r:id="rId43"/>
      <w:footerReference w:type="default" r:id="rId44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FBA9E" w14:textId="77777777" w:rsidR="00BE06C1" w:rsidRDefault="00BE06C1">
      <w:r>
        <w:separator/>
      </w:r>
    </w:p>
  </w:endnote>
  <w:endnote w:type="continuationSeparator" w:id="0">
    <w:p w14:paraId="13755459" w14:textId="77777777" w:rsidR="00BE06C1" w:rsidRDefault="00BE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640C" w14:textId="27D394C0" w:rsidR="00BE06C1" w:rsidRPr="007A0EF4" w:rsidRDefault="00BE06C1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3092C9" wp14:editId="205C491B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12065" t="8255" r="14605" b="10160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66BAB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Style w:val="Nmerodepgina"/>
        <w:rFonts w:ascii="Arial" w:hAnsi="Arial" w:cs="Arial"/>
        <w:b/>
        <w:color w:val="auto"/>
        <w:sz w:val="18"/>
        <w:szCs w:val="18"/>
      </w:rPr>
      <w:t>Pedidos – Compilação 210929A</w:t>
    </w:r>
    <w:r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70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DC6" w14:textId="77777777" w:rsidR="00BE06C1" w:rsidRDefault="00BE06C1">
      <w:r>
        <w:separator/>
      </w:r>
    </w:p>
  </w:footnote>
  <w:footnote w:type="continuationSeparator" w:id="0">
    <w:p w14:paraId="798E2A44" w14:textId="77777777" w:rsidR="00BE06C1" w:rsidRDefault="00BE0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BE06C1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BE06C1" w:rsidRDefault="00BE06C1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BE06C1" w:rsidRPr="00713F67" w:rsidRDefault="00BE06C1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BE06C1" w:rsidRPr="00422DC1" w:rsidRDefault="00BE06C1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BE06C1" w:rsidRDefault="00BE06C1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BE06C1" w:rsidRPr="00713F67" w:rsidRDefault="00BE06C1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D1F4955" w:rsidR="00BE06C1" w:rsidRDefault="00BE06C1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F15564" wp14:editId="0B02951E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8255" t="5715" r="10795" b="13335"/>
              <wp:wrapNone/>
              <wp:docPr id="2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9CA9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65BDD5" wp14:editId="544B5EA6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8255" t="5715" r="10795" b="13335"/>
              <wp:wrapNone/>
              <wp:docPr id="2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3F6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A85"/>
    <w:multiLevelType w:val="hybridMultilevel"/>
    <w:tmpl w:val="89D2A726"/>
    <w:lvl w:ilvl="0" w:tplc="52BA2270">
      <w:start w:val="289"/>
      <w:numFmt w:val="decimal"/>
      <w:suff w:val="space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4E20"/>
    <w:multiLevelType w:val="hybridMultilevel"/>
    <w:tmpl w:val="DAF69D94"/>
    <w:lvl w:ilvl="0" w:tplc="60AC23C8">
      <w:start w:val="79"/>
      <w:numFmt w:val="decimal"/>
      <w:suff w:val="space"/>
      <w:lvlText w:val="►Teste %1."/>
      <w:lvlJc w:val="left"/>
      <w:pPr>
        <w:ind w:left="567" w:hanging="144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1DAA"/>
    <w:multiLevelType w:val="hybridMultilevel"/>
    <w:tmpl w:val="0F546C92"/>
    <w:lvl w:ilvl="0" w:tplc="FE886B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F1B87"/>
    <w:multiLevelType w:val="hybridMultilevel"/>
    <w:tmpl w:val="24A2E3FE"/>
    <w:lvl w:ilvl="0" w:tplc="7EE80798">
      <w:start w:val="1"/>
      <w:numFmt w:val="decimal"/>
      <w:lvlText w:val="► Teste %1."/>
      <w:lvlJc w:val="left"/>
      <w:pPr>
        <w:ind w:left="285" w:hanging="144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2C9829C4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A0B"/>
    <w:multiLevelType w:val="hybridMultilevel"/>
    <w:tmpl w:val="064CE89E"/>
    <w:lvl w:ilvl="0" w:tplc="8C400070">
      <w:start w:val="2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3AEF"/>
    <w:multiLevelType w:val="hybridMultilevel"/>
    <w:tmpl w:val="20D281C4"/>
    <w:lvl w:ilvl="0" w:tplc="1F6AAB2C">
      <w:start w:val="2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012B4"/>
    <w:multiLevelType w:val="hybridMultilevel"/>
    <w:tmpl w:val="8320E7EE"/>
    <w:lvl w:ilvl="0" w:tplc="FC62C594">
      <w:start w:val="22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33907"/>
    <w:multiLevelType w:val="hybridMultilevel"/>
    <w:tmpl w:val="B3B0D6C4"/>
    <w:lvl w:ilvl="0" w:tplc="C6DC6808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5DAE"/>
    <w:multiLevelType w:val="hybridMultilevel"/>
    <w:tmpl w:val="F8927C5A"/>
    <w:lvl w:ilvl="0" w:tplc="FFFFFFFF">
      <w:start w:val="1"/>
      <w:numFmt w:val="decimal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>
      <w:start w:val="1"/>
      <w:numFmt w:val="lowerLetter"/>
      <w:lvlText w:val="%2."/>
      <w:lvlJc w:val="left"/>
      <w:pPr>
        <w:ind w:left="643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6D1"/>
    <w:multiLevelType w:val="hybridMultilevel"/>
    <w:tmpl w:val="98CA16C2"/>
    <w:lvl w:ilvl="0" w:tplc="CEA62B52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3D93"/>
    <w:multiLevelType w:val="hybridMultilevel"/>
    <w:tmpl w:val="7AD22DB8"/>
    <w:lvl w:ilvl="0" w:tplc="35A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FD5D8C"/>
    <w:multiLevelType w:val="hybridMultilevel"/>
    <w:tmpl w:val="311A1124"/>
    <w:lvl w:ilvl="0" w:tplc="E954D1B2">
      <w:start w:val="22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7105D"/>
    <w:multiLevelType w:val="hybridMultilevel"/>
    <w:tmpl w:val="CC36E3FA"/>
    <w:lvl w:ilvl="0" w:tplc="35F08DE0">
      <w:start w:val="21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0D16"/>
    <w:multiLevelType w:val="hybridMultilevel"/>
    <w:tmpl w:val="8DF695DC"/>
    <w:lvl w:ilvl="0" w:tplc="D90C21F0">
      <w:start w:val="154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57491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A3F6B"/>
    <w:multiLevelType w:val="hybridMultilevel"/>
    <w:tmpl w:val="4BF2E462"/>
    <w:lvl w:ilvl="0" w:tplc="B6DCBD2A">
      <w:start w:val="223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53EA3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5212"/>
    <w:multiLevelType w:val="multilevel"/>
    <w:tmpl w:val="5C34D4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7725BB6"/>
    <w:multiLevelType w:val="hybridMultilevel"/>
    <w:tmpl w:val="39BA010C"/>
    <w:lvl w:ilvl="0" w:tplc="C8F61C20">
      <w:start w:val="19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10C70"/>
    <w:multiLevelType w:val="hybridMultilevel"/>
    <w:tmpl w:val="A1803F5C"/>
    <w:lvl w:ilvl="0" w:tplc="0416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CB70572"/>
    <w:multiLevelType w:val="hybridMultilevel"/>
    <w:tmpl w:val="4DC291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3C92"/>
    <w:multiLevelType w:val="hybridMultilevel"/>
    <w:tmpl w:val="138EB49A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95214"/>
    <w:multiLevelType w:val="hybridMultilevel"/>
    <w:tmpl w:val="0FFEC032"/>
    <w:lvl w:ilvl="0" w:tplc="69FA0FE8">
      <w:start w:val="7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244"/>
    <w:multiLevelType w:val="hybridMultilevel"/>
    <w:tmpl w:val="C618240A"/>
    <w:lvl w:ilvl="0" w:tplc="192C15F2">
      <w:start w:val="281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F5414"/>
    <w:multiLevelType w:val="hybridMultilevel"/>
    <w:tmpl w:val="F174B25C"/>
    <w:lvl w:ilvl="0" w:tplc="FFFFFFFF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818D6"/>
    <w:multiLevelType w:val="hybridMultilevel"/>
    <w:tmpl w:val="645A4932"/>
    <w:lvl w:ilvl="0" w:tplc="C8725AA8">
      <w:start w:val="227"/>
      <w:numFmt w:val="decimal"/>
      <w:suff w:val="space"/>
      <w:lvlText w:val="► Teste %1."/>
      <w:lvlJc w:val="left"/>
      <w:pPr>
        <w:ind w:left="64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3722D"/>
    <w:multiLevelType w:val="hybridMultilevel"/>
    <w:tmpl w:val="F6E8D020"/>
    <w:lvl w:ilvl="0" w:tplc="C832CEDC">
      <w:start w:val="290"/>
      <w:numFmt w:val="decimal"/>
      <w:suff w:val="space"/>
      <w:lvlText w:val="► Teste %1."/>
      <w:lvlJc w:val="left"/>
      <w:pPr>
        <w:ind w:left="42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0406"/>
    <w:multiLevelType w:val="hybridMultilevel"/>
    <w:tmpl w:val="F466B270"/>
    <w:lvl w:ilvl="0" w:tplc="0AACE6FC">
      <w:start w:val="196"/>
      <w:numFmt w:val="decimal"/>
      <w:suff w:val="space"/>
      <w:lvlText w:val="► Teste %1."/>
      <w:lvlJc w:val="left"/>
      <w:pPr>
        <w:ind w:left="56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75F89"/>
    <w:multiLevelType w:val="hybridMultilevel"/>
    <w:tmpl w:val="F5E84CF2"/>
    <w:lvl w:ilvl="0" w:tplc="0436EC34">
      <w:start w:val="28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33479"/>
    <w:multiLevelType w:val="hybridMultilevel"/>
    <w:tmpl w:val="84343F38"/>
    <w:lvl w:ilvl="0" w:tplc="26FC1CAE">
      <w:start w:val="21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92D31"/>
    <w:multiLevelType w:val="hybridMultilevel"/>
    <w:tmpl w:val="EE56E57C"/>
    <w:lvl w:ilvl="0" w:tplc="BD10ACEA">
      <w:start w:val="282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10ED9"/>
    <w:multiLevelType w:val="hybridMultilevel"/>
    <w:tmpl w:val="D5D849B0"/>
    <w:lvl w:ilvl="0" w:tplc="1E701C66">
      <w:start w:val="9"/>
      <w:numFmt w:val="decimalZero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71AF7"/>
    <w:multiLevelType w:val="hybridMultilevel"/>
    <w:tmpl w:val="7D0A89B2"/>
    <w:lvl w:ilvl="0" w:tplc="9D0EC0E6">
      <w:start w:val="6"/>
      <w:numFmt w:val="decimalZero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B6EB9"/>
    <w:multiLevelType w:val="hybridMultilevel"/>
    <w:tmpl w:val="B4082C7A"/>
    <w:lvl w:ilvl="0" w:tplc="12C20694">
      <w:start w:val="153"/>
      <w:numFmt w:val="decimal"/>
      <w:suff w:val="space"/>
      <w:lvlText w:val="► Teste %1."/>
      <w:lvlJc w:val="left"/>
      <w:pPr>
        <w:ind w:left="853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76A06"/>
    <w:multiLevelType w:val="hybridMultilevel"/>
    <w:tmpl w:val="457E7C74"/>
    <w:lvl w:ilvl="0" w:tplc="39583B68">
      <w:start w:val="184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632E8"/>
    <w:multiLevelType w:val="hybridMultilevel"/>
    <w:tmpl w:val="5CD4B230"/>
    <w:lvl w:ilvl="0" w:tplc="19AAF13A">
      <w:start w:val="188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17" w:hanging="360"/>
      </w:pPr>
    </w:lvl>
    <w:lvl w:ilvl="2" w:tplc="0416001B" w:tentative="1">
      <w:start w:val="1"/>
      <w:numFmt w:val="lowerRoman"/>
      <w:lvlText w:val="%3."/>
      <w:lvlJc w:val="right"/>
      <w:pPr>
        <w:ind w:left="1737" w:hanging="180"/>
      </w:pPr>
    </w:lvl>
    <w:lvl w:ilvl="3" w:tplc="0416000F" w:tentative="1">
      <w:start w:val="1"/>
      <w:numFmt w:val="decimal"/>
      <w:lvlText w:val="%4."/>
      <w:lvlJc w:val="left"/>
      <w:pPr>
        <w:ind w:left="2457" w:hanging="360"/>
      </w:pPr>
    </w:lvl>
    <w:lvl w:ilvl="4" w:tplc="04160019" w:tentative="1">
      <w:start w:val="1"/>
      <w:numFmt w:val="lowerLetter"/>
      <w:lvlText w:val="%5."/>
      <w:lvlJc w:val="left"/>
      <w:pPr>
        <w:ind w:left="3177" w:hanging="360"/>
      </w:pPr>
    </w:lvl>
    <w:lvl w:ilvl="5" w:tplc="0416001B" w:tentative="1">
      <w:start w:val="1"/>
      <w:numFmt w:val="lowerRoman"/>
      <w:lvlText w:val="%6."/>
      <w:lvlJc w:val="right"/>
      <w:pPr>
        <w:ind w:left="3897" w:hanging="180"/>
      </w:pPr>
    </w:lvl>
    <w:lvl w:ilvl="6" w:tplc="0416000F" w:tentative="1">
      <w:start w:val="1"/>
      <w:numFmt w:val="decimal"/>
      <w:lvlText w:val="%7."/>
      <w:lvlJc w:val="left"/>
      <w:pPr>
        <w:ind w:left="4617" w:hanging="360"/>
      </w:pPr>
    </w:lvl>
    <w:lvl w:ilvl="7" w:tplc="04160019" w:tentative="1">
      <w:start w:val="1"/>
      <w:numFmt w:val="lowerLetter"/>
      <w:lvlText w:val="%8."/>
      <w:lvlJc w:val="left"/>
      <w:pPr>
        <w:ind w:left="5337" w:hanging="360"/>
      </w:pPr>
    </w:lvl>
    <w:lvl w:ilvl="8" w:tplc="0416001B" w:tentative="1">
      <w:start w:val="1"/>
      <w:numFmt w:val="lowerRoman"/>
      <w:lvlText w:val="%9."/>
      <w:lvlJc w:val="right"/>
      <w:pPr>
        <w:ind w:left="6057" w:hanging="180"/>
      </w:pPr>
    </w:lvl>
  </w:abstractNum>
  <w:num w:numId="1" w16cid:durableId="1347946483">
    <w:abstractNumId w:val="3"/>
  </w:num>
  <w:num w:numId="2" w16cid:durableId="349143003">
    <w:abstractNumId w:val="17"/>
  </w:num>
  <w:num w:numId="3" w16cid:durableId="146937996">
    <w:abstractNumId w:val="20"/>
  </w:num>
  <w:num w:numId="4" w16cid:durableId="1237547338">
    <w:abstractNumId w:val="19"/>
  </w:num>
  <w:num w:numId="5" w16cid:durableId="1712412599">
    <w:abstractNumId w:val="33"/>
  </w:num>
  <w:num w:numId="6" w16cid:durableId="1276475083">
    <w:abstractNumId w:val="32"/>
  </w:num>
  <w:num w:numId="7" w16cid:durableId="1758667742">
    <w:abstractNumId w:val="21"/>
  </w:num>
  <w:num w:numId="8" w16cid:durableId="776562624">
    <w:abstractNumId w:val="16"/>
  </w:num>
  <w:num w:numId="9" w16cid:durableId="30810300">
    <w:abstractNumId w:val="14"/>
  </w:num>
  <w:num w:numId="10" w16cid:durableId="491069081">
    <w:abstractNumId w:val="22"/>
  </w:num>
  <w:num w:numId="11" w16cid:durableId="911430997">
    <w:abstractNumId w:val="1"/>
  </w:num>
  <w:num w:numId="12" w16cid:durableId="1923100711">
    <w:abstractNumId w:val="2"/>
  </w:num>
  <w:num w:numId="13" w16cid:durableId="1494957117">
    <w:abstractNumId w:val="26"/>
  </w:num>
  <w:num w:numId="14" w16cid:durableId="213734197">
    <w:abstractNumId w:val="34"/>
  </w:num>
  <w:num w:numId="15" w16cid:durableId="1560481255">
    <w:abstractNumId w:val="13"/>
  </w:num>
  <w:num w:numId="16" w16cid:durableId="1514492615">
    <w:abstractNumId w:val="35"/>
  </w:num>
  <w:num w:numId="17" w16cid:durableId="1314987744">
    <w:abstractNumId w:val="36"/>
  </w:num>
  <w:num w:numId="18" w16cid:durableId="23406246">
    <w:abstractNumId w:val="28"/>
  </w:num>
  <w:num w:numId="19" w16cid:durableId="1960647203">
    <w:abstractNumId w:val="18"/>
  </w:num>
  <w:num w:numId="20" w16cid:durableId="388892498">
    <w:abstractNumId w:val="12"/>
  </w:num>
  <w:num w:numId="21" w16cid:durableId="1670594955">
    <w:abstractNumId w:val="30"/>
  </w:num>
  <w:num w:numId="22" w16cid:durableId="1647054935">
    <w:abstractNumId w:val="5"/>
  </w:num>
  <w:num w:numId="23" w16cid:durableId="235362489">
    <w:abstractNumId w:val="15"/>
  </w:num>
  <w:num w:numId="24" w16cid:durableId="876743077">
    <w:abstractNumId w:val="4"/>
  </w:num>
  <w:num w:numId="25" w16cid:durableId="1919047919">
    <w:abstractNumId w:val="11"/>
  </w:num>
  <w:num w:numId="26" w16cid:durableId="2110202275">
    <w:abstractNumId w:val="6"/>
  </w:num>
  <w:num w:numId="27" w16cid:durableId="1389837084">
    <w:abstractNumId w:val="25"/>
  </w:num>
  <w:num w:numId="28" w16cid:durableId="391318880">
    <w:abstractNumId w:val="23"/>
  </w:num>
  <w:num w:numId="29" w16cid:durableId="2072075765">
    <w:abstractNumId w:val="31"/>
  </w:num>
  <w:num w:numId="30" w16cid:durableId="1546336329">
    <w:abstractNumId w:val="9"/>
  </w:num>
  <w:num w:numId="31" w16cid:durableId="1142380008">
    <w:abstractNumId w:val="10"/>
  </w:num>
  <w:num w:numId="32" w16cid:durableId="1201432772">
    <w:abstractNumId w:val="29"/>
  </w:num>
  <w:num w:numId="33" w16cid:durableId="741487739">
    <w:abstractNumId w:val="8"/>
  </w:num>
  <w:num w:numId="34" w16cid:durableId="818155658">
    <w:abstractNumId w:val="0"/>
  </w:num>
  <w:num w:numId="35" w16cid:durableId="1184981330">
    <w:abstractNumId w:val="7"/>
  </w:num>
  <w:num w:numId="36" w16cid:durableId="770466944">
    <w:abstractNumId w:val="27"/>
  </w:num>
  <w:num w:numId="37" w16cid:durableId="954095605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A51"/>
    <w:rsid w:val="00007DBF"/>
    <w:rsid w:val="00010583"/>
    <w:rsid w:val="00011914"/>
    <w:rsid w:val="00012D59"/>
    <w:rsid w:val="00013AF6"/>
    <w:rsid w:val="000140FE"/>
    <w:rsid w:val="0001433A"/>
    <w:rsid w:val="00014509"/>
    <w:rsid w:val="00014C5C"/>
    <w:rsid w:val="0001512D"/>
    <w:rsid w:val="00015290"/>
    <w:rsid w:val="0001672E"/>
    <w:rsid w:val="00016BA0"/>
    <w:rsid w:val="00016E76"/>
    <w:rsid w:val="00016F8F"/>
    <w:rsid w:val="00017475"/>
    <w:rsid w:val="00017906"/>
    <w:rsid w:val="00017D9F"/>
    <w:rsid w:val="00020146"/>
    <w:rsid w:val="0002064E"/>
    <w:rsid w:val="000207B4"/>
    <w:rsid w:val="0002084E"/>
    <w:rsid w:val="00020909"/>
    <w:rsid w:val="0002109E"/>
    <w:rsid w:val="00021996"/>
    <w:rsid w:val="00021C45"/>
    <w:rsid w:val="00022910"/>
    <w:rsid w:val="00022B4C"/>
    <w:rsid w:val="00022DD7"/>
    <w:rsid w:val="00024360"/>
    <w:rsid w:val="00024399"/>
    <w:rsid w:val="00024C08"/>
    <w:rsid w:val="00024DCC"/>
    <w:rsid w:val="00025094"/>
    <w:rsid w:val="00025290"/>
    <w:rsid w:val="000259BC"/>
    <w:rsid w:val="0002638F"/>
    <w:rsid w:val="00026E90"/>
    <w:rsid w:val="00027F32"/>
    <w:rsid w:val="0003025F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36ED5"/>
    <w:rsid w:val="00040CF7"/>
    <w:rsid w:val="00041274"/>
    <w:rsid w:val="00041CD7"/>
    <w:rsid w:val="00041E3A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4BB6"/>
    <w:rsid w:val="0004508F"/>
    <w:rsid w:val="00045292"/>
    <w:rsid w:val="00045448"/>
    <w:rsid w:val="00045824"/>
    <w:rsid w:val="000460EE"/>
    <w:rsid w:val="00046721"/>
    <w:rsid w:val="00046782"/>
    <w:rsid w:val="00046CE2"/>
    <w:rsid w:val="000476E6"/>
    <w:rsid w:val="00050282"/>
    <w:rsid w:val="00050842"/>
    <w:rsid w:val="00050F28"/>
    <w:rsid w:val="00050FC7"/>
    <w:rsid w:val="000510B3"/>
    <w:rsid w:val="0005111E"/>
    <w:rsid w:val="0005122F"/>
    <w:rsid w:val="000512A0"/>
    <w:rsid w:val="00051331"/>
    <w:rsid w:val="0005180C"/>
    <w:rsid w:val="00052431"/>
    <w:rsid w:val="000525CB"/>
    <w:rsid w:val="0005304E"/>
    <w:rsid w:val="00054A90"/>
    <w:rsid w:val="00054C3B"/>
    <w:rsid w:val="00054E01"/>
    <w:rsid w:val="00054F55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737"/>
    <w:rsid w:val="00057AAB"/>
    <w:rsid w:val="00057E52"/>
    <w:rsid w:val="00060E2C"/>
    <w:rsid w:val="000611EB"/>
    <w:rsid w:val="00061420"/>
    <w:rsid w:val="0006193E"/>
    <w:rsid w:val="00061F32"/>
    <w:rsid w:val="00061F7C"/>
    <w:rsid w:val="000634FE"/>
    <w:rsid w:val="00063668"/>
    <w:rsid w:val="000637F3"/>
    <w:rsid w:val="00063A4A"/>
    <w:rsid w:val="00063B38"/>
    <w:rsid w:val="00063F0F"/>
    <w:rsid w:val="00065268"/>
    <w:rsid w:val="00065B72"/>
    <w:rsid w:val="00065CD7"/>
    <w:rsid w:val="00066F97"/>
    <w:rsid w:val="00067219"/>
    <w:rsid w:val="00067724"/>
    <w:rsid w:val="00067841"/>
    <w:rsid w:val="00067BFA"/>
    <w:rsid w:val="00070287"/>
    <w:rsid w:val="000703BB"/>
    <w:rsid w:val="000705A3"/>
    <w:rsid w:val="00070D1C"/>
    <w:rsid w:val="00070DDF"/>
    <w:rsid w:val="00071070"/>
    <w:rsid w:val="0007108D"/>
    <w:rsid w:val="00071764"/>
    <w:rsid w:val="00071866"/>
    <w:rsid w:val="00071D1B"/>
    <w:rsid w:val="000728F4"/>
    <w:rsid w:val="00072ACB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8BA"/>
    <w:rsid w:val="00077920"/>
    <w:rsid w:val="00077B2F"/>
    <w:rsid w:val="00080B7B"/>
    <w:rsid w:val="00080D2F"/>
    <w:rsid w:val="00080E91"/>
    <w:rsid w:val="00081154"/>
    <w:rsid w:val="00082540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4DC"/>
    <w:rsid w:val="00087630"/>
    <w:rsid w:val="00087E81"/>
    <w:rsid w:val="00090E12"/>
    <w:rsid w:val="000913A4"/>
    <w:rsid w:val="000913C4"/>
    <w:rsid w:val="00091862"/>
    <w:rsid w:val="00091B42"/>
    <w:rsid w:val="00091C56"/>
    <w:rsid w:val="00091E3F"/>
    <w:rsid w:val="0009270D"/>
    <w:rsid w:val="00092A11"/>
    <w:rsid w:val="000930D5"/>
    <w:rsid w:val="0009381B"/>
    <w:rsid w:val="00094154"/>
    <w:rsid w:val="00094400"/>
    <w:rsid w:val="0009495E"/>
    <w:rsid w:val="00094AB7"/>
    <w:rsid w:val="0009537D"/>
    <w:rsid w:val="0009564E"/>
    <w:rsid w:val="000961D6"/>
    <w:rsid w:val="0009621E"/>
    <w:rsid w:val="000975D9"/>
    <w:rsid w:val="00097760"/>
    <w:rsid w:val="00097D2F"/>
    <w:rsid w:val="00097EB7"/>
    <w:rsid w:val="000A01F5"/>
    <w:rsid w:val="000A02D2"/>
    <w:rsid w:val="000A087A"/>
    <w:rsid w:val="000A0FCD"/>
    <w:rsid w:val="000A120E"/>
    <w:rsid w:val="000A16D3"/>
    <w:rsid w:val="000A1727"/>
    <w:rsid w:val="000A2060"/>
    <w:rsid w:val="000A223E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066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0F"/>
    <w:rsid w:val="000B0CE9"/>
    <w:rsid w:val="000B1173"/>
    <w:rsid w:val="000B1F73"/>
    <w:rsid w:val="000B2BF6"/>
    <w:rsid w:val="000B3681"/>
    <w:rsid w:val="000B374B"/>
    <w:rsid w:val="000B3827"/>
    <w:rsid w:val="000B4289"/>
    <w:rsid w:val="000B484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6A47"/>
    <w:rsid w:val="000C7205"/>
    <w:rsid w:val="000D011D"/>
    <w:rsid w:val="000D051A"/>
    <w:rsid w:val="000D05DD"/>
    <w:rsid w:val="000D0F71"/>
    <w:rsid w:val="000D2007"/>
    <w:rsid w:val="000D2030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6D7A"/>
    <w:rsid w:val="000D752A"/>
    <w:rsid w:val="000D78BB"/>
    <w:rsid w:val="000D78D6"/>
    <w:rsid w:val="000D7AD4"/>
    <w:rsid w:val="000E01A0"/>
    <w:rsid w:val="000E0409"/>
    <w:rsid w:val="000E054C"/>
    <w:rsid w:val="000E0B3E"/>
    <w:rsid w:val="000E0CBB"/>
    <w:rsid w:val="000E0F75"/>
    <w:rsid w:val="000E180E"/>
    <w:rsid w:val="000E2996"/>
    <w:rsid w:val="000E2B8F"/>
    <w:rsid w:val="000E2D1B"/>
    <w:rsid w:val="000E2D30"/>
    <w:rsid w:val="000E350E"/>
    <w:rsid w:val="000E3C6F"/>
    <w:rsid w:val="000E3E73"/>
    <w:rsid w:val="000E40B0"/>
    <w:rsid w:val="000E4333"/>
    <w:rsid w:val="000E445D"/>
    <w:rsid w:val="000E47DB"/>
    <w:rsid w:val="000E4A4A"/>
    <w:rsid w:val="000E4D9D"/>
    <w:rsid w:val="000E53A5"/>
    <w:rsid w:val="000E5D3F"/>
    <w:rsid w:val="000E5D9C"/>
    <w:rsid w:val="000E615C"/>
    <w:rsid w:val="000E66CE"/>
    <w:rsid w:val="000E688D"/>
    <w:rsid w:val="000E74FE"/>
    <w:rsid w:val="000E7918"/>
    <w:rsid w:val="000E7DE8"/>
    <w:rsid w:val="000E7E8F"/>
    <w:rsid w:val="000F096C"/>
    <w:rsid w:val="000F0E03"/>
    <w:rsid w:val="000F1268"/>
    <w:rsid w:val="000F1323"/>
    <w:rsid w:val="000F1BF2"/>
    <w:rsid w:val="000F1C4F"/>
    <w:rsid w:val="000F25DC"/>
    <w:rsid w:val="000F2713"/>
    <w:rsid w:val="000F2796"/>
    <w:rsid w:val="000F2AAE"/>
    <w:rsid w:val="000F3962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0F7BE6"/>
    <w:rsid w:val="0010025B"/>
    <w:rsid w:val="0010044E"/>
    <w:rsid w:val="0010057A"/>
    <w:rsid w:val="00100869"/>
    <w:rsid w:val="00100D8A"/>
    <w:rsid w:val="00100DA4"/>
    <w:rsid w:val="00101053"/>
    <w:rsid w:val="0010143A"/>
    <w:rsid w:val="0010147B"/>
    <w:rsid w:val="001018D0"/>
    <w:rsid w:val="00101CB8"/>
    <w:rsid w:val="00101E31"/>
    <w:rsid w:val="001023DB"/>
    <w:rsid w:val="00102729"/>
    <w:rsid w:val="00103665"/>
    <w:rsid w:val="00103F5F"/>
    <w:rsid w:val="001040C5"/>
    <w:rsid w:val="00104BB8"/>
    <w:rsid w:val="00104EC7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5D0B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19C"/>
    <w:rsid w:val="0012343D"/>
    <w:rsid w:val="00123478"/>
    <w:rsid w:val="00123E27"/>
    <w:rsid w:val="00124101"/>
    <w:rsid w:val="0012432C"/>
    <w:rsid w:val="00124FA5"/>
    <w:rsid w:val="001256AC"/>
    <w:rsid w:val="001256C3"/>
    <w:rsid w:val="0012578F"/>
    <w:rsid w:val="0012609A"/>
    <w:rsid w:val="00126100"/>
    <w:rsid w:val="00126202"/>
    <w:rsid w:val="00126882"/>
    <w:rsid w:val="00126A31"/>
    <w:rsid w:val="00127129"/>
    <w:rsid w:val="00127636"/>
    <w:rsid w:val="00127B8F"/>
    <w:rsid w:val="00127BDB"/>
    <w:rsid w:val="00127CC1"/>
    <w:rsid w:val="001300FD"/>
    <w:rsid w:val="00130164"/>
    <w:rsid w:val="00130783"/>
    <w:rsid w:val="0013109E"/>
    <w:rsid w:val="00131A45"/>
    <w:rsid w:val="00131E7E"/>
    <w:rsid w:val="00131F80"/>
    <w:rsid w:val="00132258"/>
    <w:rsid w:val="0013261B"/>
    <w:rsid w:val="00133B97"/>
    <w:rsid w:val="00133EF9"/>
    <w:rsid w:val="00134076"/>
    <w:rsid w:val="001345E3"/>
    <w:rsid w:val="00134733"/>
    <w:rsid w:val="001351CA"/>
    <w:rsid w:val="001354E7"/>
    <w:rsid w:val="001356C7"/>
    <w:rsid w:val="001357A6"/>
    <w:rsid w:val="00135D7D"/>
    <w:rsid w:val="00135DFB"/>
    <w:rsid w:val="0013601F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1BEF"/>
    <w:rsid w:val="00152856"/>
    <w:rsid w:val="00152C92"/>
    <w:rsid w:val="00153958"/>
    <w:rsid w:val="00154265"/>
    <w:rsid w:val="0015438B"/>
    <w:rsid w:val="0015472D"/>
    <w:rsid w:val="0015542C"/>
    <w:rsid w:val="00156212"/>
    <w:rsid w:val="00156B35"/>
    <w:rsid w:val="001572DC"/>
    <w:rsid w:val="0015766C"/>
    <w:rsid w:val="001579E9"/>
    <w:rsid w:val="00157CC1"/>
    <w:rsid w:val="00157CC4"/>
    <w:rsid w:val="00157DDC"/>
    <w:rsid w:val="00157EFD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42ED"/>
    <w:rsid w:val="0016549D"/>
    <w:rsid w:val="001659CE"/>
    <w:rsid w:val="00165D6F"/>
    <w:rsid w:val="00165EB8"/>
    <w:rsid w:val="001667EF"/>
    <w:rsid w:val="00166B43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02"/>
    <w:rsid w:val="00173978"/>
    <w:rsid w:val="00173A9A"/>
    <w:rsid w:val="00173B9D"/>
    <w:rsid w:val="00175713"/>
    <w:rsid w:val="00175F41"/>
    <w:rsid w:val="00175FD8"/>
    <w:rsid w:val="001760C9"/>
    <w:rsid w:val="00176906"/>
    <w:rsid w:val="0017759C"/>
    <w:rsid w:val="00177C54"/>
    <w:rsid w:val="001809EC"/>
    <w:rsid w:val="00180EF2"/>
    <w:rsid w:val="00180F5D"/>
    <w:rsid w:val="00181174"/>
    <w:rsid w:val="00181C49"/>
    <w:rsid w:val="00182AED"/>
    <w:rsid w:val="00182C28"/>
    <w:rsid w:val="0018307B"/>
    <w:rsid w:val="001839DE"/>
    <w:rsid w:val="00184224"/>
    <w:rsid w:val="00184291"/>
    <w:rsid w:val="001849E3"/>
    <w:rsid w:val="00184BD6"/>
    <w:rsid w:val="00184BF3"/>
    <w:rsid w:val="0018540D"/>
    <w:rsid w:val="00185621"/>
    <w:rsid w:val="00185C5B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5E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977D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626"/>
    <w:rsid w:val="001B0A02"/>
    <w:rsid w:val="001B0B8C"/>
    <w:rsid w:val="001B0D3C"/>
    <w:rsid w:val="001B0F66"/>
    <w:rsid w:val="001B1064"/>
    <w:rsid w:val="001B14F2"/>
    <w:rsid w:val="001B1DE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38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867"/>
    <w:rsid w:val="001C7D2A"/>
    <w:rsid w:val="001D029E"/>
    <w:rsid w:val="001D071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D7CF6"/>
    <w:rsid w:val="001E072E"/>
    <w:rsid w:val="001E0BF4"/>
    <w:rsid w:val="001E0D02"/>
    <w:rsid w:val="001E2623"/>
    <w:rsid w:val="001E3EA6"/>
    <w:rsid w:val="001E3F12"/>
    <w:rsid w:val="001E40FD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821"/>
    <w:rsid w:val="001F5FEA"/>
    <w:rsid w:val="001F632E"/>
    <w:rsid w:val="001F64C2"/>
    <w:rsid w:val="001F6511"/>
    <w:rsid w:val="001F686D"/>
    <w:rsid w:val="001F727E"/>
    <w:rsid w:val="001F7603"/>
    <w:rsid w:val="001F763B"/>
    <w:rsid w:val="001F7B6A"/>
    <w:rsid w:val="0020066D"/>
    <w:rsid w:val="00200A3B"/>
    <w:rsid w:val="00201882"/>
    <w:rsid w:val="002020D9"/>
    <w:rsid w:val="00202307"/>
    <w:rsid w:val="00202420"/>
    <w:rsid w:val="002025D6"/>
    <w:rsid w:val="00202687"/>
    <w:rsid w:val="00202761"/>
    <w:rsid w:val="00202D0B"/>
    <w:rsid w:val="002039E1"/>
    <w:rsid w:val="0020424F"/>
    <w:rsid w:val="002046B6"/>
    <w:rsid w:val="00205343"/>
    <w:rsid w:val="002056D0"/>
    <w:rsid w:val="00205F12"/>
    <w:rsid w:val="00206BC9"/>
    <w:rsid w:val="00207176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1D64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17C88"/>
    <w:rsid w:val="0022028A"/>
    <w:rsid w:val="00220ADE"/>
    <w:rsid w:val="00220D04"/>
    <w:rsid w:val="00220D2D"/>
    <w:rsid w:val="0022145A"/>
    <w:rsid w:val="00221FC0"/>
    <w:rsid w:val="00222393"/>
    <w:rsid w:val="00222857"/>
    <w:rsid w:val="00222C3F"/>
    <w:rsid w:val="00222EB6"/>
    <w:rsid w:val="0022321B"/>
    <w:rsid w:val="0022379C"/>
    <w:rsid w:val="00223930"/>
    <w:rsid w:val="00224ECF"/>
    <w:rsid w:val="00225082"/>
    <w:rsid w:val="002257C1"/>
    <w:rsid w:val="00225DD4"/>
    <w:rsid w:val="00225F06"/>
    <w:rsid w:val="00226A77"/>
    <w:rsid w:val="00226F78"/>
    <w:rsid w:val="00227109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404"/>
    <w:rsid w:val="0023648C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2D66"/>
    <w:rsid w:val="002537F5"/>
    <w:rsid w:val="00253895"/>
    <w:rsid w:val="002549D9"/>
    <w:rsid w:val="00254F14"/>
    <w:rsid w:val="002552CA"/>
    <w:rsid w:val="002558F2"/>
    <w:rsid w:val="002568DF"/>
    <w:rsid w:val="00256C6E"/>
    <w:rsid w:val="00256CBD"/>
    <w:rsid w:val="0025724E"/>
    <w:rsid w:val="00257F9F"/>
    <w:rsid w:val="00260D41"/>
    <w:rsid w:val="002617F1"/>
    <w:rsid w:val="00262486"/>
    <w:rsid w:val="002628F2"/>
    <w:rsid w:val="00262FDD"/>
    <w:rsid w:val="002632A8"/>
    <w:rsid w:val="00264A13"/>
    <w:rsid w:val="00264B30"/>
    <w:rsid w:val="00264D21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3FBF"/>
    <w:rsid w:val="00274D18"/>
    <w:rsid w:val="0027512E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294"/>
    <w:rsid w:val="0028269E"/>
    <w:rsid w:val="0028270F"/>
    <w:rsid w:val="0028282E"/>
    <w:rsid w:val="00283A3A"/>
    <w:rsid w:val="00283A68"/>
    <w:rsid w:val="00283B15"/>
    <w:rsid w:val="00283BDC"/>
    <w:rsid w:val="0028418E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BE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3B5C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266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CA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165A"/>
    <w:rsid w:val="002B236F"/>
    <w:rsid w:val="002B2556"/>
    <w:rsid w:val="002B30FC"/>
    <w:rsid w:val="002B3987"/>
    <w:rsid w:val="002B3C23"/>
    <w:rsid w:val="002B4D72"/>
    <w:rsid w:val="002B5A85"/>
    <w:rsid w:val="002B5DC3"/>
    <w:rsid w:val="002B61F3"/>
    <w:rsid w:val="002B6597"/>
    <w:rsid w:val="002B6D25"/>
    <w:rsid w:val="002B6F4C"/>
    <w:rsid w:val="002B74F0"/>
    <w:rsid w:val="002B7879"/>
    <w:rsid w:val="002C0500"/>
    <w:rsid w:val="002C0632"/>
    <w:rsid w:val="002C065B"/>
    <w:rsid w:val="002C0CC1"/>
    <w:rsid w:val="002C0E32"/>
    <w:rsid w:val="002C0F21"/>
    <w:rsid w:val="002C0FC5"/>
    <w:rsid w:val="002C1156"/>
    <w:rsid w:val="002C12C0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602"/>
    <w:rsid w:val="002C4DE3"/>
    <w:rsid w:val="002C4F00"/>
    <w:rsid w:val="002C53DC"/>
    <w:rsid w:val="002C5442"/>
    <w:rsid w:val="002C5FA5"/>
    <w:rsid w:val="002C63AE"/>
    <w:rsid w:val="002C643C"/>
    <w:rsid w:val="002C6494"/>
    <w:rsid w:val="002C679E"/>
    <w:rsid w:val="002C67E6"/>
    <w:rsid w:val="002C6C45"/>
    <w:rsid w:val="002D062D"/>
    <w:rsid w:val="002D0776"/>
    <w:rsid w:val="002D07B4"/>
    <w:rsid w:val="002D07E2"/>
    <w:rsid w:val="002D0807"/>
    <w:rsid w:val="002D0D4F"/>
    <w:rsid w:val="002D131E"/>
    <w:rsid w:val="002D1E95"/>
    <w:rsid w:val="002D2348"/>
    <w:rsid w:val="002D2473"/>
    <w:rsid w:val="002D28A6"/>
    <w:rsid w:val="002D2A69"/>
    <w:rsid w:val="002D2AFE"/>
    <w:rsid w:val="002D2EAD"/>
    <w:rsid w:val="002D348A"/>
    <w:rsid w:val="002D3AD3"/>
    <w:rsid w:val="002D3F10"/>
    <w:rsid w:val="002D4620"/>
    <w:rsid w:val="002D477A"/>
    <w:rsid w:val="002D5946"/>
    <w:rsid w:val="002D5A39"/>
    <w:rsid w:val="002D5BA9"/>
    <w:rsid w:val="002D6041"/>
    <w:rsid w:val="002D75B1"/>
    <w:rsid w:val="002D7618"/>
    <w:rsid w:val="002D78A3"/>
    <w:rsid w:val="002D78D1"/>
    <w:rsid w:val="002E0300"/>
    <w:rsid w:val="002E0A81"/>
    <w:rsid w:val="002E0BB2"/>
    <w:rsid w:val="002E0FA7"/>
    <w:rsid w:val="002E1011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2D71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3C7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018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1B0"/>
    <w:rsid w:val="002F7A3D"/>
    <w:rsid w:val="00300D24"/>
    <w:rsid w:val="00300DAC"/>
    <w:rsid w:val="00300EE0"/>
    <w:rsid w:val="00300F49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72"/>
    <w:rsid w:val="003062D3"/>
    <w:rsid w:val="0030642B"/>
    <w:rsid w:val="003064D1"/>
    <w:rsid w:val="00306E26"/>
    <w:rsid w:val="003070E0"/>
    <w:rsid w:val="00307C62"/>
    <w:rsid w:val="00307CCE"/>
    <w:rsid w:val="00310068"/>
    <w:rsid w:val="003102E1"/>
    <w:rsid w:val="00310443"/>
    <w:rsid w:val="00310B28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60F"/>
    <w:rsid w:val="003167F6"/>
    <w:rsid w:val="00316894"/>
    <w:rsid w:val="003168A7"/>
    <w:rsid w:val="00317810"/>
    <w:rsid w:val="00320728"/>
    <w:rsid w:val="003207DB"/>
    <w:rsid w:val="00320ABB"/>
    <w:rsid w:val="00320AC0"/>
    <w:rsid w:val="00320F75"/>
    <w:rsid w:val="003210D4"/>
    <w:rsid w:val="003210DD"/>
    <w:rsid w:val="003218B4"/>
    <w:rsid w:val="00321A36"/>
    <w:rsid w:val="00321D41"/>
    <w:rsid w:val="00321DA9"/>
    <w:rsid w:val="00322C90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119B"/>
    <w:rsid w:val="003312A2"/>
    <w:rsid w:val="00332775"/>
    <w:rsid w:val="00332801"/>
    <w:rsid w:val="00332E88"/>
    <w:rsid w:val="003330EC"/>
    <w:rsid w:val="00333C6E"/>
    <w:rsid w:val="00335018"/>
    <w:rsid w:val="00335093"/>
    <w:rsid w:val="0033550F"/>
    <w:rsid w:val="00335528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4F7"/>
    <w:rsid w:val="0034361B"/>
    <w:rsid w:val="003436B3"/>
    <w:rsid w:val="003436D7"/>
    <w:rsid w:val="00343BFD"/>
    <w:rsid w:val="00343E52"/>
    <w:rsid w:val="00343ED1"/>
    <w:rsid w:val="0034408E"/>
    <w:rsid w:val="003441E3"/>
    <w:rsid w:val="003446EA"/>
    <w:rsid w:val="0034522E"/>
    <w:rsid w:val="003452FF"/>
    <w:rsid w:val="00345628"/>
    <w:rsid w:val="00345777"/>
    <w:rsid w:val="003460D9"/>
    <w:rsid w:val="003461F9"/>
    <w:rsid w:val="003463D5"/>
    <w:rsid w:val="00346A1E"/>
    <w:rsid w:val="00346B09"/>
    <w:rsid w:val="00346D43"/>
    <w:rsid w:val="003472C2"/>
    <w:rsid w:val="003500AF"/>
    <w:rsid w:val="00350308"/>
    <w:rsid w:val="00350C7D"/>
    <w:rsid w:val="00350CF6"/>
    <w:rsid w:val="00351875"/>
    <w:rsid w:val="00352310"/>
    <w:rsid w:val="0035269B"/>
    <w:rsid w:val="003529F9"/>
    <w:rsid w:val="003531F9"/>
    <w:rsid w:val="00354C0B"/>
    <w:rsid w:val="00354F73"/>
    <w:rsid w:val="00355083"/>
    <w:rsid w:val="00355559"/>
    <w:rsid w:val="003555E3"/>
    <w:rsid w:val="0035690E"/>
    <w:rsid w:val="00357695"/>
    <w:rsid w:val="0036024E"/>
    <w:rsid w:val="0036059C"/>
    <w:rsid w:val="003606CC"/>
    <w:rsid w:val="00360916"/>
    <w:rsid w:val="00360C4F"/>
    <w:rsid w:val="003612BF"/>
    <w:rsid w:val="003613DD"/>
    <w:rsid w:val="003615C0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888"/>
    <w:rsid w:val="00365AB4"/>
    <w:rsid w:val="00366B53"/>
    <w:rsid w:val="00366E89"/>
    <w:rsid w:val="00367823"/>
    <w:rsid w:val="003703EB"/>
    <w:rsid w:val="0037083F"/>
    <w:rsid w:val="00370A52"/>
    <w:rsid w:val="00370CAE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31C"/>
    <w:rsid w:val="00380EB5"/>
    <w:rsid w:val="003816C9"/>
    <w:rsid w:val="003818AB"/>
    <w:rsid w:val="00381DC0"/>
    <w:rsid w:val="00382454"/>
    <w:rsid w:val="00382642"/>
    <w:rsid w:val="00382B34"/>
    <w:rsid w:val="00382FC5"/>
    <w:rsid w:val="00383060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2C4B"/>
    <w:rsid w:val="0039302A"/>
    <w:rsid w:val="00393651"/>
    <w:rsid w:val="00393844"/>
    <w:rsid w:val="003938C0"/>
    <w:rsid w:val="003938F7"/>
    <w:rsid w:val="0039424B"/>
    <w:rsid w:val="003946F5"/>
    <w:rsid w:val="003949A0"/>
    <w:rsid w:val="00394CE4"/>
    <w:rsid w:val="00394FF8"/>
    <w:rsid w:val="00395045"/>
    <w:rsid w:val="00395A31"/>
    <w:rsid w:val="00395A3D"/>
    <w:rsid w:val="00395F3D"/>
    <w:rsid w:val="0039727E"/>
    <w:rsid w:val="00397370"/>
    <w:rsid w:val="00397579"/>
    <w:rsid w:val="003976F8"/>
    <w:rsid w:val="00397835"/>
    <w:rsid w:val="0039787B"/>
    <w:rsid w:val="00397D40"/>
    <w:rsid w:val="00397D6E"/>
    <w:rsid w:val="003A0719"/>
    <w:rsid w:val="003A071F"/>
    <w:rsid w:val="003A10A2"/>
    <w:rsid w:val="003A10B3"/>
    <w:rsid w:val="003A1A67"/>
    <w:rsid w:val="003A1C47"/>
    <w:rsid w:val="003A2172"/>
    <w:rsid w:val="003A2481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0A28"/>
    <w:rsid w:val="003B0AFE"/>
    <w:rsid w:val="003B14B9"/>
    <w:rsid w:val="003B169F"/>
    <w:rsid w:val="003B19F0"/>
    <w:rsid w:val="003B1A19"/>
    <w:rsid w:val="003B1BD1"/>
    <w:rsid w:val="003B295B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2DD"/>
    <w:rsid w:val="003B7B2A"/>
    <w:rsid w:val="003C00C3"/>
    <w:rsid w:val="003C02B9"/>
    <w:rsid w:val="003C08D9"/>
    <w:rsid w:val="003C1164"/>
    <w:rsid w:val="003C142B"/>
    <w:rsid w:val="003C1962"/>
    <w:rsid w:val="003C236B"/>
    <w:rsid w:val="003C2417"/>
    <w:rsid w:val="003C289C"/>
    <w:rsid w:val="003C35C7"/>
    <w:rsid w:val="003C5F8F"/>
    <w:rsid w:val="003C6409"/>
    <w:rsid w:val="003C64E3"/>
    <w:rsid w:val="003C6BC7"/>
    <w:rsid w:val="003C6E6B"/>
    <w:rsid w:val="003C735E"/>
    <w:rsid w:val="003C7C32"/>
    <w:rsid w:val="003C7FDA"/>
    <w:rsid w:val="003D0252"/>
    <w:rsid w:val="003D060D"/>
    <w:rsid w:val="003D0C95"/>
    <w:rsid w:val="003D0F4A"/>
    <w:rsid w:val="003D1601"/>
    <w:rsid w:val="003D1904"/>
    <w:rsid w:val="003D22B1"/>
    <w:rsid w:val="003D2420"/>
    <w:rsid w:val="003D2757"/>
    <w:rsid w:val="003D35F9"/>
    <w:rsid w:val="003D3773"/>
    <w:rsid w:val="003D3832"/>
    <w:rsid w:val="003D38CC"/>
    <w:rsid w:val="003D3B38"/>
    <w:rsid w:val="003D42EF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362"/>
    <w:rsid w:val="003E752C"/>
    <w:rsid w:val="003E7C41"/>
    <w:rsid w:val="003F039A"/>
    <w:rsid w:val="003F0BBA"/>
    <w:rsid w:val="003F0CF8"/>
    <w:rsid w:val="003F0D65"/>
    <w:rsid w:val="003F1861"/>
    <w:rsid w:val="003F33B5"/>
    <w:rsid w:val="003F4C58"/>
    <w:rsid w:val="003F5251"/>
    <w:rsid w:val="003F5478"/>
    <w:rsid w:val="003F56DE"/>
    <w:rsid w:val="003F5752"/>
    <w:rsid w:val="003F633D"/>
    <w:rsid w:val="003F639F"/>
    <w:rsid w:val="003F6E29"/>
    <w:rsid w:val="003F7B30"/>
    <w:rsid w:val="003F7BCB"/>
    <w:rsid w:val="00400144"/>
    <w:rsid w:val="004004BF"/>
    <w:rsid w:val="0040068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07"/>
    <w:rsid w:val="00405336"/>
    <w:rsid w:val="00405671"/>
    <w:rsid w:val="00405EEC"/>
    <w:rsid w:val="00405F4F"/>
    <w:rsid w:val="004061CC"/>
    <w:rsid w:val="00406D95"/>
    <w:rsid w:val="004100B0"/>
    <w:rsid w:val="00411121"/>
    <w:rsid w:val="004127F9"/>
    <w:rsid w:val="00412B93"/>
    <w:rsid w:val="00413680"/>
    <w:rsid w:val="00413706"/>
    <w:rsid w:val="0041382B"/>
    <w:rsid w:val="0041383D"/>
    <w:rsid w:val="00413A33"/>
    <w:rsid w:val="00414227"/>
    <w:rsid w:val="004150EE"/>
    <w:rsid w:val="004150FF"/>
    <w:rsid w:val="00415220"/>
    <w:rsid w:val="00415AE5"/>
    <w:rsid w:val="00415D1F"/>
    <w:rsid w:val="00415F8C"/>
    <w:rsid w:val="00416273"/>
    <w:rsid w:val="004162E2"/>
    <w:rsid w:val="004166FF"/>
    <w:rsid w:val="00416BBB"/>
    <w:rsid w:val="00417B35"/>
    <w:rsid w:val="00417E57"/>
    <w:rsid w:val="004207D3"/>
    <w:rsid w:val="004218D9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DA9"/>
    <w:rsid w:val="00426FF1"/>
    <w:rsid w:val="0042729E"/>
    <w:rsid w:val="00427E94"/>
    <w:rsid w:val="004301A9"/>
    <w:rsid w:val="0043073C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310"/>
    <w:rsid w:val="0044056F"/>
    <w:rsid w:val="00440A6A"/>
    <w:rsid w:val="00440E55"/>
    <w:rsid w:val="00441D35"/>
    <w:rsid w:val="00441F3B"/>
    <w:rsid w:val="00442C2B"/>
    <w:rsid w:val="00442D16"/>
    <w:rsid w:val="004431BE"/>
    <w:rsid w:val="00443243"/>
    <w:rsid w:val="00443960"/>
    <w:rsid w:val="00443EC6"/>
    <w:rsid w:val="00444CEC"/>
    <w:rsid w:val="00444EAB"/>
    <w:rsid w:val="00445778"/>
    <w:rsid w:val="004457C6"/>
    <w:rsid w:val="00445E40"/>
    <w:rsid w:val="00446C72"/>
    <w:rsid w:val="004471DA"/>
    <w:rsid w:val="004473BC"/>
    <w:rsid w:val="004476CD"/>
    <w:rsid w:val="00447721"/>
    <w:rsid w:val="004503BC"/>
    <w:rsid w:val="004513CF"/>
    <w:rsid w:val="004514AB"/>
    <w:rsid w:val="00451ACC"/>
    <w:rsid w:val="00451F23"/>
    <w:rsid w:val="00451F3D"/>
    <w:rsid w:val="00453468"/>
    <w:rsid w:val="00453B8E"/>
    <w:rsid w:val="00454125"/>
    <w:rsid w:val="00455B1A"/>
    <w:rsid w:val="00455BF3"/>
    <w:rsid w:val="00455E0F"/>
    <w:rsid w:val="00455E5B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16B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070"/>
    <w:rsid w:val="00467479"/>
    <w:rsid w:val="004675B8"/>
    <w:rsid w:val="004678E8"/>
    <w:rsid w:val="00467D1B"/>
    <w:rsid w:val="00470622"/>
    <w:rsid w:val="00470B44"/>
    <w:rsid w:val="00470CA7"/>
    <w:rsid w:val="004711BD"/>
    <w:rsid w:val="0047233E"/>
    <w:rsid w:val="004726D0"/>
    <w:rsid w:val="004729AD"/>
    <w:rsid w:val="00472B9F"/>
    <w:rsid w:val="0047361B"/>
    <w:rsid w:val="004737A6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6BFF"/>
    <w:rsid w:val="00477794"/>
    <w:rsid w:val="00477945"/>
    <w:rsid w:val="00477D0E"/>
    <w:rsid w:val="00477DB0"/>
    <w:rsid w:val="0048066A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209"/>
    <w:rsid w:val="004923AA"/>
    <w:rsid w:val="004924D3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9C2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CDD"/>
    <w:rsid w:val="004A1D66"/>
    <w:rsid w:val="004A342A"/>
    <w:rsid w:val="004A350D"/>
    <w:rsid w:val="004A35B3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0BEA"/>
    <w:rsid w:val="004B138F"/>
    <w:rsid w:val="004B15B3"/>
    <w:rsid w:val="004B1673"/>
    <w:rsid w:val="004B1A41"/>
    <w:rsid w:val="004B1EE8"/>
    <w:rsid w:val="004B1FB4"/>
    <w:rsid w:val="004B2294"/>
    <w:rsid w:val="004B2D02"/>
    <w:rsid w:val="004B2FBE"/>
    <w:rsid w:val="004B3A48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1B9"/>
    <w:rsid w:val="004B55F7"/>
    <w:rsid w:val="004B593F"/>
    <w:rsid w:val="004B5A14"/>
    <w:rsid w:val="004B5DEB"/>
    <w:rsid w:val="004B5F50"/>
    <w:rsid w:val="004B6414"/>
    <w:rsid w:val="004B6F1C"/>
    <w:rsid w:val="004B70FE"/>
    <w:rsid w:val="004B76A0"/>
    <w:rsid w:val="004B77C1"/>
    <w:rsid w:val="004B79FE"/>
    <w:rsid w:val="004B7ABB"/>
    <w:rsid w:val="004B7C4C"/>
    <w:rsid w:val="004C0484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7F7"/>
    <w:rsid w:val="004C7886"/>
    <w:rsid w:val="004D0500"/>
    <w:rsid w:val="004D0E52"/>
    <w:rsid w:val="004D0FA4"/>
    <w:rsid w:val="004D1262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773"/>
    <w:rsid w:val="004D3BC2"/>
    <w:rsid w:val="004D41A5"/>
    <w:rsid w:val="004D4D7D"/>
    <w:rsid w:val="004D58D6"/>
    <w:rsid w:val="004D6238"/>
    <w:rsid w:val="004D6D65"/>
    <w:rsid w:val="004D70A1"/>
    <w:rsid w:val="004E01DD"/>
    <w:rsid w:val="004E028C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2EA5"/>
    <w:rsid w:val="004E327E"/>
    <w:rsid w:val="004E338C"/>
    <w:rsid w:val="004E3551"/>
    <w:rsid w:val="004E3A14"/>
    <w:rsid w:val="004E3B56"/>
    <w:rsid w:val="004E3B8D"/>
    <w:rsid w:val="004E4340"/>
    <w:rsid w:val="004E48DC"/>
    <w:rsid w:val="004E4F4D"/>
    <w:rsid w:val="004E5AB2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1E6A"/>
    <w:rsid w:val="004F255A"/>
    <w:rsid w:val="004F2717"/>
    <w:rsid w:val="004F2743"/>
    <w:rsid w:val="004F27E1"/>
    <w:rsid w:val="004F2EAB"/>
    <w:rsid w:val="004F35AD"/>
    <w:rsid w:val="004F37D9"/>
    <w:rsid w:val="004F3ACC"/>
    <w:rsid w:val="004F3CBF"/>
    <w:rsid w:val="004F3F20"/>
    <w:rsid w:val="004F40B3"/>
    <w:rsid w:val="004F4567"/>
    <w:rsid w:val="004F4D68"/>
    <w:rsid w:val="004F4F58"/>
    <w:rsid w:val="004F5208"/>
    <w:rsid w:val="004F5344"/>
    <w:rsid w:val="004F557F"/>
    <w:rsid w:val="004F5A01"/>
    <w:rsid w:val="004F614E"/>
    <w:rsid w:val="004F68E7"/>
    <w:rsid w:val="004F6C04"/>
    <w:rsid w:val="004F6CE2"/>
    <w:rsid w:val="004F7602"/>
    <w:rsid w:val="004F7842"/>
    <w:rsid w:val="004F7874"/>
    <w:rsid w:val="004F788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296E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8C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1E2F"/>
    <w:rsid w:val="00522F15"/>
    <w:rsid w:val="00522F69"/>
    <w:rsid w:val="005234B1"/>
    <w:rsid w:val="005238BA"/>
    <w:rsid w:val="00523AB9"/>
    <w:rsid w:val="00524477"/>
    <w:rsid w:val="00524CE3"/>
    <w:rsid w:val="0052504D"/>
    <w:rsid w:val="00525A4B"/>
    <w:rsid w:val="0052634E"/>
    <w:rsid w:val="005267BD"/>
    <w:rsid w:val="0052681D"/>
    <w:rsid w:val="00526F05"/>
    <w:rsid w:val="005275F2"/>
    <w:rsid w:val="005300AE"/>
    <w:rsid w:val="005301E1"/>
    <w:rsid w:val="0053090F"/>
    <w:rsid w:val="00530CFD"/>
    <w:rsid w:val="00531D6C"/>
    <w:rsid w:val="00531DF9"/>
    <w:rsid w:val="00531FC5"/>
    <w:rsid w:val="005330EE"/>
    <w:rsid w:val="0053371B"/>
    <w:rsid w:val="00534EF1"/>
    <w:rsid w:val="005355ED"/>
    <w:rsid w:val="00535B45"/>
    <w:rsid w:val="0053716B"/>
    <w:rsid w:val="0053720F"/>
    <w:rsid w:val="005378AD"/>
    <w:rsid w:val="00537DB9"/>
    <w:rsid w:val="00537F62"/>
    <w:rsid w:val="005400C9"/>
    <w:rsid w:val="00540615"/>
    <w:rsid w:val="005407D2"/>
    <w:rsid w:val="00540A5A"/>
    <w:rsid w:val="00540D96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41B"/>
    <w:rsid w:val="00544945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779"/>
    <w:rsid w:val="00551934"/>
    <w:rsid w:val="00551B22"/>
    <w:rsid w:val="00551E30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24A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A98"/>
    <w:rsid w:val="00573E35"/>
    <w:rsid w:val="005759F2"/>
    <w:rsid w:val="00575B7E"/>
    <w:rsid w:val="00575E63"/>
    <w:rsid w:val="00576187"/>
    <w:rsid w:val="005762DE"/>
    <w:rsid w:val="00576481"/>
    <w:rsid w:val="0057688C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9E0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223"/>
    <w:rsid w:val="005A5493"/>
    <w:rsid w:val="005A5A36"/>
    <w:rsid w:val="005A6A04"/>
    <w:rsid w:val="005A7387"/>
    <w:rsid w:val="005A750C"/>
    <w:rsid w:val="005A7953"/>
    <w:rsid w:val="005A7ABE"/>
    <w:rsid w:val="005B0336"/>
    <w:rsid w:val="005B0B12"/>
    <w:rsid w:val="005B0BD9"/>
    <w:rsid w:val="005B0E74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557"/>
    <w:rsid w:val="005B5621"/>
    <w:rsid w:val="005B6690"/>
    <w:rsid w:val="005B6AEC"/>
    <w:rsid w:val="005B6DED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864"/>
    <w:rsid w:val="005C5949"/>
    <w:rsid w:val="005C5F7A"/>
    <w:rsid w:val="005C6052"/>
    <w:rsid w:val="005C64F5"/>
    <w:rsid w:val="005C6952"/>
    <w:rsid w:val="005C6DD9"/>
    <w:rsid w:val="005C73A0"/>
    <w:rsid w:val="005C755B"/>
    <w:rsid w:val="005D02EF"/>
    <w:rsid w:val="005D0790"/>
    <w:rsid w:val="005D0978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4EA0"/>
    <w:rsid w:val="005D5099"/>
    <w:rsid w:val="005D5269"/>
    <w:rsid w:val="005D5FE0"/>
    <w:rsid w:val="005D61F6"/>
    <w:rsid w:val="005D634A"/>
    <w:rsid w:val="005D658E"/>
    <w:rsid w:val="005D6610"/>
    <w:rsid w:val="005D66EC"/>
    <w:rsid w:val="005D6D19"/>
    <w:rsid w:val="005D7429"/>
    <w:rsid w:val="005E040D"/>
    <w:rsid w:val="005E0466"/>
    <w:rsid w:val="005E05CE"/>
    <w:rsid w:val="005E0D02"/>
    <w:rsid w:val="005E10AC"/>
    <w:rsid w:val="005E12A2"/>
    <w:rsid w:val="005E1457"/>
    <w:rsid w:val="005E205B"/>
    <w:rsid w:val="005E20A7"/>
    <w:rsid w:val="005E3008"/>
    <w:rsid w:val="005E34B2"/>
    <w:rsid w:val="005E3512"/>
    <w:rsid w:val="005E4905"/>
    <w:rsid w:val="005E4962"/>
    <w:rsid w:val="005E4D35"/>
    <w:rsid w:val="005E4D54"/>
    <w:rsid w:val="005E563A"/>
    <w:rsid w:val="005E61C6"/>
    <w:rsid w:val="005E6962"/>
    <w:rsid w:val="005E69C3"/>
    <w:rsid w:val="005E6BA4"/>
    <w:rsid w:val="005E6C6C"/>
    <w:rsid w:val="005E74DB"/>
    <w:rsid w:val="005E7684"/>
    <w:rsid w:val="005E769F"/>
    <w:rsid w:val="005E7E77"/>
    <w:rsid w:val="005F0225"/>
    <w:rsid w:val="005F0394"/>
    <w:rsid w:val="005F1022"/>
    <w:rsid w:val="005F10D0"/>
    <w:rsid w:val="005F12B1"/>
    <w:rsid w:val="005F147A"/>
    <w:rsid w:val="005F20E9"/>
    <w:rsid w:val="005F2980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5F7405"/>
    <w:rsid w:val="00600389"/>
    <w:rsid w:val="006007DB"/>
    <w:rsid w:val="0060081B"/>
    <w:rsid w:val="00600C83"/>
    <w:rsid w:val="00600EC0"/>
    <w:rsid w:val="00601397"/>
    <w:rsid w:val="006017B1"/>
    <w:rsid w:val="006027C9"/>
    <w:rsid w:val="0060307C"/>
    <w:rsid w:val="00603552"/>
    <w:rsid w:val="0060358D"/>
    <w:rsid w:val="0060379A"/>
    <w:rsid w:val="0060546D"/>
    <w:rsid w:val="00605734"/>
    <w:rsid w:val="006058AC"/>
    <w:rsid w:val="00605EA5"/>
    <w:rsid w:val="0060637C"/>
    <w:rsid w:val="00607418"/>
    <w:rsid w:val="00607F47"/>
    <w:rsid w:val="00610428"/>
    <w:rsid w:val="006109D8"/>
    <w:rsid w:val="006109EF"/>
    <w:rsid w:val="00610C97"/>
    <w:rsid w:val="00610D89"/>
    <w:rsid w:val="00610F77"/>
    <w:rsid w:val="00611416"/>
    <w:rsid w:val="006119FA"/>
    <w:rsid w:val="00612974"/>
    <w:rsid w:val="00612C4B"/>
    <w:rsid w:val="00612E33"/>
    <w:rsid w:val="0061305D"/>
    <w:rsid w:val="00613C46"/>
    <w:rsid w:val="00613FE2"/>
    <w:rsid w:val="0061450C"/>
    <w:rsid w:val="00614613"/>
    <w:rsid w:val="006148B8"/>
    <w:rsid w:val="00614A3F"/>
    <w:rsid w:val="00614AC3"/>
    <w:rsid w:val="00614CC7"/>
    <w:rsid w:val="00615911"/>
    <w:rsid w:val="00616188"/>
    <w:rsid w:val="00616649"/>
    <w:rsid w:val="00616BA6"/>
    <w:rsid w:val="00617076"/>
    <w:rsid w:val="006171AC"/>
    <w:rsid w:val="0061728E"/>
    <w:rsid w:val="00617D54"/>
    <w:rsid w:val="00620B2A"/>
    <w:rsid w:val="00621423"/>
    <w:rsid w:val="006217B8"/>
    <w:rsid w:val="00621C30"/>
    <w:rsid w:val="00624191"/>
    <w:rsid w:val="00624679"/>
    <w:rsid w:val="00624A0B"/>
    <w:rsid w:val="006252C4"/>
    <w:rsid w:val="00625A32"/>
    <w:rsid w:val="00625A80"/>
    <w:rsid w:val="00625DC8"/>
    <w:rsid w:val="00625F5B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0AAC"/>
    <w:rsid w:val="00630D4A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37E"/>
    <w:rsid w:val="006374A7"/>
    <w:rsid w:val="006379A5"/>
    <w:rsid w:val="0064062C"/>
    <w:rsid w:val="0064132D"/>
    <w:rsid w:val="00641353"/>
    <w:rsid w:val="00641686"/>
    <w:rsid w:val="0064171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9C8"/>
    <w:rsid w:val="00646B7B"/>
    <w:rsid w:val="00646BF6"/>
    <w:rsid w:val="00647681"/>
    <w:rsid w:val="00647B4B"/>
    <w:rsid w:val="00647FBF"/>
    <w:rsid w:val="006506E7"/>
    <w:rsid w:val="00650A74"/>
    <w:rsid w:val="00650B55"/>
    <w:rsid w:val="00650C7E"/>
    <w:rsid w:val="00650C9D"/>
    <w:rsid w:val="00651E4E"/>
    <w:rsid w:val="00651EDA"/>
    <w:rsid w:val="00653DCB"/>
    <w:rsid w:val="00653FA1"/>
    <w:rsid w:val="0065421A"/>
    <w:rsid w:val="00654939"/>
    <w:rsid w:val="0065498F"/>
    <w:rsid w:val="0065500C"/>
    <w:rsid w:val="006550F1"/>
    <w:rsid w:val="00655113"/>
    <w:rsid w:val="006552EA"/>
    <w:rsid w:val="006552FD"/>
    <w:rsid w:val="00655A79"/>
    <w:rsid w:val="00655D34"/>
    <w:rsid w:val="00655F5F"/>
    <w:rsid w:val="00655F96"/>
    <w:rsid w:val="00656896"/>
    <w:rsid w:val="00656924"/>
    <w:rsid w:val="00656BEE"/>
    <w:rsid w:val="006571F4"/>
    <w:rsid w:val="0066029B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9D7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2E"/>
    <w:rsid w:val="00672FBF"/>
    <w:rsid w:val="006733D2"/>
    <w:rsid w:val="00673A85"/>
    <w:rsid w:val="00674835"/>
    <w:rsid w:val="006748D7"/>
    <w:rsid w:val="00674969"/>
    <w:rsid w:val="00674F3F"/>
    <w:rsid w:val="006756C3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5414"/>
    <w:rsid w:val="00686013"/>
    <w:rsid w:val="006865C0"/>
    <w:rsid w:val="00686FF1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A45"/>
    <w:rsid w:val="00693F5C"/>
    <w:rsid w:val="006941ED"/>
    <w:rsid w:val="00694D7F"/>
    <w:rsid w:val="006958D2"/>
    <w:rsid w:val="00695A5C"/>
    <w:rsid w:val="00695DC1"/>
    <w:rsid w:val="006964AD"/>
    <w:rsid w:val="00696E5E"/>
    <w:rsid w:val="0069787C"/>
    <w:rsid w:val="00697B3C"/>
    <w:rsid w:val="00697F2E"/>
    <w:rsid w:val="006A06AF"/>
    <w:rsid w:val="006A0ED4"/>
    <w:rsid w:val="006A1115"/>
    <w:rsid w:val="006A149B"/>
    <w:rsid w:val="006A15DA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41A"/>
    <w:rsid w:val="006A46FB"/>
    <w:rsid w:val="006A47EE"/>
    <w:rsid w:val="006A4946"/>
    <w:rsid w:val="006A5434"/>
    <w:rsid w:val="006A5634"/>
    <w:rsid w:val="006A567C"/>
    <w:rsid w:val="006A57B3"/>
    <w:rsid w:val="006A59E5"/>
    <w:rsid w:val="006A603C"/>
    <w:rsid w:val="006A6FDF"/>
    <w:rsid w:val="006A7751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3EE"/>
    <w:rsid w:val="006B56B0"/>
    <w:rsid w:val="006B59DB"/>
    <w:rsid w:val="006B5D41"/>
    <w:rsid w:val="006B5E34"/>
    <w:rsid w:val="006B650A"/>
    <w:rsid w:val="006B6732"/>
    <w:rsid w:val="006B690D"/>
    <w:rsid w:val="006B72D5"/>
    <w:rsid w:val="006C0862"/>
    <w:rsid w:val="006C0933"/>
    <w:rsid w:val="006C09A1"/>
    <w:rsid w:val="006C1865"/>
    <w:rsid w:val="006C1DD7"/>
    <w:rsid w:val="006C2082"/>
    <w:rsid w:val="006C25A5"/>
    <w:rsid w:val="006C2B5F"/>
    <w:rsid w:val="006C2B70"/>
    <w:rsid w:val="006C2EEC"/>
    <w:rsid w:val="006C39CD"/>
    <w:rsid w:val="006C3AA6"/>
    <w:rsid w:val="006C3E1E"/>
    <w:rsid w:val="006C423D"/>
    <w:rsid w:val="006C4539"/>
    <w:rsid w:val="006C4CC8"/>
    <w:rsid w:val="006C5973"/>
    <w:rsid w:val="006C5EA5"/>
    <w:rsid w:val="006C5EE1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875"/>
    <w:rsid w:val="006E2A33"/>
    <w:rsid w:val="006E2D0F"/>
    <w:rsid w:val="006E2F08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523C"/>
    <w:rsid w:val="006F6367"/>
    <w:rsid w:val="006F6599"/>
    <w:rsid w:val="006F6AF0"/>
    <w:rsid w:val="006F6E27"/>
    <w:rsid w:val="006F728C"/>
    <w:rsid w:val="006F74B4"/>
    <w:rsid w:val="006F756F"/>
    <w:rsid w:val="006F75C4"/>
    <w:rsid w:val="006F7680"/>
    <w:rsid w:val="00700277"/>
    <w:rsid w:val="00700968"/>
    <w:rsid w:val="00701100"/>
    <w:rsid w:val="00701117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42B1"/>
    <w:rsid w:val="00705047"/>
    <w:rsid w:val="0070509F"/>
    <w:rsid w:val="007051DE"/>
    <w:rsid w:val="007061B2"/>
    <w:rsid w:val="00706280"/>
    <w:rsid w:val="007068EB"/>
    <w:rsid w:val="00706E56"/>
    <w:rsid w:val="007070CD"/>
    <w:rsid w:val="007070CE"/>
    <w:rsid w:val="00707154"/>
    <w:rsid w:val="00707189"/>
    <w:rsid w:val="00707519"/>
    <w:rsid w:val="00707D03"/>
    <w:rsid w:val="00707E58"/>
    <w:rsid w:val="00710885"/>
    <w:rsid w:val="00710BA2"/>
    <w:rsid w:val="00711515"/>
    <w:rsid w:val="00711DAB"/>
    <w:rsid w:val="00712C16"/>
    <w:rsid w:val="00713393"/>
    <w:rsid w:val="00713592"/>
    <w:rsid w:val="00713649"/>
    <w:rsid w:val="00713D73"/>
    <w:rsid w:val="00713DE4"/>
    <w:rsid w:val="00713ED1"/>
    <w:rsid w:val="00713F67"/>
    <w:rsid w:val="00714086"/>
    <w:rsid w:val="00714B39"/>
    <w:rsid w:val="00715202"/>
    <w:rsid w:val="00715797"/>
    <w:rsid w:val="0071620E"/>
    <w:rsid w:val="00716BE4"/>
    <w:rsid w:val="007173D2"/>
    <w:rsid w:val="00717F0A"/>
    <w:rsid w:val="0072013E"/>
    <w:rsid w:val="007202E6"/>
    <w:rsid w:val="00720366"/>
    <w:rsid w:val="00720630"/>
    <w:rsid w:val="00720993"/>
    <w:rsid w:val="007217D9"/>
    <w:rsid w:val="0072186B"/>
    <w:rsid w:val="00721F30"/>
    <w:rsid w:val="0072221B"/>
    <w:rsid w:val="007230EE"/>
    <w:rsid w:val="0072374D"/>
    <w:rsid w:val="00723F8F"/>
    <w:rsid w:val="00723FCD"/>
    <w:rsid w:val="00724686"/>
    <w:rsid w:val="00724697"/>
    <w:rsid w:val="00724783"/>
    <w:rsid w:val="007249CB"/>
    <w:rsid w:val="00725261"/>
    <w:rsid w:val="00725570"/>
    <w:rsid w:val="00725DD8"/>
    <w:rsid w:val="007274EA"/>
    <w:rsid w:val="00727875"/>
    <w:rsid w:val="00727F82"/>
    <w:rsid w:val="00730194"/>
    <w:rsid w:val="00730371"/>
    <w:rsid w:val="00730736"/>
    <w:rsid w:val="00730D45"/>
    <w:rsid w:val="00730E79"/>
    <w:rsid w:val="00731686"/>
    <w:rsid w:val="00731804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C74"/>
    <w:rsid w:val="00733EE9"/>
    <w:rsid w:val="00734150"/>
    <w:rsid w:val="007345E8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37F86"/>
    <w:rsid w:val="00740BBB"/>
    <w:rsid w:val="00740FF4"/>
    <w:rsid w:val="0074123E"/>
    <w:rsid w:val="0074132B"/>
    <w:rsid w:val="0074136D"/>
    <w:rsid w:val="00741B6F"/>
    <w:rsid w:val="00741B70"/>
    <w:rsid w:val="00742046"/>
    <w:rsid w:val="00742343"/>
    <w:rsid w:val="007424F0"/>
    <w:rsid w:val="0074270B"/>
    <w:rsid w:val="00742CBE"/>
    <w:rsid w:val="00742D2C"/>
    <w:rsid w:val="00743047"/>
    <w:rsid w:val="0074309B"/>
    <w:rsid w:val="00743338"/>
    <w:rsid w:val="007437A8"/>
    <w:rsid w:val="007438D4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68C7"/>
    <w:rsid w:val="007478DA"/>
    <w:rsid w:val="007505DB"/>
    <w:rsid w:val="007506DA"/>
    <w:rsid w:val="00750A51"/>
    <w:rsid w:val="00750C69"/>
    <w:rsid w:val="00750F36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2CE8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262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2DB"/>
    <w:rsid w:val="00762653"/>
    <w:rsid w:val="00762B14"/>
    <w:rsid w:val="00762FC7"/>
    <w:rsid w:val="007638C6"/>
    <w:rsid w:val="007639AD"/>
    <w:rsid w:val="00763D2A"/>
    <w:rsid w:val="00763D39"/>
    <w:rsid w:val="00764079"/>
    <w:rsid w:val="00764945"/>
    <w:rsid w:val="00764979"/>
    <w:rsid w:val="0076577E"/>
    <w:rsid w:val="00765EEE"/>
    <w:rsid w:val="00765FC3"/>
    <w:rsid w:val="00766B00"/>
    <w:rsid w:val="0076713E"/>
    <w:rsid w:val="0076743C"/>
    <w:rsid w:val="007675B5"/>
    <w:rsid w:val="00767BD0"/>
    <w:rsid w:val="00767DA3"/>
    <w:rsid w:val="00770633"/>
    <w:rsid w:val="00770BDC"/>
    <w:rsid w:val="00770EB0"/>
    <w:rsid w:val="007716A9"/>
    <w:rsid w:val="00771C79"/>
    <w:rsid w:val="00772313"/>
    <w:rsid w:val="007728AE"/>
    <w:rsid w:val="00772E4D"/>
    <w:rsid w:val="007731AC"/>
    <w:rsid w:val="00773259"/>
    <w:rsid w:val="0077372F"/>
    <w:rsid w:val="007738AA"/>
    <w:rsid w:val="00774218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286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3BA"/>
    <w:rsid w:val="00785668"/>
    <w:rsid w:val="007857AF"/>
    <w:rsid w:val="00785C00"/>
    <w:rsid w:val="00786017"/>
    <w:rsid w:val="00786FF4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673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96B3A"/>
    <w:rsid w:val="0079751C"/>
    <w:rsid w:val="00797587"/>
    <w:rsid w:val="00797A1B"/>
    <w:rsid w:val="007A085E"/>
    <w:rsid w:val="007A0AC5"/>
    <w:rsid w:val="007A0EF4"/>
    <w:rsid w:val="007A1190"/>
    <w:rsid w:val="007A150F"/>
    <w:rsid w:val="007A155D"/>
    <w:rsid w:val="007A169C"/>
    <w:rsid w:val="007A2144"/>
    <w:rsid w:val="007A2E17"/>
    <w:rsid w:val="007A3337"/>
    <w:rsid w:val="007A346F"/>
    <w:rsid w:val="007A377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001"/>
    <w:rsid w:val="007B1144"/>
    <w:rsid w:val="007B174B"/>
    <w:rsid w:val="007B1842"/>
    <w:rsid w:val="007B19BA"/>
    <w:rsid w:val="007B1FE0"/>
    <w:rsid w:val="007B22FA"/>
    <w:rsid w:val="007B2676"/>
    <w:rsid w:val="007B2719"/>
    <w:rsid w:val="007B274E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458"/>
    <w:rsid w:val="007B6546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476B"/>
    <w:rsid w:val="007C515A"/>
    <w:rsid w:val="007C5947"/>
    <w:rsid w:val="007C5ED0"/>
    <w:rsid w:val="007C6247"/>
    <w:rsid w:val="007C65FA"/>
    <w:rsid w:val="007C66D1"/>
    <w:rsid w:val="007C6815"/>
    <w:rsid w:val="007C6902"/>
    <w:rsid w:val="007C6BC2"/>
    <w:rsid w:val="007C720D"/>
    <w:rsid w:val="007C730C"/>
    <w:rsid w:val="007C758B"/>
    <w:rsid w:val="007C7B28"/>
    <w:rsid w:val="007D0335"/>
    <w:rsid w:val="007D0498"/>
    <w:rsid w:val="007D1D0B"/>
    <w:rsid w:val="007D1D89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3A90"/>
    <w:rsid w:val="007D4AD9"/>
    <w:rsid w:val="007D4B36"/>
    <w:rsid w:val="007D4C07"/>
    <w:rsid w:val="007D4F4D"/>
    <w:rsid w:val="007D50A0"/>
    <w:rsid w:val="007D52B0"/>
    <w:rsid w:val="007D52C5"/>
    <w:rsid w:val="007D5969"/>
    <w:rsid w:val="007D5A63"/>
    <w:rsid w:val="007D5AAE"/>
    <w:rsid w:val="007D6BBE"/>
    <w:rsid w:val="007D6D44"/>
    <w:rsid w:val="007D75CD"/>
    <w:rsid w:val="007D7D82"/>
    <w:rsid w:val="007D7E95"/>
    <w:rsid w:val="007E01A4"/>
    <w:rsid w:val="007E08F2"/>
    <w:rsid w:val="007E0CF6"/>
    <w:rsid w:val="007E1864"/>
    <w:rsid w:val="007E22D0"/>
    <w:rsid w:val="007E29EA"/>
    <w:rsid w:val="007E2B0C"/>
    <w:rsid w:val="007E315F"/>
    <w:rsid w:val="007E3A74"/>
    <w:rsid w:val="007E3EC3"/>
    <w:rsid w:val="007E424F"/>
    <w:rsid w:val="007E453E"/>
    <w:rsid w:val="007E4630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11D"/>
    <w:rsid w:val="007E6A57"/>
    <w:rsid w:val="007E6FC3"/>
    <w:rsid w:val="007E6FD6"/>
    <w:rsid w:val="007E74DE"/>
    <w:rsid w:val="007E7D66"/>
    <w:rsid w:val="007F10B2"/>
    <w:rsid w:val="007F1475"/>
    <w:rsid w:val="007F1619"/>
    <w:rsid w:val="007F1A28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856"/>
    <w:rsid w:val="00801A6A"/>
    <w:rsid w:val="00801A8B"/>
    <w:rsid w:val="00801FB2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2BD"/>
    <w:rsid w:val="008073B2"/>
    <w:rsid w:val="00807446"/>
    <w:rsid w:val="0080755D"/>
    <w:rsid w:val="00807EDC"/>
    <w:rsid w:val="0081021E"/>
    <w:rsid w:val="00810581"/>
    <w:rsid w:val="00810665"/>
    <w:rsid w:val="00810A0B"/>
    <w:rsid w:val="00810E55"/>
    <w:rsid w:val="00810F06"/>
    <w:rsid w:val="0081172F"/>
    <w:rsid w:val="00811812"/>
    <w:rsid w:val="00811813"/>
    <w:rsid w:val="00811D97"/>
    <w:rsid w:val="00811F02"/>
    <w:rsid w:val="0081216D"/>
    <w:rsid w:val="00812895"/>
    <w:rsid w:val="008130DF"/>
    <w:rsid w:val="00813611"/>
    <w:rsid w:val="00813892"/>
    <w:rsid w:val="00813F3C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52A"/>
    <w:rsid w:val="00817B04"/>
    <w:rsid w:val="00817D98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0DC"/>
    <w:rsid w:val="00822439"/>
    <w:rsid w:val="008225F0"/>
    <w:rsid w:val="00822C50"/>
    <w:rsid w:val="00822E55"/>
    <w:rsid w:val="0082316A"/>
    <w:rsid w:val="008232AF"/>
    <w:rsid w:val="0082344F"/>
    <w:rsid w:val="0082417D"/>
    <w:rsid w:val="00824256"/>
    <w:rsid w:val="00824539"/>
    <w:rsid w:val="0082489E"/>
    <w:rsid w:val="00824A07"/>
    <w:rsid w:val="00824AEA"/>
    <w:rsid w:val="00824C86"/>
    <w:rsid w:val="00825A71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396F"/>
    <w:rsid w:val="00833E09"/>
    <w:rsid w:val="00834C1F"/>
    <w:rsid w:val="008352B2"/>
    <w:rsid w:val="00835AB6"/>
    <w:rsid w:val="008369E4"/>
    <w:rsid w:val="0083708A"/>
    <w:rsid w:val="008370A3"/>
    <w:rsid w:val="00837452"/>
    <w:rsid w:val="008376A5"/>
    <w:rsid w:val="00837D81"/>
    <w:rsid w:val="00837EE7"/>
    <w:rsid w:val="008414CC"/>
    <w:rsid w:val="00841A12"/>
    <w:rsid w:val="00841F67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4E24"/>
    <w:rsid w:val="00845531"/>
    <w:rsid w:val="0084648A"/>
    <w:rsid w:val="00846CA5"/>
    <w:rsid w:val="00846F41"/>
    <w:rsid w:val="00847386"/>
    <w:rsid w:val="00847634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382B"/>
    <w:rsid w:val="00853FE7"/>
    <w:rsid w:val="00854061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982"/>
    <w:rsid w:val="00861C7A"/>
    <w:rsid w:val="00862121"/>
    <w:rsid w:val="00862DC0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6F45"/>
    <w:rsid w:val="008676BE"/>
    <w:rsid w:val="00867772"/>
    <w:rsid w:val="00867923"/>
    <w:rsid w:val="008679F6"/>
    <w:rsid w:val="00867A9E"/>
    <w:rsid w:val="00867CCB"/>
    <w:rsid w:val="00867D50"/>
    <w:rsid w:val="0087038D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22F"/>
    <w:rsid w:val="008769E5"/>
    <w:rsid w:val="0087728D"/>
    <w:rsid w:val="0087742D"/>
    <w:rsid w:val="008779C6"/>
    <w:rsid w:val="00877AD6"/>
    <w:rsid w:val="008800E9"/>
    <w:rsid w:val="00880290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05A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2D5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341"/>
    <w:rsid w:val="00892718"/>
    <w:rsid w:val="00892B64"/>
    <w:rsid w:val="00892FF9"/>
    <w:rsid w:val="0089310B"/>
    <w:rsid w:val="00893856"/>
    <w:rsid w:val="0089385D"/>
    <w:rsid w:val="008938DB"/>
    <w:rsid w:val="008943F7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17D"/>
    <w:rsid w:val="00897A93"/>
    <w:rsid w:val="008A095B"/>
    <w:rsid w:val="008A1B84"/>
    <w:rsid w:val="008A1CB7"/>
    <w:rsid w:val="008A1D5D"/>
    <w:rsid w:val="008A1F94"/>
    <w:rsid w:val="008A226A"/>
    <w:rsid w:val="008A2CCA"/>
    <w:rsid w:val="008A2F26"/>
    <w:rsid w:val="008A3605"/>
    <w:rsid w:val="008A39CE"/>
    <w:rsid w:val="008A47EB"/>
    <w:rsid w:val="008A4DC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50A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5A60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3C23"/>
    <w:rsid w:val="008D4305"/>
    <w:rsid w:val="008D500E"/>
    <w:rsid w:val="008D50B5"/>
    <w:rsid w:val="008D59C4"/>
    <w:rsid w:val="008D5C3C"/>
    <w:rsid w:val="008D5ED4"/>
    <w:rsid w:val="008D6028"/>
    <w:rsid w:val="008D6383"/>
    <w:rsid w:val="008D6915"/>
    <w:rsid w:val="008D6979"/>
    <w:rsid w:val="008D6B38"/>
    <w:rsid w:val="008D6E25"/>
    <w:rsid w:val="008D6F81"/>
    <w:rsid w:val="008D6F93"/>
    <w:rsid w:val="008D7045"/>
    <w:rsid w:val="008D7625"/>
    <w:rsid w:val="008D763C"/>
    <w:rsid w:val="008E099A"/>
    <w:rsid w:val="008E0E35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39D"/>
    <w:rsid w:val="008E66BF"/>
    <w:rsid w:val="008E6BBB"/>
    <w:rsid w:val="008E7386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9C6"/>
    <w:rsid w:val="008F4B8D"/>
    <w:rsid w:val="008F5882"/>
    <w:rsid w:val="008F5888"/>
    <w:rsid w:val="008F5FFE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63B"/>
    <w:rsid w:val="0090172B"/>
    <w:rsid w:val="00901814"/>
    <w:rsid w:val="009032E4"/>
    <w:rsid w:val="00903ABE"/>
    <w:rsid w:val="00903B2C"/>
    <w:rsid w:val="0090425E"/>
    <w:rsid w:val="0090435B"/>
    <w:rsid w:val="0090479B"/>
    <w:rsid w:val="00904C09"/>
    <w:rsid w:val="00904E5D"/>
    <w:rsid w:val="00905A7D"/>
    <w:rsid w:val="0090630A"/>
    <w:rsid w:val="00906434"/>
    <w:rsid w:val="009065B5"/>
    <w:rsid w:val="009075BC"/>
    <w:rsid w:val="00910203"/>
    <w:rsid w:val="0091030E"/>
    <w:rsid w:val="00910670"/>
    <w:rsid w:val="00910BD5"/>
    <w:rsid w:val="009110BA"/>
    <w:rsid w:val="009112ED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8B9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0F76"/>
    <w:rsid w:val="009216AA"/>
    <w:rsid w:val="00921A8B"/>
    <w:rsid w:val="00921F6F"/>
    <w:rsid w:val="00922089"/>
    <w:rsid w:val="0092275A"/>
    <w:rsid w:val="009227B2"/>
    <w:rsid w:val="00922FF5"/>
    <w:rsid w:val="009231D4"/>
    <w:rsid w:val="00923336"/>
    <w:rsid w:val="0092427D"/>
    <w:rsid w:val="00924335"/>
    <w:rsid w:val="00924D90"/>
    <w:rsid w:val="009258B3"/>
    <w:rsid w:val="00925BC6"/>
    <w:rsid w:val="0092609D"/>
    <w:rsid w:val="00926383"/>
    <w:rsid w:val="0092638B"/>
    <w:rsid w:val="00926681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0FEF"/>
    <w:rsid w:val="0093130B"/>
    <w:rsid w:val="00931366"/>
    <w:rsid w:val="0093167C"/>
    <w:rsid w:val="00931A15"/>
    <w:rsid w:val="00931D91"/>
    <w:rsid w:val="00932666"/>
    <w:rsid w:val="00932B48"/>
    <w:rsid w:val="00932BD2"/>
    <w:rsid w:val="009335D5"/>
    <w:rsid w:val="00933D49"/>
    <w:rsid w:val="009342DE"/>
    <w:rsid w:val="00934C75"/>
    <w:rsid w:val="0093509D"/>
    <w:rsid w:val="00935F33"/>
    <w:rsid w:val="00935F88"/>
    <w:rsid w:val="0093698F"/>
    <w:rsid w:val="00936B56"/>
    <w:rsid w:val="00936D97"/>
    <w:rsid w:val="00936E82"/>
    <w:rsid w:val="009378D9"/>
    <w:rsid w:val="00937C6F"/>
    <w:rsid w:val="00940540"/>
    <w:rsid w:val="0094070A"/>
    <w:rsid w:val="0094095C"/>
    <w:rsid w:val="00940A55"/>
    <w:rsid w:val="00940BA5"/>
    <w:rsid w:val="00941B01"/>
    <w:rsid w:val="00941E5A"/>
    <w:rsid w:val="00942661"/>
    <w:rsid w:val="009429B1"/>
    <w:rsid w:val="00942B4D"/>
    <w:rsid w:val="00943080"/>
    <w:rsid w:val="00943CDB"/>
    <w:rsid w:val="00944614"/>
    <w:rsid w:val="00944898"/>
    <w:rsid w:val="00944C72"/>
    <w:rsid w:val="00944CB9"/>
    <w:rsid w:val="00945950"/>
    <w:rsid w:val="00945A3B"/>
    <w:rsid w:val="00945D3B"/>
    <w:rsid w:val="0094620E"/>
    <w:rsid w:val="009466B3"/>
    <w:rsid w:val="009466EF"/>
    <w:rsid w:val="00946B30"/>
    <w:rsid w:val="00946BF5"/>
    <w:rsid w:val="0094710F"/>
    <w:rsid w:val="00947553"/>
    <w:rsid w:val="00947931"/>
    <w:rsid w:val="0095043B"/>
    <w:rsid w:val="00950531"/>
    <w:rsid w:val="00950F5B"/>
    <w:rsid w:val="00951659"/>
    <w:rsid w:val="00951A01"/>
    <w:rsid w:val="00951E35"/>
    <w:rsid w:val="009526C1"/>
    <w:rsid w:val="00952B81"/>
    <w:rsid w:val="00952CB3"/>
    <w:rsid w:val="00953229"/>
    <w:rsid w:val="00953307"/>
    <w:rsid w:val="00953686"/>
    <w:rsid w:val="00953A74"/>
    <w:rsid w:val="0095473D"/>
    <w:rsid w:val="0095474F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3F3D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805"/>
    <w:rsid w:val="00976A2F"/>
    <w:rsid w:val="00976ADF"/>
    <w:rsid w:val="00976CC6"/>
    <w:rsid w:val="0097719E"/>
    <w:rsid w:val="00977236"/>
    <w:rsid w:val="009775C2"/>
    <w:rsid w:val="009775CF"/>
    <w:rsid w:val="00977A8D"/>
    <w:rsid w:val="009805B5"/>
    <w:rsid w:val="00982388"/>
    <w:rsid w:val="009829CB"/>
    <w:rsid w:val="00983305"/>
    <w:rsid w:val="009835E4"/>
    <w:rsid w:val="00983980"/>
    <w:rsid w:val="00983E38"/>
    <w:rsid w:val="0098465B"/>
    <w:rsid w:val="009848AA"/>
    <w:rsid w:val="0098490B"/>
    <w:rsid w:val="0098496B"/>
    <w:rsid w:val="00985002"/>
    <w:rsid w:val="009852E6"/>
    <w:rsid w:val="009856E5"/>
    <w:rsid w:val="00985A18"/>
    <w:rsid w:val="00985ABD"/>
    <w:rsid w:val="00986499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66E9"/>
    <w:rsid w:val="00997153"/>
    <w:rsid w:val="00997B6E"/>
    <w:rsid w:val="00997BF9"/>
    <w:rsid w:val="00997EAF"/>
    <w:rsid w:val="00997F19"/>
    <w:rsid w:val="009A0AAB"/>
    <w:rsid w:val="009A0D6F"/>
    <w:rsid w:val="009A1B14"/>
    <w:rsid w:val="009A1DF1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A7E75"/>
    <w:rsid w:val="009B00BC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587D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5A79"/>
    <w:rsid w:val="009C614D"/>
    <w:rsid w:val="009C639E"/>
    <w:rsid w:val="009C716C"/>
    <w:rsid w:val="009C7591"/>
    <w:rsid w:val="009C77A7"/>
    <w:rsid w:val="009C7F9E"/>
    <w:rsid w:val="009D0E49"/>
    <w:rsid w:val="009D1102"/>
    <w:rsid w:val="009D2C90"/>
    <w:rsid w:val="009D2D11"/>
    <w:rsid w:val="009D3B5A"/>
    <w:rsid w:val="009D434F"/>
    <w:rsid w:val="009D46A9"/>
    <w:rsid w:val="009D5FAA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2E9E"/>
    <w:rsid w:val="009E3353"/>
    <w:rsid w:val="009E3B31"/>
    <w:rsid w:val="009E3CA5"/>
    <w:rsid w:val="009E3D45"/>
    <w:rsid w:val="009E401F"/>
    <w:rsid w:val="009E4D88"/>
    <w:rsid w:val="009E4FBD"/>
    <w:rsid w:val="009E507F"/>
    <w:rsid w:val="009E50B6"/>
    <w:rsid w:val="009E55B0"/>
    <w:rsid w:val="009E5722"/>
    <w:rsid w:val="009E5946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9F75A2"/>
    <w:rsid w:val="00A006EC"/>
    <w:rsid w:val="00A00ECF"/>
    <w:rsid w:val="00A015F1"/>
    <w:rsid w:val="00A019BE"/>
    <w:rsid w:val="00A01A2C"/>
    <w:rsid w:val="00A01FDD"/>
    <w:rsid w:val="00A0235C"/>
    <w:rsid w:val="00A024F3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6B9C"/>
    <w:rsid w:val="00A06E62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3E28"/>
    <w:rsid w:val="00A14110"/>
    <w:rsid w:val="00A145B9"/>
    <w:rsid w:val="00A1462B"/>
    <w:rsid w:val="00A15377"/>
    <w:rsid w:val="00A15489"/>
    <w:rsid w:val="00A156EB"/>
    <w:rsid w:val="00A1602D"/>
    <w:rsid w:val="00A162D9"/>
    <w:rsid w:val="00A16F96"/>
    <w:rsid w:val="00A1737F"/>
    <w:rsid w:val="00A2008C"/>
    <w:rsid w:val="00A20172"/>
    <w:rsid w:val="00A2092A"/>
    <w:rsid w:val="00A20D29"/>
    <w:rsid w:val="00A20EBE"/>
    <w:rsid w:val="00A210BD"/>
    <w:rsid w:val="00A213D5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36B"/>
    <w:rsid w:val="00A266CB"/>
    <w:rsid w:val="00A273EA"/>
    <w:rsid w:val="00A27DD3"/>
    <w:rsid w:val="00A30934"/>
    <w:rsid w:val="00A31067"/>
    <w:rsid w:val="00A314FB"/>
    <w:rsid w:val="00A32187"/>
    <w:rsid w:val="00A32D08"/>
    <w:rsid w:val="00A32FA1"/>
    <w:rsid w:val="00A32FC9"/>
    <w:rsid w:val="00A332CD"/>
    <w:rsid w:val="00A33D97"/>
    <w:rsid w:val="00A341A3"/>
    <w:rsid w:val="00A34403"/>
    <w:rsid w:val="00A350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950"/>
    <w:rsid w:val="00A44A98"/>
    <w:rsid w:val="00A45B5A"/>
    <w:rsid w:val="00A45BA2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0FB5"/>
    <w:rsid w:val="00A61203"/>
    <w:rsid w:val="00A61413"/>
    <w:rsid w:val="00A6151C"/>
    <w:rsid w:val="00A618E0"/>
    <w:rsid w:val="00A61F6E"/>
    <w:rsid w:val="00A62237"/>
    <w:rsid w:val="00A62A0D"/>
    <w:rsid w:val="00A62B3E"/>
    <w:rsid w:val="00A62CF3"/>
    <w:rsid w:val="00A62E2A"/>
    <w:rsid w:val="00A63955"/>
    <w:rsid w:val="00A64479"/>
    <w:rsid w:val="00A646A4"/>
    <w:rsid w:val="00A6472F"/>
    <w:rsid w:val="00A64D8D"/>
    <w:rsid w:val="00A64FE5"/>
    <w:rsid w:val="00A6566D"/>
    <w:rsid w:val="00A66083"/>
    <w:rsid w:val="00A66D35"/>
    <w:rsid w:val="00A66D48"/>
    <w:rsid w:val="00A66EF4"/>
    <w:rsid w:val="00A673E4"/>
    <w:rsid w:val="00A677F9"/>
    <w:rsid w:val="00A67819"/>
    <w:rsid w:val="00A6786F"/>
    <w:rsid w:val="00A67EA1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2B4F"/>
    <w:rsid w:val="00A73344"/>
    <w:rsid w:val="00A73C74"/>
    <w:rsid w:val="00A740FC"/>
    <w:rsid w:val="00A74E15"/>
    <w:rsid w:val="00A7515D"/>
    <w:rsid w:val="00A754C2"/>
    <w:rsid w:val="00A7587A"/>
    <w:rsid w:val="00A75BA3"/>
    <w:rsid w:val="00A7624E"/>
    <w:rsid w:val="00A77455"/>
    <w:rsid w:val="00A77E6C"/>
    <w:rsid w:val="00A80704"/>
    <w:rsid w:val="00A8086D"/>
    <w:rsid w:val="00A812B6"/>
    <w:rsid w:val="00A81469"/>
    <w:rsid w:val="00A81776"/>
    <w:rsid w:val="00A81B9A"/>
    <w:rsid w:val="00A824A5"/>
    <w:rsid w:val="00A825F7"/>
    <w:rsid w:val="00A82727"/>
    <w:rsid w:val="00A82728"/>
    <w:rsid w:val="00A82BEC"/>
    <w:rsid w:val="00A83003"/>
    <w:rsid w:val="00A83D6F"/>
    <w:rsid w:val="00A84178"/>
    <w:rsid w:val="00A8426D"/>
    <w:rsid w:val="00A85012"/>
    <w:rsid w:val="00A851BD"/>
    <w:rsid w:val="00A854C0"/>
    <w:rsid w:val="00A856FC"/>
    <w:rsid w:val="00A85D45"/>
    <w:rsid w:val="00A861B6"/>
    <w:rsid w:val="00A86672"/>
    <w:rsid w:val="00A86831"/>
    <w:rsid w:val="00A86E38"/>
    <w:rsid w:val="00A876E6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62F"/>
    <w:rsid w:val="00AA1C81"/>
    <w:rsid w:val="00AA1F33"/>
    <w:rsid w:val="00AA1FB0"/>
    <w:rsid w:val="00AA2FBB"/>
    <w:rsid w:val="00AA4738"/>
    <w:rsid w:val="00AA5890"/>
    <w:rsid w:val="00AA66F1"/>
    <w:rsid w:val="00AA6D20"/>
    <w:rsid w:val="00AA711D"/>
    <w:rsid w:val="00AA74F2"/>
    <w:rsid w:val="00AA78F5"/>
    <w:rsid w:val="00AA7CDA"/>
    <w:rsid w:val="00AA7FE5"/>
    <w:rsid w:val="00AA7FE6"/>
    <w:rsid w:val="00AB0239"/>
    <w:rsid w:val="00AB02EB"/>
    <w:rsid w:val="00AB091D"/>
    <w:rsid w:val="00AB0DF8"/>
    <w:rsid w:val="00AB1644"/>
    <w:rsid w:val="00AB171F"/>
    <w:rsid w:val="00AB1873"/>
    <w:rsid w:val="00AB1FAF"/>
    <w:rsid w:val="00AB2278"/>
    <w:rsid w:val="00AB2355"/>
    <w:rsid w:val="00AB2DCE"/>
    <w:rsid w:val="00AB3BDB"/>
    <w:rsid w:val="00AB3CC0"/>
    <w:rsid w:val="00AB3E2B"/>
    <w:rsid w:val="00AB45D3"/>
    <w:rsid w:val="00AB52C4"/>
    <w:rsid w:val="00AB5B3C"/>
    <w:rsid w:val="00AB5DF3"/>
    <w:rsid w:val="00AB653A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4FD1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1C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69E"/>
    <w:rsid w:val="00AD5EEB"/>
    <w:rsid w:val="00AD64F5"/>
    <w:rsid w:val="00AD6570"/>
    <w:rsid w:val="00AD6B62"/>
    <w:rsid w:val="00AD7491"/>
    <w:rsid w:val="00AD7E5F"/>
    <w:rsid w:val="00AE05D8"/>
    <w:rsid w:val="00AE0633"/>
    <w:rsid w:val="00AE089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6FD1"/>
    <w:rsid w:val="00AE78DF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2EA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5BF"/>
    <w:rsid w:val="00B02A2E"/>
    <w:rsid w:val="00B02ED1"/>
    <w:rsid w:val="00B031CD"/>
    <w:rsid w:val="00B033B6"/>
    <w:rsid w:val="00B04D97"/>
    <w:rsid w:val="00B0531C"/>
    <w:rsid w:val="00B055CC"/>
    <w:rsid w:val="00B05A00"/>
    <w:rsid w:val="00B06047"/>
    <w:rsid w:val="00B0659A"/>
    <w:rsid w:val="00B06855"/>
    <w:rsid w:val="00B0797C"/>
    <w:rsid w:val="00B07A9C"/>
    <w:rsid w:val="00B07E77"/>
    <w:rsid w:val="00B10139"/>
    <w:rsid w:val="00B1150B"/>
    <w:rsid w:val="00B1167B"/>
    <w:rsid w:val="00B11B64"/>
    <w:rsid w:val="00B121C3"/>
    <w:rsid w:val="00B126F8"/>
    <w:rsid w:val="00B12DA1"/>
    <w:rsid w:val="00B131CA"/>
    <w:rsid w:val="00B13E4F"/>
    <w:rsid w:val="00B147E9"/>
    <w:rsid w:val="00B149D8"/>
    <w:rsid w:val="00B14A47"/>
    <w:rsid w:val="00B15C64"/>
    <w:rsid w:val="00B15F82"/>
    <w:rsid w:val="00B1640F"/>
    <w:rsid w:val="00B1697A"/>
    <w:rsid w:val="00B16CF8"/>
    <w:rsid w:val="00B17313"/>
    <w:rsid w:val="00B174A5"/>
    <w:rsid w:val="00B17B25"/>
    <w:rsid w:val="00B2030B"/>
    <w:rsid w:val="00B20354"/>
    <w:rsid w:val="00B207F0"/>
    <w:rsid w:val="00B213A5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908"/>
    <w:rsid w:val="00B30B68"/>
    <w:rsid w:val="00B30C54"/>
    <w:rsid w:val="00B31D8E"/>
    <w:rsid w:val="00B31F15"/>
    <w:rsid w:val="00B326C3"/>
    <w:rsid w:val="00B32741"/>
    <w:rsid w:val="00B32A84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5CED"/>
    <w:rsid w:val="00B36B16"/>
    <w:rsid w:val="00B36E49"/>
    <w:rsid w:val="00B372FB"/>
    <w:rsid w:val="00B37557"/>
    <w:rsid w:val="00B37EFC"/>
    <w:rsid w:val="00B401B4"/>
    <w:rsid w:val="00B40BC8"/>
    <w:rsid w:val="00B40D56"/>
    <w:rsid w:val="00B41200"/>
    <w:rsid w:val="00B415D4"/>
    <w:rsid w:val="00B418FC"/>
    <w:rsid w:val="00B422DF"/>
    <w:rsid w:val="00B42808"/>
    <w:rsid w:val="00B42905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10A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8DD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2553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863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166A"/>
    <w:rsid w:val="00B820D2"/>
    <w:rsid w:val="00B8232C"/>
    <w:rsid w:val="00B8277E"/>
    <w:rsid w:val="00B8298A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8A5"/>
    <w:rsid w:val="00B95B01"/>
    <w:rsid w:val="00B95ED9"/>
    <w:rsid w:val="00B95F23"/>
    <w:rsid w:val="00B96003"/>
    <w:rsid w:val="00B9665B"/>
    <w:rsid w:val="00B96B19"/>
    <w:rsid w:val="00B97122"/>
    <w:rsid w:val="00B979DA"/>
    <w:rsid w:val="00B97E2E"/>
    <w:rsid w:val="00BA00DB"/>
    <w:rsid w:val="00BA050B"/>
    <w:rsid w:val="00BA097D"/>
    <w:rsid w:val="00BA0D17"/>
    <w:rsid w:val="00BA1414"/>
    <w:rsid w:val="00BA2869"/>
    <w:rsid w:val="00BA32FB"/>
    <w:rsid w:val="00BA3654"/>
    <w:rsid w:val="00BA3A16"/>
    <w:rsid w:val="00BA48D4"/>
    <w:rsid w:val="00BA4C50"/>
    <w:rsid w:val="00BA4F92"/>
    <w:rsid w:val="00BA52B3"/>
    <w:rsid w:val="00BA5D09"/>
    <w:rsid w:val="00BA66B3"/>
    <w:rsid w:val="00BA6724"/>
    <w:rsid w:val="00BA69FA"/>
    <w:rsid w:val="00BA754D"/>
    <w:rsid w:val="00BA7829"/>
    <w:rsid w:val="00BA7E82"/>
    <w:rsid w:val="00BA7F13"/>
    <w:rsid w:val="00BB11CD"/>
    <w:rsid w:val="00BB1579"/>
    <w:rsid w:val="00BB31B1"/>
    <w:rsid w:val="00BB34D3"/>
    <w:rsid w:val="00BB368E"/>
    <w:rsid w:val="00BB3FA5"/>
    <w:rsid w:val="00BB4366"/>
    <w:rsid w:val="00BB48DB"/>
    <w:rsid w:val="00BB5099"/>
    <w:rsid w:val="00BB511E"/>
    <w:rsid w:val="00BB542A"/>
    <w:rsid w:val="00BB5C57"/>
    <w:rsid w:val="00BB6640"/>
    <w:rsid w:val="00BB6712"/>
    <w:rsid w:val="00BB67DD"/>
    <w:rsid w:val="00BB6C9A"/>
    <w:rsid w:val="00BB6FC3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537"/>
    <w:rsid w:val="00BC37E6"/>
    <w:rsid w:val="00BC3D74"/>
    <w:rsid w:val="00BC3EE5"/>
    <w:rsid w:val="00BC3FE6"/>
    <w:rsid w:val="00BC4465"/>
    <w:rsid w:val="00BC4FC0"/>
    <w:rsid w:val="00BC567A"/>
    <w:rsid w:val="00BC57E3"/>
    <w:rsid w:val="00BC5BFC"/>
    <w:rsid w:val="00BC622F"/>
    <w:rsid w:val="00BC7726"/>
    <w:rsid w:val="00BC7AFD"/>
    <w:rsid w:val="00BD04AA"/>
    <w:rsid w:val="00BD0852"/>
    <w:rsid w:val="00BD0AF7"/>
    <w:rsid w:val="00BD1085"/>
    <w:rsid w:val="00BD131C"/>
    <w:rsid w:val="00BD1CCF"/>
    <w:rsid w:val="00BD225D"/>
    <w:rsid w:val="00BD22E9"/>
    <w:rsid w:val="00BD2B28"/>
    <w:rsid w:val="00BD3092"/>
    <w:rsid w:val="00BD3140"/>
    <w:rsid w:val="00BD3190"/>
    <w:rsid w:val="00BD354D"/>
    <w:rsid w:val="00BD3598"/>
    <w:rsid w:val="00BD3943"/>
    <w:rsid w:val="00BD40EB"/>
    <w:rsid w:val="00BD4532"/>
    <w:rsid w:val="00BD45CD"/>
    <w:rsid w:val="00BD4B23"/>
    <w:rsid w:val="00BD502B"/>
    <w:rsid w:val="00BD5310"/>
    <w:rsid w:val="00BD5426"/>
    <w:rsid w:val="00BD5505"/>
    <w:rsid w:val="00BD5575"/>
    <w:rsid w:val="00BD5B29"/>
    <w:rsid w:val="00BD663C"/>
    <w:rsid w:val="00BD6A96"/>
    <w:rsid w:val="00BD7252"/>
    <w:rsid w:val="00BD75EC"/>
    <w:rsid w:val="00BD761B"/>
    <w:rsid w:val="00BD7FF0"/>
    <w:rsid w:val="00BE0493"/>
    <w:rsid w:val="00BE06C1"/>
    <w:rsid w:val="00BE0766"/>
    <w:rsid w:val="00BE0984"/>
    <w:rsid w:val="00BE0EBE"/>
    <w:rsid w:val="00BE17D9"/>
    <w:rsid w:val="00BE1CFC"/>
    <w:rsid w:val="00BE1DE1"/>
    <w:rsid w:val="00BE2520"/>
    <w:rsid w:val="00BE33FF"/>
    <w:rsid w:val="00BE3EC5"/>
    <w:rsid w:val="00BE49B9"/>
    <w:rsid w:val="00BE4E5A"/>
    <w:rsid w:val="00BE4EB9"/>
    <w:rsid w:val="00BE537C"/>
    <w:rsid w:val="00BE5BCA"/>
    <w:rsid w:val="00BE60D6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716"/>
    <w:rsid w:val="00BF294E"/>
    <w:rsid w:val="00BF2C3A"/>
    <w:rsid w:val="00BF3F49"/>
    <w:rsid w:val="00BF4691"/>
    <w:rsid w:val="00BF4ACA"/>
    <w:rsid w:val="00BF5606"/>
    <w:rsid w:val="00BF5911"/>
    <w:rsid w:val="00BF6327"/>
    <w:rsid w:val="00BF6503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426"/>
    <w:rsid w:val="00C05E7F"/>
    <w:rsid w:val="00C05F17"/>
    <w:rsid w:val="00C05F19"/>
    <w:rsid w:val="00C05F7F"/>
    <w:rsid w:val="00C060BE"/>
    <w:rsid w:val="00C06A7A"/>
    <w:rsid w:val="00C073E3"/>
    <w:rsid w:val="00C104CB"/>
    <w:rsid w:val="00C10E6A"/>
    <w:rsid w:val="00C12846"/>
    <w:rsid w:val="00C130A2"/>
    <w:rsid w:val="00C1356E"/>
    <w:rsid w:val="00C13595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1AE"/>
    <w:rsid w:val="00C21E23"/>
    <w:rsid w:val="00C22A38"/>
    <w:rsid w:val="00C2320E"/>
    <w:rsid w:val="00C23604"/>
    <w:rsid w:val="00C23888"/>
    <w:rsid w:val="00C23C3D"/>
    <w:rsid w:val="00C242E5"/>
    <w:rsid w:val="00C2488B"/>
    <w:rsid w:val="00C24ED8"/>
    <w:rsid w:val="00C24FFD"/>
    <w:rsid w:val="00C2509A"/>
    <w:rsid w:val="00C25519"/>
    <w:rsid w:val="00C25807"/>
    <w:rsid w:val="00C26B8C"/>
    <w:rsid w:val="00C304F3"/>
    <w:rsid w:val="00C308DF"/>
    <w:rsid w:val="00C30B54"/>
    <w:rsid w:val="00C30E61"/>
    <w:rsid w:val="00C323EB"/>
    <w:rsid w:val="00C32441"/>
    <w:rsid w:val="00C32D10"/>
    <w:rsid w:val="00C32E75"/>
    <w:rsid w:val="00C344D6"/>
    <w:rsid w:val="00C34CF4"/>
    <w:rsid w:val="00C35436"/>
    <w:rsid w:val="00C35AC1"/>
    <w:rsid w:val="00C36C05"/>
    <w:rsid w:val="00C37275"/>
    <w:rsid w:val="00C372BC"/>
    <w:rsid w:val="00C375A3"/>
    <w:rsid w:val="00C40169"/>
    <w:rsid w:val="00C403F5"/>
    <w:rsid w:val="00C40789"/>
    <w:rsid w:val="00C40EA9"/>
    <w:rsid w:val="00C414E8"/>
    <w:rsid w:val="00C4200C"/>
    <w:rsid w:val="00C42061"/>
    <w:rsid w:val="00C42157"/>
    <w:rsid w:val="00C426AB"/>
    <w:rsid w:val="00C4286E"/>
    <w:rsid w:val="00C443D1"/>
    <w:rsid w:val="00C44504"/>
    <w:rsid w:val="00C44720"/>
    <w:rsid w:val="00C44937"/>
    <w:rsid w:val="00C44B66"/>
    <w:rsid w:val="00C44CAF"/>
    <w:rsid w:val="00C451F2"/>
    <w:rsid w:val="00C452E0"/>
    <w:rsid w:val="00C45553"/>
    <w:rsid w:val="00C45A4A"/>
    <w:rsid w:val="00C46183"/>
    <w:rsid w:val="00C465BD"/>
    <w:rsid w:val="00C46609"/>
    <w:rsid w:val="00C4668A"/>
    <w:rsid w:val="00C46825"/>
    <w:rsid w:val="00C4699A"/>
    <w:rsid w:val="00C46BE8"/>
    <w:rsid w:val="00C46E0D"/>
    <w:rsid w:val="00C46F34"/>
    <w:rsid w:val="00C4772E"/>
    <w:rsid w:val="00C478D9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95A"/>
    <w:rsid w:val="00C55D64"/>
    <w:rsid w:val="00C56626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613A"/>
    <w:rsid w:val="00C66B44"/>
    <w:rsid w:val="00C6753C"/>
    <w:rsid w:val="00C676C6"/>
    <w:rsid w:val="00C67C2C"/>
    <w:rsid w:val="00C67DE4"/>
    <w:rsid w:val="00C67E9E"/>
    <w:rsid w:val="00C70306"/>
    <w:rsid w:val="00C705A4"/>
    <w:rsid w:val="00C7089D"/>
    <w:rsid w:val="00C70935"/>
    <w:rsid w:val="00C713A6"/>
    <w:rsid w:val="00C71420"/>
    <w:rsid w:val="00C72345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5777"/>
    <w:rsid w:val="00C76455"/>
    <w:rsid w:val="00C7722A"/>
    <w:rsid w:val="00C7781F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875"/>
    <w:rsid w:val="00C8491F"/>
    <w:rsid w:val="00C85164"/>
    <w:rsid w:val="00C8573E"/>
    <w:rsid w:val="00C85873"/>
    <w:rsid w:val="00C86056"/>
    <w:rsid w:val="00C86795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CEF"/>
    <w:rsid w:val="00C93F3B"/>
    <w:rsid w:val="00C942DE"/>
    <w:rsid w:val="00C94490"/>
    <w:rsid w:val="00C947F6"/>
    <w:rsid w:val="00C94820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08B0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5E38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192E"/>
    <w:rsid w:val="00CB214F"/>
    <w:rsid w:val="00CB265F"/>
    <w:rsid w:val="00CB2975"/>
    <w:rsid w:val="00CB3EDC"/>
    <w:rsid w:val="00CB4330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634"/>
    <w:rsid w:val="00CB7858"/>
    <w:rsid w:val="00CB7C0B"/>
    <w:rsid w:val="00CB7FFD"/>
    <w:rsid w:val="00CC00C9"/>
    <w:rsid w:val="00CC0BB1"/>
    <w:rsid w:val="00CC0C54"/>
    <w:rsid w:val="00CC0D3D"/>
    <w:rsid w:val="00CC1384"/>
    <w:rsid w:val="00CC1DE0"/>
    <w:rsid w:val="00CC23E1"/>
    <w:rsid w:val="00CC2420"/>
    <w:rsid w:val="00CC2B1A"/>
    <w:rsid w:val="00CC40E5"/>
    <w:rsid w:val="00CC48A8"/>
    <w:rsid w:val="00CC48AB"/>
    <w:rsid w:val="00CC5164"/>
    <w:rsid w:val="00CC5802"/>
    <w:rsid w:val="00CC60EE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38E9"/>
    <w:rsid w:val="00CD502D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E26"/>
    <w:rsid w:val="00CE2F82"/>
    <w:rsid w:val="00CE3BB0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1EF1"/>
    <w:rsid w:val="00CF228D"/>
    <w:rsid w:val="00CF2989"/>
    <w:rsid w:val="00CF2DA9"/>
    <w:rsid w:val="00CF2E0C"/>
    <w:rsid w:val="00CF2E4E"/>
    <w:rsid w:val="00CF336B"/>
    <w:rsid w:val="00CF33A4"/>
    <w:rsid w:val="00CF379D"/>
    <w:rsid w:val="00CF3D43"/>
    <w:rsid w:val="00CF4197"/>
    <w:rsid w:val="00CF50FB"/>
    <w:rsid w:val="00CF6277"/>
    <w:rsid w:val="00CF6AF8"/>
    <w:rsid w:val="00CF6D72"/>
    <w:rsid w:val="00D0157C"/>
    <w:rsid w:val="00D02A5B"/>
    <w:rsid w:val="00D02E5B"/>
    <w:rsid w:val="00D03687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668"/>
    <w:rsid w:val="00D12705"/>
    <w:rsid w:val="00D12AB2"/>
    <w:rsid w:val="00D12D6C"/>
    <w:rsid w:val="00D13263"/>
    <w:rsid w:val="00D1352B"/>
    <w:rsid w:val="00D13ABB"/>
    <w:rsid w:val="00D13EBB"/>
    <w:rsid w:val="00D15BC7"/>
    <w:rsid w:val="00D15C0F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14C"/>
    <w:rsid w:val="00D2226D"/>
    <w:rsid w:val="00D22BBD"/>
    <w:rsid w:val="00D22E94"/>
    <w:rsid w:val="00D232E9"/>
    <w:rsid w:val="00D23308"/>
    <w:rsid w:val="00D23331"/>
    <w:rsid w:val="00D23351"/>
    <w:rsid w:val="00D2375F"/>
    <w:rsid w:val="00D239B6"/>
    <w:rsid w:val="00D23B1D"/>
    <w:rsid w:val="00D23C00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3A"/>
    <w:rsid w:val="00D2694F"/>
    <w:rsid w:val="00D26B3A"/>
    <w:rsid w:val="00D26CB3"/>
    <w:rsid w:val="00D2727F"/>
    <w:rsid w:val="00D27335"/>
    <w:rsid w:val="00D27D4D"/>
    <w:rsid w:val="00D27FE9"/>
    <w:rsid w:val="00D30060"/>
    <w:rsid w:val="00D30FF5"/>
    <w:rsid w:val="00D3107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B13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24B0"/>
    <w:rsid w:val="00D431F7"/>
    <w:rsid w:val="00D43537"/>
    <w:rsid w:val="00D43729"/>
    <w:rsid w:val="00D43CE1"/>
    <w:rsid w:val="00D43D92"/>
    <w:rsid w:val="00D44B64"/>
    <w:rsid w:val="00D44FEE"/>
    <w:rsid w:val="00D4522A"/>
    <w:rsid w:val="00D4534C"/>
    <w:rsid w:val="00D459D2"/>
    <w:rsid w:val="00D45E14"/>
    <w:rsid w:val="00D461F9"/>
    <w:rsid w:val="00D463C4"/>
    <w:rsid w:val="00D46474"/>
    <w:rsid w:val="00D46867"/>
    <w:rsid w:val="00D4716F"/>
    <w:rsid w:val="00D479BF"/>
    <w:rsid w:val="00D50117"/>
    <w:rsid w:val="00D50B0E"/>
    <w:rsid w:val="00D512B1"/>
    <w:rsid w:val="00D51582"/>
    <w:rsid w:val="00D51896"/>
    <w:rsid w:val="00D51982"/>
    <w:rsid w:val="00D51E19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1D5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5DC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67D"/>
    <w:rsid w:val="00D70A5C"/>
    <w:rsid w:val="00D70BBE"/>
    <w:rsid w:val="00D7177A"/>
    <w:rsid w:val="00D72EFD"/>
    <w:rsid w:val="00D73680"/>
    <w:rsid w:val="00D73703"/>
    <w:rsid w:val="00D7390C"/>
    <w:rsid w:val="00D739AD"/>
    <w:rsid w:val="00D744ED"/>
    <w:rsid w:val="00D74908"/>
    <w:rsid w:val="00D7492B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1C75"/>
    <w:rsid w:val="00D81E5D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35"/>
    <w:rsid w:val="00D90085"/>
    <w:rsid w:val="00D907F5"/>
    <w:rsid w:val="00D91104"/>
    <w:rsid w:val="00D913C0"/>
    <w:rsid w:val="00D915CD"/>
    <w:rsid w:val="00D91AA9"/>
    <w:rsid w:val="00D91FC7"/>
    <w:rsid w:val="00D922B9"/>
    <w:rsid w:val="00D92C55"/>
    <w:rsid w:val="00D93497"/>
    <w:rsid w:val="00D93FF4"/>
    <w:rsid w:val="00D94945"/>
    <w:rsid w:val="00D94C17"/>
    <w:rsid w:val="00D94FF6"/>
    <w:rsid w:val="00D95D06"/>
    <w:rsid w:val="00D95D44"/>
    <w:rsid w:val="00D95E69"/>
    <w:rsid w:val="00D964CD"/>
    <w:rsid w:val="00D97119"/>
    <w:rsid w:val="00D97224"/>
    <w:rsid w:val="00D97412"/>
    <w:rsid w:val="00D9772A"/>
    <w:rsid w:val="00D978C2"/>
    <w:rsid w:val="00D97959"/>
    <w:rsid w:val="00DA020F"/>
    <w:rsid w:val="00DA1B1F"/>
    <w:rsid w:val="00DA23C4"/>
    <w:rsid w:val="00DA2AE3"/>
    <w:rsid w:val="00DA34C8"/>
    <w:rsid w:val="00DA3ED1"/>
    <w:rsid w:val="00DA4167"/>
    <w:rsid w:val="00DA4ADA"/>
    <w:rsid w:val="00DA4DAE"/>
    <w:rsid w:val="00DA4EBB"/>
    <w:rsid w:val="00DA5316"/>
    <w:rsid w:val="00DA59FF"/>
    <w:rsid w:val="00DB0644"/>
    <w:rsid w:val="00DB0A7E"/>
    <w:rsid w:val="00DB0C5D"/>
    <w:rsid w:val="00DB1C40"/>
    <w:rsid w:val="00DB3386"/>
    <w:rsid w:val="00DB3D63"/>
    <w:rsid w:val="00DB3E68"/>
    <w:rsid w:val="00DB48CD"/>
    <w:rsid w:val="00DB4A15"/>
    <w:rsid w:val="00DB516E"/>
    <w:rsid w:val="00DB5361"/>
    <w:rsid w:val="00DB54DA"/>
    <w:rsid w:val="00DB5761"/>
    <w:rsid w:val="00DB5DF8"/>
    <w:rsid w:val="00DB6F11"/>
    <w:rsid w:val="00DB71D3"/>
    <w:rsid w:val="00DB7593"/>
    <w:rsid w:val="00DB776C"/>
    <w:rsid w:val="00DB7D8C"/>
    <w:rsid w:val="00DB7D90"/>
    <w:rsid w:val="00DC0706"/>
    <w:rsid w:val="00DC10D9"/>
    <w:rsid w:val="00DC26D0"/>
    <w:rsid w:val="00DC3077"/>
    <w:rsid w:val="00DC349F"/>
    <w:rsid w:val="00DC3B05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C79A8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3967"/>
    <w:rsid w:val="00DD3CF7"/>
    <w:rsid w:val="00DD4EBA"/>
    <w:rsid w:val="00DD56DA"/>
    <w:rsid w:val="00DD57EE"/>
    <w:rsid w:val="00DD6030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710"/>
    <w:rsid w:val="00DE0994"/>
    <w:rsid w:val="00DE0DD9"/>
    <w:rsid w:val="00DE0E3B"/>
    <w:rsid w:val="00DE0E92"/>
    <w:rsid w:val="00DE110D"/>
    <w:rsid w:val="00DE1FDA"/>
    <w:rsid w:val="00DE1FDF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508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0BB5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DF717C"/>
    <w:rsid w:val="00E01915"/>
    <w:rsid w:val="00E0226E"/>
    <w:rsid w:val="00E023D4"/>
    <w:rsid w:val="00E02699"/>
    <w:rsid w:val="00E02770"/>
    <w:rsid w:val="00E02DE7"/>
    <w:rsid w:val="00E0347C"/>
    <w:rsid w:val="00E03666"/>
    <w:rsid w:val="00E03FAB"/>
    <w:rsid w:val="00E0421B"/>
    <w:rsid w:val="00E04303"/>
    <w:rsid w:val="00E048CC"/>
    <w:rsid w:val="00E04CEE"/>
    <w:rsid w:val="00E0560B"/>
    <w:rsid w:val="00E058F8"/>
    <w:rsid w:val="00E06358"/>
    <w:rsid w:val="00E065A0"/>
    <w:rsid w:val="00E06F1F"/>
    <w:rsid w:val="00E078E5"/>
    <w:rsid w:val="00E07955"/>
    <w:rsid w:val="00E07A2A"/>
    <w:rsid w:val="00E07CE4"/>
    <w:rsid w:val="00E10754"/>
    <w:rsid w:val="00E10A3E"/>
    <w:rsid w:val="00E10AEB"/>
    <w:rsid w:val="00E11DEB"/>
    <w:rsid w:val="00E1204A"/>
    <w:rsid w:val="00E12145"/>
    <w:rsid w:val="00E122A0"/>
    <w:rsid w:val="00E12659"/>
    <w:rsid w:val="00E12BEB"/>
    <w:rsid w:val="00E13637"/>
    <w:rsid w:val="00E14BA0"/>
    <w:rsid w:val="00E14C87"/>
    <w:rsid w:val="00E14D2E"/>
    <w:rsid w:val="00E1500D"/>
    <w:rsid w:val="00E159B9"/>
    <w:rsid w:val="00E161F6"/>
    <w:rsid w:val="00E1623B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1A04"/>
    <w:rsid w:val="00E32723"/>
    <w:rsid w:val="00E32A73"/>
    <w:rsid w:val="00E32A8F"/>
    <w:rsid w:val="00E32B37"/>
    <w:rsid w:val="00E3310E"/>
    <w:rsid w:val="00E3352D"/>
    <w:rsid w:val="00E33914"/>
    <w:rsid w:val="00E3400D"/>
    <w:rsid w:val="00E34D49"/>
    <w:rsid w:val="00E3541B"/>
    <w:rsid w:val="00E358EF"/>
    <w:rsid w:val="00E36064"/>
    <w:rsid w:val="00E362B6"/>
    <w:rsid w:val="00E36511"/>
    <w:rsid w:val="00E36912"/>
    <w:rsid w:val="00E369F0"/>
    <w:rsid w:val="00E36C04"/>
    <w:rsid w:val="00E36C4D"/>
    <w:rsid w:val="00E36DFC"/>
    <w:rsid w:val="00E37047"/>
    <w:rsid w:val="00E373A2"/>
    <w:rsid w:val="00E37842"/>
    <w:rsid w:val="00E3784E"/>
    <w:rsid w:val="00E37EE9"/>
    <w:rsid w:val="00E40126"/>
    <w:rsid w:val="00E4086B"/>
    <w:rsid w:val="00E40B64"/>
    <w:rsid w:val="00E40D01"/>
    <w:rsid w:val="00E40E38"/>
    <w:rsid w:val="00E40EDA"/>
    <w:rsid w:val="00E40FFB"/>
    <w:rsid w:val="00E41335"/>
    <w:rsid w:val="00E41DF9"/>
    <w:rsid w:val="00E421C0"/>
    <w:rsid w:val="00E42237"/>
    <w:rsid w:val="00E426B1"/>
    <w:rsid w:val="00E429F4"/>
    <w:rsid w:val="00E42E28"/>
    <w:rsid w:val="00E43AB3"/>
    <w:rsid w:val="00E4448F"/>
    <w:rsid w:val="00E44F02"/>
    <w:rsid w:val="00E45E12"/>
    <w:rsid w:val="00E46794"/>
    <w:rsid w:val="00E47878"/>
    <w:rsid w:val="00E47985"/>
    <w:rsid w:val="00E47B18"/>
    <w:rsid w:val="00E47BB3"/>
    <w:rsid w:val="00E5012B"/>
    <w:rsid w:val="00E5013C"/>
    <w:rsid w:val="00E5013D"/>
    <w:rsid w:val="00E501A1"/>
    <w:rsid w:val="00E50CB1"/>
    <w:rsid w:val="00E50E7C"/>
    <w:rsid w:val="00E51095"/>
    <w:rsid w:val="00E511AA"/>
    <w:rsid w:val="00E5122F"/>
    <w:rsid w:val="00E5147B"/>
    <w:rsid w:val="00E51915"/>
    <w:rsid w:val="00E51EB9"/>
    <w:rsid w:val="00E51F2A"/>
    <w:rsid w:val="00E5294E"/>
    <w:rsid w:val="00E52C8D"/>
    <w:rsid w:val="00E52F37"/>
    <w:rsid w:val="00E53558"/>
    <w:rsid w:val="00E538DF"/>
    <w:rsid w:val="00E53C6E"/>
    <w:rsid w:val="00E54A54"/>
    <w:rsid w:val="00E54D56"/>
    <w:rsid w:val="00E550D1"/>
    <w:rsid w:val="00E55D3F"/>
    <w:rsid w:val="00E55F53"/>
    <w:rsid w:val="00E5697A"/>
    <w:rsid w:val="00E60697"/>
    <w:rsid w:val="00E6085E"/>
    <w:rsid w:val="00E60EDB"/>
    <w:rsid w:val="00E611E3"/>
    <w:rsid w:val="00E619CE"/>
    <w:rsid w:val="00E61CF1"/>
    <w:rsid w:val="00E61E6C"/>
    <w:rsid w:val="00E61F45"/>
    <w:rsid w:val="00E6232A"/>
    <w:rsid w:val="00E62528"/>
    <w:rsid w:val="00E62764"/>
    <w:rsid w:val="00E629E1"/>
    <w:rsid w:val="00E62CFF"/>
    <w:rsid w:val="00E640E4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31A"/>
    <w:rsid w:val="00E7158F"/>
    <w:rsid w:val="00E716ED"/>
    <w:rsid w:val="00E71767"/>
    <w:rsid w:val="00E7178F"/>
    <w:rsid w:val="00E717B8"/>
    <w:rsid w:val="00E71C54"/>
    <w:rsid w:val="00E720B5"/>
    <w:rsid w:val="00E72540"/>
    <w:rsid w:val="00E734E7"/>
    <w:rsid w:val="00E7365F"/>
    <w:rsid w:val="00E736B7"/>
    <w:rsid w:val="00E73F5C"/>
    <w:rsid w:val="00E73F7C"/>
    <w:rsid w:val="00E74400"/>
    <w:rsid w:val="00E748DC"/>
    <w:rsid w:val="00E74907"/>
    <w:rsid w:val="00E74C00"/>
    <w:rsid w:val="00E755D1"/>
    <w:rsid w:val="00E7633A"/>
    <w:rsid w:val="00E763D1"/>
    <w:rsid w:val="00E76461"/>
    <w:rsid w:val="00E76564"/>
    <w:rsid w:val="00E77110"/>
    <w:rsid w:val="00E773B4"/>
    <w:rsid w:val="00E80210"/>
    <w:rsid w:val="00E80854"/>
    <w:rsid w:val="00E80906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6C41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2DAF"/>
    <w:rsid w:val="00E93569"/>
    <w:rsid w:val="00E9453A"/>
    <w:rsid w:val="00E94A58"/>
    <w:rsid w:val="00E94F6D"/>
    <w:rsid w:val="00E96445"/>
    <w:rsid w:val="00E96677"/>
    <w:rsid w:val="00E966F9"/>
    <w:rsid w:val="00E96A83"/>
    <w:rsid w:val="00E96F45"/>
    <w:rsid w:val="00E975F1"/>
    <w:rsid w:val="00E97F62"/>
    <w:rsid w:val="00EA001C"/>
    <w:rsid w:val="00EA00D0"/>
    <w:rsid w:val="00EA0F7F"/>
    <w:rsid w:val="00EA10C4"/>
    <w:rsid w:val="00EA13CF"/>
    <w:rsid w:val="00EA1714"/>
    <w:rsid w:val="00EA288F"/>
    <w:rsid w:val="00EA2CA6"/>
    <w:rsid w:val="00EA2FB5"/>
    <w:rsid w:val="00EA3037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6D36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0CE"/>
    <w:rsid w:val="00EB529C"/>
    <w:rsid w:val="00EB53C3"/>
    <w:rsid w:val="00EB599A"/>
    <w:rsid w:val="00EB5BF7"/>
    <w:rsid w:val="00EB5C6F"/>
    <w:rsid w:val="00EB6379"/>
    <w:rsid w:val="00EB6712"/>
    <w:rsid w:val="00EB6A8D"/>
    <w:rsid w:val="00EB6DC7"/>
    <w:rsid w:val="00EB6E0D"/>
    <w:rsid w:val="00EB7549"/>
    <w:rsid w:val="00EB7CD8"/>
    <w:rsid w:val="00EC01F7"/>
    <w:rsid w:val="00EC03E3"/>
    <w:rsid w:val="00EC1975"/>
    <w:rsid w:val="00EC19B6"/>
    <w:rsid w:val="00EC1A96"/>
    <w:rsid w:val="00EC1FA1"/>
    <w:rsid w:val="00EC1FC5"/>
    <w:rsid w:val="00EC2677"/>
    <w:rsid w:val="00EC27D5"/>
    <w:rsid w:val="00EC2DCB"/>
    <w:rsid w:val="00EC2F9B"/>
    <w:rsid w:val="00EC333B"/>
    <w:rsid w:val="00EC3729"/>
    <w:rsid w:val="00EC37AB"/>
    <w:rsid w:val="00EC42DA"/>
    <w:rsid w:val="00EC4319"/>
    <w:rsid w:val="00EC4540"/>
    <w:rsid w:val="00EC4B24"/>
    <w:rsid w:val="00EC5033"/>
    <w:rsid w:val="00EC54B2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C7B09"/>
    <w:rsid w:val="00ED008F"/>
    <w:rsid w:val="00ED018C"/>
    <w:rsid w:val="00ED08D4"/>
    <w:rsid w:val="00ED0ACE"/>
    <w:rsid w:val="00ED0C13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3C4"/>
    <w:rsid w:val="00EE0D65"/>
    <w:rsid w:val="00EE0F2D"/>
    <w:rsid w:val="00EE0FF4"/>
    <w:rsid w:val="00EE11B8"/>
    <w:rsid w:val="00EE159F"/>
    <w:rsid w:val="00EE184A"/>
    <w:rsid w:val="00EE188E"/>
    <w:rsid w:val="00EE2870"/>
    <w:rsid w:val="00EE294B"/>
    <w:rsid w:val="00EE39F3"/>
    <w:rsid w:val="00EE3BBB"/>
    <w:rsid w:val="00EE3CC3"/>
    <w:rsid w:val="00EE4A5D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6FD9"/>
    <w:rsid w:val="00EE703C"/>
    <w:rsid w:val="00EE70E9"/>
    <w:rsid w:val="00EE716B"/>
    <w:rsid w:val="00EE7647"/>
    <w:rsid w:val="00EE7AA4"/>
    <w:rsid w:val="00EF05BA"/>
    <w:rsid w:val="00EF0AFE"/>
    <w:rsid w:val="00EF0D88"/>
    <w:rsid w:val="00EF1087"/>
    <w:rsid w:val="00EF10C7"/>
    <w:rsid w:val="00EF16E2"/>
    <w:rsid w:val="00EF187C"/>
    <w:rsid w:val="00EF225F"/>
    <w:rsid w:val="00EF30A7"/>
    <w:rsid w:val="00EF30B1"/>
    <w:rsid w:val="00EF35B4"/>
    <w:rsid w:val="00EF422E"/>
    <w:rsid w:val="00EF4402"/>
    <w:rsid w:val="00EF4825"/>
    <w:rsid w:val="00EF4B84"/>
    <w:rsid w:val="00EF4DC0"/>
    <w:rsid w:val="00EF534C"/>
    <w:rsid w:val="00EF59B0"/>
    <w:rsid w:val="00EF6522"/>
    <w:rsid w:val="00EF67F0"/>
    <w:rsid w:val="00EF6CFB"/>
    <w:rsid w:val="00EF7891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4F2B"/>
    <w:rsid w:val="00F0514F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2D1B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971"/>
    <w:rsid w:val="00F16B1C"/>
    <w:rsid w:val="00F16C3E"/>
    <w:rsid w:val="00F16F99"/>
    <w:rsid w:val="00F172C9"/>
    <w:rsid w:val="00F17415"/>
    <w:rsid w:val="00F176C4"/>
    <w:rsid w:val="00F2059B"/>
    <w:rsid w:val="00F2087F"/>
    <w:rsid w:val="00F20BF8"/>
    <w:rsid w:val="00F20C19"/>
    <w:rsid w:val="00F20D69"/>
    <w:rsid w:val="00F21093"/>
    <w:rsid w:val="00F2191A"/>
    <w:rsid w:val="00F21F99"/>
    <w:rsid w:val="00F22294"/>
    <w:rsid w:val="00F226E7"/>
    <w:rsid w:val="00F22C54"/>
    <w:rsid w:val="00F22EB5"/>
    <w:rsid w:val="00F230A9"/>
    <w:rsid w:val="00F23192"/>
    <w:rsid w:val="00F2321A"/>
    <w:rsid w:val="00F233E7"/>
    <w:rsid w:val="00F23694"/>
    <w:rsid w:val="00F23E8D"/>
    <w:rsid w:val="00F241BE"/>
    <w:rsid w:val="00F24200"/>
    <w:rsid w:val="00F246E2"/>
    <w:rsid w:val="00F24A4A"/>
    <w:rsid w:val="00F24A8D"/>
    <w:rsid w:val="00F24C78"/>
    <w:rsid w:val="00F24E94"/>
    <w:rsid w:val="00F25187"/>
    <w:rsid w:val="00F2528C"/>
    <w:rsid w:val="00F258FD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2C21"/>
    <w:rsid w:val="00F33C60"/>
    <w:rsid w:val="00F33FF7"/>
    <w:rsid w:val="00F3485E"/>
    <w:rsid w:val="00F35111"/>
    <w:rsid w:val="00F35282"/>
    <w:rsid w:val="00F35881"/>
    <w:rsid w:val="00F36083"/>
    <w:rsid w:val="00F3679B"/>
    <w:rsid w:val="00F369B5"/>
    <w:rsid w:val="00F370A2"/>
    <w:rsid w:val="00F371B2"/>
    <w:rsid w:val="00F375B8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67B"/>
    <w:rsid w:val="00F41868"/>
    <w:rsid w:val="00F42674"/>
    <w:rsid w:val="00F426D6"/>
    <w:rsid w:val="00F4272C"/>
    <w:rsid w:val="00F431D3"/>
    <w:rsid w:val="00F442B2"/>
    <w:rsid w:val="00F44774"/>
    <w:rsid w:val="00F44D41"/>
    <w:rsid w:val="00F44DDC"/>
    <w:rsid w:val="00F450CF"/>
    <w:rsid w:val="00F4563A"/>
    <w:rsid w:val="00F46298"/>
    <w:rsid w:val="00F472F6"/>
    <w:rsid w:val="00F50A72"/>
    <w:rsid w:val="00F51720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0D59"/>
    <w:rsid w:val="00F61070"/>
    <w:rsid w:val="00F61FC0"/>
    <w:rsid w:val="00F620FD"/>
    <w:rsid w:val="00F624F6"/>
    <w:rsid w:val="00F62545"/>
    <w:rsid w:val="00F632B3"/>
    <w:rsid w:val="00F63417"/>
    <w:rsid w:val="00F63CF0"/>
    <w:rsid w:val="00F63EC7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18E0"/>
    <w:rsid w:val="00F719BE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69C4"/>
    <w:rsid w:val="00F7733C"/>
    <w:rsid w:val="00F77F12"/>
    <w:rsid w:val="00F801FF"/>
    <w:rsid w:val="00F804B9"/>
    <w:rsid w:val="00F8083F"/>
    <w:rsid w:val="00F810C0"/>
    <w:rsid w:val="00F8146E"/>
    <w:rsid w:val="00F8147A"/>
    <w:rsid w:val="00F82598"/>
    <w:rsid w:val="00F82AF5"/>
    <w:rsid w:val="00F82AF8"/>
    <w:rsid w:val="00F83046"/>
    <w:rsid w:val="00F846B8"/>
    <w:rsid w:val="00F846D7"/>
    <w:rsid w:val="00F8516E"/>
    <w:rsid w:val="00F853BD"/>
    <w:rsid w:val="00F85758"/>
    <w:rsid w:val="00F85C4F"/>
    <w:rsid w:val="00F86E8F"/>
    <w:rsid w:val="00F87439"/>
    <w:rsid w:val="00F875CD"/>
    <w:rsid w:val="00F900A5"/>
    <w:rsid w:val="00F903F2"/>
    <w:rsid w:val="00F905D5"/>
    <w:rsid w:val="00F90BE7"/>
    <w:rsid w:val="00F915C3"/>
    <w:rsid w:val="00F91DB8"/>
    <w:rsid w:val="00F91DDC"/>
    <w:rsid w:val="00F925C6"/>
    <w:rsid w:val="00F9390D"/>
    <w:rsid w:val="00F947C8"/>
    <w:rsid w:val="00F94F64"/>
    <w:rsid w:val="00F9563F"/>
    <w:rsid w:val="00F95A99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98F"/>
    <w:rsid w:val="00FA0CDD"/>
    <w:rsid w:val="00FA115E"/>
    <w:rsid w:val="00FA1701"/>
    <w:rsid w:val="00FA25FD"/>
    <w:rsid w:val="00FA2A07"/>
    <w:rsid w:val="00FA34E0"/>
    <w:rsid w:val="00FA35B4"/>
    <w:rsid w:val="00FA3BD1"/>
    <w:rsid w:val="00FA4156"/>
    <w:rsid w:val="00FA4165"/>
    <w:rsid w:val="00FA465E"/>
    <w:rsid w:val="00FA54EF"/>
    <w:rsid w:val="00FA5574"/>
    <w:rsid w:val="00FA5CDA"/>
    <w:rsid w:val="00FA6585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3"/>
    <w:rsid w:val="00FB298C"/>
    <w:rsid w:val="00FB32E4"/>
    <w:rsid w:val="00FB509B"/>
    <w:rsid w:val="00FB5266"/>
    <w:rsid w:val="00FB5CD0"/>
    <w:rsid w:val="00FB67BA"/>
    <w:rsid w:val="00FB6A14"/>
    <w:rsid w:val="00FB7A3D"/>
    <w:rsid w:val="00FC0345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0A0"/>
    <w:rsid w:val="00FC52B2"/>
    <w:rsid w:val="00FC5868"/>
    <w:rsid w:val="00FC6779"/>
    <w:rsid w:val="00FC7866"/>
    <w:rsid w:val="00FC7C04"/>
    <w:rsid w:val="00FC7CA6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0C5D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4DCC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139"/>
    <w:rsid w:val="00FF2BA8"/>
    <w:rsid w:val="00FF324C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93A"/>
    <w:rsid w:val="00FF5AA6"/>
    <w:rsid w:val="00FF5F3E"/>
    <w:rsid w:val="00FF70CA"/>
    <w:rsid w:val="00FF72F2"/>
    <w:rsid w:val="00FF7A3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D3F295C"/>
  <w15:docId w15:val="{17A8A532-25F7-429B-8DD7-B4718ADC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6D94B-7CF1-45C4-AD26-779277D8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18608</TotalTime>
  <Pages>51</Pages>
  <Words>14702</Words>
  <Characters>79393</Characters>
  <Application>Microsoft Office Word</Application>
  <DocSecurity>0</DocSecurity>
  <Lines>661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93908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92</cp:revision>
  <cp:lastPrinted>2015-04-28T20:24:00Z</cp:lastPrinted>
  <dcterms:created xsi:type="dcterms:W3CDTF">2021-12-24T14:10:00Z</dcterms:created>
  <dcterms:modified xsi:type="dcterms:W3CDTF">2022-12-27T20:47:00Z</dcterms:modified>
</cp:coreProperties>
</file>