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4000129C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530H</w:t>
      </w:r>
    </w:p>
    <w:p w14:paraId="2ECA5B5C" w14:textId="7F2D8C58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C3537" w:rsidRPr="00D739AD">
        <w:rPr>
          <w:rFonts w:asciiTheme="minorHAnsi" w:hAnsiTheme="minorHAnsi" w:cstheme="minorHAnsi"/>
          <w:sz w:val="24"/>
          <w:szCs w:val="24"/>
        </w:rPr>
        <w:t>Larisa Matos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67802169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Homologado por: Larisa Matos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1C32C1C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Realizado por: Larisa Matos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0ECB98C0" w14:textId="7EB81BE3" w:rsidR="00D90035" w:rsidRPr="00D739AD" w:rsidRDefault="00D9003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530G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&gt; </w:t>
      </w:r>
      <w:r w:rsidR="00614AC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43C497DD" w14:textId="78AF5204" w:rsidR="00FF324C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0643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="005E02A2" w:rsidRPr="005E02A2">
        <w:rPr>
          <w:rFonts w:asciiTheme="minorHAnsi" w:hAnsiTheme="minorHAnsi" w:cstheme="minorHAnsi"/>
          <w:b w:val="0"/>
          <w:color w:val="auto"/>
          <w:sz w:val="24"/>
          <w:szCs w:val="24"/>
        </w:rPr>
        <w:t>244654</w:t>
      </w:r>
      <w:r w:rsidRPr="0090643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</w:t>
      </w:r>
      <w:r w:rsidR="009845D8" w:rsidRPr="009845D8">
        <w:rPr>
          <w:rFonts w:asciiTheme="minorHAnsi" w:hAnsiTheme="minorHAnsi" w:cstheme="minorHAnsi"/>
          <w:b w:val="0"/>
          <w:color w:val="auto"/>
          <w:sz w:val="24"/>
          <w:szCs w:val="24"/>
        </w:rPr>
        <w:t>Não pedindo confirmação para alterar Estoque</w:t>
      </w:r>
    </w:p>
    <w:p w14:paraId="6A9583AA" w14:textId="77777777" w:rsidR="00906434" w:rsidRPr="00440A6A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no botão “Inserir Histórico”, inclua o conteúdo que desejar, e logo após de .</w:t>
      </w:r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Vá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detalhados ,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 Para realizar o teste deve se Feito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será Alterado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e Alterado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“ Certificado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produto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Obs: Testes com o sincronia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o sincronia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863CA0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BE06C1" w:rsidRDefault="00BE06C1">
      <w:r>
        <w:separator/>
      </w:r>
    </w:p>
  </w:endnote>
  <w:endnote w:type="continuationSeparator" w:id="0">
    <w:p w14:paraId="13755459" w14:textId="77777777" w:rsidR="00BE06C1" w:rsidRDefault="00B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BE06C1" w:rsidRDefault="00BE06C1">
      <w:r>
        <w:separator/>
      </w:r>
    </w:p>
  </w:footnote>
  <w:footnote w:type="continuationSeparator" w:id="0">
    <w:p w14:paraId="798E2A44" w14:textId="77777777" w:rsidR="00BE06C1" w:rsidRDefault="00BE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2A2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AC3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434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5D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0D59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18610</TotalTime>
  <Pages>75</Pages>
  <Words>14704</Words>
  <Characters>79403</Characters>
  <Application>Microsoft Office Word</Application>
  <DocSecurity>0</DocSecurity>
  <Lines>661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94</cp:revision>
  <cp:lastPrinted>2015-04-28T20:24:00Z</cp:lastPrinted>
  <dcterms:created xsi:type="dcterms:W3CDTF">2021-12-24T14:10:00Z</dcterms:created>
  <dcterms:modified xsi:type="dcterms:W3CDTF">2022-12-29T20:55:00Z</dcterms:modified>
</cp:coreProperties>
</file>