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3F78" w14:textId="77777777" w:rsidR="0032603E" w:rsidRPr="00802E7E" w:rsidRDefault="00426FF1" w:rsidP="00C840E7">
      <w:pPr>
        <w:pStyle w:val="CENTARI-12"/>
        <w:spacing w:line="276" w:lineRule="auto"/>
        <w:rPr>
          <w:color w:val="00B0F0"/>
          <w:sz w:val="40"/>
          <w:szCs w:val="40"/>
        </w:rPr>
      </w:pPr>
      <w:r w:rsidRPr="00802E7E">
        <w:rPr>
          <w:color w:val="00B0F0"/>
          <w:sz w:val="40"/>
          <w:szCs w:val="40"/>
        </w:rPr>
        <w:t>R</w:t>
      </w:r>
      <w:r w:rsidR="005275F2" w:rsidRPr="00802E7E">
        <w:rPr>
          <w:color w:val="00B0F0"/>
          <w:sz w:val="40"/>
          <w:szCs w:val="40"/>
        </w:rPr>
        <w:t>oteiro de Homologação</w:t>
      </w:r>
    </w:p>
    <w:p w14:paraId="3A58CDDD" w14:textId="77777777" w:rsidR="008A2F26" w:rsidRPr="00802E7E" w:rsidRDefault="008A2F26" w:rsidP="00C840E7">
      <w:pPr>
        <w:pStyle w:val="CENTARI-12"/>
        <w:spacing w:line="276" w:lineRule="auto"/>
        <w:rPr>
          <w:sz w:val="24"/>
          <w:szCs w:val="24"/>
        </w:rPr>
      </w:pPr>
    </w:p>
    <w:p w14:paraId="7BDE6701" w14:textId="77777777" w:rsidR="0036375E" w:rsidRPr="00802E7E" w:rsidRDefault="00451ACC" w:rsidP="00C840E7">
      <w:pPr>
        <w:pStyle w:val="CENTARI-12"/>
        <w:spacing w:line="276" w:lineRule="auto"/>
        <w:jc w:val="left"/>
        <w:rPr>
          <w:sz w:val="24"/>
          <w:szCs w:val="24"/>
        </w:rPr>
      </w:pPr>
      <w:r w:rsidRPr="00802E7E">
        <w:rPr>
          <w:sz w:val="24"/>
          <w:szCs w:val="24"/>
        </w:rPr>
        <w:t xml:space="preserve">Tela: </w:t>
      </w:r>
      <w:r w:rsidR="00A32FC9" w:rsidRPr="00802E7E">
        <w:rPr>
          <w:sz w:val="24"/>
          <w:szCs w:val="24"/>
        </w:rPr>
        <w:t>SAT</w:t>
      </w:r>
      <w:r w:rsidR="00CB64FF" w:rsidRPr="00802E7E">
        <w:rPr>
          <w:sz w:val="24"/>
          <w:szCs w:val="24"/>
        </w:rPr>
        <w:t>AjusteDeEstoque.exe</w:t>
      </w:r>
    </w:p>
    <w:p w14:paraId="1E229BC2" w14:textId="1CBECBE1" w:rsidR="005275F2" w:rsidRPr="00802E7E" w:rsidRDefault="00E81644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 xml:space="preserve">Versão: </w:t>
      </w:r>
      <w:r w:rsidR="002041C1">
        <w:rPr>
          <w:b w:val="0"/>
          <w:sz w:val="24"/>
          <w:szCs w:val="24"/>
        </w:rPr>
        <w:t>202</w:t>
      </w:r>
      <w:r w:rsidR="00550875">
        <w:rPr>
          <w:b w:val="0"/>
          <w:sz w:val="24"/>
          <w:szCs w:val="24"/>
        </w:rPr>
        <w:t>1</w:t>
      </w:r>
    </w:p>
    <w:p w14:paraId="30BE27D6" w14:textId="17BB7BC2" w:rsidR="00E81644" w:rsidRPr="00802E7E" w:rsidRDefault="00CB64FF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 xml:space="preserve">Compilação: </w:t>
      </w:r>
      <w:r w:rsidR="003F30D5">
        <w:rPr>
          <w:sz w:val="24"/>
          <w:szCs w:val="24"/>
        </w:rPr>
        <w:t xml:space="preserve">VCL </w:t>
      </w:r>
      <w:r w:rsidR="00F21510">
        <w:rPr>
          <w:b w:val="0"/>
          <w:sz w:val="24"/>
          <w:szCs w:val="24"/>
        </w:rPr>
        <w:t>21</w:t>
      </w:r>
      <w:r w:rsidR="003F30D5">
        <w:rPr>
          <w:b w:val="0"/>
          <w:sz w:val="24"/>
          <w:szCs w:val="24"/>
        </w:rPr>
        <w:t>0303</w:t>
      </w:r>
      <w:r w:rsidR="00F21510">
        <w:rPr>
          <w:b w:val="0"/>
          <w:sz w:val="24"/>
          <w:szCs w:val="24"/>
        </w:rPr>
        <w:t>A</w:t>
      </w:r>
      <w:r w:rsidR="003F30D5">
        <w:rPr>
          <w:b w:val="0"/>
          <w:sz w:val="24"/>
          <w:szCs w:val="24"/>
        </w:rPr>
        <w:t xml:space="preserve"> </w:t>
      </w:r>
      <w:r w:rsidR="003F30D5" w:rsidRPr="003F30D5">
        <w:rPr>
          <w:bCs/>
          <w:sz w:val="24"/>
          <w:szCs w:val="24"/>
        </w:rPr>
        <w:t>WEB</w:t>
      </w:r>
      <w:r w:rsidR="003F30D5">
        <w:rPr>
          <w:b w:val="0"/>
          <w:sz w:val="24"/>
          <w:szCs w:val="24"/>
        </w:rPr>
        <w:t xml:space="preserve"> 210520A</w:t>
      </w:r>
    </w:p>
    <w:p w14:paraId="0A0B05BA" w14:textId="137BAD1D" w:rsidR="00A32FC9" w:rsidRPr="00802E7E" w:rsidRDefault="00462120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Homologado</w:t>
      </w:r>
      <w:r w:rsidR="000D0872">
        <w:rPr>
          <w:sz w:val="24"/>
          <w:szCs w:val="24"/>
        </w:rPr>
        <w:t xml:space="preserve"> por</w:t>
      </w:r>
      <w:r w:rsidR="00A32FC9" w:rsidRPr="00802E7E">
        <w:rPr>
          <w:sz w:val="24"/>
          <w:szCs w:val="24"/>
        </w:rPr>
        <w:t xml:space="preserve">: </w:t>
      </w:r>
      <w:r w:rsidR="003F30D5">
        <w:rPr>
          <w:b w:val="0"/>
          <w:sz w:val="24"/>
          <w:szCs w:val="24"/>
        </w:rPr>
        <w:t>Sarah Silva</w:t>
      </w:r>
    </w:p>
    <w:p w14:paraId="63E760E6" w14:textId="3BE8DE98" w:rsidR="00B47467" w:rsidRDefault="00B474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TestComplete</w:t>
      </w:r>
      <w:r w:rsidR="001E3EF5">
        <w:rPr>
          <w:sz w:val="24"/>
          <w:szCs w:val="24"/>
        </w:rPr>
        <w:t>:</w:t>
      </w:r>
      <w:r w:rsidR="00891CD5">
        <w:rPr>
          <w:sz w:val="24"/>
          <w:szCs w:val="24"/>
        </w:rPr>
        <w:t xml:space="preserve"> </w:t>
      </w:r>
      <w:r w:rsidR="003F30D5">
        <w:rPr>
          <w:sz w:val="24"/>
          <w:szCs w:val="24"/>
        </w:rPr>
        <w:t>Sarah Silva</w:t>
      </w:r>
    </w:p>
    <w:p w14:paraId="3E7D3777" w14:textId="12672AC9" w:rsidR="00E670C9" w:rsidRDefault="00E670C9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68EC3D0" w14:textId="77777777" w:rsidR="00B91664" w:rsidRDefault="00B91664" w:rsidP="00B9166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6DFAE491" w14:textId="77777777" w:rsidR="00B91664" w:rsidRDefault="00B91664" w:rsidP="00B91664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4D1F7EFE" w14:textId="77777777" w:rsidR="00B91664" w:rsidRDefault="00B91664" w:rsidP="00B91664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4C57BAE7" w14:textId="77777777" w:rsidR="00B91664" w:rsidRDefault="00B91664" w:rsidP="00B91664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2DBB4689" w14:textId="71AF16B3" w:rsidR="00E629A8" w:rsidRPr="00E629A8" w:rsidRDefault="00B91664" w:rsidP="00E629A8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64C596E3" w14:textId="77777777" w:rsidR="00071469" w:rsidRDefault="00071469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B3A6752" w14:textId="6BED3444" w:rsidR="00071469" w:rsidRDefault="00071469" w:rsidP="00071469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</w:t>
      </w:r>
      <w:r w:rsidR="00A9573C">
        <w:rPr>
          <w:sz w:val="24"/>
          <w:szCs w:val="24"/>
        </w:rPr>
        <w:t xml:space="preserve"> VCL</w:t>
      </w:r>
      <w:r w:rsidRPr="00231BF6">
        <w:rPr>
          <w:sz w:val="24"/>
          <w:szCs w:val="24"/>
        </w:rPr>
        <w:t xml:space="preserve">: (versão </w:t>
      </w:r>
      <w:r w:rsidR="00D61665" w:rsidRPr="00B33312">
        <w:rPr>
          <w:bCs/>
          <w:sz w:val="24"/>
          <w:szCs w:val="24"/>
        </w:rPr>
        <w:t>201223A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FC2020C" w14:textId="77777777" w:rsidR="00D205C5" w:rsidRDefault="00D205C5" w:rsidP="00071469">
      <w:pPr>
        <w:pStyle w:val="CENTARI-12"/>
        <w:jc w:val="both"/>
        <w:rPr>
          <w:sz w:val="24"/>
          <w:szCs w:val="24"/>
        </w:rPr>
      </w:pPr>
    </w:p>
    <w:p w14:paraId="1B8E5A54" w14:textId="39786C7F" w:rsidR="00FA36CD" w:rsidRPr="004C11D0" w:rsidRDefault="00FA36CD" w:rsidP="006643C2">
      <w:pPr>
        <w:rPr>
          <w:color w:val="000000" w:themeColor="text1"/>
          <w:sz w:val="24"/>
          <w:szCs w:val="24"/>
        </w:rPr>
      </w:pPr>
      <w:r w:rsidRPr="006643C2">
        <w:rPr>
          <w:b/>
          <w:bCs/>
          <w:color w:val="000000" w:themeColor="text1"/>
          <w:sz w:val="24"/>
          <w:szCs w:val="24"/>
        </w:rPr>
        <w:t>Chamado:</w:t>
      </w:r>
      <w:r w:rsidR="000A080F" w:rsidRPr="006643C2">
        <w:rPr>
          <w:b/>
          <w:bCs/>
          <w:color w:val="000000" w:themeColor="text1"/>
          <w:sz w:val="24"/>
          <w:szCs w:val="24"/>
        </w:rPr>
        <w:t xml:space="preserve"> </w:t>
      </w:r>
      <w:r w:rsidRPr="004C11D0">
        <w:rPr>
          <w:color w:val="000000" w:themeColor="text1"/>
          <w:sz w:val="24"/>
          <w:szCs w:val="24"/>
        </w:rPr>
        <w:t>213529 - Tecla de Atalho - ESC</w:t>
      </w:r>
      <w:r w:rsidR="006C4FE5">
        <w:rPr>
          <w:color w:val="000000" w:themeColor="text1"/>
          <w:sz w:val="24"/>
          <w:szCs w:val="24"/>
        </w:rPr>
        <w:t>.</w:t>
      </w:r>
    </w:p>
    <w:p w14:paraId="3F2C1851" w14:textId="5BE70C84" w:rsidR="00FA36CD" w:rsidRPr="006643C2" w:rsidRDefault="00FA36CD" w:rsidP="006643C2">
      <w:pPr>
        <w:rPr>
          <w:b/>
          <w:bCs/>
          <w:color w:val="000000" w:themeColor="text1"/>
          <w:sz w:val="24"/>
          <w:szCs w:val="24"/>
        </w:rPr>
      </w:pPr>
      <w:r w:rsidRPr="006643C2">
        <w:rPr>
          <w:b/>
          <w:bCs/>
          <w:color w:val="000000" w:themeColor="text1"/>
          <w:sz w:val="24"/>
          <w:szCs w:val="24"/>
        </w:rPr>
        <w:t xml:space="preserve">Chamado: </w:t>
      </w:r>
      <w:r w:rsidRPr="004C11D0">
        <w:rPr>
          <w:color w:val="000000" w:themeColor="text1"/>
          <w:sz w:val="24"/>
          <w:szCs w:val="24"/>
        </w:rPr>
        <w:t>216048 - Lista Produto</w:t>
      </w:r>
      <w:r w:rsidR="004E0C5B" w:rsidRPr="004C11D0">
        <w:rPr>
          <w:color w:val="000000" w:themeColor="text1"/>
          <w:sz w:val="24"/>
          <w:szCs w:val="24"/>
        </w:rPr>
        <w:t xml:space="preserve"> (F5 / Inserir Todos)</w:t>
      </w:r>
      <w:r w:rsidR="006C4FE5">
        <w:rPr>
          <w:color w:val="000000" w:themeColor="text1"/>
          <w:sz w:val="24"/>
          <w:szCs w:val="24"/>
        </w:rPr>
        <w:t>.</w:t>
      </w:r>
    </w:p>
    <w:p w14:paraId="19ADA010" w14:textId="49D80FA0" w:rsidR="00FA36CD" w:rsidRPr="004C11D0" w:rsidRDefault="00FA36CD" w:rsidP="006643C2">
      <w:pPr>
        <w:rPr>
          <w:color w:val="000000" w:themeColor="text1"/>
          <w:sz w:val="24"/>
          <w:szCs w:val="24"/>
        </w:rPr>
      </w:pPr>
      <w:r w:rsidRPr="006643C2">
        <w:rPr>
          <w:b/>
          <w:bCs/>
          <w:color w:val="000000" w:themeColor="text1"/>
          <w:sz w:val="24"/>
          <w:szCs w:val="24"/>
        </w:rPr>
        <w:t xml:space="preserve">Chamado: </w:t>
      </w:r>
      <w:r w:rsidRPr="004C11D0">
        <w:rPr>
          <w:color w:val="000000" w:themeColor="text1"/>
          <w:sz w:val="24"/>
          <w:szCs w:val="24"/>
        </w:rPr>
        <w:t>216049 - Aba Dados do Cliente</w:t>
      </w:r>
      <w:r w:rsidR="006C4FE5">
        <w:rPr>
          <w:color w:val="000000" w:themeColor="text1"/>
          <w:sz w:val="24"/>
          <w:szCs w:val="24"/>
        </w:rPr>
        <w:t>.</w:t>
      </w:r>
    </w:p>
    <w:p w14:paraId="30CC3BAF" w14:textId="00DC47A4" w:rsidR="004E0C5B" w:rsidRPr="006643C2" w:rsidRDefault="004E0C5B" w:rsidP="006643C2">
      <w:pPr>
        <w:rPr>
          <w:b/>
          <w:bCs/>
          <w:color w:val="000000" w:themeColor="text1"/>
          <w:sz w:val="24"/>
          <w:szCs w:val="24"/>
        </w:rPr>
      </w:pPr>
      <w:r w:rsidRPr="006643C2">
        <w:rPr>
          <w:b/>
          <w:bCs/>
          <w:color w:val="000000" w:themeColor="text1"/>
          <w:sz w:val="24"/>
          <w:szCs w:val="24"/>
        </w:rPr>
        <w:t xml:space="preserve">Chamado: </w:t>
      </w:r>
      <w:r w:rsidRPr="004C11D0">
        <w:rPr>
          <w:color w:val="000000" w:themeColor="text1"/>
          <w:sz w:val="24"/>
          <w:szCs w:val="24"/>
        </w:rPr>
        <w:t>217364 – Lista Produto (F10 / Duplo Clique)</w:t>
      </w:r>
      <w:r w:rsidR="006C4FE5">
        <w:rPr>
          <w:color w:val="000000" w:themeColor="text1"/>
          <w:sz w:val="24"/>
          <w:szCs w:val="24"/>
        </w:rPr>
        <w:t>.</w:t>
      </w:r>
    </w:p>
    <w:p w14:paraId="42A3CF52" w14:textId="1DB5223E" w:rsidR="006667EF" w:rsidRPr="006643C2" w:rsidRDefault="006667EF" w:rsidP="006643C2">
      <w:pPr>
        <w:rPr>
          <w:b/>
          <w:bCs/>
          <w:color w:val="000000" w:themeColor="text1"/>
          <w:sz w:val="24"/>
          <w:szCs w:val="24"/>
        </w:rPr>
      </w:pPr>
      <w:r w:rsidRPr="006643C2">
        <w:rPr>
          <w:b/>
          <w:bCs/>
          <w:color w:val="000000" w:themeColor="text1"/>
          <w:sz w:val="24"/>
          <w:szCs w:val="24"/>
        </w:rPr>
        <w:t xml:space="preserve">Chamado: </w:t>
      </w:r>
      <w:r w:rsidRPr="004C11D0">
        <w:rPr>
          <w:color w:val="000000" w:themeColor="text1"/>
          <w:sz w:val="24"/>
          <w:szCs w:val="24"/>
        </w:rPr>
        <w:t>217396 - Entrar no giro de produtos vendidos</w:t>
      </w:r>
      <w:r w:rsidR="006C4FE5">
        <w:rPr>
          <w:color w:val="000000" w:themeColor="text1"/>
          <w:sz w:val="24"/>
          <w:szCs w:val="24"/>
        </w:rPr>
        <w:t>.</w:t>
      </w:r>
    </w:p>
    <w:p w14:paraId="21556385" w14:textId="34786DDC" w:rsidR="006667EF" w:rsidRPr="006643C2" w:rsidRDefault="006667EF" w:rsidP="006643C2">
      <w:pPr>
        <w:rPr>
          <w:b/>
          <w:bCs/>
          <w:color w:val="000000" w:themeColor="text1"/>
          <w:sz w:val="24"/>
          <w:szCs w:val="24"/>
        </w:rPr>
      </w:pPr>
      <w:r w:rsidRPr="006643C2">
        <w:rPr>
          <w:b/>
          <w:bCs/>
          <w:color w:val="000000" w:themeColor="text1"/>
          <w:sz w:val="24"/>
          <w:szCs w:val="24"/>
        </w:rPr>
        <w:t xml:space="preserve">Chamado: </w:t>
      </w:r>
      <w:r w:rsidRPr="004C11D0">
        <w:rPr>
          <w:color w:val="000000" w:themeColor="text1"/>
          <w:sz w:val="24"/>
          <w:szCs w:val="24"/>
        </w:rPr>
        <w:t xml:space="preserve">217397 </w:t>
      </w:r>
      <w:r w:rsidR="006C4FE5">
        <w:rPr>
          <w:color w:val="000000" w:themeColor="text1"/>
          <w:sz w:val="24"/>
          <w:szCs w:val="24"/>
        </w:rPr>
        <w:t>–</w:t>
      </w:r>
      <w:r w:rsidRPr="004C11D0">
        <w:rPr>
          <w:color w:val="000000" w:themeColor="text1"/>
          <w:sz w:val="24"/>
          <w:szCs w:val="24"/>
        </w:rPr>
        <w:t xml:space="preserve"> Imprimir</w:t>
      </w:r>
      <w:r w:rsidR="006C4FE5">
        <w:rPr>
          <w:color w:val="000000" w:themeColor="text1"/>
          <w:sz w:val="24"/>
          <w:szCs w:val="24"/>
        </w:rPr>
        <w:t>.</w:t>
      </w:r>
    </w:p>
    <w:p w14:paraId="46D7136E" w14:textId="311D7ABD" w:rsidR="00547760" w:rsidRPr="00B22669" w:rsidRDefault="006667EF" w:rsidP="00B22669">
      <w:pPr>
        <w:rPr>
          <w:color w:val="000000" w:themeColor="text1"/>
          <w:sz w:val="24"/>
          <w:szCs w:val="24"/>
        </w:rPr>
      </w:pPr>
      <w:r w:rsidRPr="006643C2">
        <w:rPr>
          <w:b/>
          <w:bCs/>
          <w:color w:val="000000" w:themeColor="text1"/>
          <w:sz w:val="24"/>
          <w:szCs w:val="24"/>
        </w:rPr>
        <w:t xml:space="preserve">Chamado: </w:t>
      </w:r>
      <w:r w:rsidRPr="004C11D0">
        <w:rPr>
          <w:color w:val="000000" w:themeColor="text1"/>
          <w:sz w:val="24"/>
          <w:szCs w:val="24"/>
        </w:rPr>
        <w:t>217398 - Botão Trocar Item</w:t>
      </w:r>
      <w:r w:rsidR="006C4FE5">
        <w:rPr>
          <w:color w:val="000000" w:themeColor="text1"/>
          <w:sz w:val="24"/>
          <w:szCs w:val="24"/>
        </w:rPr>
        <w:t>.</w:t>
      </w:r>
    </w:p>
    <w:p w14:paraId="2C2E8B65" w14:textId="10A66907" w:rsidR="00D205C5" w:rsidRDefault="000A080F" w:rsidP="0007146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0A080F">
        <w:rPr>
          <w:b w:val="0"/>
          <w:bCs/>
          <w:sz w:val="24"/>
          <w:szCs w:val="24"/>
        </w:rPr>
        <w:t>229520</w:t>
      </w:r>
      <w:r>
        <w:rPr>
          <w:b w:val="0"/>
          <w:bCs/>
          <w:sz w:val="24"/>
          <w:szCs w:val="24"/>
        </w:rPr>
        <w:t xml:space="preserve"> - </w:t>
      </w:r>
      <w:r w:rsidRPr="000A080F">
        <w:rPr>
          <w:b w:val="0"/>
          <w:bCs/>
          <w:sz w:val="24"/>
          <w:szCs w:val="24"/>
        </w:rPr>
        <w:t>Erro de Layout Tela 'Ajuste de Estoque'.</w:t>
      </w:r>
    </w:p>
    <w:p w14:paraId="038D2279" w14:textId="20B988B8" w:rsidR="00DA4715" w:rsidRDefault="00D6524C" w:rsidP="00071469">
      <w:pPr>
        <w:pStyle w:val="CENTARI-12"/>
        <w:jc w:val="both"/>
        <w:rPr>
          <w:b w:val="0"/>
          <w:bCs/>
          <w:sz w:val="24"/>
          <w:szCs w:val="24"/>
        </w:rPr>
      </w:pPr>
      <w:r w:rsidRPr="00D205C5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AC2CB3">
        <w:rPr>
          <w:b w:val="0"/>
          <w:bCs/>
          <w:sz w:val="24"/>
          <w:szCs w:val="24"/>
          <w:u w:val="single"/>
        </w:rPr>
        <w:t>229521</w:t>
      </w:r>
      <w:r>
        <w:rPr>
          <w:b w:val="0"/>
          <w:bCs/>
          <w:sz w:val="24"/>
          <w:szCs w:val="24"/>
        </w:rPr>
        <w:t xml:space="preserve"> - </w:t>
      </w:r>
      <w:r w:rsidRPr="00D6524C">
        <w:rPr>
          <w:b w:val="0"/>
          <w:bCs/>
          <w:sz w:val="24"/>
          <w:szCs w:val="24"/>
        </w:rPr>
        <w:t>Limitar quantidade de números digitados Tela 'Ajuste de Estoque'.</w:t>
      </w:r>
    </w:p>
    <w:p w14:paraId="0C6BA346" w14:textId="18636463" w:rsidR="003F30D5" w:rsidRDefault="003F30D5" w:rsidP="00071469">
      <w:pPr>
        <w:pStyle w:val="CENTARI-12"/>
        <w:pBdr>
          <w:bottom w:val="single" w:sz="6" w:space="1" w:color="auto"/>
        </w:pBdr>
        <w:jc w:val="both"/>
        <w:rPr>
          <w:b w:val="0"/>
          <w:bCs/>
          <w:sz w:val="24"/>
          <w:szCs w:val="24"/>
        </w:rPr>
      </w:pPr>
    </w:p>
    <w:p w14:paraId="2EC1F92C" w14:textId="0B084845" w:rsidR="003F30D5" w:rsidRDefault="003F30D5" w:rsidP="003F30D5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VCL</w:t>
      </w:r>
      <w:r w:rsidRPr="00231BF6">
        <w:rPr>
          <w:sz w:val="24"/>
          <w:szCs w:val="24"/>
        </w:rPr>
        <w:t xml:space="preserve">: (versão </w:t>
      </w:r>
      <w:r w:rsidRPr="00B33312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10303</w:t>
      </w:r>
      <w:r w:rsidRPr="00B33312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280C999" w14:textId="77777777" w:rsidR="003F30D5" w:rsidRDefault="003F30D5" w:rsidP="003F30D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B5506A">
        <w:rPr>
          <w:b w:val="0"/>
          <w:bCs/>
          <w:sz w:val="24"/>
          <w:szCs w:val="24"/>
        </w:rPr>
        <w:t xml:space="preserve">230515 - </w:t>
      </w:r>
      <w:r w:rsidRPr="00FB50A7">
        <w:rPr>
          <w:b w:val="0"/>
          <w:bCs/>
          <w:sz w:val="24"/>
          <w:szCs w:val="24"/>
        </w:rPr>
        <w:t>Campos da Aba 'Dados do Ajuste' Aceitando Dados Inválidos</w:t>
      </w:r>
    </w:p>
    <w:p w14:paraId="01C2F0C4" w14:textId="25FBD6DC" w:rsidR="003F30D5" w:rsidRDefault="003F30D5" w:rsidP="003F30D5">
      <w:pPr>
        <w:pStyle w:val="CENTARI-12"/>
        <w:pBdr>
          <w:bottom w:val="single" w:sz="6" w:space="1" w:color="auto"/>
        </w:pBdr>
        <w:jc w:val="both"/>
        <w:rPr>
          <w:b w:val="0"/>
          <w:bCs/>
          <w:sz w:val="24"/>
          <w:szCs w:val="24"/>
        </w:rPr>
      </w:pPr>
      <w:r w:rsidRPr="00326025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B42AED">
        <w:rPr>
          <w:b w:val="0"/>
          <w:bCs/>
          <w:sz w:val="24"/>
          <w:szCs w:val="24"/>
        </w:rPr>
        <w:t>230517</w:t>
      </w:r>
      <w:r>
        <w:rPr>
          <w:b w:val="0"/>
          <w:bCs/>
          <w:sz w:val="24"/>
          <w:szCs w:val="24"/>
        </w:rPr>
        <w:t xml:space="preserve"> - </w:t>
      </w:r>
      <w:r w:rsidRPr="00C32086">
        <w:rPr>
          <w:b w:val="0"/>
          <w:bCs/>
          <w:sz w:val="24"/>
          <w:szCs w:val="24"/>
        </w:rPr>
        <w:t xml:space="preserve">Campos da Aba "Dados do </w:t>
      </w:r>
      <w:r w:rsidRPr="00C32086">
        <w:rPr>
          <w:b w:val="0"/>
          <w:bCs/>
          <w:sz w:val="24"/>
          <w:szCs w:val="24"/>
        </w:rPr>
        <w:t>Cliente (</w:t>
      </w:r>
      <w:r w:rsidRPr="00C32086">
        <w:rPr>
          <w:b w:val="0"/>
          <w:bCs/>
          <w:sz w:val="24"/>
          <w:szCs w:val="24"/>
        </w:rPr>
        <w:t>Nota Fiscal)" Aceitando Dados Inválidos</w:t>
      </w:r>
    </w:p>
    <w:p w14:paraId="2E9B3E2F" w14:textId="77777777" w:rsidR="003F30D5" w:rsidRDefault="003F30D5" w:rsidP="003F30D5">
      <w:pPr>
        <w:pStyle w:val="CENTARI-12"/>
        <w:pBdr>
          <w:bottom w:val="single" w:sz="6" w:space="1" w:color="auto"/>
        </w:pBdr>
        <w:jc w:val="both"/>
        <w:rPr>
          <w:b w:val="0"/>
          <w:bCs/>
          <w:sz w:val="24"/>
          <w:szCs w:val="24"/>
        </w:rPr>
      </w:pPr>
      <w:r w:rsidRPr="00853EAA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4B4F82">
        <w:rPr>
          <w:b w:val="0"/>
          <w:bCs/>
          <w:sz w:val="24"/>
          <w:szCs w:val="24"/>
        </w:rPr>
        <w:t>230537</w:t>
      </w:r>
      <w:r>
        <w:rPr>
          <w:b w:val="0"/>
          <w:bCs/>
          <w:sz w:val="24"/>
          <w:szCs w:val="24"/>
        </w:rPr>
        <w:t xml:space="preserve"> - </w:t>
      </w:r>
      <w:r w:rsidRPr="00A61330">
        <w:rPr>
          <w:b w:val="0"/>
          <w:bCs/>
          <w:sz w:val="24"/>
          <w:szCs w:val="24"/>
        </w:rPr>
        <w:t>Campos 'Loja' e 'Matricula' aceitando quantidade de números muito grande.</w:t>
      </w:r>
    </w:p>
    <w:p w14:paraId="14AD66A6" w14:textId="77777777" w:rsidR="003F30D5" w:rsidRDefault="003F30D5" w:rsidP="003F30D5">
      <w:pPr>
        <w:pStyle w:val="CENTARI-12"/>
        <w:pBdr>
          <w:bottom w:val="single" w:sz="6" w:space="1" w:color="auto"/>
        </w:pBdr>
        <w:jc w:val="both"/>
        <w:rPr>
          <w:b w:val="0"/>
          <w:bCs/>
          <w:sz w:val="24"/>
          <w:szCs w:val="24"/>
        </w:rPr>
      </w:pPr>
      <w:r w:rsidRPr="008F042E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686D78">
        <w:rPr>
          <w:b w:val="0"/>
          <w:bCs/>
          <w:sz w:val="24"/>
          <w:szCs w:val="24"/>
        </w:rPr>
        <w:t>230538</w:t>
      </w:r>
      <w:r>
        <w:rPr>
          <w:b w:val="0"/>
          <w:bCs/>
          <w:sz w:val="24"/>
          <w:szCs w:val="24"/>
        </w:rPr>
        <w:t xml:space="preserve"> - </w:t>
      </w:r>
      <w:r w:rsidRPr="00686D78">
        <w:rPr>
          <w:b w:val="0"/>
          <w:bCs/>
          <w:sz w:val="24"/>
          <w:szCs w:val="24"/>
        </w:rPr>
        <w:t>Botão 'Trocar Item' adicionando Item ao Grid.</w:t>
      </w:r>
    </w:p>
    <w:p w14:paraId="2956FB17" w14:textId="77777777" w:rsidR="00024740" w:rsidRDefault="00024740" w:rsidP="00071469">
      <w:pPr>
        <w:pStyle w:val="CENTARI-12"/>
        <w:pBdr>
          <w:bottom w:val="single" w:sz="6" w:space="1" w:color="auto"/>
        </w:pBdr>
        <w:jc w:val="both"/>
        <w:rPr>
          <w:b w:val="0"/>
          <w:bCs/>
          <w:sz w:val="24"/>
          <w:szCs w:val="24"/>
        </w:rPr>
      </w:pPr>
    </w:p>
    <w:p w14:paraId="496F5F41" w14:textId="3BC606BF" w:rsidR="003F30D5" w:rsidRDefault="003F30D5" w:rsidP="003F30D5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WEB</w:t>
      </w:r>
      <w:r w:rsidRPr="00231BF6">
        <w:rPr>
          <w:sz w:val="24"/>
          <w:szCs w:val="24"/>
        </w:rPr>
        <w:t xml:space="preserve">: (versão </w:t>
      </w:r>
      <w:r w:rsidRPr="00B33312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0520</w:t>
      </w:r>
      <w:r w:rsidRPr="00B33312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5854A40" w14:textId="27BDD935" w:rsidR="00024740" w:rsidRDefault="00DC2AD1" w:rsidP="0007146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EB4647">
        <w:rPr>
          <w:b w:val="0"/>
          <w:bCs/>
          <w:sz w:val="24"/>
          <w:szCs w:val="24"/>
        </w:rPr>
        <w:t>230541 - Erro ao Emitir Ajuste de Estoque Web.</w:t>
      </w:r>
    </w:p>
    <w:p w14:paraId="39428053" w14:textId="0678E2E5" w:rsidR="003C1AD5" w:rsidRDefault="003C1AD5" w:rsidP="00071469">
      <w:pPr>
        <w:pStyle w:val="CENTARI-12"/>
        <w:jc w:val="both"/>
        <w:rPr>
          <w:b w:val="0"/>
          <w:bCs/>
          <w:sz w:val="24"/>
          <w:szCs w:val="24"/>
        </w:rPr>
      </w:pPr>
      <w:r w:rsidRPr="00707292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="00060E56" w:rsidRPr="00060E56">
        <w:rPr>
          <w:b w:val="0"/>
          <w:bCs/>
          <w:sz w:val="24"/>
          <w:szCs w:val="24"/>
        </w:rPr>
        <w:t>230542</w:t>
      </w:r>
      <w:r w:rsidR="00060E56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- </w:t>
      </w:r>
      <w:r w:rsidR="00060E56" w:rsidRPr="00060E56">
        <w:rPr>
          <w:b w:val="0"/>
          <w:bCs/>
          <w:sz w:val="24"/>
          <w:szCs w:val="24"/>
        </w:rPr>
        <w:t xml:space="preserve">Erro de Layout Ajuste de </w:t>
      </w:r>
      <w:r w:rsidR="003F30D5" w:rsidRPr="00060E56">
        <w:rPr>
          <w:b w:val="0"/>
          <w:bCs/>
          <w:sz w:val="24"/>
          <w:szCs w:val="24"/>
        </w:rPr>
        <w:t>Estoque Web</w:t>
      </w:r>
      <w:r w:rsidR="00060E56" w:rsidRPr="00060E56">
        <w:rPr>
          <w:b w:val="0"/>
          <w:bCs/>
          <w:sz w:val="24"/>
          <w:szCs w:val="24"/>
        </w:rPr>
        <w:t>.</w:t>
      </w:r>
    </w:p>
    <w:p w14:paraId="692A8C72" w14:textId="338C74B6" w:rsidR="00E7452D" w:rsidRDefault="003F30D5" w:rsidP="00071469">
      <w:pPr>
        <w:pStyle w:val="CENTARI-12"/>
        <w:jc w:val="both"/>
        <w:rPr>
          <w:sz w:val="24"/>
          <w:szCs w:val="24"/>
        </w:rPr>
      </w:pPr>
      <w:r w:rsidRPr="00CD50A5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>:</w:t>
      </w:r>
      <w:r w:rsidR="00E7452D">
        <w:rPr>
          <w:b w:val="0"/>
          <w:bCs/>
          <w:sz w:val="24"/>
          <w:szCs w:val="24"/>
        </w:rPr>
        <w:t xml:space="preserve"> </w:t>
      </w:r>
      <w:r w:rsidR="00E7452D" w:rsidRPr="00E7452D">
        <w:rPr>
          <w:b w:val="0"/>
          <w:bCs/>
          <w:sz w:val="24"/>
          <w:szCs w:val="24"/>
        </w:rPr>
        <w:t>230543</w:t>
      </w:r>
      <w:r w:rsidR="00E7452D">
        <w:rPr>
          <w:b w:val="0"/>
          <w:bCs/>
          <w:sz w:val="24"/>
          <w:szCs w:val="24"/>
        </w:rPr>
        <w:t xml:space="preserve"> - </w:t>
      </w:r>
      <w:r w:rsidR="00E7452D" w:rsidRPr="00E7452D">
        <w:rPr>
          <w:b w:val="0"/>
          <w:bCs/>
          <w:sz w:val="24"/>
          <w:szCs w:val="24"/>
        </w:rPr>
        <w:t>Erro ao Clicar em 'Salvar e Aplicar' no Configuração Local.</w:t>
      </w:r>
    </w:p>
    <w:p w14:paraId="7971B498" w14:textId="2DF27BA1" w:rsidR="00024740" w:rsidRDefault="00E10EEC" w:rsidP="0007146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490D28">
        <w:rPr>
          <w:b w:val="0"/>
          <w:bCs/>
          <w:sz w:val="24"/>
          <w:szCs w:val="24"/>
        </w:rPr>
        <w:t>230544 - Erro de Layout Botão.</w:t>
      </w:r>
    </w:p>
    <w:p w14:paraId="7FFD6299" w14:textId="333119D7" w:rsidR="0084042D" w:rsidRDefault="0084042D" w:rsidP="00E629A8">
      <w:pPr>
        <w:pStyle w:val="CENTARI-12"/>
        <w:pBdr>
          <w:bottom w:val="single" w:sz="6" w:space="10" w:color="auto"/>
        </w:pBdr>
        <w:jc w:val="both"/>
        <w:rPr>
          <w:b w:val="0"/>
          <w:bCs/>
          <w:sz w:val="24"/>
          <w:szCs w:val="24"/>
        </w:rPr>
      </w:pPr>
      <w:r w:rsidRPr="00225C2F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0D70DE">
        <w:rPr>
          <w:b w:val="0"/>
          <w:bCs/>
          <w:sz w:val="24"/>
          <w:szCs w:val="24"/>
        </w:rPr>
        <w:t>230539</w:t>
      </w:r>
      <w:r>
        <w:rPr>
          <w:b w:val="0"/>
          <w:bCs/>
          <w:sz w:val="24"/>
          <w:szCs w:val="24"/>
        </w:rPr>
        <w:t xml:space="preserve"> - </w:t>
      </w:r>
      <w:r w:rsidRPr="000D70DE">
        <w:rPr>
          <w:b w:val="0"/>
          <w:bCs/>
          <w:sz w:val="24"/>
          <w:szCs w:val="24"/>
        </w:rPr>
        <w:t>ERRO nos campos 'Loja' e 'Matrícula' Ajuste de Estoque Web.</w:t>
      </w:r>
    </w:p>
    <w:p w14:paraId="16AC0A11" w14:textId="24F657EB" w:rsidR="00E629A8" w:rsidRDefault="00E629A8" w:rsidP="00E629A8">
      <w:pPr>
        <w:pStyle w:val="CENTARI-12"/>
        <w:pBdr>
          <w:bottom w:val="single" w:sz="6" w:space="10" w:color="auto"/>
        </w:pBdr>
        <w:jc w:val="both"/>
        <w:rPr>
          <w:b w:val="0"/>
          <w:bCs/>
          <w:sz w:val="24"/>
          <w:szCs w:val="24"/>
        </w:rPr>
      </w:pPr>
      <w:r w:rsidRPr="004576FC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E629A8">
        <w:rPr>
          <w:b w:val="0"/>
          <w:bCs/>
          <w:sz w:val="24"/>
          <w:szCs w:val="24"/>
        </w:rPr>
        <w:t>230548</w:t>
      </w:r>
      <w:r>
        <w:rPr>
          <w:b w:val="0"/>
          <w:bCs/>
          <w:sz w:val="24"/>
          <w:szCs w:val="24"/>
        </w:rPr>
        <w:t xml:space="preserve"> - </w:t>
      </w:r>
      <w:r w:rsidRPr="00E629A8">
        <w:rPr>
          <w:b w:val="0"/>
          <w:bCs/>
          <w:sz w:val="24"/>
          <w:szCs w:val="24"/>
        </w:rPr>
        <w:t xml:space="preserve">Campos da Aba 'Dados do Ajuste' Aceitando Dados </w:t>
      </w:r>
      <w:r w:rsidR="003F30D5" w:rsidRPr="00E629A8">
        <w:rPr>
          <w:b w:val="0"/>
          <w:bCs/>
          <w:sz w:val="24"/>
          <w:szCs w:val="24"/>
        </w:rPr>
        <w:t>Inválidos</w:t>
      </w:r>
      <w:r w:rsidRPr="00E629A8">
        <w:rPr>
          <w:b w:val="0"/>
          <w:bCs/>
          <w:sz w:val="24"/>
          <w:szCs w:val="24"/>
        </w:rPr>
        <w:t xml:space="preserve">. </w:t>
      </w:r>
      <w:r w:rsidR="0094487F" w:rsidRPr="00E629A8">
        <w:rPr>
          <w:b w:val="0"/>
          <w:bCs/>
          <w:sz w:val="24"/>
          <w:szCs w:val="24"/>
        </w:rPr>
        <w:t>W</w:t>
      </w:r>
      <w:r w:rsidRPr="00E629A8">
        <w:rPr>
          <w:b w:val="0"/>
          <w:bCs/>
          <w:sz w:val="24"/>
          <w:szCs w:val="24"/>
        </w:rPr>
        <w:t>eb</w:t>
      </w:r>
    </w:p>
    <w:p w14:paraId="1FFC8675" w14:textId="7411AFCA" w:rsidR="0094487F" w:rsidRDefault="0094487F" w:rsidP="00E629A8">
      <w:pPr>
        <w:pStyle w:val="CENTARI-12"/>
        <w:pBdr>
          <w:bottom w:val="single" w:sz="6" w:space="10" w:color="auto"/>
        </w:pBdr>
        <w:jc w:val="both"/>
        <w:rPr>
          <w:sz w:val="24"/>
          <w:szCs w:val="24"/>
        </w:rPr>
      </w:pPr>
      <w:r w:rsidRPr="00444E41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94487F">
        <w:rPr>
          <w:b w:val="0"/>
          <w:bCs/>
          <w:sz w:val="24"/>
          <w:szCs w:val="24"/>
        </w:rPr>
        <w:t>230551</w:t>
      </w:r>
      <w:r>
        <w:rPr>
          <w:b w:val="0"/>
          <w:bCs/>
          <w:sz w:val="24"/>
          <w:szCs w:val="24"/>
        </w:rPr>
        <w:t xml:space="preserve"> - </w:t>
      </w:r>
      <w:r w:rsidRPr="0094487F">
        <w:rPr>
          <w:b w:val="0"/>
          <w:bCs/>
          <w:sz w:val="24"/>
          <w:szCs w:val="24"/>
        </w:rPr>
        <w:t>Campos da Aba Dados do Cliente Aceitando preencher.</w:t>
      </w:r>
    </w:p>
    <w:p w14:paraId="79E9F08D" w14:textId="77777777" w:rsidR="00E629A8" w:rsidRDefault="00E629A8" w:rsidP="00071469">
      <w:pPr>
        <w:pStyle w:val="CENTARI-12"/>
        <w:jc w:val="both"/>
        <w:rPr>
          <w:sz w:val="24"/>
          <w:szCs w:val="24"/>
        </w:rPr>
      </w:pPr>
    </w:p>
    <w:p w14:paraId="65AD971C" w14:textId="77777777" w:rsidR="000542BD" w:rsidRDefault="000542BD" w:rsidP="00071469">
      <w:pPr>
        <w:pStyle w:val="CENTARI-12"/>
        <w:jc w:val="both"/>
        <w:rPr>
          <w:sz w:val="24"/>
          <w:szCs w:val="24"/>
        </w:rPr>
      </w:pPr>
    </w:p>
    <w:p w14:paraId="3FE2638E" w14:textId="77777777" w:rsidR="00E81644" w:rsidRPr="00802E7E" w:rsidRDefault="00807A15" w:rsidP="00C840E7">
      <w:pPr>
        <w:pStyle w:val="CENTARI-12"/>
        <w:spacing w:line="276" w:lineRule="auto"/>
        <w:rPr>
          <w:color w:val="00B0F0"/>
          <w:sz w:val="36"/>
          <w:szCs w:val="36"/>
        </w:rPr>
      </w:pPr>
      <w:r w:rsidRPr="00802E7E">
        <w:rPr>
          <w:color w:val="00B0F0"/>
          <w:sz w:val="36"/>
          <w:szCs w:val="36"/>
        </w:rPr>
        <w:lastRenderedPageBreak/>
        <w:t>Testes básicos</w:t>
      </w:r>
    </w:p>
    <w:p w14:paraId="6B120CE2" w14:textId="77777777" w:rsidR="00A32FC9" w:rsidRPr="00802E7E" w:rsidRDefault="00802E7E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>Teste 1:</w:t>
      </w:r>
    </w:p>
    <w:p w14:paraId="2E853330" w14:textId="77777777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SAT.EXE</w:t>
      </w:r>
    </w:p>
    <w:p w14:paraId="4709804B" w14:textId="77777777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Excluir o arquivo SATAjusteDeEstoque.exe</w:t>
      </w:r>
    </w:p>
    <w:p w14:paraId="528B9E81" w14:textId="77777777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Chamar a tela no Menu do SAT Principal.</w:t>
      </w:r>
    </w:p>
    <w:p w14:paraId="514C8BDC" w14:textId="77777777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</w:t>
      </w:r>
      <w:r w:rsidRPr="00802E7E">
        <w:rPr>
          <w:b w:val="0"/>
          <w:sz w:val="24"/>
          <w:szCs w:val="24"/>
        </w:rPr>
        <w:t>:</w:t>
      </w:r>
    </w:p>
    <w:p w14:paraId="009E5E54" w14:textId="77777777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 xml:space="preserve">Conseguir atualizar o SATAjusteDeEstoque para última versão. </w:t>
      </w:r>
    </w:p>
    <w:p w14:paraId="5695631A" w14:textId="77777777" w:rsidR="00A32FC9" w:rsidRPr="00802E7E" w:rsidRDefault="00A32FC9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0AFCB2A" w14:textId="42F1669F" w:rsidR="00802E7E" w:rsidRPr="00802E7E" w:rsidRDefault="00802E7E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 xml:space="preserve">Teste </w:t>
      </w:r>
      <w:r w:rsidR="002041C1">
        <w:rPr>
          <w:sz w:val="24"/>
          <w:szCs w:val="24"/>
        </w:rPr>
        <w:t>2</w:t>
      </w:r>
      <w:r w:rsidRPr="00802E7E">
        <w:rPr>
          <w:sz w:val="24"/>
          <w:szCs w:val="24"/>
        </w:rPr>
        <w:t>:</w:t>
      </w:r>
    </w:p>
    <w:p w14:paraId="0311DE08" w14:textId="77777777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SATAtualizacaoInternet.EXE</w:t>
      </w:r>
    </w:p>
    <w:p w14:paraId="5F7F8F3A" w14:textId="509CA672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 xml:space="preserve">Compilação: </w:t>
      </w:r>
      <w:r w:rsidR="002041C1">
        <w:rPr>
          <w:b w:val="0"/>
          <w:sz w:val="24"/>
          <w:szCs w:val="24"/>
        </w:rPr>
        <w:t>200108</w:t>
      </w:r>
      <w:r w:rsidR="002041C1" w:rsidRPr="00231BF6">
        <w:rPr>
          <w:b w:val="0"/>
          <w:sz w:val="24"/>
          <w:szCs w:val="24"/>
        </w:rPr>
        <w:t>A</w:t>
      </w:r>
    </w:p>
    <w:p w14:paraId="3BA6985D" w14:textId="77777777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Excluir o arquivo SATAjusteDeEstoque.exe.</w:t>
      </w:r>
    </w:p>
    <w:p w14:paraId="012FEEAC" w14:textId="77777777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Configurar uma pasta no FTP com o executável dentro.</w:t>
      </w:r>
    </w:p>
    <w:p w14:paraId="26E3E985" w14:textId="77777777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Chamar no SAT Principal o menu Apoio, verificar se há atualizações na Internet.</w:t>
      </w:r>
    </w:p>
    <w:p w14:paraId="10824D2A" w14:textId="77777777" w:rsidR="00020CD3" w:rsidRPr="00802E7E" w:rsidRDefault="00020CD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</w:t>
      </w:r>
      <w:r w:rsidRPr="00802E7E">
        <w:rPr>
          <w:b w:val="0"/>
          <w:sz w:val="24"/>
          <w:szCs w:val="24"/>
        </w:rPr>
        <w:t xml:space="preserve">: Conseguir atualizar o SATAjusteDeEstoque para a versão que está no FTP. </w:t>
      </w:r>
    </w:p>
    <w:p w14:paraId="0D6EAEEB" w14:textId="77777777" w:rsidR="00A32FC9" w:rsidRPr="00802E7E" w:rsidRDefault="00A32FC9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A39300E" w14:textId="4D857764" w:rsidR="00802E7E" w:rsidRPr="00802E7E" w:rsidRDefault="00802E7E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 xml:space="preserve">Teste </w:t>
      </w:r>
      <w:r w:rsidR="002041C1">
        <w:rPr>
          <w:sz w:val="24"/>
          <w:szCs w:val="24"/>
        </w:rPr>
        <w:t>3</w:t>
      </w:r>
      <w:r w:rsidRPr="00802E7E">
        <w:rPr>
          <w:sz w:val="24"/>
          <w:szCs w:val="24"/>
        </w:rPr>
        <w:t>:</w:t>
      </w:r>
    </w:p>
    <w:p w14:paraId="2EF57C41" w14:textId="2EAEEE71" w:rsidR="008411B0" w:rsidRPr="00802E7E" w:rsidRDefault="00C25575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Abrir m</w:t>
      </w:r>
      <w:r w:rsidR="00BE278E">
        <w:rPr>
          <w:b w:val="0"/>
          <w:sz w:val="24"/>
          <w:szCs w:val="24"/>
        </w:rPr>
        <w:t>ó</w:t>
      </w:r>
      <w:r w:rsidRPr="00802E7E">
        <w:rPr>
          <w:b w:val="0"/>
          <w:sz w:val="24"/>
          <w:szCs w:val="24"/>
        </w:rPr>
        <w:t>dulo</w:t>
      </w:r>
      <w:r w:rsidR="008411B0" w:rsidRPr="00802E7E">
        <w:rPr>
          <w:b w:val="0"/>
          <w:sz w:val="24"/>
          <w:szCs w:val="24"/>
        </w:rPr>
        <w:t xml:space="preserve"> </w:t>
      </w:r>
      <w:r w:rsidR="00C95673" w:rsidRPr="00802E7E">
        <w:rPr>
          <w:b w:val="0"/>
          <w:sz w:val="24"/>
          <w:szCs w:val="24"/>
        </w:rPr>
        <w:t>SATAjusteDeEstoque</w:t>
      </w:r>
      <w:r w:rsidR="008411B0" w:rsidRPr="00802E7E">
        <w:rPr>
          <w:b w:val="0"/>
          <w:sz w:val="24"/>
          <w:szCs w:val="24"/>
        </w:rPr>
        <w:t>.exe</w:t>
      </w:r>
      <w:r w:rsidR="008276EA">
        <w:rPr>
          <w:b w:val="0"/>
          <w:sz w:val="24"/>
          <w:szCs w:val="24"/>
        </w:rPr>
        <w:t xml:space="preserve">    </w:t>
      </w:r>
      <w:r w:rsidR="008276EA" w:rsidRPr="008276EA">
        <w:rPr>
          <w:bCs/>
          <w:color w:val="FF0000"/>
          <w:sz w:val="24"/>
          <w:szCs w:val="24"/>
        </w:rPr>
        <w:t>ok</w:t>
      </w:r>
    </w:p>
    <w:p w14:paraId="1AAC840F" w14:textId="0C492B27" w:rsidR="008411B0" w:rsidRPr="00802E7E" w:rsidRDefault="008411B0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>M</w:t>
      </w:r>
      <w:r w:rsidR="00B1713F">
        <w:rPr>
          <w:sz w:val="24"/>
          <w:szCs w:val="24"/>
        </w:rPr>
        <w:t>ó</w:t>
      </w:r>
      <w:r w:rsidRPr="00802E7E">
        <w:rPr>
          <w:sz w:val="24"/>
          <w:szCs w:val="24"/>
        </w:rPr>
        <w:t>dulo “</w:t>
      </w:r>
      <w:r w:rsidR="00C95673" w:rsidRPr="00802E7E">
        <w:rPr>
          <w:sz w:val="24"/>
          <w:szCs w:val="24"/>
        </w:rPr>
        <w:t>SATAjusteDeE</w:t>
      </w:r>
      <w:r w:rsidRPr="00802E7E">
        <w:rPr>
          <w:sz w:val="24"/>
          <w:szCs w:val="24"/>
        </w:rPr>
        <w:t>s</w:t>
      </w:r>
      <w:r w:rsidR="00C95673" w:rsidRPr="00802E7E">
        <w:rPr>
          <w:sz w:val="24"/>
          <w:szCs w:val="24"/>
        </w:rPr>
        <w:t>toque</w:t>
      </w:r>
      <w:r w:rsidRPr="00802E7E">
        <w:rPr>
          <w:sz w:val="24"/>
          <w:szCs w:val="24"/>
        </w:rPr>
        <w:t>”</w:t>
      </w:r>
    </w:p>
    <w:p w14:paraId="675300FF" w14:textId="77777777" w:rsidR="008411B0" w:rsidRPr="00802E7E" w:rsidRDefault="008411B0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Menu Suspenso, Estoque&gt;Ajuste De Estoque</w:t>
      </w:r>
    </w:p>
    <w:p w14:paraId="765A36C3" w14:textId="77777777" w:rsidR="00A93702" w:rsidRPr="00802E7E" w:rsidRDefault="00ED22ED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noProof/>
          <w:sz w:val="24"/>
          <w:szCs w:val="24"/>
        </w:rPr>
        <w:drawing>
          <wp:inline distT="0" distB="0" distL="0" distR="0" wp14:anchorId="0A3C5D6D" wp14:editId="48D8C5B6">
            <wp:extent cx="2562225" cy="2505075"/>
            <wp:effectExtent l="0" t="0" r="0" b="0"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3C7E7" w14:textId="77777777" w:rsidR="00020CD3" w:rsidRDefault="00A93702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esperado:</w:t>
      </w:r>
      <w:r w:rsidRPr="00802E7E">
        <w:rPr>
          <w:b w:val="0"/>
          <w:sz w:val="24"/>
          <w:szCs w:val="24"/>
        </w:rPr>
        <w:t xml:space="preserve"> Abrir o modulo através de seus atalhos.</w:t>
      </w:r>
    </w:p>
    <w:p w14:paraId="0C48ECDF" w14:textId="70904603" w:rsidR="00802E7E" w:rsidRDefault="00802E7E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9DAD6CD" w14:textId="637661F8" w:rsidR="007F1E44" w:rsidRDefault="007F1E44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F995384" w14:textId="4825C26C" w:rsidR="00164901" w:rsidRDefault="00164901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BC80363" w14:textId="0CA73574" w:rsidR="00164901" w:rsidRDefault="00164901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575153C" w14:textId="3E87C8E2" w:rsidR="004831A7" w:rsidRDefault="000A0089" w:rsidP="00715B35">
      <w:pPr>
        <w:pStyle w:val="CENTARI-12"/>
        <w:spacing w:line="276" w:lineRule="auto"/>
        <w:rPr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>A</w:t>
      </w:r>
      <w:r w:rsidR="007F1E44">
        <w:rPr>
          <w:color w:val="00B0F0"/>
          <w:sz w:val="36"/>
          <w:szCs w:val="36"/>
        </w:rPr>
        <w:t>ba 1 – Dados do Ajuste</w:t>
      </w:r>
    </w:p>
    <w:p w14:paraId="3A4311C7" w14:textId="5A1612BD" w:rsidR="00715B35" w:rsidRPr="00802E7E" w:rsidRDefault="00715B35" w:rsidP="00715B35">
      <w:pPr>
        <w:pStyle w:val="CENTARI-12"/>
        <w:spacing w:line="276" w:lineRule="auto"/>
        <w:rPr>
          <w:b w:val="0"/>
          <w:sz w:val="24"/>
          <w:szCs w:val="24"/>
        </w:rPr>
      </w:pPr>
      <w:r w:rsidRPr="00802E7E">
        <w:rPr>
          <w:b w:val="0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3F25A9EA" wp14:editId="3927C8E4">
            <wp:simplePos x="0" y="0"/>
            <wp:positionH relativeFrom="column">
              <wp:posOffset>715826</wp:posOffset>
            </wp:positionH>
            <wp:positionV relativeFrom="paragraph">
              <wp:posOffset>0</wp:posOffset>
            </wp:positionV>
            <wp:extent cx="4408170" cy="1698625"/>
            <wp:effectExtent l="0" t="0" r="0" b="0"/>
            <wp:wrapTopAndBottom/>
            <wp:docPr id="6" name="Imagem 2" descr="Dados do Aju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dos do Ajus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4050C" w14:textId="2DE8E140" w:rsidR="00474586" w:rsidRDefault="00474586" w:rsidP="00B200F3">
      <w:pPr>
        <w:pStyle w:val="CENTARI-12"/>
        <w:spacing w:line="276" w:lineRule="auto"/>
        <w:jc w:val="left"/>
        <w:rPr>
          <w:sz w:val="24"/>
          <w:szCs w:val="24"/>
        </w:rPr>
      </w:pPr>
      <w:bookmarkStart w:id="0" w:name="_Hlk523727510"/>
    </w:p>
    <w:p w14:paraId="7BB49B57" w14:textId="75E7A5BD" w:rsidR="00E918EE" w:rsidRDefault="00B200F3" w:rsidP="00E918EE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802E7E">
        <w:rPr>
          <w:sz w:val="24"/>
          <w:szCs w:val="24"/>
        </w:rPr>
        <w:t xml:space="preserve">Teste </w:t>
      </w:r>
      <w:bookmarkEnd w:id="0"/>
      <w:r>
        <w:rPr>
          <w:sz w:val="24"/>
          <w:szCs w:val="24"/>
        </w:rPr>
        <w:t>4</w:t>
      </w:r>
      <w:r w:rsidRPr="00802E7E">
        <w:rPr>
          <w:sz w:val="24"/>
          <w:szCs w:val="24"/>
        </w:rPr>
        <w:t>:</w:t>
      </w:r>
      <w:r w:rsidR="005732CB">
        <w:rPr>
          <w:sz w:val="24"/>
          <w:szCs w:val="24"/>
        </w:rPr>
        <w:t xml:space="preserve">    </w:t>
      </w:r>
      <w:r w:rsidRPr="00802E7E">
        <w:rPr>
          <w:b w:val="0"/>
          <w:sz w:val="24"/>
          <w:szCs w:val="24"/>
        </w:rPr>
        <w:t xml:space="preserve"> </w:t>
      </w:r>
      <w:r w:rsidR="005732CB">
        <w:rPr>
          <w:b w:val="0"/>
          <w:sz w:val="24"/>
          <w:szCs w:val="24"/>
        </w:rPr>
        <w:t xml:space="preserve"> </w:t>
      </w:r>
      <w:r w:rsidR="005732CB" w:rsidRPr="008276EA">
        <w:rPr>
          <w:bCs/>
          <w:color w:val="FF0000"/>
          <w:sz w:val="24"/>
          <w:szCs w:val="24"/>
        </w:rPr>
        <w:t>ok</w:t>
      </w:r>
    </w:p>
    <w:p w14:paraId="44F8D4F2" w14:textId="190E0F2C" w:rsidR="001C3D78" w:rsidRPr="00802E7E" w:rsidRDefault="00002FF4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 xml:space="preserve">Clique </w:t>
      </w:r>
      <w:r w:rsidR="00556EF0" w:rsidRPr="00802E7E">
        <w:rPr>
          <w:b w:val="0"/>
          <w:sz w:val="24"/>
          <w:szCs w:val="24"/>
        </w:rPr>
        <w:t xml:space="preserve">em </w:t>
      </w:r>
      <w:r w:rsidRPr="00802E7E">
        <w:rPr>
          <w:b w:val="0"/>
          <w:sz w:val="24"/>
          <w:szCs w:val="24"/>
        </w:rPr>
        <w:t>“</w:t>
      </w:r>
      <w:r w:rsidR="00556EF0" w:rsidRPr="00802E7E">
        <w:rPr>
          <w:b w:val="0"/>
          <w:sz w:val="24"/>
          <w:szCs w:val="24"/>
        </w:rPr>
        <w:t>Loja</w:t>
      </w:r>
      <w:r w:rsidRPr="00802E7E">
        <w:rPr>
          <w:b w:val="0"/>
          <w:sz w:val="24"/>
          <w:szCs w:val="24"/>
        </w:rPr>
        <w:t>”.</w:t>
      </w:r>
    </w:p>
    <w:p w14:paraId="44BA7365" w14:textId="77777777" w:rsidR="00002FF4" w:rsidRDefault="00002FF4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</w:t>
      </w:r>
      <w:r w:rsidRPr="00802E7E">
        <w:rPr>
          <w:b w:val="0"/>
          <w:sz w:val="24"/>
          <w:szCs w:val="24"/>
        </w:rPr>
        <w:t xml:space="preserve">: </w:t>
      </w:r>
      <w:r w:rsidR="00B70DC2" w:rsidRPr="00802E7E">
        <w:rPr>
          <w:b w:val="0"/>
          <w:sz w:val="24"/>
          <w:szCs w:val="24"/>
        </w:rPr>
        <w:t>Deverá</w:t>
      </w:r>
      <w:r w:rsidR="00E71D91" w:rsidRPr="00802E7E">
        <w:rPr>
          <w:b w:val="0"/>
          <w:sz w:val="24"/>
          <w:szCs w:val="24"/>
        </w:rPr>
        <w:t xml:space="preserve"> permitir </w:t>
      </w:r>
      <w:r w:rsidR="00CC7195" w:rsidRPr="00802E7E">
        <w:rPr>
          <w:b w:val="0"/>
          <w:sz w:val="24"/>
          <w:szCs w:val="24"/>
        </w:rPr>
        <w:t>a escolha da loja a ser ajustada.</w:t>
      </w:r>
    </w:p>
    <w:p w14:paraId="3FE9C6E7" w14:textId="77777777" w:rsidR="00A461F0" w:rsidRPr="00E65810" w:rsidRDefault="00A461F0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Ajus</w:t>
      </w:r>
      <w:r w:rsidR="00250715">
        <w:rPr>
          <w:b w:val="0"/>
          <w:sz w:val="24"/>
          <w:szCs w:val="24"/>
        </w:rPr>
        <w:t>te de Estoque.</w:t>
      </w:r>
      <w:r>
        <w:rPr>
          <w:b w:val="0"/>
          <w:sz w:val="24"/>
          <w:szCs w:val="24"/>
        </w:rPr>
        <w:t xml:space="preserve"> </w:t>
      </w:r>
    </w:p>
    <w:p w14:paraId="06806443" w14:textId="77777777" w:rsidR="00802E7E" w:rsidRPr="00802E7E" w:rsidRDefault="00802E7E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69317BD" w14:textId="2063400B" w:rsidR="00F76E67" w:rsidRPr="00802E7E" w:rsidRDefault="00F76E67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 xml:space="preserve">Teste </w:t>
      </w:r>
      <w:r w:rsidR="00AA467C">
        <w:rPr>
          <w:sz w:val="24"/>
          <w:szCs w:val="24"/>
        </w:rPr>
        <w:t>5</w:t>
      </w:r>
      <w:r w:rsidRPr="00802E7E">
        <w:rPr>
          <w:sz w:val="24"/>
          <w:szCs w:val="24"/>
        </w:rPr>
        <w:t>:</w:t>
      </w:r>
      <w:r w:rsidR="005732CB">
        <w:rPr>
          <w:sz w:val="24"/>
          <w:szCs w:val="24"/>
        </w:rPr>
        <w:t xml:space="preserve">     </w:t>
      </w:r>
      <w:r w:rsidR="005732CB">
        <w:rPr>
          <w:b w:val="0"/>
          <w:sz w:val="24"/>
          <w:szCs w:val="24"/>
        </w:rPr>
        <w:t xml:space="preserve"> </w:t>
      </w:r>
      <w:r w:rsidR="005732CB" w:rsidRPr="008276EA">
        <w:rPr>
          <w:bCs/>
          <w:color w:val="FF0000"/>
          <w:sz w:val="24"/>
          <w:szCs w:val="24"/>
        </w:rPr>
        <w:t>ok</w:t>
      </w:r>
    </w:p>
    <w:p w14:paraId="54026661" w14:textId="77777777" w:rsidR="00A93702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Clique em</w:t>
      </w:r>
      <w:r w:rsidR="00E71D91" w:rsidRPr="00802E7E">
        <w:rPr>
          <w:b w:val="0"/>
          <w:sz w:val="24"/>
          <w:szCs w:val="24"/>
        </w:rPr>
        <w:t xml:space="preserve"> “Matricula”:</w:t>
      </w:r>
    </w:p>
    <w:p w14:paraId="7B1E8455" w14:textId="77777777" w:rsidR="0005023F" w:rsidRDefault="0005023F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</w:t>
      </w:r>
      <w:r w:rsidRPr="00802E7E">
        <w:rPr>
          <w:b w:val="0"/>
          <w:sz w:val="24"/>
          <w:szCs w:val="24"/>
        </w:rPr>
        <w:t xml:space="preserve">: </w:t>
      </w:r>
      <w:r w:rsidR="00B70DC2" w:rsidRPr="00802E7E">
        <w:rPr>
          <w:b w:val="0"/>
          <w:sz w:val="24"/>
          <w:szCs w:val="24"/>
        </w:rPr>
        <w:t>Deverá</w:t>
      </w:r>
      <w:r w:rsidRPr="00802E7E">
        <w:rPr>
          <w:b w:val="0"/>
          <w:sz w:val="24"/>
          <w:szCs w:val="24"/>
        </w:rPr>
        <w:t xml:space="preserve"> permitir selecionar matricula do solicitante</w:t>
      </w:r>
    </w:p>
    <w:p w14:paraId="5CC79CB3" w14:textId="77777777" w:rsidR="009A1E40" w:rsidRPr="00E65810" w:rsidRDefault="009A1E40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Ajuste de Estoque.</w:t>
      </w:r>
    </w:p>
    <w:p w14:paraId="70D3678D" w14:textId="77777777" w:rsidR="00F76E67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93874F8" w14:textId="5DE80424" w:rsidR="00F76E67" w:rsidRPr="00802E7E" w:rsidRDefault="00F76E67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 xml:space="preserve">Teste </w:t>
      </w:r>
      <w:r w:rsidR="00AA467C">
        <w:rPr>
          <w:sz w:val="24"/>
          <w:szCs w:val="24"/>
        </w:rPr>
        <w:t>6</w:t>
      </w:r>
      <w:r w:rsidRPr="00802E7E">
        <w:rPr>
          <w:sz w:val="24"/>
          <w:szCs w:val="24"/>
        </w:rPr>
        <w:t>:</w:t>
      </w:r>
      <w:r w:rsidR="003E613C">
        <w:rPr>
          <w:sz w:val="24"/>
          <w:szCs w:val="24"/>
        </w:rPr>
        <w:t xml:space="preserve">  </w:t>
      </w:r>
      <w:r w:rsidR="003E613C">
        <w:rPr>
          <w:b w:val="0"/>
          <w:sz w:val="24"/>
          <w:szCs w:val="24"/>
        </w:rPr>
        <w:t xml:space="preserve">  </w:t>
      </w:r>
      <w:r w:rsidR="00802D41">
        <w:rPr>
          <w:b w:val="0"/>
          <w:sz w:val="24"/>
          <w:szCs w:val="24"/>
        </w:rPr>
        <w:t xml:space="preserve"> </w:t>
      </w:r>
      <w:r w:rsidR="003E613C" w:rsidRPr="008276EA">
        <w:rPr>
          <w:bCs/>
          <w:color w:val="FF0000"/>
          <w:sz w:val="24"/>
          <w:szCs w:val="24"/>
        </w:rPr>
        <w:t>ok</w:t>
      </w:r>
    </w:p>
    <w:p w14:paraId="05EC4BE7" w14:textId="77777777" w:rsidR="00F76E67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Campo Observação</w:t>
      </w:r>
    </w:p>
    <w:p w14:paraId="55288F7E" w14:textId="77777777" w:rsidR="00F76E67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</w:t>
      </w:r>
      <w:r w:rsidRPr="00802E7E">
        <w:rPr>
          <w:b w:val="0"/>
          <w:sz w:val="24"/>
          <w:szCs w:val="24"/>
        </w:rPr>
        <w:t xml:space="preserve">: </w:t>
      </w:r>
      <w:r w:rsidR="00B70DC2">
        <w:rPr>
          <w:b w:val="0"/>
          <w:sz w:val="24"/>
          <w:szCs w:val="24"/>
        </w:rPr>
        <w:t>I</w:t>
      </w:r>
      <w:r w:rsidRPr="00802E7E">
        <w:rPr>
          <w:b w:val="0"/>
          <w:sz w:val="24"/>
          <w:szCs w:val="24"/>
        </w:rPr>
        <w:t>nserir finalidade da observação do ajuste a ser realizado</w:t>
      </w:r>
    </w:p>
    <w:p w14:paraId="1015C5EB" w14:textId="77777777" w:rsidR="0005023F" w:rsidRDefault="00B101A0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Ajuste de Estoque. </w:t>
      </w:r>
    </w:p>
    <w:p w14:paraId="2E56867D" w14:textId="77777777" w:rsidR="00652B63" w:rsidRPr="00802E7E" w:rsidRDefault="00652B6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8723324" w14:textId="6E3E125F" w:rsidR="00F76E67" w:rsidRPr="00802E7E" w:rsidRDefault="00F76E67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 xml:space="preserve">Teste </w:t>
      </w:r>
      <w:r w:rsidR="00AA467C">
        <w:rPr>
          <w:sz w:val="24"/>
          <w:szCs w:val="24"/>
        </w:rPr>
        <w:t>7</w:t>
      </w:r>
      <w:r w:rsidRPr="00802E7E">
        <w:rPr>
          <w:sz w:val="24"/>
          <w:szCs w:val="24"/>
        </w:rPr>
        <w:t>:</w:t>
      </w:r>
      <w:r w:rsidR="00802D41">
        <w:rPr>
          <w:sz w:val="24"/>
          <w:szCs w:val="24"/>
        </w:rPr>
        <w:t xml:space="preserve">     </w:t>
      </w:r>
      <w:r w:rsidR="00802D41" w:rsidRPr="008276EA">
        <w:rPr>
          <w:bCs/>
          <w:color w:val="FF0000"/>
          <w:sz w:val="24"/>
          <w:szCs w:val="24"/>
        </w:rPr>
        <w:t>ok</w:t>
      </w:r>
    </w:p>
    <w:p w14:paraId="6020BBBA" w14:textId="77777777" w:rsidR="00F76E67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CheckBox “Entrar no giro de Produtos vendidos”</w:t>
      </w:r>
    </w:p>
    <w:p w14:paraId="62CEABA1" w14:textId="43E2EA77" w:rsidR="00F76E67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</w:t>
      </w:r>
      <w:r w:rsidRPr="00802E7E">
        <w:rPr>
          <w:b w:val="0"/>
          <w:sz w:val="24"/>
          <w:szCs w:val="24"/>
        </w:rPr>
        <w:t>: Entrar no giro do produto (</w:t>
      </w:r>
      <w:r w:rsidR="006667EF">
        <w:rPr>
          <w:b w:val="0"/>
          <w:sz w:val="24"/>
          <w:szCs w:val="24"/>
        </w:rPr>
        <w:t xml:space="preserve">Alimentar campo </w:t>
      </w:r>
      <w:proofErr w:type="spellStart"/>
      <w:proofErr w:type="gramStart"/>
      <w:r w:rsidR="006667EF">
        <w:rPr>
          <w:b w:val="0"/>
          <w:sz w:val="24"/>
          <w:szCs w:val="24"/>
        </w:rPr>
        <w:t>OE.Local</w:t>
      </w:r>
      <w:proofErr w:type="spellEnd"/>
      <w:proofErr w:type="gramEnd"/>
      <w:r w:rsidR="006667EF">
        <w:rPr>
          <w:b w:val="0"/>
          <w:sz w:val="24"/>
          <w:szCs w:val="24"/>
        </w:rPr>
        <w:t xml:space="preserve"> = ‘V’</w:t>
      </w:r>
      <w:r w:rsidRPr="00802E7E">
        <w:rPr>
          <w:b w:val="0"/>
          <w:sz w:val="24"/>
          <w:szCs w:val="24"/>
        </w:rPr>
        <w:t>)</w:t>
      </w:r>
    </w:p>
    <w:p w14:paraId="2D9B3042" w14:textId="77777777" w:rsidR="00F76E67" w:rsidRDefault="00563346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Ajuste de Estoque.</w:t>
      </w:r>
    </w:p>
    <w:p w14:paraId="3597159D" w14:textId="77777777" w:rsidR="00652B63" w:rsidRPr="00802E7E" w:rsidRDefault="00652B6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0250660" w14:textId="7C66B2F9" w:rsidR="00F76E67" w:rsidRPr="00802E7E" w:rsidRDefault="00F76E67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 xml:space="preserve">Teste </w:t>
      </w:r>
      <w:r w:rsidR="00AA467C">
        <w:rPr>
          <w:sz w:val="24"/>
          <w:szCs w:val="24"/>
        </w:rPr>
        <w:t>8</w:t>
      </w:r>
      <w:r w:rsidRPr="00802E7E">
        <w:rPr>
          <w:sz w:val="24"/>
          <w:szCs w:val="24"/>
        </w:rPr>
        <w:t>:</w:t>
      </w:r>
      <w:r w:rsidR="00F05B10">
        <w:rPr>
          <w:sz w:val="24"/>
          <w:szCs w:val="24"/>
        </w:rPr>
        <w:t xml:space="preserve">     </w:t>
      </w:r>
      <w:r w:rsidR="00F05B10" w:rsidRPr="008276EA">
        <w:rPr>
          <w:bCs/>
          <w:color w:val="FF0000"/>
          <w:sz w:val="24"/>
          <w:szCs w:val="24"/>
        </w:rPr>
        <w:t>ok</w:t>
      </w:r>
    </w:p>
    <w:p w14:paraId="2772384A" w14:textId="77777777" w:rsidR="0005023F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Padrão – Adicionar ou Diminuir</w:t>
      </w:r>
    </w:p>
    <w:p w14:paraId="63E63730" w14:textId="77777777" w:rsidR="00C95673" w:rsidRPr="00802E7E" w:rsidRDefault="00CD28A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</w:t>
      </w:r>
      <w:r w:rsidR="0005023F" w:rsidRPr="00802E7E">
        <w:rPr>
          <w:sz w:val="24"/>
          <w:szCs w:val="24"/>
        </w:rPr>
        <w:t>sperado</w:t>
      </w:r>
      <w:r w:rsidR="0005023F" w:rsidRPr="00802E7E">
        <w:rPr>
          <w:b w:val="0"/>
          <w:sz w:val="24"/>
          <w:szCs w:val="24"/>
        </w:rPr>
        <w:t>:</w:t>
      </w:r>
      <w:r w:rsidR="00C8000F" w:rsidRPr="00802E7E">
        <w:rPr>
          <w:b w:val="0"/>
          <w:sz w:val="24"/>
          <w:szCs w:val="24"/>
        </w:rPr>
        <w:t xml:space="preserve"> </w:t>
      </w:r>
      <w:r w:rsidR="00F76E67" w:rsidRPr="00802E7E">
        <w:rPr>
          <w:b w:val="0"/>
          <w:sz w:val="24"/>
          <w:szCs w:val="24"/>
        </w:rPr>
        <w:t>Permitir escolher entre adicionar e diminuir.</w:t>
      </w:r>
    </w:p>
    <w:p w14:paraId="11E01F88" w14:textId="77777777" w:rsidR="00F76E67" w:rsidRDefault="00E14FF2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Ajuste de Estoque.</w:t>
      </w:r>
    </w:p>
    <w:p w14:paraId="5E2657E1" w14:textId="77777777" w:rsidR="00652B63" w:rsidRPr="00802E7E" w:rsidRDefault="00652B63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0064AC7" w14:textId="08414E6B" w:rsidR="00F76E67" w:rsidRPr="00802E7E" w:rsidRDefault="00F76E67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 xml:space="preserve">Teste </w:t>
      </w:r>
      <w:r w:rsidR="00AA467C">
        <w:rPr>
          <w:sz w:val="24"/>
          <w:szCs w:val="24"/>
        </w:rPr>
        <w:t>9</w:t>
      </w:r>
      <w:r w:rsidRPr="00802E7E">
        <w:rPr>
          <w:sz w:val="24"/>
          <w:szCs w:val="24"/>
        </w:rPr>
        <w:t>:</w:t>
      </w:r>
      <w:r w:rsidR="00574397">
        <w:rPr>
          <w:sz w:val="24"/>
          <w:szCs w:val="24"/>
        </w:rPr>
        <w:t xml:space="preserve">     </w:t>
      </w:r>
      <w:r w:rsidR="00574397" w:rsidRPr="008276EA">
        <w:rPr>
          <w:bCs/>
          <w:color w:val="FF0000"/>
          <w:sz w:val="24"/>
          <w:szCs w:val="24"/>
        </w:rPr>
        <w:t>ok</w:t>
      </w:r>
    </w:p>
    <w:p w14:paraId="0C6F6753" w14:textId="77777777" w:rsidR="00F76E67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Imprimir</w:t>
      </w:r>
    </w:p>
    <w:p w14:paraId="28DB8304" w14:textId="77777777" w:rsidR="00F76E67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</w:t>
      </w:r>
      <w:r w:rsidRPr="00802E7E">
        <w:rPr>
          <w:b w:val="0"/>
          <w:sz w:val="24"/>
          <w:szCs w:val="24"/>
        </w:rPr>
        <w:t>: Selecionar a quantidade de vias a ser impressa após emissão do ajuste.</w:t>
      </w:r>
    </w:p>
    <w:p w14:paraId="083E09DD" w14:textId="77777777" w:rsidR="00F76E67" w:rsidRDefault="000537B6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Ajuste de Estoque. </w:t>
      </w:r>
    </w:p>
    <w:p w14:paraId="4F0D29A4" w14:textId="77777777" w:rsidR="000537B6" w:rsidRPr="00802E7E" w:rsidRDefault="000537B6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70367EC" w14:textId="1BFA0514" w:rsidR="00F76E67" w:rsidRPr="00802E7E" w:rsidRDefault="00F76E67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lastRenderedPageBreak/>
        <w:t>Teste 1</w:t>
      </w:r>
      <w:r w:rsidR="00AA467C">
        <w:rPr>
          <w:sz w:val="24"/>
          <w:szCs w:val="24"/>
        </w:rPr>
        <w:t>0</w:t>
      </w:r>
      <w:r w:rsidRPr="00802E7E">
        <w:rPr>
          <w:sz w:val="24"/>
          <w:szCs w:val="24"/>
        </w:rPr>
        <w:t>:</w:t>
      </w:r>
      <w:r w:rsidR="006A7B43">
        <w:rPr>
          <w:sz w:val="24"/>
          <w:szCs w:val="24"/>
        </w:rPr>
        <w:t xml:space="preserve">     </w:t>
      </w:r>
      <w:r w:rsidR="006A7B43" w:rsidRPr="008276EA">
        <w:rPr>
          <w:bCs/>
          <w:color w:val="FF0000"/>
          <w:sz w:val="24"/>
          <w:szCs w:val="24"/>
        </w:rPr>
        <w:t>ok</w:t>
      </w:r>
    </w:p>
    <w:p w14:paraId="68B69F6D" w14:textId="77777777" w:rsidR="004E2885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 xml:space="preserve">Clique no Botão </w:t>
      </w:r>
      <w:r w:rsidR="004E2885" w:rsidRPr="00802E7E">
        <w:rPr>
          <w:b w:val="0"/>
          <w:sz w:val="24"/>
          <w:szCs w:val="24"/>
        </w:rPr>
        <w:t>“Inserir item”</w:t>
      </w:r>
    </w:p>
    <w:p w14:paraId="410EF882" w14:textId="77777777" w:rsidR="004E2885" w:rsidRDefault="004E2885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 xml:space="preserve">Resultado </w:t>
      </w:r>
      <w:r w:rsidR="00763E6A" w:rsidRPr="00802E7E">
        <w:rPr>
          <w:sz w:val="24"/>
          <w:szCs w:val="24"/>
        </w:rPr>
        <w:t>Esperado</w:t>
      </w:r>
      <w:r w:rsidR="00763E6A" w:rsidRPr="00802E7E">
        <w:rPr>
          <w:b w:val="0"/>
          <w:sz w:val="24"/>
          <w:szCs w:val="24"/>
        </w:rPr>
        <w:t>: Abrira a tela de lista de produtos para selecionar o produto desejado para o ajuste.</w:t>
      </w:r>
    </w:p>
    <w:p w14:paraId="766059E2" w14:textId="77777777" w:rsidR="002043AC" w:rsidRDefault="002043AC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Ajuste de Estoque. </w:t>
      </w:r>
    </w:p>
    <w:p w14:paraId="696517F4" w14:textId="77777777" w:rsidR="00211658" w:rsidRPr="00802E7E" w:rsidRDefault="00211658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654D85C" w14:textId="2B39CA99" w:rsidR="00F76E67" w:rsidRPr="00802E7E" w:rsidRDefault="00F76E67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>Teste 1</w:t>
      </w:r>
      <w:r w:rsidR="00AA467C">
        <w:rPr>
          <w:sz w:val="24"/>
          <w:szCs w:val="24"/>
        </w:rPr>
        <w:t>1</w:t>
      </w:r>
      <w:r w:rsidRPr="00802E7E">
        <w:rPr>
          <w:sz w:val="24"/>
          <w:szCs w:val="24"/>
        </w:rPr>
        <w:t>:</w:t>
      </w:r>
      <w:r w:rsidR="00FB5B10">
        <w:rPr>
          <w:sz w:val="24"/>
          <w:szCs w:val="24"/>
        </w:rPr>
        <w:t xml:space="preserve">     </w:t>
      </w:r>
      <w:r w:rsidR="00FB5B10" w:rsidRPr="008276EA">
        <w:rPr>
          <w:bCs/>
          <w:color w:val="FF0000"/>
          <w:sz w:val="24"/>
          <w:szCs w:val="24"/>
        </w:rPr>
        <w:t>ok</w:t>
      </w:r>
    </w:p>
    <w:p w14:paraId="5FFD30C4" w14:textId="77777777" w:rsidR="00A93702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 xml:space="preserve">Clique no Botão </w:t>
      </w:r>
      <w:r w:rsidR="00763E6A" w:rsidRPr="00802E7E">
        <w:rPr>
          <w:b w:val="0"/>
          <w:sz w:val="24"/>
          <w:szCs w:val="24"/>
        </w:rPr>
        <w:t>“Trocar Item</w:t>
      </w:r>
      <w:r w:rsidR="00BD578D" w:rsidRPr="00802E7E">
        <w:rPr>
          <w:b w:val="0"/>
          <w:sz w:val="24"/>
          <w:szCs w:val="24"/>
        </w:rPr>
        <w:t>”</w:t>
      </w:r>
    </w:p>
    <w:p w14:paraId="0F44A5E6" w14:textId="77777777" w:rsidR="00A93702" w:rsidRDefault="00BD578D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</w:t>
      </w:r>
      <w:r w:rsidR="00763E6A" w:rsidRPr="00802E7E">
        <w:rPr>
          <w:b w:val="0"/>
          <w:sz w:val="24"/>
          <w:szCs w:val="24"/>
        </w:rPr>
        <w:t>: Abrira a tela de lista de produtos para selecionar o produto desejado ser aletrado.</w:t>
      </w:r>
    </w:p>
    <w:p w14:paraId="579D2219" w14:textId="77777777" w:rsidR="00CA7B2E" w:rsidRPr="00802E7E" w:rsidRDefault="00CA7B2E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Ajuste de Estoque.</w:t>
      </w:r>
    </w:p>
    <w:p w14:paraId="4232061A" w14:textId="77777777" w:rsidR="00CA7B2E" w:rsidRPr="00802E7E" w:rsidRDefault="00CA7B2E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420F84D" w14:textId="0A3F2816" w:rsidR="00F76E67" w:rsidRPr="00802E7E" w:rsidRDefault="00F76E67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>Teste 1</w:t>
      </w:r>
      <w:r w:rsidR="00AA467C">
        <w:rPr>
          <w:sz w:val="24"/>
          <w:szCs w:val="24"/>
        </w:rPr>
        <w:t>2</w:t>
      </w:r>
      <w:r w:rsidRPr="00802E7E">
        <w:rPr>
          <w:sz w:val="24"/>
          <w:szCs w:val="24"/>
        </w:rPr>
        <w:t>:</w:t>
      </w:r>
      <w:r w:rsidR="00D710FC">
        <w:rPr>
          <w:sz w:val="24"/>
          <w:szCs w:val="24"/>
        </w:rPr>
        <w:t xml:space="preserve">     </w:t>
      </w:r>
      <w:r w:rsidR="00D710FC" w:rsidRPr="008276EA">
        <w:rPr>
          <w:bCs/>
          <w:color w:val="FF0000"/>
          <w:sz w:val="24"/>
          <w:szCs w:val="24"/>
        </w:rPr>
        <w:t>ok</w:t>
      </w:r>
    </w:p>
    <w:p w14:paraId="4FE2682E" w14:textId="77777777" w:rsidR="00BD578D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 xml:space="preserve">Clique no Botão </w:t>
      </w:r>
      <w:r w:rsidR="00763E6A" w:rsidRPr="00802E7E">
        <w:rPr>
          <w:b w:val="0"/>
          <w:sz w:val="24"/>
          <w:szCs w:val="24"/>
        </w:rPr>
        <w:t>“Excluir Item</w:t>
      </w:r>
      <w:r w:rsidR="00BD578D" w:rsidRPr="00802E7E">
        <w:rPr>
          <w:b w:val="0"/>
          <w:sz w:val="24"/>
          <w:szCs w:val="24"/>
        </w:rPr>
        <w:t>”</w:t>
      </w:r>
    </w:p>
    <w:p w14:paraId="3BC38E1E" w14:textId="77777777" w:rsidR="003E6810" w:rsidRDefault="00BD578D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</w:t>
      </w:r>
      <w:r w:rsidRPr="00802E7E">
        <w:rPr>
          <w:b w:val="0"/>
          <w:sz w:val="24"/>
          <w:szCs w:val="24"/>
        </w:rPr>
        <w:t xml:space="preserve">: </w:t>
      </w:r>
      <w:r w:rsidR="00763E6A" w:rsidRPr="00802E7E">
        <w:rPr>
          <w:b w:val="0"/>
          <w:sz w:val="24"/>
          <w:szCs w:val="24"/>
        </w:rPr>
        <w:t>O produto deve ser eliminado da lista de produtos a serem ajustados</w:t>
      </w:r>
    </w:p>
    <w:p w14:paraId="582FF3D5" w14:textId="77777777" w:rsidR="006B5F67" w:rsidRDefault="006B5F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Ajuste de Estoque. </w:t>
      </w:r>
    </w:p>
    <w:p w14:paraId="42AA118A" w14:textId="77777777" w:rsidR="000B71D9" w:rsidRPr="00802E7E" w:rsidRDefault="000B71D9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16FA8D6" w14:textId="77F8571D" w:rsidR="00F76E67" w:rsidRPr="00802E7E" w:rsidRDefault="00F76E67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>Teste 1</w:t>
      </w:r>
      <w:r w:rsidR="00AA467C">
        <w:rPr>
          <w:sz w:val="24"/>
          <w:szCs w:val="24"/>
        </w:rPr>
        <w:t>3</w:t>
      </w:r>
      <w:r w:rsidRPr="00802E7E">
        <w:rPr>
          <w:sz w:val="24"/>
          <w:szCs w:val="24"/>
        </w:rPr>
        <w:t>:</w:t>
      </w:r>
      <w:r w:rsidR="00EE5FE1">
        <w:rPr>
          <w:sz w:val="24"/>
          <w:szCs w:val="24"/>
        </w:rPr>
        <w:t xml:space="preserve">     </w:t>
      </w:r>
      <w:r w:rsidR="00EE5FE1" w:rsidRPr="008276EA">
        <w:rPr>
          <w:bCs/>
          <w:color w:val="FF0000"/>
          <w:sz w:val="24"/>
          <w:szCs w:val="24"/>
        </w:rPr>
        <w:t>ok</w:t>
      </w:r>
    </w:p>
    <w:p w14:paraId="03ACDB15" w14:textId="77777777" w:rsidR="00F76E67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Clique no Botão “F3 – Emitir”</w:t>
      </w:r>
    </w:p>
    <w:p w14:paraId="195D7718" w14:textId="77777777" w:rsidR="00E41B9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 xml:space="preserve">Resultado Esperado: </w:t>
      </w:r>
      <w:r w:rsidR="00802E7E" w:rsidRPr="00802E7E">
        <w:rPr>
          <w:b w:val="0"/>
          <w:sz w:val="24"/>
          <w:szCs w:val="24"/>
        </w:rPr>
        <w:t>Emitir o ajuste realizado.</w:t>
      </w:r>
    </w:p>
    <w:p w14:paraId="31AE8B9E" w14:textId="7D7B1022" w:rsidR="002E17B9" w:rsidRDefault="002E17B9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Ajuste de Estoque. </w:t>
      </w:r>
    </w:p>
    <w:p w14:paraId="7526EC13" w14:textId="77777777" w:rsidR="001022B4" w:rsidRDefault="001022B4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02EF335" w14:textId="77777777" w:rsidR="000B71D9" w:rsidRPr="00802E7E" w:rsidRDefault="000B71D9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43504AE" w14:textId="45F79C92" w:rsidR="00F76E67" w:rsidRPr="00802E7E" w:rsidRDefault="00F76E67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>Teste 1</w:t>
      </w:r>
      <w:r w:rsidR="00AA467C">
        <w:rPr>
          <w:sz w:val="24"/>
          <w:szCs w:val="24"/>
        </w:rPr>
        <w:t>4</w:t>
      </w:r>
      <w:r w:rsidRPr="00802E7E">
        <w:rPr>
          <w:sz w:val="24"/>
          <w:szCs w:val="24"/>
        </w:rPr>
        <w:t>:</w:t>
      </w:r>
      <w:r w:rsidR="00D25CC7">
        <w:rPr>
          <w:sz w:val="24"/>
          <w:szCs w:val="24"/>
        </w:rPr>
        <w:t xml:space="preserve">      </w:t>
      </w:r>
      <w:r w:rsidR="00D25CC7" w:rsidRPr="008276EA">
        <w:rPr>
          <w:bCs/>
          <w:color w:val="FF0000"/>
          <w:sz w:val="24"/>
          <w:szCs w:val="24"/>
        </w:rPr>
        <w:t>ok</w:t>
      </w:r>
    </w:p>
    <w:p w14:paraId="31016B8B" w14:textId="77777777" w:rsidR="00F76E67" w:rsidRPr="00802E7E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Clique no Botão “</w:t>
      </w:r>
      <w:proofErr w:type="spellStart"/>
      <w:r w:rsidRPr="00802E7E">
        <w:rPr>
          <w:b w:val="0"/>
          <w:sz w:val="24"/>
          <w:szCs w:val="24"/>
        </w:rPr>
        <w:t>Esc</w:t>
      </w:r>
      <w:proofErr w:type="spellEnd"/>
      <w:r w:rsidRPr="00802E7E">
        <w:rPr>
          <w:b w:val="0"/>
          <w:sz w:val="24"/>
          <w:szCs w:val="24"/>
        </w:rPr>
        <w:t xml:space="preserve"> – Fechar”</w:t>
      </w:r>
    </w:p>
    <w:p w14:paraId="1E876F5E" w14:textId="77777777" w:rsidR="00F76E67" w:rsidRDefault="00F76E67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>Resultado Esperado</w:t>
      </w:r>
      <w:r w:rsidRPr="00802E7E">
        <w:rPr>
          <w:b w:val="0"/>
          <w:sz w:val="24"/>
          <w:szCs w:val="24"/>
        </w:rPr>
        <w:t>: Fechar o módulo.</w:t>
      </w:r>
    </w:p>
    <w:p w14:paraId="4CC821A5" w14:textId="612AF461" w:rsidR="001204A1" w:rsidRDefault="001204A1" w:rsidP="00C840E7">
      <w:pPr>
        <w:pStyle w:val="CENTARI-12"/>
        <w:spacing w:line="276" w:lineRule="auto"/>
        <w:jc w:val="both"/>
        <w:rPr>
          <w:sz w:val="24"/>
          <w:szCs w:val="24"/>
        </w:rPr>
      </w:pPr>
    </w:p>
    <w:p w14:paraId="47EE2007" w14:textId="154F90E0" w:rsidR="00CC4B20" w:rsidRDefault="00CC4B20" w:rsidP="00C840E7">
      <w:pPr>
        <w:pStyle w:val="CENTARI-12"/>
        <w:spacing w:line="276" w:lineRule="auto"/>
        <w:jc w:val="both"/>
        <w:rPr>
          <w:sz w:val="24"/>
          <w:szCs w:val="24"/>
        </w:rPr>
      </w:pPr>
    </w:p>
    <w:p w14:paraId="28759D2B" w14:textId="77777777" w:rsidR="00CC4B20" w:rsidRPr="00802E7E" w:rsidRDefault="00CC4B20" w:rsidP="00C840E7">
      <w:pPr>
        <w:pStyle w:val="CENTARI-12"/>
        <w:spacing w:line="276" w:lineRule="auto"/>
        <w:jc w:val="both"/>
        <w:rPr>
          <w:sz w:val="24"/>
          <w:szCs w:val="24"/>
        </w:rPr>
      </w:pPr>
    </w:p>
    <w:p w14:paraId="69D2B92B" w14:textId="77777777" w:rsidR="00DD12F3" w:rsidRPr="00802E7E" w:rsidRDefault="00DD12F3" w:rsidP="00C840E7">
      <w:pPr>
        <w:pStyle w:val="CENTARI-12"/>
        <w:spacing w:line="276" w:lineRule="auto"/>
        <w:jc w:val="both"/>
        <w:rPr>
          <w:sz w:val="24"/>
          <w:szCs w:val="24"/>
        </w:rPr>
      </w:pPr>
    </w:p>
    <w:p w14:paraId="33E2DD2D" w14:textId="2DEE2735" w:rsidR="00832623" w:rsidRPr="00DD12F3" w:rsidRDefault="00832623" w:rsidP="00C840E7">
      <w:pPr>
        <w:pStyle w:val="CENTARI-12"/>
        <w:spacing w:line="276" w:lineRule="auto"/>
        <w:rPr>
          <w:color w:val="00B0F0"/>
          <w:sz w:val="32"/>
          <w:szCs w:val="32"/>
        </w:rPr>
      </w:pPr>
      <w:r w:rsidRPr="00DD12F3">
        <w:rPr>
          <w:color w:val="00B0F0"/>
          <w:sz w:val="32"/>
          <w:szCs w:val="32"/>
        </w:rPr>
        <w:t>Aba</w:t>
      </w:r>
      <w:r w:rsidR="00ED12EB">
        <w:rPr>
          <w:color w:val="00B0F0"/>
          <w:sz w:val="32"/>
          <w:szCs w:val="32"/>
        </w:rPr>
        <w:t xml:space="preserve"> 2 -</w:t>
      </w:r>
      <w:r w:rsidRPr="00DD12F3">
        <w:rPr>
          <w:color w:val="00B0F0"/>
          <w:sz w:val="32"/>
          <w:szCs w:val="32"/>
        </w:rPr>
        <w:t xml:space="preserve"> Dados </w:t>
      </w:r>
      <w:r w:rsidR="00674EE4">
        <w:rPr>
          <w:color w:val="00B0F0"/>
          <w:sz w:val="32"/>
          <w:szCs w:val="32"/>
        </w:rPr>
        <w:t>d</w:t>
      </w:r>
      <w:r w:rsidRPr="00DD12F3">
        <w:rPr>
          <w:color w:val="00B0F0"/>
          <w:sz w:val="32"/>
          <w:szCs w:val="32"/>
        </w:rPr>
        <w:t>o cliente</w:t>
      </w:r>
    </w:p>
    <w:p w14:paraId="75059348" w14:textId="77777777" w:rsidR="00DD12F3" w:rsidRPr="00802E7E" w:rsidRDefault="00DD12F3" w:rsidP="00C840E7">
      <w:pPr>
        <w:pStyle w:val="CENTARI-12"/>
        <w:spacing w:line="276" w:lineRule="auto"/>
        <w:rPr>
          <w:color w:val="00B0F0"/>
          <w:sz w:val="24"/>
          <w:szCs w:val="24"/>
        </w:rPr>
      </w:pPr>
    </w:p>
    <w:p w14:paraId="214BC850" w14:textId="77777777" w:rsidR="00E41B9E" w:rsidRPr="00802E7E" w:rsidRDefault="00ED22ED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noProof/>
          <w:sz w:val="24"/>
          <w:szCs w:val="24"/>
        </w:rPr>
        <w:lastRenderedPageBreak/>
        <w:drawing>
          <wp:inline distT="0" distB="0" distL="0" distR="0" wp14:anchorId="10017C85" wp14:editId="2412A554">
            <wp:extent cx="5838825" cy="1800225"/>
            <wp:effectExtent l="0" t="0" r="0" b="0"/>
            <wp:docPr id="5" name="Imagem 3" descr="Ajust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just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06B0B" w14:textId="3A85C2F5" w:rsidR="00E41B9E" w:rsidRDefault="00E41B9E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894FAE2" w14:textId="35F12727" w:rsidR="005F4031" w:rsidRPr="005F4031" w:rsidRDefault="005F4031" w:rsidP="00C840E7">
      <w:pPr>
        <w:pStyle w:val="CENTARI-12"/>
        <w:spacing w:line="276" w:lineRule="auto"/>
        <w:jc w:val="both"/>
        <w:rPr>
          <w:sz w:val="24"/>
          <w:szCs w:val="24"/>
        </w:rPr>
      </w:pPr>
      <w:r w:rsidRPr="00802E7E">
        <w:rPr>
          <w:sz w:val="24"/>
          <w:szCs w:val="24"/>
        </w:rPr>
        <w:t>Teste 1</w:t>
      </w:r>
      <w:r>
        <w:rPr>
          <w:sz w:val="24"/>
          <w:szCs w:val="24"/>
        </w:rPr>
        <w:t>5</w:t>
      </w:r>
      <w:r w:rsidRPr="00802E7E">
        <w:rPr>
          <w:sz w:val="24"/>
          <w:szCs w:val="24"/>
        </w:rPr>
        <w:t>:</w:t>
      </w:r>
      <w:r w:rsidR="003A1333">
        <w:rPr>
          <w:sz w:val="24"/>
          <w:szCs w:val="24"/>
        </w:rPr>
        <w:t xml:space="preserve">     </w:t>
      </w:r>
      <w:r w:rsidR="003A1333" w:rsidRPr="008276EA">
        <w:rPr>
          <w:bCs/>
          <w:color w:val="FF0000"/>
          <w:sz w:val="24"/>
          <w:szCs w:val="24"/>
        </w:rPr>
        <w:t>ok</w:t>
      </w:r>
    </w:p>
    <w:p w14:paraId="6F2777DC" w14:textId="77777777" w:rsidR="004B65E8" w:rsidRPr="00802E7E" w:rsidRDefault="004B65E8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b w:val="0"/>
          <w:sz w:val="24"/>
          <w:szCs w:val="24"/>
        </w:rPr>
        <w:t>Clique no campo “Códigos”</w:t>
      </w:r>
    </w:p>
    <w:p w14:paraId="582E1E4B" w14:textId="77777777" w:rsidR="004B65E8" w:rsidRPr="00802E7E" w:rsidRDefault="004B65E8" w:rsidP="00C840E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802E7E">
        <w:rPr>
          <w:sz w:val="24"/>
          <w:szCs w:val="24"/>
        </w:rPr>
        <w:t xml:space="preserve">Resultado Esperado: </w:t>
      </w:r>
      <w:r w:rsidR="00807A15" w:rsidRPr="00802E7E">
        <w:rPr>
          <w:b w:val="0"/>
          <w:sz w:val="24"/>
          <w:szCs w:val="24"/>
        </w:rPr>
        <w:t>Abrira a tela</w:t>
      </w:r>
      <w:r w:rsidRPr="00802E7E">
        <w:rPr>
          <w:b w:val="0"/>
          <w:sz w:val="24"/>
          <w:szCs w:val="24"/>
        </w:rPr>
        <w:t xml:space="preserve"> lista de clientes para selecionar o cliente referido a nota fis</w:t>
      </w:r>
      <w:r w:rsidR="00807A15" w:rsidRPr="00802E7E">
        <w:rPr>
          <w:b w:val="0"/>
          <w:sz w:val="24"/>
          <w:szCs w:val="24"/>
        </w:rPr>
        <w:t>cal.</w:t>
      </w:r>
    </w:p>
    <w:p w14:paraId="7C4D0852" w14:textId="77777777" w:rsidR="0034215D" w:rsidRPr="00802E7E" w:rsidRDefault="0034215D" w:rsidP="00C840E7">
      <w:pPr>
        <w:pStyle w:val="0-0TNR-12"/>
        <w:spacing w:line="276" w:lineRule="auto"/>
        <w:rPr>
          <w:rFonts w:ascii="Times New Roman" w:hAnsi="Times New Roman"/>
          <w:b/>
          <w:szCs w:val="24"/>
          <w:u w:val="single"/>
        </w:rPr>
      </w:pPr>
    </w:p>
    <w:p w14:paraId="04FDA7E5" w14:textId="77777777" w:rsidR="004C6365" w:rsidRPr="00802E7E" w:rsidRDefault="004C6365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18E88045" w14:textId="77777777" w:rsidR="00FA36CD" w:rsidRDefault="00FA36CD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right"/>
        <w:rPr>
          <w:rFonts w:ascii="Times New Roman" w:hAnsi="Times New Roman"/>
          <w:szCs w:val="24"/>
        </w:rPr>
      </w:pPr>
    </w:p>
    <w:p w14:paraId="121EBC42" w14:textId="72EC09FD" w:rsidR="00802E7E" w:rsidRDefault="00802E7E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Brasília</w:t>
      </w:r>
      <w:r w:rsidR="00FA36CD">
        <w:rPr>
          <w:rFonts w:ascii="Times New Roman" w:hAnsi="Times New Roman"/>
          <w:szCs w:val="24"/>
        </w:rPr>
        <w:t xml:space="preserve">, </w:t>
      </w:r>
      <w:r w:rsidR="003F30D5">
        <w:rPr>
          <w:rFonts w:ascii="Times New Roman" w:hAnsi="Times New Roman"/>
          <w:szCs w:val="24"/>
        </w:rPr>
        <w:t>21</w:t>
      </w:r>
      <w:r w:rsidR="00FA36CD">
        <w:rPr>
          <w:rFonts w:ascii="Times New Roman" w:hAnsi="Times New Roman"/>
          <w:szCs w:val="24"/>
        </w:rPr>
        <w:t xml:space="preserve"> de </w:t>
      </w:r>
      <w:proofErr w:type="gramStart"/>
      <w:r w:rsidR="003F30D5">
        <w:rPr>
          <w:rFonts w:ascii="Times New Roman" w:hAnsi="Times New Roman"/>
          <w:szCs w:val="24"/>
        </w:rPr>
        <w:t>Maio</w:t>
      </w:r>
      <w:proofErr w:type="gramEnd"/>
      <w:r w:rsidR="00FA36CD">
        <w:rPr>
          <w:rFonts w:ascii="Times New Roman" w:hAnsi="Times New Roman"/>
          <w:szCs w:val="24"/>
        </w:rPr>
        <w:t xml:space="preserve"> de 2020</w:t>
      </w:r>
      <w:r>
        <w:rPr>
          <w:rFonts w:ascii="Times New Roman" w:hAnsi="Times New Roman"/>
          <w:szCs w:val="24"/>
        </w:rPr>
        <w:t>.</w:t>
      </w:r>
    </w:p>
    <w:p w14:paraId="4028EF11" w14:textId="05FD0B1F" w:rsidR="00802E7E" w:rsidRDefault="00802E7E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011C1299" w14:textId="293ABBC4" w:rsidR="00802E7E" w:rsidRDefault="00802E7E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4D422079" w14:textId="7CE4ACBA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BC3558D" w14:textId="3FB5F756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42DE747C" w14:textId="6B279582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89F7B9C" w14:textId="4955F25A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013F4901" w14:textId="73E06AD3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036F1B17" w14:textId="586EF8BA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448DA54" w14:textId="69EC8B6D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32ADB64E" w14:textId="4D37A2C8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A6CA154" w14:textId="64760914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1F471DE2" w14:textId="065223DF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1836E167" w14:textId="0C71F986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0B7E39A3" w14:textId="77777777" w:rsidR="00AA467C" w:rsidRDefault="00AA467C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49799642" w14:textId="77777777" w:rsidR="00807A15" w:rsidRPr="00802E7E" w:rsidRDefault="00807A15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02E7E">
        <w:rPr>
          <w:rFonts w:ascii="Times New Roman" w:hAnsi="Times New Roman"/>
          <w:szCs w:val="24"/>
        </w:rPr>
        <w:t>__________________________________</w:t>
      </w:r>
    </w:p>
    <w:p w14:paraId="58863449" w14:textId="77777777" w:rsidR="00807A15" w:rsidRPr="00802E7E" w:rsidRDefault="00807A15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02E7E">
        <w:rPr>
          <w:rFonts w:ascii="Times New Roman" w:hAnsi="Times New Roman"/>
          <w:szCs w:val="24"/>
        </w:rPr>
        <w:t>Gerente de Projetos</w:t>
      </w:r>
    </w:p>
    <w:p w14:paraId="2F90AFA2" w14:textId="77777777" w:rsidR="00807A15" w:rsidRPr="00802E7E" w:rsidRDefault="00807A15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02E7E">
        <w:rPr>
          <w:rFonts w:ascii="Times New Roman" w:hAnsi="Times New Roman"/>
          <w:b/>
          <w:szCs w:val="24"/>
        </w:rPr>
        <w:t>Amauri Otto</w:t>
      </w:r>
    </w:p>
    <w:p w14:paraId="70CB91DA" w14:textId="2A8D8D51" w:rsidR="00807A15" w:rsidRDefault="00807A15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13732363" w14:textId="77777777" w:rsidR="00FA36CD" w:rsidRPr="00802E7E" w:rsidRDefault="00FA36CD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FD98B8C" w14:textId="77777777" w:rsidR="00807A15" w:rsidRPr="00802E7E" w:rsidRDefault="00807A15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02E7E">
        <w:rPr>
          <w:rFonts w:ascii="Times New Roman" w:hAnsi="Times New Roman"/>
          <w:szCs w:val="24"/>
        </w:rPr>
        <w:t>____________________________________</w:t>
      </w:r>
    </w:p>
    <w:p w14:paraId="07CB7592" w14:textId="77777777" w:rsidR="00807A15" w:rsidRPr="00802E7E" w:rsidRDefault="00807A15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02E7E">
        <w:rPr>
          <w:rFonts w:ascii="Times New Roman" w:hAnsi="Times New Roman"/>
          <w:szCs w:val="24"/>
        </w:rPr>
        <w:t>Analista de Teste</w:t>
      </w:r>
      <w:r w:rsidR="00EE1043" w:rsidRPr="00802E7E">
        <w:rPr>
          <w:rFonts w:ascii="Times New Roman" w:hAnsi="Times New Roman"/>
          <w:szCs w:val="24"/>
        </w:rPr>
        <w:t>s</w:t>
      </w:r>
    </w:p>
    <w:p w14:paraId="2B4CFA39" w14:textId="5D0FEAFA" w:rsidR="00FA36CD" w:rsidRDefault="003F30D5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p w14:paraId="6DC61FD1" w14:textId="77777777" w:rsidR="00FA36CD" w:rsidRDefault="00FA36CD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7790B83D" w14:textId="77777777" w:rsidR="00FA36CD" w:rsidRPr="00802E7E" w:rsidRDefault="00FA36CD" w:rsidP="00C840E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24B9D182" w14:textId="77777777" w:rsidR="00D6103F" w:rsidRPr="00802E7E" w:rsidRDefault="00D6103F" w:rsidP="00C840E7">
      <w:pPr>
        <w:spacing w:line="276" w:lineRule="auto"/>
        <w:rPr>
          <w:sz w:val="24"/>
          <w:szCs w:val="24"/>
        </w:rPr>
      </w:pPr>
    </w:p>
    <w:p w14:paraId="07A71B8E" w14:textId="77777777" w:rsidR="00D6103F" w:rsidRPr="00802E7E" w:rsidRDefault="00D6103F" w:rsidP="00C840E7">
      <w:pPr>
        <w:spacing w:line="276" w:lineRule="auto"/>
        <w:rPr>
          <w:sz w:val="24"/>
          <w:szCs w:val="24"/>
        </w:rPr>
      </w:pPr>
    </w:p>
    <w:p w14:paraId="30D8DA53" w14:textId="77777777" w:rsidR="00655113" w:rsidRPr="00802E7E" w:rsidRDefault="00655113" w:rsidP="00C840E7">
      <w:pPr>
        <w:spacing w:line="276" w:lineRule="auto"/>
        <w:jc w:val="right"/>
        <w:rPr>
          <w:sz w:val="24"/>
          <w:szCs w:val="24"/>
        </w:rPr>
      </w:pPr>
    </w:p>
    <w:sectPr w:rsidR="00655113" w:rsidRPr="00802E7E" w:rsidSect="00863CA0">
      <w:headerReference w:type="default" r:id="rId10"/>
      <w:footerReference w:type="default" r:id="rId11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E65A9" w14:textId="77777777" w:rsidR="007A0207" w:rsidRDefault="007A0207">
      <w:r>
        <w:separator/>
      </w:r>
    </w:p>
  </w:endnote>
  <w:endnote w:type="continuationSeparator" w:id="0">
    <w:p w14:paraId="363B9388" w14:textId="77777777" w:rsidR="007A0207" w:rsidRDefault="007A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7F68" w14:textId="19E50D1B" w:rsidR="000732D4" w:rsidRPr="00863CA0" w:rsidRDefault="000732D4" w:rsidP="00863CA0">
    <w:pPr>
      <w:tabs>
        <w:tab w:val="left" w:pos="-2127"/>
        <w:tab w:val="right" w:pos="9355"/>
      </w:tabs>
      <w:rPr>
        <w:rStyle w:val="Nmerodepgi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D4507" w14:textId="77777777" w:rsidR="007A0207" w:rsidRDefault="007A0207">
      <w:r>
        <w:separator/>
      </w:r>
    </w:p>
  </w:footnote>
  <w:footnote w:type="continuationSeparator" w:id="0">
    <w:p w14:paraId="6FF2D1A6" w14:textId="77777777" w:rsidR="007A0207" w:rsidRDefault="007A0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0905" w14:textId="0E805541" w:rsidR="000732D4" w:rsidRDefault="000732D4">
    <w:pPr>
      <w:jc w:val="both"/>
      <w:rPr>
        <w:rFonts w:ascii="Arial" w:hAnsi="Arial"/>
        <w:b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2FF4"/>
    <w:rsid w:val="00020CD3"/>
    <w:rsid w:val="00024740"/>
    <w:rsid w:val="00047128"/>
    <w:rsid w:val="0005023F"/>
    <w:rsid w:val="000533D2"/>
    <w:rsid w:val="000537B6"/>
    <w:rsid w:val="000542BD"/>
    <w:rsid w:val="00056B93"/>
    <w:rsid w:val="00060E56"/>
    <w:rsid w:val="00071469"/>
    <w:rsid w:val="000732D4"/>
    <w:rsid w:val="00077E91"/>
    <w:rsid w:val="00087630"/>
    <w:rsid w:val="0009533B"/>
    <w:rsid w:val="000A0089"/>
    <w:rsid w:val="000A080F"/>
    <w:rsid w:val="000A0FCD"/>
    <w:rsid w:val="000B4903"/>
    <w:rsid w:val="000B71D9"/>
    <w:rsid w:val="000C2487"/>
    <w:rsid w:val="000C51C5"/>
    <w:rsid w:val="000D0872"/>
    <w:rsid w:val="000D1705"/>
    <w:rsid w:val="000D70DE"/>
    <w:rsid w:val="001022B4"/>
    <w:rsid w:val="00106959"/>
    <w:rsid w:val="00116DB8"/>
    <w:rsid w:val="001204A1"/>
    <w:rsid w:val="00135785"/>
    <w:rsid w:val="00137EBB"/>
    <w:rsid w:val="0014123E"/>
    <w:rsid w:val="00144057"/>
    <w:rsid w:val="00147872"/>
    <w:rsid w:val="00164901"/>
    <w:rsid w:val="00167C84"/>
    <w:rsid w:val="00181174"/>
    <w:rsid w:val="00182350"/>
    <w:rsid w:val="001830AC"/>
    <w:rsid w:val="00194D20"/>
    <w:rsid w:val="001B2B91"/>
    <w:rsid w:val="001B429D"/>
    <w:rsid w:val="001C198E"/>
    <w:rsid w:val="001C3050"/>
    <w:rsid w:val="001C3D78"/>
    <w:rsid w:val="001D47F1"/>
    <w:rsid w:val="001E3EF5"/>
    <w:rsid w:val="001F2182"/>
    <w:rsid w:val="001F748B"/>
    <w:rsid w:val="002013F9"/>
    <w:rsid w:val="00201527"/>
    <w:rsid w:val="002039E1"/>
    <w:rsid w:val="002041C1"/>
    <w:rsid w:val="002043AC"/>
    <w:rsid w:val="002046B6"/>
    <w:rsid w:val="00211658"/>
    <w:rsid w:val="002202FC"/>
    <w:rsid w:val="00225C2F"/>
    <w:rsid w:val="002358AA"/>
    <w:rsid w:val="00250715"/>
    <w:rsid w:val="00261E0D"/>
    <w:rsid w:val="00263C01"/>
    <w:rsid w:val="00265684"/>
    <w:rsid w:val="0027131F"/>
    <w:rsid w:val="0027177E"/>
    <w:rsid w:val="0027606A"/>
    <w:rsid w:val="00283BDC"/>
    <w:rsid w:val="00296C08"/>
    <w:rsid w:val="002A72C8"/>
    <w:rsid w:val="002D32C3"/>
    <w:rsid w:val="002E17B9"/>
    <w:rsid w:val="0030515F"/>
    <w:rsid w:val="003052C8"/>
    <w:rsid w:val="00326025"/>
    <w:rsid w:val="0032603E"/>
    <w:rsid w:val="003308D0"/>
    <w:rsid w:val="003352B7"/>
    <w:rsid w:val="003415F3"/>
    <w:rsid w:val="0034215D"/>
    <w:rsid w:val="00345777"/>
    <w:rsid w:val="003460D9"/>
    <w:rsid w:val="003525C9"/>
    <w:rsid w:val="0036375E"/>
    <w:rsid w:val="00367154"/>
    <w:rsid w:val="00370406"/>
    <w:rsid w:val="003833CA"/>
    <w:rsid w:val="00385C8A"/>
    <w:rsid w:val="003908BF"/>
    <w:rsid w:val="003938F7"/>
    <w:rsid w:val="003A1333"/>
    <w:rsid w:val="003B7D61"/>
    <w:rsid w:val="003C1164"/>
    <w:rsid w:val="003C1AD5"/>
    <w:rsid w:val="003D728E"/>
    <w:rsid w:val="003E010F"/>
    <w:rsid w:val="003E3AE9"/>
    <w:rsid w:val="003E613C"/>
    <w:rsid w:val="003E6810"/>
    <w:rsid w:val="003F30D5"/>
    <w:rsid w:val="003F33B5"/>
    <w:rsid w:val="003F69D1"/>
    <w:rsid w:val="00412153"/>
    <w:rsid w:val="00413680"/>
    <w:rsid w:val="00416AC7"/>
    <w:rsid w:val="00426FF1"/>
    <w:rsid w:val="00444E41"/>
    <w:rsid w:val="00447DF8"/>
    <w:rsid w:val="00451ACC"/>
    <w:rsid w:val="00455E0F"/>
    <w:rsid w:val="004566AE"/>
    <w:rsid w:val="0045748D"/>
    <w:rsid w:val="004576FC"/>
    <w:rsid w:val="00462120"/>
    <w:rsid w:val="00464C7E"/>
    <w:rsid w:val="00474586"/>
    <w:rsid w:val="00476ACB"/>
    <w:rsid w:val="0048136A"/>
    <w:rsid w:val="0048209E"/>
    <w:rsid w:val="004831A7"/>
    <w:rsid w:val="0048353B"/>
    <w:rsid w:val="00490D28"/>
    <w:rsid w:val="00493340"/>
    <w:rsid w:val="00496B6E"/>
    <w:rsid w:val="004A2378"/>
    <w:rsid w:val="004B1A41"/>
    <w:rsid w:val="004B4F82"/>
    <w:rsid w:val="004B65E8"/>
    <w:rsid w:val="004C11D0"/>
    <w:rsid w:val="004C5E1E"/>
    <w:rsid w:val="004C6365"/>
    <w:rsid w:val="004D25CE"/>
    <w:rsid w:val="004D3FD8"/>
    <w:rsid w:val="004D6238"/>
    <w:rsid w:val="004E0C5B"/>
    <w:rsid w:val="004E2885"/>
    <w:rsid w:val="00504C1A"/>
    <w:rsid w:val="00506C3E"/>
    <w:rsid w:val="00512C5D"/>
    <w:rsid w:val="005140CC"/>
    <w:rsid w:val="005275F2"/>
    <w:rsid w:val="005375C9"/>
    <w:rsid w:val="00547760"/>
    <w:rsid w:val="00550875"/>
    <w:rsid w:val="00551B22"/>
    <w:rsid w:val="0055564B"/>
    <w:rsid w:val="00555979"/>
    <w:rsid w:val="00556EF0"/>
    <w:rsid w:val="00563346"/>
    <w:rsid w:val="00563A90"/>
    <w:rsid w:val="0057084E"/>
    <w:rsid w:val="00572BAD"/>
    <w:rsid w:val="005732CB"/>
    <w:rsid w:val="00574397"/>
    <w:rsid w:val="00585940"/>
    <w:rsid w:val="00591F91"/>
    <w:rsid w:val="005922E6"/>
    <w:rsid w:val="0059663E"/>
    <w:rsid w:val="005B48B9"/>
    <w:rsid w:val="005C4094"/>
    <w:rsid w:val="005E0BC9"/>
    <w:rsid w:val="005F4031"/>
    <w:rsid w:val="005F7175"/>
    <w:rsid w:val="005F7945"/>
    <w:rsid w:val="00611103"/>
    <w:rsid w:val="00616403"/>
    <w:rsid w:val="00627490"/>
    <w:rsid w:val="00631E88"/>
    <w:rsid w:val="00644866"/>
    <w:rsid w:val="00652B63"/>
    <w:rsid w:val="00655113"/>
    <w:rsid w:val="006643C2"/>
    <w:rsid w:val="006667EF"/>
    <w:rsid w:val="00674EE4"/>
    <w:rsid w:val="006809F0"/>
    <w:rsid w:val="00684D0E"/>
    <w:rsid w:val="00686D78"/>
    <w:rsid w:val="0069349B"/>
    <w:rsid w:val="006A1115"/>
    <w:rsid w:val="006A7B43"/>
    <w:rsid w:val="006B2CCC"/>
    <w:rsid w:val="006B419D"/>
    <w:rsid w:val="006B56B0"/>
    <w:rsid w:val="006B5F67"/>
    <w:rsid w:val="006B6711"/>
    <w:rsid w:val="006C4FE5"/>
    <w:rsid w:val="006D582A"/>
    <w:rsid w:val="006E346C"/>
    <w:rsid w:val="006E5E3D"/>
    <w:rsid w:val="006F296E"/>
    <w:rsid w:val="006F3B4A"/>
    <w:rsid w:val="00707154"/>
    <w:rsid w:val="00707292"/>
    <w:rsid w:val="0071154A"/>
    <w:rsid w:val="00713F67"/>
    <w:rsid w:val="00715B35"/>
    <w:rsid w:val="00725261"/>
    <w:rsid w:val="00741050"/>
    <w:rsid w:val="00755CFD"/>
    <w:rsid w:val="007604E2"/>
    <w:rsid w:val="00763D2A"/>
    <w:rsid w:val="00763E6A"/>
    <w:rsid w:val="00766D8C"/>
    <w:rsid w:val="007752B1"/>
    <w:rsid w:val="0078063F"/>
    <w:rsid w:val="007A0207"/>
    <w:rsid w:val="007C695F"/>
    <w:rsid w:val="007D37CD"/>
    <w:rsid w:val="007D50A0"/>
    <w:rsid w:val="007E1229"/>
    <w:rsid w:val="007E4F12"/>
    <w:rsid w:val="007F1826"/>
    <w:rsid w:val="007F1E44"/>
    <w:rsid w:val="007F42E7"/>
    <w:rsid w:val="00802D41"/>
    <w:rsid w:val="00802E7E"/>
    <w:rsid w:val="00807A15"/>
    <w:rsid w:val="008140BD"/>
    <w:rsid w:val="00820F5B"/>
    <w:rsid w:val="008276EA"/>
    <w:rsid w:val="008319F3"/>
    <w:rsid w:val="0083207C"/>
    <w:rsid w:val="00832623"/>
    <w:rsid w:val="0084042D"/>
    <w:rsid w:val="008411B0"/>
    <w:rsid w:val="00853EAA"/>
    <w:rsid w:val="008546C2"/>
    <w:rsid w:val="00854A6E"/>
    <w:rsid w:val="0085714E"/>
    <w:rsid w:val="00863CA0"/>
    <w:rsid w:val="00880505"/>
    <w:rsid w:val="00885D65"/>
    <w:rsid w:val="00891CD5"/>
    <w:rsid w:val="00895DA4"/>
    <w:rsid w:val="008A1B84"/>
    <w:rsid w:val="008A241A"/>
    <w:rsid w:val="008A2EE8"/>
    <w:rsid w:val="008A2F26"/>
    <w:rsid w:val="008B2B06"/>
    <w:rsid w:val="008C75A5"/>
    <w:rsid w:val="008D6E25"/>
    <w:rsid w:val="008E6D55"/>
    <w:rsid w:val="008F042E"/>
    <w:rsid w:val="008F4D96"/>
    <w:rsid w:val="00917B3B"/>
    <w:rsid w:val="00927B0A"/>
    <w:rsid w:val="009402EF"/>
    <w:rsid w:val="0094487F"/>
    <w:rsid w:val="009577A6"/>
    <w:rsid w:val="00957F77"/>
    <w:rsid w:val="00960EE3"/>
    <w:rsid w:val="00970174"/>
    <w:rsid w:val="00975D7E"/>
    <w:rsid w:val="009771E7"/>
    <w:rsid w:val="00982367"/>
    <w:rsid w:val="00983E38"/>
    <w:rsid w:val="00985576"/>
    <w:rsid w:val="00991600"/>
    <w:rsid w:val="009953BB"/>
    <w:rsid w:val="009A1E40"/>
    <w:rsid w:val="009B3A26"/>
    <w:rsid w:val="009B4D7E"/>
    <w:rsid w:val="009B5797"/>
    <w:rsid w:val="009D3D23"/>
    <w:rsid w:val="009F4F46"/>
    <w:rsid w:val="00A01A2C"/>
    <w:rsid w:val="00A02A72"/>
    <w:rsid w:val="00A1134F"/>
    <w:rsid w:val="00A11C15"/>
    <w:rsid w:val="00A12870"/>
    <w:rsid w:val="00A15F9B"/>
    <w:rsid w:val="00A16597"/>
    <w:rsid w:val="00A21F5F"/>
    <w:rsid w:val="00A30934"/>
    <w:rsid w:val="00A32FC9"/>
    <w:rsid w:val="00A36703"/>
    <w:rsid w:val="00A37BB3"/>
    <w:rsid w:val="00A40AFB"/>
    <w:rsid w:val="00A461F0"/>
    <w:rsid w:val="00A544E8"/>
    <w:rsid w:val="00A61330"/>
    <w:rsid w:val="00A721FB"/>
    <w:rsid w:val="00A72984"/>
    <w:rsid w:val="00A812B9"/>
    <w:rsid w:val="00A92A5D"/>
    <w:rsid w:val="00A93702"/>
    <w:rsid w:val="00A9573C"/>
    <w:rsid w:val="00AA467C"/>
    <w:rsid w:val="00AB0D77"/>
    <w:rsid w:val="00AC2CB3"/>
    <w:rsid w:val="00AD5EEB"/>
    <w:rsid w:val="00B101A0"/>
    <w:rsid w:val="00B1117E"/>
    <w:rsid w:val="00B1713F"/>
    <w:rsid w:val="00B200F3"/>
    <w:rsid w:val="00B22669"/>
    <w:rsid w:val="00B33312"/>
    <w:rsid w:val="00B37D7E"/>
    <w:rsid w:val="00B41F49"/>
    <w:rsid w:val="00B42AED"/>
    <w:rsid w:val="00B47467"/>
    <w:rsid w:val="00B502E9"/>
    <w:rsid w:val="00B547F4"/>
    <w:rsid w:val="00B5506A"/>
    <w:rsid w:val="00B62EFD"/>
    <w:rsid w:val="00B63617"/>
    <w:rsid w:val="00B63885"/>
    <w:rsid w:val="00B70DC2"/>
    <w:rsid w:val="00B729A2"/>
    <w:rsid w:val="00B73576"/>
    <w:rsid w:val="00B91664"/>
    <w:rsid w:val="00BB5099"/>
    <w:rsid w:val="00BB542A"/>
    <w:rsid w:val="00BD4532"/>
    <w:rsid w:val="00BD5310"/>
    <w:rsid w:val="00BD578D"/>
    <w:rsid w:val="00BE278E"/>
    <w:rsid w:val="00C2515A"/>
    <w:rsid w:val="00C25575"/>
    <w:rsid w:val="00C256D5"/>
    <w:rsid w:val="00C32086"/>
    <w:rsid w:val="00C33F5A"/>
    <w:rsid w:val="00C41074"/>
    <w:rsid w:val="00C44504"/>
    <w:rsid w:val="00C451F2"/>
    <w:rsid w:val="00C638FC"/>
    <w:rsid w:val="00C73860"/>
    <w:rsid w:val="00C743F0"/>
    <w:rsid w:val="00C77330"/>
    <w:rsid w:val="00C8000F"/>
    <w:rsid w:val="00C8167B"/>
    <w:rsid w:val="00C82461"/>
    <w:rsid w:val="00C840E7"/>
    <w:rsid w:val="00C8522B"/>
    <w:rsid w:val="00C92891"/>
    <w:rsid w:val="00C95673"/>
    <w:rsid w:val="00CA11B8"/>
    <w:rsid w:val="00CA73A7"/>
    <w:rsid w:val="00CA7B2E"/>
    <w:rsid w:val="00CB011D"/>
    <w:rsid w:val="00CB64FF"/>
    <w:rsid w:val="00CC4B20"/>
    <w:rsid w:val="00CC5A6A"/>
    <w:rsid w:val="00CC7195"/>
    <w:rsid w:val="00CD05F1"/>
    <w:rsid w:val="00CD28A3"/>
    <w:rsid w:val="00CD3150"/>
    <w:rsid w:val="00CD50A5"/>
    <w:rsid w:val="00CF2E0C"/>
    <w:rsid w:val="00CF60A3"/>
    <w:rsid w:val="00D205C5"/>
    <w:rsid w:val="00D25CC7"/>
    <w:rsid w:val="00D411FB"/>
    <w:rsid w:val="00D52F9F"/>
    <w:rsid w:val="00D60ACA"/>
    <w:rsid w:val="00D6103F"/>
    <w:rsid w:val="00D61665"/>
    <w:rsid w:val="00D6524C"/>
    <w:rsid w:val="00D710FC"/>
    <w:rsid w:val="00D74446"/>
    <w:rsid w:val="00DA0F4E"/>
    <w:rsid w:val="00DA4715"/>
    <w:rsid w:val="00DB5DF8"/>
    <w:rsid w:val="00DC2790"/>
    <w:rsid w:val="00DC2AD1"/>
    <w:rsid w:val="00DC636A"/>
    <w:rsid w:val="00DD12F3"/>
    <w:rsid w:val="00DD13FD"/>
    <w:rsid w:val="00DE24E7"/>
    <w:rsid w:val="00E10EEC"/>
    <w:rsid w:val="00E1204A"/>
    <w:rsid w:val="00E14FF2"/>
    <w:rsid w:val="00E25175"/>
    <w:rsid w:val="00E30BEC"/>
    <w:rsid w:val="00E34D49"/>
    <w:rsid w:val="00E41B9E"/>
    <w:rsid w:val="00E562F3"/>
    <w:rsid w:val="00E5697A"/>
    <w:rsid w:val="00E62764"/>
    <w:rsid w:val="00E629A8"/>
    <w:rsid w:val="00E644F2"/>
    <w:rsid w:val="00E670C9"/>
    <w:rsid w:val="00E70465"/>
    <w:rsid w:val="00E71D91"/>
    <w:rsid w:val="00E731A8"/>
    <w:rsid w:val="00E7452D"/>
    <w:rsid w:val="00E754E7"/>
    <w:rsid w:val="00E81644"/>
    <w:rsid w:val="00E83EC8"/>
    <w:rsid w:val="00E918EE"/>
    <w:rsid w:val="00E9521F"/>
    <w:rsid w:val="00EA381A"/>
    <w:rsid w:val="00EA7A66"/>
    <w:rsid w:val="00EB4647"/>
    <w:rsid w:val="00EC2F9B"/>
    <w:rsid w:val="00EC7658"/>
    <w:rsid w:val="00ED12EB"/>
    <w:rsid w:val="00ED22ED"/>
    <w:rsid w:val="00ED452B"/>
    <w:rsid w:val="00EE1043"/>
    <w:rsid w:val="00EE5FE1"/>
    <w:rsid w:val="00F05B10"/>
    <w:rsid w:val="00F11F2C"/>
    <w:rsid w:val="00F124BE"/>
    <w:rsid w:val="00F21510"/>
    <w:rsid w:val="00F264E1"/>
    <w:rsid w:val="00F27859"/>
    <w:rsid w:val="00F40920"/>
    <w:rsid w:val="00F4322E"/>
    <w:rsid w:val="00F46553"/>
    <w:rsid w:val="00F571E1"/>
    <w:rsid w:val="00F65A36"/>
    <w:rsid w:val="00F70941"/>
    <w:rsid w:val="00F75573"/>
    <w:rsid w:val="00F76E67"/>
    <w:rsid w:val="00F90E18"/>
    <w:rsid w:val="00F97B50"/>
    <w:rsid w:val="00FA36CD"/>
    <w:rsid w:val="00FB05BC"/>
    <w:rsid w:val="00FB50A7"/>
    <w:rsid w:val="00FB5B10"/>
    <w:rsid w:val="00FC275E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3F94E7F"/>
  <w15:chartTrackingRefBased/>
  <w15:docId w15:val="{DCBAB059-A18B-4088-A9D0-6B0F835F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character" w:styleId="Forte">
    <w:name w:val="Strong"/>
    <w:uiPriority w:val="22"/>
    <w:qFormat/>
    <w:rsid w:val="00D6103F"/>
    <w:rPr>
      <w:b/>
      <w:bCs/>
    </w:rPr>
  </w:style>
  <w:style w:type="paragraph" w:styleId="Textodebalo">
    <w:name w:val="Balloon Text"/>
    <w:basedOn w:val="Normal"/>
    <w:link w:val="TextodebaloChar"/>
    <w:rsid w:val="00C840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C840E7"/>
    <w:rPr>
      <w:rFonts w:ascii="Segoe UI" w:hAnsi="Segoe UI" w:cs="Segoe UI"/>
      <w:color w:val="00FF00"/>
      <w:sz w:val="18"/>
      <w:szCs w:val="18"/>
    </w:rPr>
  </w:style>
  <w:style w:type="character" w:customStyle="1" w:styleId="m1">
    <w:name w:val="m1"/>
    <w:basedOn w:val="Fontepargpadro"/>
    <w:rsid w:val="00071469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740</TotalTime>
  <Pages>6</Pages>
  <Words>710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SAT</dc:creator>
  <cp:keywords/>
  <cp:lastModifiedBy>Teste</cp:lastModifiedBy>
  <cp:revision>565</cp:revision>
  <cp:lastPrinted>2007-02-13T19:09:00Z</cp:lastPrinted>
  <dcterms:created xsi:type="dcterms:W3CDTF">2019-03-19T18:08:00Z</dcterms:created>
  <dcterms:modified xsi:type="dcterms:W3CDTF">2021-05-21T15:57:00Z</dcterms:modified>
</cp:coreProperties>
</file>