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BF2F73" w14:textId="77777777" w:rsidR="0032603E" w:rsidRPr="00C46F34" w:rsidRDefault="00426FF1" w:rsidP="008B54A1">
      <w:pPr>
        <w:pStyle w:val="CENTARI-12"/>
        <w:rPr>
          <w:rFonts w:eastAsia="Adobe Fangsong Std R"/>
          <w:color w:val="00B0F0"/>
          <w:sz w:val="32"/>
          <w:szCs w:val="32"/>
        </w:rPr>
      </w:pPr>
      <w:bookmarkStart w:id="0" w:name="_Hlk58848673"/>
      <w:bookmarkEnd w:id="0"/>
      <w:r w:rsidRPr="00C46F34">
        <w:rPr>
          <w:rFonts w:eastAsia="Adobe Fangsong Std R"/>
          <w:color w:val="00B0F0"/>
          <w:sz w:val="32"/>
          <w:szCs w:val="32"/>
        </w:rPr>
        <w:t>R</w:t>
      </w:r>
      <w:r w:rsidR="005275F2" w:rsidRPr="00C46F34">
        <w:rPr>
          <w:rFonts w:eastAsia="Adobe Fangsong Std R"/>
          <w:color w:val="00B0F0"/>
          <w:sz w:val="32"/>
          <w:szCs w:val="32"/>
        </w:rPr>
        <w:t>oteiro de Homologa</w:t>
      </w:r>
      <w:r w:rsidR="005275F2" w:rsidRPr="00C46F34">
        <w:rPr>
          <w:rFonts w:eastAsia="MS Mincho"/>
          <w:color w:val="00B0F0"/>
          <w:sz w:val="32"/>
          <w:szCs w:val="32"/>
        </w:rPr>
        <w:t>çã</w:t>
      </w:r>
      <w:r w:rsidR="005275F2" w:rsidRPr="00C46F34">
        <w:rPr>
          <w:rFonts w:eastAsia="Adobe Fangsong Std R"/>
          <w:color w:val="00B0F0"/>
          <w:sz w:val="32"/>
          <w:szCs w:val="32"/>
        </w:rPr>
        <w:t>o</w:t>
      </w:r>
    </w:p>
    <w:p w14:paraId="168C379B" w14:textId="77777777" w:rsidR="008A2F26" w:rsidRDefault="008A2F26" w:rsidP="00342681">
      <w:pPr>
        <w:pStyle w:val="CENTARI-12"/>
        <w:rPr>
          <w:sz w:val="24"/>
          <w:szCs w:val="24"/>
        </w:rPr>
      </w:pPr>
    </w:p>
    <w:p w14:paraId="1C3DED35" w14:textId="77777777" w:rsidR="00A46D3A" w:rsidRPr="00EA13CF" w:rsidRDefault="00A46D3A" w:rsidP="00342681">
      <w:pPr>
        <w:pStyle w:val="CENTARI-12"/>
        <w:jc w:val="left"/>
        <w:rPr>
          <w:sz w:val="24"/>
          <w:szCs w:val="24"/>
        </w:rPr>
      </w:pPr>
      <w:r w:rsidRPr="00EA13CF">
        <w:rPr>
          <w:sz w:val="24"/>
          <w:szCs w:val="24"/>
        </w:rPr>
        <w:t>Usuário nível 1 = 0687-suporte</w:t>
      </w:r>
    </w:p>
    <w:p w14:paraId="0EC1D111" w14:textId="77777777" w:rsidR="008C7127" w:rsidRPr="00EA13CF" w:rsidRDefault="008C7127" w:rsidP="00342681">
      <w:pPr>
        <w:pStyle w:val="CENTARI-12"/>
        <w:jc w:val="left"/>
        <w:rPr>
          <w:sz w:val="24"/>
          <w:szCs w:val="24"/>
        </w:rPr>
      </w:pPr>
      <w:r w:rsidRPr="00EA13CF">
        <w:rPr>
          <w:sz w:val="24"/>
          <w:szCs w:val="24"/>
        </w:rPr>
        <w:t>Usuário nível 3 = 068</w:t>
      </w:r>
      <w:r w:rsidR="006E0B25" w:rsidRPr="00EA13CF">
        <w:rPr>
          <w:sz w:val="24"/>
          <w:szCs w:val="24"/>
        </w:rPr>
        <w:t>8</w:t>
      </w:r>
      <w:r w:rsidRPr="00EA13CF">
        <w:rPr>
          <w:sz w:val="24"/>
          <w:szCs w:val="24"/>
        </w:rPr>
        <w:t>-suporte</w:t>
      </w:r>
    </w:p>
    <w:p w14:paraId="3C7E1F3D" w14:textId="77777777" w:rsidR="00D82CB8" w:rsidRPr="00EA13CF" w:rsidRDefault="00D82CB8" w:rsidP="00342681">
      <w:pPr>
        <w:pStyle w:val="CENTARI-12"/>
        <w:jc w:val="left"/>
        <w:rPr>
          <w:b w:val="0"/>
          <w:sz w:val="24"/>
          <w:szCs w:val="24"/>
        </w:rPr>
      </w:pPr>
    </w:p>
    <w:p w14:paraId="4D814B7D" w14:textId="77777777" w:rsidR="00A46D3A" w:rsidRPr="00EA13CF" w:rsidRDefault="00A46D3A" w:rsidP="000F2713">
      <w:pPr>
        <w:pStyle w:val="CENTARI-12"/>
        <w:rPr>
          <w:sz w:val="24"/>
          <w:szCs w:val="24"/>
        </w:rPr>
      </w:pPr>
    </w:p>
    <w:p w14:paraId="7439DC90" w14:textId="5EF0B36D" w:rsidR="0036375E" w:rsidRPr="00EA13CF" w:rsidRDefault="00451ACC" w:rsidP="00342681">
      <w:pPr>
        <w:pStyle w:val="CENTARI-12"/>
        <w:jc w:val="left"/>
        <w:rPr>
          <w:sz w:val="24"/>
          <w:szCs w:val="24"/>
        </w:rPr>
      </w:pPr>
      <w:r w:rsidRPr="00EA13CF">
        <w:rPr>
          <w:sz w:val="24"/>
          <w:szCs w:val="24"/>
        </w:rPr>
        <w:t xml:space="preserve">Tela: </w:t>
      </w:r>
      <w:r w:rsidR="008D7625">
        <w:rPr>
          <w:sz w:val="24"/>
          <w:szCs w:val="24"/>
        </w:rPr>
        <w:t>P</w:t>
      </w:r>
      <w:r w:rsidR="00697F2E" w:rsidRPr="00EA13CF">
        <w:rPr>
          <w:sz w:val="24"/>
          <w:szCs w:val="24"/>
        </w:rPr>
        <w:t>edidos</w:t>
      </w:r>
      <w:r w:rsidR="008D7625">
        <w:rPr>
          <w:sz w:val="24"/>
          <w:szCs w:val="24"/>
        </w:rPr>
        <w:t>.exe</w:t>
      </w:r>
      <w:r w:rsidR="00697F2E">
        <w:rPr>
          <w:sz w:val="24"/>
          <w:szCs w:val="24"/>
        </w:rPr>
        <w:t xml:space="preserve"> </w:t>
      </w:r>
      <w:r w:rsidR="00236943">
        <w:rPr>
          <w:sz w:val="24"/>
          <w:szCs w:val="24"/>
        </w:rPr>
        <w:t>VCL - Web</w:t>
      </w:r>
    </w:p>
    <w:p w14:paraId="6ACF7E90" w14:textId="02A1BFCC" w:rsidR="005275F2" w:rsidRDefault="007B2E3C" w:rsidP="00342681">
      <w:pPr>
        <w:pStyle w:val="CENTARI-12"/>
        <w:jc w:val="both"/>
        <w:rPr>
          <w:sz w:val="24"/>
          <w:szCs w:val="24"/>
        </w:rPr>
      </w:pPr>
      <w:r w:rsidRPr="00EA13CF">
        <w:rPr>
          <w:sz w:val="24"/>
          <w:szCs w:val="24"/>
        </w:rPr>
        <w:t xml:space="preserve">Versão: </w:t>
      </w:r>
      <w:r w:rsidR="0018540D">
        <w:rPr>
          <w:sz w:val="24"/>
          <w:szCs w:val="24"/>
        </w:rPr>
        <w:t>202</w:t>
      </w:r>
      <w:r w:rsidR="00AD3C12">
        <w:rPr>
          <w:sz w:val="24"/>
          <w:szCs w:val="24"/>
        </w:rPr>
        <w:t>1</w:t>
      </w:r>
    </w:p>
    <w:p w14:paraId="2EE40DF8" w14:textId="29E8BB7F" w:rsidR="0058144F" w:rsidRDefault="0058144F" w:rsidP="00342681">
      <w:pPr>
        <w:pStyle w:val="CENTARI-12"/>
        <w:jc w:val="both"/>
        <w:rPr>
          <w:sz w:val="24"/>
          <w:szCs w:val="24"/>
        </w:rPr>
      </w:pPr>
      <w:r w:rsidRPr="00EA13CF">
        <w:rPr>
          <w:sz w:val="24"/>
          <w:szCs w:val="24"/>
        </w:rPr>
        <w:t>Compilação</w:t>
      </w:r>
      <w:r>
        <w:rPr>
          <w:sz w:val="24"/>
          <w:szCs w:val="24"/>
        </w:rPr>
        <w:t xml:space="preserve"> VCL</w:t>
      </w:r>
      <w:r w:rsidRPr="00EA13CF">
        <w:rPr>
          <w:sz w:val="24"/>
          <w:szCs w:val="24"/>
        </w:rPr>
        <w:t xml:space="preserve">: </w:t>
      </w:r>
      <w:r w:rsidR="00EE6D22" w:rsidRPr="00A21C21">
        <w:rPr>
          <w:bCs/>
          <w:color w:val="auto"/>
          <w:sz w:val="24"/>
          <w:szCs w:val="24"/>
        </w:rPr>
        <w:t>21031</w:t>
      </w:r>
      <w:r w:rsidR="007C2831">
        <w:rPr>
          <w:bCs/>
          <w:color w:val="auto"/>
          <w:sz w:val="24"/>
          <w:szCs w:val="24"/>
        </w:rPr>
        <w:t>8C</w:t>
      </w:r>
    </w:p>
    <w:p w14:paraId="6BDB417B" w14:textId="265543B0" w:rsidR="0058144F" w:rsidRPr="0058144F" w:rsidRDefault="00DE2C25" w:rsidP="00342681">
      <w:pPr>
        <w:pStyle w:val="CENTARI-12"/>
        <w:jc w:val="both"/>
        <w:rPr>
          <w:b w:val="0"/>
          <w:bCs/>
          <w:sz w:val="24"/>
          <w:szCs w:val="24"/>
        </w:rPr>
      </w:pPr>
      <w:r w:rsidRPr="00EA13CF">
        <w:rPr>
          <w:sz w:val="24"/>
          <w:szCs w:val="24"/>
        </w:rPr>
        <w:t>Compilação</w:t>
      </w:r>
      <w:r w:rsidR="0058144F">
        <w:rPr>
          <w:sz w:val="24"/>
          <w:szCs w:val="24"/>
        </w:rPr>
        <w:t xml:space="preserve"> Web</w:t>
      </w:r>
      <w:r w:rsidRPr="00EA13CF">
        <w:rPr>
          <w:sz w:val="24"/>
          <w:szCs w:val="24"/>
        </w:rPr>
        <w:t xml:space="preserve">: </w:t>
      </w:r>
      <w:r w:rsidR="002E1C10">
        <w:rPr>
          <w:bCs/>
          <w:color w:val="auto"/>
          <w:sz w:val="24"/>
          <w:szCs w:val="24"/>
        </w:rPr>
        <w:t>210326B</w:t>
      </w:r>
    </w:p>
    <w:p w14:paraId="27FA074E" w14:textId="5337C078" w:rsidR="00084C24" w:rsidRPr="00EA13CF" w:rsidRDefault="00A60603" w:rsidP="00342681">
      <w:pPr>
        <w:pStyle w:val="CENTARI-12"/>
        <w:jc w:val="both"/>
        <w:rPr>
          <w:b w:val="0"/>
          <w:sz w:val="24"/>
          <w:szCs w:val="24"/>
        </w:rPr>
      </w:pPr>
      <w:r w:rsidRPr="00EA13CF">
        <w:rPr>
          <w:sz w:val="24"/>
          <w:szCs w:val="24"/>
        </w:rPr>
        <w:t>Homologado Por</w:t>
      </w:r>
      <w:r w:rsidR="009B630B" w:rsidRPr="00EA13CF">
        <w:rPr>
          <w:sz w:val="24"/>
          <w:szCs w:val="24"/>
        </w:rPr>
        <w:t>:</w:t>
      </w:r>
      <w:r w:rsidR="007E5E14">
        <w:rPr>
          <w:sz w:val="24"/>
          <w:szCs w:val="24"/>
        </w:rPr>
        <w:t xml:space="preserve"> </w:t>
      </w:r>
      <w:r w:rsidR="007E5E14" w:rsidRPr="007E5E14">
        <w:rPr>
          <w:b w:val="0"/>
          <w:bCs/>
          <w:sz w:val="24"/>
          <w:szCs w:val="24"/>
        </w:rPr>
        <w:t>João Emanuel Ramos</w:t>
      </w:r>
      <w:r w:rsidR="004E4340">
        <w:rPr>
          <w:b w:val="0"/>
          <w:sz w:val="24"/>
          <w:szCs w:val="24"/>
        </w:rPr>
        <w:t xml:space="preserve"> / Ben-</w:t>
      </w:r>
      <w:proofErr w:type="spellStart"/>
      <w:r w:rsidR="004E4340">
        <w:rPr>
          <w:b w:val="0"/>
          <w:sz w:val="24"/>
          <w:szCs w:val="24"/>
        </w:rPr>
        <w:t>Hur</w:t>
      </w:r>
      <w:proofErr w:type="spellEnd"/>
      <w:r w:rsidR="004E4340">
        <w:rPr>
          <w:b w:val="0"/>
          <w:sz w:val="24"/>
          <w:szCs w:val="24"/>
        </w:rPr>
        <w:t xml:space="preserve"> </w:t>
      </w:r>
      <w:proofErr w:type="spellStart"/>
      <w:r w:rsidR="004E4340">
        <w:rPr>
          <w:b w:val="0"/>
          <w:sz w:val="24"/>
          <w:szCs w:val="24"/>
        </w:rPr>
        <w:t>Jeffer</w:t>
      </w:r>
      <w:proofErr w:type="spellEnd"/>
    </w:p>
    <w:p w14:paraId="66F3347D" w14:textId="5C652FBC" w:rsidR="00A60603" w:rsidRDefault="00A60603" w:rsidP="00342681">
      <w:pPr>
        <w:pStyle w:val="CENTARI-12"/>
        <w:jc w:val="both"/>
        <w:rPr>
          <w:b w:val="0"/>
          <w:sz w:val="24"/>
          <w:szCs w:val="24"/>
        </w:rPr>
      </w:pPr>
    </w:p>
    <w:p w14:paraId="30E51671" w14:textId="080B5F4D" w:rsidR="00E275DE" w:rsidRDefault="00E275DE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Como solicitado no Chamado (</w:t>
      </w:r>
      <w:r w:rsidRPr="00E275DE">
        <w:rPr>
          <w:bCs/>
          <w:sz w:val="24"/>
          <w:szCs w:val="24"/>
        </w:rPr>
        <w:t>229112</w:t>
      </w:r>
      <w:r>
        <w:rPr>
          <w:b w:val="0"/>
          <w:sz w:val="24"/>
          <w:szCs w:val="24"/>
        </w:rPr>
        <w:t xml:space="preserve">) </w:t>
      </w:r>
    </w:p>
    <w:p w14:paraId="3C4F1027" w14:textId="402B7E09" w:rsidR="00E275DE" w:rsidRDefault="00E275DE" w:rsidP="00342681">
      <w:pPr>
        <w:pStyle w:val="CENTARI-12"/>
        <w:jc w:val="both"/>
        <w:rPr>
          <w:b w:val="0"/>
          <w:sz w:val="24"/>
          <w:szCs w:val="24"/>
        </w:rPr>
      </w:pPr>
      <w:r w:rsidRPr="00E275DE">
        <w:rPr>
          <w:b w:val="0"/>
          <w:sz w:val="24"/>
          <w:szCs w:val="24"/>
        </w:rPr>
        <w:t>Quando o teste for somente para o VCL ou WEB Deverá ser adicionado uma observação Acima do Teste.</w:t>
      </w:r>
    </w:p>
    <w:p w14:paraId="5D9D5C39" w14:textId="77777777" w:rsidR="00E275DE" w:rsidRDefault="00E275DE" w:rsidP="00E275DE">
      <w:pPr>
        <w:pStyle w:val="CENTARI-12"/>
        <w:jc w:val="both"/>
        <w:rPr>
          <w:color w:val="FF0000"/>
          <w:szCs w:val="28"/>
        </w:rPr>
      </w:pPr>
      <w:proofErr w:type="spellStart"/>
      <w:r>
        <w:rPr>
          <w:b w:val="0"/>
          <w:sz w:val="24"/>
          <w:szCs w:val="24"/>
        </w:rPr>
        <w:t>Ex</w:t>
      </w:r>
      <w:proofErr w:type="spellEnd"/>
      <w:r>
        <w:rPr>
          <w:b w:val="0"/>
          <w:sz w:val="24"/>
          <w:szCs w:val="24"/>
        </w:rPr>
        <w:t xml:space="preserve">: </w:t>
      </w:r>
      <w:r>
        <w:rPr>
          <w:color w:val="FF0000"/>
          <w:szCs w:val="28"/>
        </w:rPr>
        <w:t>(Somente VCL)</w:t>
      </w:r>
    </w:p>
    <w:p w14:paraId="5F8EFF40" w14:textId="5C6EACDF" w:rsidR="00E275DE" w:rsidRDefault="00E275DE" w:rsidP="00342681">
      <w:pPr>
        <w:pStyle w:val="CENTARI-12"/>
        <w:jc w:val="both"/>
        <w:rPr>
          <w:color w:val="FF0000"/>
          <w:szCs w:val="28"/>
        </w:rPr>
      </w:pPr>
      <w:r>
        <w:rPr>
          <w:b w:val="0"/>
          <w:sz w:val="24"/>
          <w:szCs w:val="24"/>
        </w:rPr>
        <w:t xml:space="preserve">      </w:t>
      </w:r>
      <w:r>
        <w:rPr>
          <w:color w:val="FF0000"/>
          <w:szCs w:val="28"/>
        </w:rPr>
        <w:t>(Somente Web)</w:t>
      </w:r>
    </w:p>
    <w:p w14:paraId="1CEABDBA" w14:textId="773EB2A8" w:rsidR="00AC1499" w:rsidRDefault="00AC1499" w:rsidP="00342681">
      <w:pPr>
        <w:pStyle w:val="CENTARI-12"/>
        <w:jc w:val="both"/>
        <w:rPr>
          <w:color w:val="auto"/>
          <w:sz w:val="24"/>
          <w:szCs w:val="24"/>
        </w:rPr>
      </w:pPr>
      <w:r w:rsidRPr="00AC1499">
        <w:rPr>
          <w:color w:val="auto"/>
          <w:sz w:val="24"/>
          <w:szCs w:val="24"/>
        </w:rPr>
        <w:t>Obs. Se o teste for usado em ambos obs. acima não se aplica.</w:t>
      </w:r>
    </w:p>
    <w:p w14:paraId="3B58D9C8" w14:textId="77777777" w:rsidR="00AC1499" w:rsidRPr="00AC1499" w:rsidRDefault="00AC1499" w:rsidP="00342681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85C4E60" w14:textId="0C0CB4A4" w:rsidR="00FE3982" w:rsidRDefault="00FE3982" w:rsidP="00236943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245FB9FB" w14:textId="77777777" w:rsidR="0074591D" w:rsidRDefault="0074591D" w:rsidP="0074591D">
      <w:pPr>
        <w:pStyle w:val="CENTARI-12"/>
        <w:jc w:val="left"/>
        <w:rPr>
          <w:bCs/>
          <w:color w:val="auto"/>
          <w:sz w:val="24"/>
          <w:szCs w:val="24"/>
        </w:rPr>
      </w:pPr>
      <w:r w:rsidRPr="009E7F5A">
        <w:rPr>
          <w:bCs/>
          <w:color w:val="auto"/>
          <w:sz w:val="24"/>
          <w:szCs w:val="24"/>
        </w:rPr>
        <w:t xml:space="preserve">Erros /Bugs Versão </w:t>
      </w:r>
      <w:r w:rsidRPr="009E7F5A">
        <w:rPr>
          <w:bCs/>
          <w:color w:val="FF0000"/>
          <w:sz w:val="24"/>
          <w:szCs w:val="24"/>
        </w:rPr>
        <w:t>VCL</w:t>
      </w:r>
      <w:r w:rsidRPr="009E7F5A">
        <w:rPr>
          <w:bCs/>
          <w:color w:val="auto"/>
          <w:sz w:val="24"/>
          <w:szCs w:val="24"/>
        </w:rPr>
        <w:t xml:space="preserve"> (210224C):</w:t>
      </w:r>
    </w:p>
    <w:p w14:paraId="076EA788" w14:textId="77777777" w:rsidR="0074591D" w:rsidRDefault="0074591D" w:rsidP="0074591D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Chamado: </w:t>
      </w:r>
      <w:r w:rsidRPr="002354D4">
        <w:rPr>
          <w:b w:val="0"/>
          <w:color w:val="auto"/>
          <w:sz w:val="24"/>
          <w:szCs w:val="24"/>
        </w:rPr>
        <w:t>230823 - Erro GRID 'Pedidos'.</w:t>
      </w:r>
    </w:p>
    <w:p w14:paraId="3B1DBB9D" w14:textId="77777777" w:rsidR="0074591D" w:rsidRDefault="0074591D" w:rsidP="0074591D">
      <w:pPr>
        <w:pStyle w:val="CENTARI-12"/>
        <w:jc w:val="left"/>
        <w:rPr>
          <w:bCs/>
          <w:color w:val="auto"/>
          <w:sz w:val="24"/>
          <w:szCs w:val="24"/>
        </w:rPr>
      </w:pPr>
      <w:r w:rsidRPr="00B65E30">
        <w:rPr>
          <w:bCs/>
          <w:color w:val="auto"/>
          <w:sz w:val="24"/>
          <w:szCs w:val="24"/>
        </w:rPr>
        <w:t>Chamado</w:t>
      </w:r>
      <w:r>
        <w:rPr>
          <w:b w:val="0"/>
          <w:color w:val="auto"/>
          <w:sz w:val="24"/>
          <w:szCs w:val="24"/>
        </w:rPr>
        <w:t xml:space="preserve">: </w:t>
      </w:r>
      <w:r w:rsidRPr="008C06E9">
        <w:rPr>
          <w:b w:val="0"/>
          <w:color w:val="auto"/>
          <w:sz w:val="24"/>
          <w:szCs w:val="24"/>
        </w:rPr>
        <w:t>230830</w:t>
      </w:r>
      <w:r>
        <w:rPr>
          <w:b w:val="0"/>
          <w:color w:val="auto"/>
          <w:sz w:val="24"/>
          <w:szCs w:val="24"/>
        </w:rPr>
        <w:t xml:space="preserve"> - </w:t>
      </w:r>
      <w:r w:rsidRPr="008C06E9">
        <w:rPr>
          <w:b w:val="0"/>
          <w:color w:val="auto"/>
          <w:sz w:val="24"/>
          <w:szCs w:val="24"/>
        </w:rPr>
        <w:t>Campos da Aba 'Produtos / Serviços' Aceitando Dados Inválidos.</w:t>
      </w:r>
    </w:p>
    <w:p w14:paraId="5E7AB432" w14:textId="77777777" w:rsidR="0074591D" w:rsidRDefault="0074591D" w:rsidP="00236943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BEFC07E" w14:textId="67B8A01A" w:rsidR="0074591D" w:rsidRDefault="0074591D" w:rsidP="00236943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30E2E8E0" w14:textId="77777777" w:rsidR="0074591D" w:rsidRDefault="0074591D" w:rsidP="00236943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59FE05E1" w14:textId="7361700D" w:rsidR="00FE3982" w:rsidRDefault="00FE3982" w:rsidP="00236943">
      <w:pPr>
        <w:pStyle w:val="CENTARI-12"/>
        <w:jc w:val="left"/>
        <w:rPr>
          <w:b w:val="0"/>
          <w:color w:val="auto"/>
          <w:sz w:val="24"/>
          <w:szCs w:val="24"/>
        </w:rPr>
      </w:pPr>
      <w:r w:rsidRPr="001A6CEE">
        <w:rPr>
          <w:bCs/>
          <w:color w:val="auto"/>
          <w:sz w:val="24"/>
          <w:szCs w:val="24"/>
        </w:rPr>
        <w:t>Erros Versão</w:t>
      </w:r>
      <w:r w:rsidR="00300EE0">
        <w:rPr>
          <w:bCs/>
          <w:color w:val="auto"/>
          <w:sz w:val="24"/>
          <w:szCs w:val="24"/>
        </w:rPr>
        <w:t xml:space="preserve"> Concluída</w:t>
      </w:r>
      <w:r w:rsidRPr="001A6CEE">
        <w:rPr>
          <w:bCs/>
          <w:color w:val="auto"/>
          <w:sz w:val="24"/>
          <w:szCs w:val="24"/>
        </w:rPr>
        <w:t xml:space="preserve"> </w:t>
      </w:r>
      <w:r w:rsidRPr="001C4ACF">
        <w:rPr>
          <w:bCs/>
          <w:color w:val="FF0000"/>
          <w:sz w:val="24"/>
          <w:szCs w:val="24"/>
        </w:rPr>
        <w:t>VCL</w:t>
      </w:r>
      <w:r>
        <w:rPr>
          <w:b w:val="0"/>
          <w:color w:val="auto"/>
          <w:sz w:val="24"/>
          <w:szCs w:val="24"/>
        </w:rPr>
        <w:t xml:space="preserve"> (</w:t>
      </w:r>
      <w:r w:rsidR="008D6028" w:rsidRPr="00A21C21">
        <w:rPr>
          <w:bCs/>
          <w:color w:val="auto"/>
          <w:sz w:val="24"/>
          <w:szCs w:val="24"/>
        </w:rPr>
        <w:t>21031</w:t>
      </w:r>
      <w:r w:rsidR="008D6028">
        <w:rPr>
          <w:bCs/>
          <w:color w:val="auto"/>
          <w:sz w:val="24"/>
          <w:szCs w:val="24"/>
        </w:rPr>
        <w:t>8C</w:t>
      </w:r>
      <w:r>
        <w:rPr>
          <w:b w:val="0"/>
          <w:color w:val="auto"/>
          <w:sz w:val="24"/>
          <w:szCs w:val="24"/>
        </w:rPr>
        <w:t>):</w:t>
      </w:r>
    </w:p>
    <w:p w14:paraId="3AD0FA40" w14:textId="2C0B6472" w:rsidR="00AF750A" w:rsidRDefault="00AF750A" w:rsidP="00236943">
      <w:pPr>
        <w:pStyle w:val="CENTARI-12"/>
        <w:jc w:val="left"/>
        <w:rPr>
          <w:b w:val="0"/>
          <w:color w:val="auto"/>
          <w:sz w:val="24"/>
          <w:szCs w:val="24"/>
        </w:rPr>
      </w:pPr>
      <w:r w:rsidRPr="00BC179E">
        <w:rPr>
          <w:bCs/>
          <w:color w:val="auto"/>
          <w:sz w:val="24"/>
          <w:szCs w:val="24"/>
        </w:rPr>
        <w:t>Chamado</w:t>
      </w:r>
      <w:r>
        <w:rPr>
          <w:b w:val="0"/>
          <w:color w:val="auto"/>
          <w:sz w:val="24"/>
          <w:szCs w:val="24"/>
        </w:rPr>
        <w:t xml:space="preserve">: </w:t>
      </w:r>
      <w:r w:rsidRPr="00AF750A">
        <w:rPr>
          <w:b w:val="0"/>
          <w:color w:val="auto"/>
          <w:sz w:val="24"/>
          <w:szCs w:val="24"/>
        </w:rPr>
        <w:t>230607</w:t>
      </w:r>
      <w:r>
        <w:rPr>
          <w:b w:val="0"/>
          <w:color w:val="auto"/>
          <w:sz w:val="24"/>
          <w:szCs w:val="24"/>
        </w:rPr>
        <w:t xml:space="preserve"> - </w:t>
      </w:r>
      <w:r w:rsidRPr="00AF750A">
        <w:rPr>
          <w:b w:val="0"/>
          <w:color w:val="auto"/>
          <w:sz w:val="24"/>
          <w:szCs w:val="24"/>
        </w:rPr>
        <w:t>ERRO! Tela de Pedidos, Campo 'Vendedor' Aceitando Preencher.</w:t>
      </w:r>
    </w:p>
    <w:p w14:paraId="7934BBE6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230614 - SAT Pedidos não </w:t>
      </w:r>
      <w:proofErr w:type="spellStart"/>
      <w:r w:rsidRPr="00246267">
        <w:rPr>
          <w:b w:val="0"/>
          <w:color w:val="auto"/>
          <w:sz w:val="24"/>
          <w:szCs w:val="24"/>
        </w:rPr>
        <w:t>respeira</w:t>
      </w:r>
      <w:proofErr w:type="spellEnd"/>
      <w:r w:rsidRPr="00246267">
        <w:rPr>
          <w:b w:val="0"/>
          <w:color w:val="auto"/>
          <w:sz w:val="24"/>
          <w:szCs w:val="24"/>
        </w:rPr>
        <w:t xml:space="preserve"> </w:t>
      </w:r>
      <w:proofErr w:type="spellStart"/>
      <w:r w:rsidRPr="00246267">
        <w:rPr>
          <w:b w:val="0"/>
          <w:color w:val="auto"/>
          <w:sz w:val="24"/>
          <w:szCs w:val="24"/>
        </w:rPr>
        <w:t>parametro</w:t>
      </w:r>
      <w:proofErr w:type="spellEnd"/>
      <w:r w:rsidRPr="00246267">
        <w:rPr>
          <w:b w:val="0"/>
          <w:color w:val="auto"/>
          <w:sz w:val="24"/>
          <w:szCs w:val="24"/>
        </w:rPr>
        <w:t xml:space="preserve"> no SAT Clientes</w:t>
      </w:r>
    </w:p>
    <w:p w14:paraId="77195452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230672 - Ao inserir um desconto por percentual zero o valor</w:t>
      </w:r>
    </w:p>
    <w:p w14:paraId="21C4D20A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230561 - Função Exportar arquivo</w:t>
      </w:r>
    </w:p>
    <w:p w14:paraId="16BA940A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230864 - </w:t>
      </w:r>
      <w:proofErr w:type="spellStart"/>
      <w:r w:rsidRPr="00246267">
        <w:rPr>
          <w:b w:val="0"/>
          <w:color w:val="auto"/>
          <w:sz w:val="24"/>
          <w:szCs w:val="24"/>
        </w:rPr>
        <w:t>Rejeicao</w:t>
      </w:r>
      <w:proofErr w:type="spellEnd"/>
      <w:r w:rsidRPr="00246267">
        <w:rPr>
          <w:b w:val="0"/>
          <w:color w:val="auto"/>
          <w:sz w:val="24"/>
          <w:szCs w:val="24"/>
        </w:rPr>
        <w:t>: NF-e sem indicativo do intermediador</w:t>
      </w:r>
    </w:p>
    <w:p w14:paraId="0ECE0546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230901 - Erro Janela 'Listar Pedidos'</w:t>
      </w:r>
    </w:p>
    <w:p w14:paraId="10AD0668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230899 - Erro, Listar Pedidos</w:t>
      </w:r>
    </w:p>
    <w:p w14:paraId="58DB6B31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230896 - Erro Janela 'Consultar CNPJ/CPF'</w:t>
      </w:r>
    </w:p>
    <w:p w14:paraId="74AC2578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230895 - Erro ao Consultar CPF</w:t>
      </w:r>
    </w:p>
    <w:p w14:paraId="0B26514D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230823 - Erro GRID 'Pedidos'.</w:t>
      </w:r>
    </w:p>
    <w:p w14:paraId="5809AF3E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230891 - Erro na Janela 'Consultar CNPJ/CPF'.</w:t>
      </w:r>
    </w:p>
    <w:p w14:paraId="0694C72D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230632 - Relatório de Vendas2</w:t>
      </w:r>
    </w:p>
    <w:p w14:paraId="14A9C12C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230830 - Campos da Aba 'Produtos / Serviços' Aceitando Dados Inválidos.</w:t>
      </w:r>
    </w:p>
    <w:p w14:paraId="4F6474D3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230866 - Erro campo Vendedor.</w:t>
      </w:r>
    </w:p>
    <w:p w14:paraId="5BE29333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230890 - Campos da Aba 'Cliente' Aceitando Dados Inválidos.</w:t>
      </w:r>
    </w:p>
    <w:p w14:paraId="1E35EF7C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230930 - Botão sem ação</w:t>
      </w:r>
    </w:p>
    <w:p w14:paraId="1631275D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231083 - Desconto %, não está pegando parâmetro.</w:t>
      </w:r>
    </w:p>
    <w:p w14:paraId="76BFE0EA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230990 - Erro campos.</w:t>
      </w:r>
    </w:p>
    <w:p w14:paraId="3A2471CF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231006 - Erro </w:t>
      </w:r>
      <w:proofErr w:type="spellStart"/>
      <w:r w:rsidRPr="00246267">
        <w:rPr>
          <w:b w:val="0"/>
          <w:color w:val="auto"/>
          <w:sz w:val="24"/>
          <w:szCs w:val="24"/>
        </w:rPr>
        <w:t>Dialog</w:t>
      </w:r>
      <w:proofErr w:type="spellEnd"/>
      <w:r w:rsidRPr="00246267">
        <w:rPr>
          <w:b w:val="0"/>
          <w:color w:val="auto"/>
          <w:sz w:val="24"/>
          <w:szCs w:val="24"/>
        </w:rPr>
        <w:t>.</w:t>
      </w:r>
    </w:p>
    <w:p w14:paraId="232EF555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lastRenderedPageBreak/>
        <w:t>Chamado</w:t>
      </w:r>
      <w:r w:rsidRPr="00246267">
        <w:rPr>
          <w:b w:val="0"/>
          <w:color w:val="auto"/>
          <w:sz w:val="24"/>
          <w:szCs w:val="24"/>
        </w:rPr>
        <w:t>: 231010 - Tratativa de erro.</w:t>
      </w:r>
    </w:p>
    <w:p w14:paraId="5B867D44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231004 - Erro campo 'Produto', </w:t>
      </w:r>
      <w:proofErr w:type="spellStart"/>
      <w:r w:rsidRPr="00246267">
        <w:rPr>
          <w:b w:val="0"/>
          <w:color w:val="auto"/>
          <w:sz w:val="24"/>
          <w:szCs w:val="24"/>
        </w:rPr>
        <w:t>Tintométrico</w:t>
      </w:r>
      <w:proofErr w:type="spellEnd"/>
      <w:r w:rsidRPr="00246267">
        <w:rPr>
          <w:b w:val="0"/>
          <w:color w:val="auto"/>
          <w:sz w:val="24"/>
          <w:szCs w:val="24"/>
        </w:rPr>
        <w:t>.</w:t>
      </w:r>
    </w:p>
    <w:p w14:paraId="51808D2B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230986 - Erro campos da aba 'Despesas'.</w:t>
      </w:r>
    </w:p>
    <w:p w14:paraId="4BB480F0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230887 - Erro ao alterar Data da Venda</w:t>
      </w:r>
    </w:p>
    <w:p w14:paraId="66C35A9E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231102 - Não exibe desconto.</w:t>
      </w:r>
    </w:p>
    <w:p w14:paraId="6F783AA9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231149 - Erro parâmetro 'Autoriza Vendas com desconto até o percentual de:'</w:t>
      </w:r>
    </w:p>
    <w:p w14:paraId="726F485F" w14:textId="77777777" w:rsidR="00246267" w:rsidRPr="00246267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228075 - Implementação - Venda por Convenio</w:t>
      </w:r>
    </w:p>
    <w:p w14:paraId="4C193F48" w14:textId="323862C4" w:rsidR="002445A9" w:rsidRDefault="00246267" w:rsidP="00246267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>: 231383 - Erro da licença</w:t>
      </w:r>
    </w:p>
    <w:p w14:paraId="5A3C6BB4" w14:textId="6280949B" w:rsidR="002445A9" w:rsidRDefault="002445A9" w:rsidP="00236943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79D1EE53" w14:textId="77777777" w:rsidR="0074591D" w:rsidRDefault="0074591D" w:rsidP="00236943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16C2B3DC" w14:textId="3B0E4E1A" w:rsidR="00AD00CE" w:rsidRDefault="00AD00CE" w:rsidP="00AD00CE">
      <w:pPr>
        <w:pStyle w:val="CENTARI-12"/>
        <w:jc w:val="left"/>
        <w:rPr>
          <w:b w:val="0"/>
          <w:color w:val="auto"/>
          <w:sz w:val="24"/>
          <w:szCs w:val="24"/>
        </w:rPr>
      </w:pPr>
      <w:r w:rsidRPr="001A6CEE">
        <w:rPr>
          <w:bCs/>
          <w:color w:val="auto"/>
          <w:sz w:val="24"/>
          <w:szCs w:val="24"/>
        </w:rPr>
        <w:t>Erros Versão</w:t>
      </w:r>
      <w:r>
        <w:rPr>
          <w:bCs/>
          <w:color w:val="auto"/>
          <w:sz w:val="24"/>
          <w:szCs w:val="24"/>
        </w:rPr>
        <w:t xml:space="preserve"> Concluída</w:t>
      </w:r>
      <w:r w:rsidRPr="001A6CEE">
        <w:rPr>
          <w:bCs/>
          <w:color w:val="auto"/>
          <w:sz w:val="24"/>
          <w:szCs w:val="24"/>
        </w:rPr>
        <w:t xml:space="preserve"> </w:t>
      </w:r>
      <w:r w:rsidRPr="001C4ACF">
        <w:rPr>
          <w:bCs/>
          <w:color w:val="FF0000"/>
          <w:sz w:val="24"/>
          <w:szCs w:val="24"/>
        </w:rPr>
        <w:t>VCL</w:t>
      </w:r>
      <w:r>
        <w:rPr>
          <w:b w:val="0"/>
          <w:color w:val="auto"/>
          <w:sz w:val="24"/>
          <w:szCs w:val="24"/>
        </w:rPr>
        <w:t xml:space="preserve"> (</w:t>
      </w:r>
      <w:r w:rsidRPr="00A21C21">
        <w:rPr>
          <w:bCs/>
          <w:color w:val="auto"/>
          <w:sz w:val="24"/>
          <w:szCs w:val="24"/>
        </w:rPr>
        <w:t>2103</w:t>
      </w:r>
      <w:r>
        <w:rPr>
          <w:bCs/>
          <w:color w:val="auto"/>
          <w:sz w:val="24"/>
          <w:szCs w:val="24"/>
        </w:rPr>
        <w:t>25A</w:t>
      </w:r>
      <w:r>
        <w:rPr>
          <w:b w:val="0"/>
          <w:color w:val="auto"/>
          <w:sz w:val="24"/>
          <w:szCs w:val="24"/>
        </w:rPr>
        <w:t>):</w:t>
      </w:r>
    </w:p>
    <w:p w14:paraId="2ED70EFE" w14:textId="5F39355C" w:rsidR="00AD00CE" w:rsidRPr="00AD00CE" w:rsidRDefault="00AD00CE" w:rsidP="00AD00CE">
      <w:pPr>
        <w:pStyle w:val="CENTARI-12"/>
        <w:jc w:val="left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Chamado: </w:t>
      </w:r>
      <w:r w:rsidRPr="00AD00CE">
        <w:rPr>
          <w:b w:val="0"/>
          <w:color w:val="auto"/>
          <w:sz w:val="24"/>
          <w:szCs w:val="24"/>
        </w:rPr>
        <w:t>231699</w:t>
      </w:r>
      <w:r>
        <w:rPr>
          <w:b w:val="0"/>
          <w:color w:val="auto"/>
          <w:sz w:val="24"/>
          <w:szCs w:val="24"/>
        </w:rPr>
        <w:t xml:space="preserve"> - </w:t>
      </w:r>
      <w:r w:rsidR="002F36E0" w:rsidRPr="002F36E0">
        <w:rPr>
          <w:b w:val="0"/>
          <w:color w:val="auto"/>
          <w:sz w:val="24"/>
          <w:szCs w:val="24"/>
        </w:rPr>
        <w:t>Pesquisa por CNPJ tela de pedidos</w:t>
      </w:r>
    </w:p>
    <w:p w14:paraId="6E1E96B7" w14:textId="190D8737" w:rsidR="00056032" w:rsidRDefault="00056032" w:rsidP="00236943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37091987" w14:textId="732533FF" w:rsidR="00AD00CE" w:rsidRDefault="00AD00CE" w:rsidP="00236943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7548A350" w14:textId="77777777" w:rsidR="00AD00CE" w:rsidRDefault="00AD00CE" w:rsidP="00236943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73390361" w14:textId="44B2ECDF" w:rsidR="0034225C" w:rsidRDefault="00056032" w:rsidP="00056032">
      <w:pPr>
        <w:pStyle w:val="CENTARI-12"/>
        <w:jc w:val="left"/>
        <w:rPr>
          <w:b w:val="0"/>
          <w:color w:val="auto"/>
          <w:sz w:val="24"/>
          <w:szCs w:val="24"/>
        </w:rPr>
      </w:pPr>
      <w:r w:rsidRPr="001A6CEE">
        <w:rPr>
          <w:bCs/>
          <w:color w:val="auto"/>
          <w:sz w:val="24"/>
          <w:szCs w:val="24"/>
        </w:rPr>
        <w:t xml:space="preserve">Erros Versão </w:t>
      </w:r>
      <w:r w:rsidR="00300EE0">
        <w:rPr>
          <w:bCs/>
          <w:color w:val="auto"/>
          <w:sz w:val="24"/>
          <w:szCs w:val="24"/>
        </w:rPr>
        <w:t xml:space="preserve">Concluída </w:t>
      </w:r>
      <w:r w:rsidR="0098465B" w:rsidRPr="006366DF">
        <w:rPr>
          <w:bCs/>
          <w:color w:val="FF0000"/>
          <w:sz w:val="24"/>
          <w:szCs w:val="24"/>
        </w:rPr>
        <w:t>WEB</w:t>
      </w:r>
      <w:r>
        <w:rPr>
          <w:b w:val="0"/>
          <w:color w:val="auto"/>
          <w:sz w:val="24"/>
          <w:szCs w:val="24"/>
        </w:rPr>
        <w:t xml:space="preserve"> (</w:t>
      </w:r>
      <w:r w:rsidR="00300EE0">
        <w:rPr>
          <w:bCs/>
          <w:color w:val="auto"/>
          <w:sz w:val="24"/>
          <w:szCs w:val="24"/>
        </w:rPr>
        <w:t>21</w:t>
      </w:r>
      <w:r w:rsidR="00D77114">
        <w:rPr>
          <w:bCs/>
          <w:color w:val="auto"/>
          <w:sz w:val="24"/>
          <w:szCs w:val="24"/>
        </w:rPr>
        <w:t>0318A</w:t>
      </w:r>
      <w:r w:rsidR="002549D9">
        <w:rPr>
          <w:bCs/>
          <w:color w:val="auto"/>
          <w:sz w:val="24"/>
          <w:szCs w:val="24"/>
        </w:rPr>
        <w:t xml:space="preserve"> –</w:t>
      </w:r>
      <w:r w:rsidR="00AF099E">
        <w:rPr>
          <w:bCs/>
          <w:color w:val="auto"/>
          <w:sz w:val="24"/>
          <w:szCs w:val="24"/>
        </w:rPr>
        <w:t>&gt;</w:t>
      </w:r>
      <w:r w:rsidR="002549D9">
        <w:rPr>
          <w:bCs/>
          <w:color w:val="auto"/>
          <w:sz w:val="24"/>
          <w:szCs w:val="24"/>
        </w:rPr>
        <w:t xml:space="preserve"> 21032</w:t>
      </w:r>
      <w:r w:rsidR="006D27D0">
        <w:rPr>
          <w:bCs/>
          <w:color w:val="auto"/>
          <w:sz w:val="24"/>
          <w:szCs w:val="24"/>
        </w:rPr>
        <w:t>6B</w:t>
      </w:r>
      <w:r>
        <w:rPr>
          <w:b w:val="0"/>
          <w:color w:val="auto"/>
          <w:sz w:val="24"/>
          <w:szCs w:val="24"/>
        </w:rPr>
        <w:t>)</w:t>
      </w:r>
    </w:p>
    <w:p w14:paraId="7C39AB8F" w14:textId="52B94AAE" w:rsidR="00513A63" w:rsidRPr="00513A63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>231233 - Erro layout 'Listar Pedidos'.</w:t>
      </w:r>
    </w:p>
    <w:p w14:paraId="4B777792" w14:textId="793B34C3" w:rsidR="00513A63" w:rsidRPr="00513A63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>231235 - Erro layout 'Lista Produtos'</w:t>
      </w:r>
    </w:p>
    <w:p w14:paraId="41330829" w14:textId="5FC398FA" w:rsidR="00513A63" w:rsidRPr="00513A63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 xml:space="preserve">231240 - Erro ao salvar e imprimir pedido </w:t>
      </w:r>
      <w:proofErr w:type="spellStart"/>
      <w:r w:rsidR="00513A63" w:rsidRPr="00513A63">
        <w:rPr>
          <w:b w:val="0"/>
          <w:color w:val="auto"/>
          <w:sz w:val="24"/>
          <w:szCs w:val="24"/>
        </w:rPr>
        <w:t>ja</w:t>
      </w:r>
      <w:proofErr w:type="spellEnd"/>
      <w:r w:rsidR="00513A63" w:rsidRPr="00513A63">
        <w:rPr>
          <w:b w:val="0"/>
          <w:color w:val="auto"/>
          <w:sz w:val="24"/>
          <w:szCs w:val="24"/>
        </w:rPr>
        <w:t xml:space="preserve"> feito.</w:t>
      </w:r>
    </w:p>
    <w:p w14:paraId="5DCCEADA" w14:textId="6B2B005B" w:rsidR="00513A63" w:rsidRPr="00513A63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>231323 - Erro layout Desc. Detalhada</w:t>
      </w:r>
    </w:p>
    <w:p w14:paraId="195AA4DC" w14:textId="55E55009" w:rsidR="00513A63" w:rsidRPr="00513A63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 xml:space="preserve">231429 - Erro </w:t>
      </w:r>
      <w:proofErr w:type="gramStart"/>
      <w:r w:rsidR="00513A63" w:rsidRPr="00513A63">
        <w:rPr>
          <w:b w:val="0"/>
          <w:color w:val="auto"/>
          <w:sz w:val="24"/>
          <w:szCs w:val="24"/>
        </w:rPr>
        <w:t>após Cancelar</w:t>
      </w:r>
      <w:proofErr w:type="gramEnd"/>
      <w:r w:rsidR="00513A63" w:rsidRPr="00513A63">
        <w:rPr>
          <w:b w:val="0"/>
          <w:color w:val="auto"/>
          <w:sz w:val="24"/>
          <w:szCs w:val="24"/>
        </w:rPr>
        <w:t xml:space="preserve"> NFC-e</w:t>
      </w:r>
    </w:p>
    <w:p w14:paraId="45734278" w14:textId="0D99D3C8" w:rsidR="00513A63" w:rsidRPr="00513A63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>231430 - Erro layout Janela 'Lista Cidades'.</w:t>
      </w:r>
    </w:p>
    <w:p w14:paraId="71C9D86C" w14:textId="20EC2920" w:rsidR="00513A63" w:rsidRPr="00513A63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>231433 - Tratativa de Erro Aba Clientes.</w:t>
      </w:r>
    </w:p>
    <w:p w14:paraId="6780977A" w14:textId="2D052AF6" w:rsidR="00513A63" w:rsidRPr="00513A63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>231434 - Tecla de Atalho - Aba 2-Cliente</w:t>
      </w:r>
    </w:p>
    <w:p w14:paraId="4B40010E" w14:textId="29813DB9" w:rsidR="00513A63" w:rsidRPr="00513A63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>231439 - Erro Layout Janela 'Lista Clientes'.</w:t>
      </w:r>
    </w:p>
    <w:p w14:paraId="717558D7" w14:textId="6C606B6A" w:rsidR="00513A63" w:rsidRPr="00513A63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 xml:space="preserve">231492 - Erro </w:t>
      </w:r>
      <w:proofErr w:type="spellStart"/>
      <w:r w:rsidR="00513A63" w:rsidRPr="00513A63">
        <w:rPr>
          <w:b w:val="0"/>
          <w:color w:val="auto"/>
          <w:sz w:val="24"/>
          <w:szCs w:val="24"/>
        </w:rPr>
        <w:t>Hint</w:t>
      </w:r>
      <w:proofErr w:type="spellEnd"/>
    </w:p>
    <w:p w14:paraId="3DDE1961" w14:textId="1E0B2B6D" w:rsidR="00513A63" w:rsidRPr="00513A63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>231495 - Campo 'Caixa' aceitando Letras</w:t>
      </w:r>
    </w:p>
    <w:p w14:paraId="0C808006" w14:textId="4255FF0F" w:rsidR="00513A63" w:rsidRPr="00513A63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>231496 - Erro de Layout botão - Aba Fiscais</w:t>
      </w:r>
    </w:p>
    <w:p w14:paraId="38BC1B3B" w14:textId="40A10D3F" w:rsidR="00513A63" w:rsidRPr="00513A63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>231501 - Erro layout Aba condições</w:t>
      </w:r>
    </w:p>
    <w:p w14:paraId="236D70FD" w14:textId="584649BF" w:rsidR="00513A63" w:rsidRPr="00513A63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 xml:space="preserve">231502 - Erro ao inserir </w:t>
      </w:r>
      <w:proofErr w:type="spellStart"/>
      <w:r w:rsidR="00513A63" w:rsidRPr="00513A63">
        <w:rPr>
          <w:b w:val="0"/>
          <w:color w:val="auto"/>
          <w:sz w:val="24"/>
          <w:szCs w:val="24"/>
        </w:rPr>
        <w:t>Pgto</w:t>
      </w:r>
      <w:proofErr w:type="spellEnd"/>
      <w:r w:rsidR="00513A63" w:rsidRPr="00513A63">
        <w:rPr>
          <w:b w:val="0"/>
          <w:color w:val="auto"/>
          <w:sz w:val="24"/>
          <w:szCs w:val="24"/>
        </w:rPr>
        <w:t xml:space="preserve"> sem prestação</w:t>
      </w:r>
    </w:p>
    <w:p w14:paraId="3894697C" w14:textId="11690979" w:rsidR="00513A63" w:rsidRPr="00513A63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>231507 - Erro layout botão Aba 'Despesas'</w:t>
      </w:r>
    </w:p>
    <w:p w14:paraId="309F9024" w14:textId="476CDF39" w:rsidR="00513A63" w:rsidRPr="00513A63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>231512 - Adicionar auto preenchimento</w:t>
      </w:r>
    </w:p>
    <w:p w14:paraId="5BABD7EE" w14:textId="65283537" w:rsidR="00744316" w:rsidRDefault="007F5BE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C636D">
        <w:rPr>
          <w:bCs/>
          <w:color w:val="auto"/>
          <w:sz w:val="24"/>
          <w:szCs w:val="24"/>
        </w:rPr>
        <w:t>Chamado</w:t>
      </w:r>
      <w:r w:rsidRPr="00246267">
        <w:rPr>
          <w:b w:val="0"/>
          <w:color w:val="auto"/>
          <w:sz w:val="24"/>
          <w:szCs w:val="24"/>
        </w:rPr>
        <w:t xml:space="preserve">: </w:t>
      </w:r>
      <w:r w:rsidR="00513A63" w:rsidRPr="00513A63">
        <w:rPr>
          <w:b w:val="0"/>
          <w:color w:val="auto"/>
          <w:sz w:val="24"/>
          <w:szCs w:val="24"/>
        </w:rPr>
        <w:t>231526 - Layout Botão da Tela 'Outras Opções'.</w:t>
      </w:r>
    </w:p>
    <w:p w14:paraId="528E7D4F" w14:textId="0E5FCFAB" w:rsidR="00F67F2E" w:rsidRDefault="00F67F2E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F67F2E">
        <w:rPr>
          <w:bCs/>
          <w:color w:val="auto"/>
          <w:sz w:val="24"/>
          <w:szCs w:val="24"/>
        </w:rPr>
        <w:t>Chamado</w:t>
      </w:r>
      <w:r>
        <w:rPr>
          <w:b w:val="0"/>
          <w:color w:val="auto"/>
          <w:sz w:val="24"/>
          <w:szCs w:val="24"/>
        </w:rPr>
        <w:t xml:space="preserve">: </w:t>
      </w:r>
      <w:r w:rsidRPr="00F67F2E">
        <w:rPr>
          <w:b w:val="0"/>
          <w:color w:val="auto"/>
          <w:sz w:val="24"/>
          <w:szCs w:val="24"/>
        </w:rPr>
        <w:t>231519</w:t>
      </w:r>
      <w:r>
        <w:rPr>
          <w:b w:val="0"/>
          <w:color w:val="auto"/>
          <w:sz w:val="24"/>
          <w:szCs w:val="24"/>
        </w:rPr>
        <w:t xml:space="preserve"> - </w:t>
      </w:r>
      <w:r w:rsidRPr="00F67F2E">
        <w:rPr>
          <w:b w:val="0"/>
          <w:color w:val="auto"/>
          <w:sz w:val="24"/>
          <w:szCs w:val="24"/>
        </w:rPr>
        <w:t>Erro layout Tela '</w:t>
      </w:r>
      <w:proofErr w:type="spellStart"/>
      <w:r w:rsidRPr="00F67F2E">
        <w:rPr>
          <w:b w:val="0"/>
          <w:color w:val="auto"/>
          <w:sz w:val="24"/>
          <w:szCs w:val="24"/>
        </w:rPr>
        <w:t>Tintometrico</w:t>
      </w:r>
      <w:proofErr w:type="spellEnd"/>
      <w:r w:rsidRPr="00F67F2E">
        <w:rPr>
          <w:b w:val="0"/>
          <w:color w:val="auto"/>
          <w:sz w:val="24"/>
          <w:szCs w:val="24"/>
        </w:rPr>
        <w:t>'</w:t>
      </w:r>
    </w:p>
    <w:p w14:paraId="4F53BDE7" w14:textId="1A4BA39B" w:rsidR="0056233E" w:rsidRDefault="004F15CA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4F15CA">
        <w:rPr>
          <w:bCs/>
          <w:color w:val="auto"/>
          <w:sz w:val="24"/>
          <w:szCs w:val="24"/>
        </w:rPr>
        <w:t>Chamado</w:t>
      </w:r>
      <w:r>
        <w:rPr>
          <w:b w:val="0"/>
          <w:color w:val="auto"/>
          <w:sz w:val="24"/>
          <w:szCs w:val="24"/>
        </w:rPr>
        <w:t xml:space="preserve">: </w:t>
      </w:r>
      <w:r w:rsidRPr="004F15CA">
        <w:rPr>
          <w:b w:val="0"/>
          <w:color w:val="auto"/>
          <w:sz w:val="24"/>
          <w:szCs w:val="24"/>
        </w:rPr>
        <w:t>231553</w:t>
      </w:r>
      <w:r>
        <w:rPr>
          <w:b w:val="0"/>
          <w:color w:val="auto"/>
          <w:sz w:val="24"/>
          <w:szCs w:val="24"/>
        </w:rPr>
        <w:t xml:space="preserve"> - </w:t>
      </w:r>
      <w:r w:rsidRPr="004F15CA">
        <w:rPr>
          <w:b w:val="0"/>
          <w:color w:val="auto"/>
          <w:sz w:val="24"/>
          <w:szCs w:val="24"/>
        </w:rPr>
        <w:t>Erro, não pegou parâmetro</w:t>
      </w:r>
    </w:p>
    <w:p w14:paraId="62D02DB3" w14:textId="76D3F7C7" w:rsidR="00451F23" w:rsidRDefault="00451F23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7C433C">
        <w:rPr>
          <w:bCs/>
          <w:color w:val="auto"/>
          <w:sz w:val="24"/>
          <w:szCs w:val="24"/>
        </w:rPr>
        <w:t>Chamado</w:t>
      </w:r>
      <w:r>
        <w:rPr>
          <w:b w:val="0"/>
          <w:color w:val="auto"/>
          <w:sz w:val="24"/>
          <w:szCs w:val="24"/>
        </w:rPr>
        <w:t xml:space="preserve">: </w:t>
      </w:r>
      <w:r w:rsidR="00226F78" w:rsidRPr="00226F78">
        <w:rPr>
          <w:b w:val="0"/>
          <w:color w:val="auto"/>
          <w:sz w:val="24"/>
          <w:szCs w:val="24"/>
        </w:rPr>
        <w:t>231328</w:t>
      </w:r>
      <w:r w:rsidR="00226F78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 xml:space="preserve">- </w:t>
      </w:r>
      <w:r w:rsidR="00226F78" w:rsidRPr="00226F78">
        <w:rPr>
          <w:b w:val="0"/>
          <w:color w:val="auto"/>
          <w:sz w:val="24"/>
          <w:szCs w:val="24"/>
        </w:rPr>
        <w:t>Erro grid Pedidos.</w:t>
      </w:r>
    </w:p>
    <w:p w14:paraId="3CD58ACC" w14:textId="7A47A3F9" w:rsidR="002F50F7" w:rsidRDefault="002F50F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25028">
        <w:rPr>
          <w:bCs/>
          <w:color w:val="auto"/>
          <w:sz w:val="24"/>
          <w:szCs w:val="24"/>
        </w:rPr>
        <w:t>Chamado</w:t>
      </w:r>
      <w:r>
        <w:rPr>
          <w:b w:val="0"/>
          <w:color w:val="auto"/>
          <w:sz w:val="24"/>
          <w:szCs w:val="24"/>
        </w:rPr>
        <w:t xml:space="preserve">: </w:t>
      </w:r>
      <w:r w:rsidR="00F57AE1" w:rsidRPr="00F57AE1">
        <w:rPr>
          <w:b w:val="0"/>
          <w:color w:val="auto"/>
          <w:sz w:val="24"/>
          <w:szCs w:val="24"/>
        </w:rPr>
        <w:t>231563</w:t>
      </w:r>
      <w:r w:rsidR="00F57AE1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 xml:space="preserve">- </w:t>
      </w:r>
      <w:r w:rsidRPr="002F50F7">
        <w:rPr>
          <w:b w:val="0"/>
          <w:color w:val="auto"/>
          <w:sz w:val="24"/>
          <w:szCs w:val="24"/>
        </w:rPr>
        <w:t>Erro layout botão Tela Inicial</w:t>
      </w:r>
    </w:p>
    <w:p w14:paraId="296A93A6" w14:textId="4A712DBE" w:rsidR="00CD096B" w:rsidRDefault="00CD096B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CD096B">
        <w:rPr>
          <w:bCs/>
          <w:color w:val="auto"/>
          <w:sz w:val="24"/>
          <w:szCs w:val="24"/>
        </w:rPr>
        <w:t>Chamado</w:t>
      </w:r>
      <w:r>
        <w:rPr>
          <w:b w:val="0"/>
          <w:color w:val="auto"/>
          <w:sz w:val="24"/>
          <w:szCs w:val="24"/>
        </w:rPr>
        <w:t xml:space="preserve">: </w:t>
      </w:r>
      <w:r w:rsidRPr="00CD096B">
        <w:rPr>
          <w:b w:val="0"/>
          <w:color w:val="auto"/>
          <w:sz w:val="24"/>
          <w:szCs w:val="24"/>
        </w:rPr>
        <w:t>231567</w:t>
      </w:r>
      <w:r>
        <w:rPr>
          <w:b w:val="0"/>
          <w:color w:val="auto"/>
          <w:sz w:val="24"/>
          <w:szCs w:val="24"/>
        </w:rPr>
        <w:t xml:space="preserve"> - </w:t>
      </w:r>
      <w:r w:rsidRPr="00CD096B">
        <w:rPr>
          <w:b w:val="0"/>
          <w:color w:val="auto"/>
          <w:sz w:val="24"/>
          <w:szCs w:val="24"/>
        </w:rPr>
        <w:t>Erro Pedidos não respeitando parâmetros.</w:t>
      </w:r>
    </w:p>
    <w:p w14:paraId="72F4BC92" w14:textId="25CED410" w:rsidR="00DE34DD" w:rsidRDefault="00DE34DD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E34DD">
        <w:rPr>
          <w:bCs/>
          <w:color w:val="auto"/>
          <w:sz w:val="24"/>
          <w:szCs w:val="24"/>
        </w:rPr>
        <w:t>Chamado</w:t>
      </w:r>
      <w:r>
        <w:rPr>
          <w:b w:val="0"/>
          <w:color w:val="auto"/>
          <w:sz w:val="24"/>
          <w:szCs w:val="24"/>
        </w:rPr>
        <w:t xml:space="preserve">: </w:t>
      </w:r>
      <w:r w:rsidRPr="00DE34DD">
        <w:rPr>
          <w:b w:val="0"/>
          <w:color w:val="auto"/>
          <w:sz w:val="24"/>
          <w:szCs w:val="24"/>
        </w:rPr>
        <w:t>230621</w:t>
      </w:r>
      <w:r>
        <w:rPr>
          <w:b w:val="0"/>
          <w:color w:val="auto"/>
          <w:sz w:val="24"/>
          <w:szCs w:val="24"/>
        </w:rPr>
        <w:t xml:space="preserve"> - </w:t>
      </w:r>
      <w:r w:rsidRPr="00DE34DD">
        <w:rPr>
          <w:b w:val="0"/>
          <w:color w:val="auto"/>
          <w:sz w:val="24"/>
          <w:szCs w:val="24"/>
        </w:rPr>
        <w:t>Campos que aceitam letras.</w:t>
      </w:r>
    </w:p>
    <w:p w14:paraId="0AAA2623" w14:textId="1B5D607A" w:rsidR="00DA020F" w:rsidRDefault="00DA020F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A020F">
        <w:rPr>
          <w:bCs/>
          <w:color w:val="auto"/>
          <w:sz w:val="24"/>
          <w:szCs w:val="24"/>
        </w:rPr>
        <w:t>Chamado</w:t>
      </w:r>
      <w:r>
        <w:rPr>
          <w:b w:val="0"/>
          <w:color w:val="auto"/>
          <w:sz w:val="24"/>
          <w:szCs w:val="24"/>
        </w:rPr>
        <w:t xml:space="preserve">: </w:t>
      </w:r>
      <w:r w:rsidRPr="00DA020F">
        <w:rPr>
          <w:b w:val="0"/>
          <w:color w:val="auto"/>
          <w:sz w:val="24"/>
          <w:szCs w:val="24"/>
        </w:rPr>
        <w:t>231451</w:t>
      </w:r>
      <w:r>
        <w:rPr>
          <w:b w:val="0"/>
          <w:color w:val="auto"/>
          <w:sz w:val="24"/>
          <w:szCs w:val="24"/>
        </w:rPr>
        <w:t xml:space="preserve"> - </w:t>
      </w:r>
      <w:r w:rsidRPr="00DA020F">
        <w:rPr>
          <w:b w:val="0"/>
          <w:color w:val="auto"/>
          <w:sz w:val="24"/>
          <w:szCs w:val="24"/>
        </w:rPr>
        <w:t>Erro Layout Aba '3-Ordem de Serviço'</w:t>
      </w:r>
    </w:p>
    <w:p w14:paraId="684AE5E9" w14:textId="170C1FD5" w:rsidR="00E22FA5" w:rsidRDefault="00E22FA5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E22FA5">
        <w:rPr>
          <w:bCs/>
          <w:color w:val="auto"/>
          <w:sz w:val="24"/>
          <w:szCs w:val="24"/>
        </w:rPr>
        <w:t>Chamado</w:t>
      </w:r>
      <w:r>
        <w:rPr>
          <w:b w:val="0"/>
          <w:color w:val="auto"/>
          <w:sz w:val="24"/>
          <w:szCs w:val="24"/>
        </w:rPr>
        <w:t xml:space="preserve">: </w:t>
      </w:r>
      <w:r w:rsidRPr="00E22FA5">
        <w:rPr>
          <w:b w:val="0"/>
          <w:color w:val="auto"/>
          <w:sz w:val="24"/>
          <w:szCs w:val="24"/>
        </w:rPr>
        <w:t>231590</w:t>
      </w:r>
      <w:r>
        <w:rPr>
          <w:b w:val="0"/>
          <w:color w:val="auto"/>
          <w:sz w:val="24"/>
          <w:szCs w:val="24"/>
        </w:rPr>
        <w:t xml:space="preserve"> - </w:t>
      </w:r>
      <w:r w:rsidRPr="00E22FA5">
        <w:rPr>
          <w:b w:val="0"/>
          <w:color w:val="auto"/>
          <w:sz w:val="24"/>
          <w:szCs w:val="24"/>
        </w:rPr>
        <w:t>Erro pedidos não respeitando parâmetro usuário</w:t>
      </w:r>
    </w:p>
    <w:p w14:paraId="472DE467" w14:textId="65DC647D" w:rsidR="00043983" w:rsidRDefault="00043983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043983">
        <w:rPr>
          <w:bCs/>
          <w:color w:val="auto"/>
          <w:sz w:val="24"/>
          <w:szCs w:val="24"/>
        </w:rPr>
        <w:t>Chamado</w:t>
      </w:r>
      <w:r>
        <w:rPr>
          <w:b w:val="0"/>
          <w:color w:val="auto"/>
          <w:sz w:val="24"/>
          <w:szCs w:val="24"/>
        </w:rPr>
        <w:t xml:space="preserve">: </w:t>
      </w:r>
      <w:r w:rsidRPr="00043983">
        <w:rPr>
          <w:b w:val="0"/>
          <w:color w:val="auto"/>
          <w:sz w:val="24"/>
          <w:szCs w:val="24"/>
        </w:rPr>
        <w:t>231570</w:t>
      </w:r>
      <w:r>
        <w:rPr>
          <w:b w:val="0"/>
          <w:color w:val="auto"/>
          <w:sz w:val="24"/>
          <w:szCs w:val="24"/>
        </w:rPr>
        <w:t xml:space="preserve"> - </w:t>
      </w:r>
      <w:r w:rsidRPr="00043983">
        <w:rPr>
          <w:b w:val="0"/>
          <w:color w:val="auto"/>
          <w:sz w:val="24"/>
          <w:szCs w:val="24"/>
        </w:rPr>
        <w:t xml:space="preserve">Campo 'Loja Entrega' não tem </w:t>
      </w:r>
      <w:proofErr w:type="spellStart"/>
      <w:r w:rsidRPr="00043983">
        <w:rPr>
          <w:b w:val="0"/>
          <w:color w:val="auto"/>
          <w:sz w:val="24"/>
          <w:szCs w:val="24"/>
        </w:rPr>
        <w:t>combobox</w:t>
      </w:r>
      <w:proofErr w:type="spellEnd"/>
      <w:r w:rsidRPr="00043983">
        <w:rPr>
          <w:b w:val="0"/>
          <w:color w:val="auto"/>
          <w:sz w:val="24"/>
          <w:szCs w:val="24"/>
        </w:rPr>
        <w:t>.</w:t>
      </w:r>
    </w:p>
    <w:p w14:paraId="53080D97" w14:textId="6B55958D" w:rsidR="004C0887" w:rsidRDefault="004C0887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6E2A33">
        <w:rPr>
          <w:bCs/>
          <w:color w:val="auto"/>
          <w:sz w:val="24"/>
          <w:szCs w:val="24"/>
        </w:rPr>
        <w:t>Chamado</w:t>
      </w:r>
      <w:r>
        <w:rPr>
          <w:b w:val="0"/>
          <w:color w:val="auto"/>
          <w:sz w:val="24"/>
          <w:szCs w:val="24"/>
        </w:rPr>
        <w:t xml:space="preserve">: </w:t>
      </w:r>
      <w:r w:rsidRPr="004C0887">
        <w:rPr>
          <w:b w:val="0"/>
          <w:color w:val="auto"/>
          <w:sz w:val="24"/>
          <w:szCs w:val="24"/>
        </w:rPr>
        <w:t>231688</w:t>
      </w:r>
      <w:r>
        <w:rPr>
          <w:b w:val="0"/>
          <w:color w:val="auto"/>
          <w:sz w:val="24"/>
          <w:szCs w:val="24"/>
        </w:rPr>
        <w:t xml:space="preserve"> - </w:t>
      </w:r>
      <w:r w:rsidRPr="004C0887">
        <w:rPr>
          <w:b w:val="0"/>
          <w:color w:val="auto"/>
          <w:sz w:val="24"/>
          <w:szCs w:val="24"/>
        </w:rPr>
        <w:t>Erro, ao Limpar cliente e adicionar novamente.</w:t>
      </w:r>
    </w:p>
    <w:p w14:paraId="4D572953" w14:textId="4F27B0CA" w:rsidR="00EE0D65" w:rsidRDefault="00EE0D65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EE0D65">
        <w:rPr>
          <w:bCs/>
          <w:color w:val="auto"/>
          <w:sz w:val="24"/>
          <w:szCs w:val="24"/>
        </w:rPr>
        <w:t>Chamado</w:t>
      </w:r>
      <w:r>
        <w:rPr>
          <w:b w:val="0"/>
          <w:color w:val="auto"/>
          <w:sz w:val="24"/>
          <w:szCs w:val="24"/>
        </w:rPr>
        <w:t xml:space="preserve">: </w:t>
      </w:r>
      <w:r w:rsidRPr="00EE0D65">
        <w:rPr>
          <w:b w:val="0"/>
          <w:color w:val="auto"/>
          <w:sz w:val="24"/>
          <w:szCs w:val="24"/>
        </w:rPr>
        <w:t>231432</w:t>
      </w:r>
      <w:r>
        <w:rPr>
          <w:b w:val="0"/>
          <w:color w:val="auto"/>
          <w:sz w:val="24"/>
          <w:szCs w:val="24"/>
        </w:rPr>
        <w:t xml:space="preserve"> - </w:t>
      </w:r>
      <w:r w:rsidRPr="00EE0D65">
        <w:rPr>
          <w:b w:val="0"/>
          <w:color w:val="auto"/>
          <w:sz w:val="24"/>
          <w:szCs w:val="24"/>
        </w:rPr>
        <w:t xml:space="preserve">Campos Aba 2 - Cliente, </w:t>
      </w:r>
      <w:proofErr w:type="gramStart"/>
      <w:r w:rsidRPr="00EE0D65">
        <w:rPr>
          <w:b w:val="0"/>
          <w:color w:val="auto"/>
          <w:sz w:val="24"/>
          <w:szCs w:val="24"/>
        </w:rPr>
        <w:t>Aceitando</w:t>
      </w:r>
      <w:proofErr w:type="gramEnd"/>
      <w:r w:rsidRPr="00EE0D65">
        <w:rPr>
          <w:b w:val="0"/>
          <w:color w:val="auto"/>
          <w:sz w:val="24"/>
          <w:szCs w:val="24"/>
        </w:rPr>
        <w:t xml:space="preserve"> dados Inválidos.</w:t>
      </w:r>
    </w:p>
    <w:p w14:paraId="40B6263A" w14:textId="15738AD2" w:rsidR="00D461F9" w:rsidRDefault="00D461F9" w:rsidP="00513A63">
      <w:pPr>
        <w:pStyle w:val="CENTARI-12"/>
        <w:jc w:val="left"/>
        <w:rPr>
          <w:b w:val="0"/>
          <w:color w:val="auto"/>
          <w:sz w:val="24"/>
          <w:szCs w:val="24"/>
        </w:rPr>
      </w:pPr>
      <w:r w:rsidRPr="00D461F9">
        <w:rPr>
          <w:bCs/>
          <w:color w:val="auto"/>
          <w:sz w:val="24"/>
          <w:szCs w:val="24"/>
        </w:rPr>
        <w:t>Chamado</w:t>
      </w:r>
      <w:r>
        <w:rPr>
          <w:b w:val="0"/>
          <w:color w:val="auto"/>
          <w:sz w:val="24"/>
          <w:szCs w:val="24"/>
        </w:rPr>
        <w:t xml:space="preserve">: </w:t>
      </w:r>
      <w:r w:rsidRPr="00D461F9">
        <w:rPr>
          <w:b w:val="0"/>
          <w:color w:val="auto"/>
          <w:sz w:val="24"/>
          <w:szCs w:val="24"/>
        </w:rPr>
        <w:t>231394</w:t>
      </w:r>
      <w:r>
        <w:rPr>
          <w:b w:val="0"/>
          <w:color w:val="auto"/>
          <w:sz w:val="24"/>
          <w:szCs w:val="24"/>
        </w:rPr>
        <w:t xml:space="preserve"> - </w:t>
      </w:r>
      <w:r w:rsidRPr="00D461F9">
        <w:rPr>
          <w:b w:val="0"/>
          <w:color w:val="auto"/>
          <w:sz w:val="24"/>
          <w:szCs w:val="24"/>
        </w:rPr>
        <w:t>Erro botão 'Emitir NF-e' não abre módulo.</w:t>
      </w:r>
    </w:p>
    <w:p w14:paraId="2809853E" w14:textId="10495B11" w:rsidR="0056233E" w:rsidRDefault="0056233E" w:rsidP="00513A63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9374FD9" w14:textId="09FF2C46" w:rsidR="0056233E" w:rsidRDefault="0056233E" w:rsidP="00513A63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1D52373F" w14:textId="761E401A" w:rsidR="0056233E" w:rsidRDefault="0056233E" w:rsidP="00513A63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018E2BF2" w14:textId="46389830" w:rsidR="0056233E" w:rsidRDefault="0056233E" w:rsidP="00513A63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043348E7" w14:textId="77777777" w:rsidR="0056233E" w:rsidRPr="0074591D" w:rsidRDefault="0056233E" w:rsidP="00513A63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4057CF28" w14:textId="3902CC3D" w:rsidR="001D31C9" w:rsidRDefault="001D31C9" w:rsidP="00056032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539A8163" w14:textId="69629618" w:rsidR="0034225C" w:rsidRDefault="0034225C" w:rsidP="00056032">
      <w:pPr>
        <w:pStyle w:val="CENTARI-12"/>
        <w:jc w:val="left"/>
        <w:rPr>
          <w:bCs/>
          <w:color w:val="auto"/>
          <w:sz w:val="24"/>
          <w:szCs w:val="24"/>
        </w:rPr>
      </w:pPr>
    </w:p>
    <w:p w14:paraId="0624FC7A" w14:textId="53F67B0F" w:rsidR="0034225C" w:rsidRDefault="0034225C" w:rsidP="00056032">
      <w:pPr>
        <w:pStyle w:val="CENTARI-12"/>
        <w:jc w:val="left"/>
        <w:rPr>
          <w:bCs/>
          <w:color w:val="auto"/>
          <w:sz w:val="24"/>
          <w:szCs w:val="24"/>
        </w:rPr>
      </w:pPr>
    </w:p>
    <w:p w14:paraId="31DBC4C5" w14:textId="571876A2" w:rsidR="0034225C" w:rsidRDefault="0034225C" w:rsidP="00056032">
      <w:pPr>
        <w:pStyle w:val="CENTARI-12"/>
        <w:jc w:val="left"/>
        <w:rPr>
          <w:bCs/>
          <w:color w:val="auto"/>
          <w:sz w:val="24"/>
          <w:szCs w:val="24"/>
        </w:rPr>
      </w:pPr>
    </w:p>
    <w:p w14:paraId="608C001D" w14:textId="75ED3B83" w:rsidR="0034225C" w:rsidRDefault="0034225C" w:rsidP="00056032">
      <w:pPr>
        <w:pStyle w:val="CENTARI-12"/>
        <w:jc w:val="left"/>
        <w:rPr>
          <w:bCs/>
          <w:color w:val="auto"/>
          <w:sz w:val="24"/>
          <w:szCs w:val="24"/>
        </w:rPr>
      </w:pPr>
    </w:p>
    <w:p w14:paraId="29110EC5" w14:textId="0E7070EA" w:rsidR="0034225C" w:rsidRDefault="0034225C" w:rsidP="00056032">
      <w:pPr>
        <w:pStyle w:val="CENTARI-12"/>
        <w:jc w:val="left"/>
        <w:rPr>
          <w:bCs/>
          <w:color w:val="auto"/>
          <w:sz w:val="24"/>
          <w:szCs w:val="24"/>
        </w:rPr>
      </w:pPr>
    </w:p>
    <w:p w14:paraId="0AA87037" w14:textId="7AE5B216" w:rsidR="0034225C" w:rsidRDefault="0034225C" w:rsidP="00056032">
      <w:pPr>
        <w:pStyle w:val="CENTARI-12"/>
        <w:jc w:val="left"/>
        <w:rPr>
          <w:bCs/>
          <w:color w:val="auto"/>
          <w:sz w:val="24"/>
          <w:szCs w:val="24"/>
        </w:rPr>
      </w:pPr>
    </w:p>
    <w:p w14:paraId="58EDFA77" w14:textId="3CAE8677" w:rsidR="0034225C" w:rsidRDefault="0034225C" w:rsidP="00056032">
      <w:pPr>
        <w:pStyle w:val="CENTARI-12"/>
        <w:jc w:val="left"/>
        <w:rPr>
          <w:bCs/>
          <w:color w:val="auto"/>
          <w:sz w:val="24"/>
          <w:szCs w:val="24"/>
        </w:rPr>
      </w:pPr>
    </w:p>
    <w:p w14:paraId="0E6957E7" w14:textId="7A5DF622" w:rsidR="0034225C" w:rsidRDefault="0034225C" w:rsidP="00056032">
      <w:pPr>
        <w:pStyle w:val="CENTARI-12"/>
        <w:jc w:val="left"/>
        <w:rPr>
          <w:bCs/>
          <w:color w:val="auto"/>
          <w:sz w:val="24"/>
          <w:szCs w:val="24"/>
        </w:rPr>
      </w:pPr>
    </w:p>
    <w:p w14:paraId="01B85F8E" w14:textId="19367EF7" w:rsidR="0034225C" w:rsidRDefault="0034225C" w:rsidP="00056032">
      <w:pPr>
        <w:pStyle w:val="CENTARI-12"/>
        <w:jc w:val="left"/>
        <w:rPr>
          <w:bCs/>
          <w:color w:val="auto"/>
          <w:sz w:val="24"/>
          <w:szCs w:val="24"/>
        </w:rPr>
      </w:pPr>
    </w:p>
    <w:p w14:paraId="5AB17BEF" w14:textId="65EC6520" w:rsidR="0034225C" w:rsidRDefault="0034225C" w:rsidP="00056032">
      <w:pPr>
        <w:pStyle w:val="CENTARI-12"/>
        <w:jc w:val="left"/>
        <w:rPr>
          <w:bCs/>
          <w:color w:val="auto"/>
          <w:sz w:val="24"/>
          <w:szCs w:val="24"/>
        </w:rPr>
      </w:pPr>
    </w:p>
    <w:p w14:paraId="0C8E8775" w14:textId="77777777" w:rsidR="00FE3982" w:rsidRDefault="00FE3982" w:rsidP="00236943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C91202E" w14:textId="77777777" w:rsidR="00BF181F" w:rsidRDefault="00BF181F" w:rsidP="00236943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281C3A52" w14:textId="77777777" w:rsidR="00744316" w:rsidRDefault="00744316" w:rsidP="00600C83">
      <w:pPr>
        <w:pStyle w:val="CENTARI-12"/>
        <w:rPr>
          <w:color w:val="00B0F0"/>
          <w:sz w:val="32"/>
          <w:szCs w:val="32"/>
        </w:rPr>
      </w:pPr>
    </w:p>
    <w:p w14:paraId="480CE353" w14:textId="77777777" w:rsidR="00744316" w:rsidRDefault="00744316" w:rsidP="00600C83">
      <w:pPr>
        <w:pStyle w:val="CENTARI-12"/>
        <w:rPr>
          <w:color w:val="00B0F0"/>
          <w:sz w:val="32"/>
          <w:szCs w:val="32"/>
        </w:rPr>
      </w:pPr>
    </w:p>
    <w:p w14:paraId="2951E667" w14:textId="77777777" w:rsidR="00744316" w:rsidRDefault="00744316" w:rsidP="00600C83">
      <w:pPr>
        <w:pStyle w:val="CENTARI-12"/>
        <w:rPr>
          <w:color w:val="00B0F0"/>
          <w:sz w:val="32"/>
          <w:szCs w:val="32"/>
        </w:rPr>
      </w:pPr>
    </w:p>
    <w:p w14:paraId="5F87D419" w14:textId="3179D0F4" w:rsidR="00E81644" w:rsidRPr="00AF652D" w:rsidRDefault="00E81644" w:rsidP="00600C83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>Testes básicos</w:t>
      </w:r>
    </w:p>
    <w:p w14:paraId="78E0AF0D" w14:textId="77777777" w:rsidR="00153958" w:rsidRPr="0038031A" w:rsidRDefault="00153958" w:rsidP="00342681">
      <w:pPr>
        <w:pStyle w:val="CENTARI-12"/>
        <w:jc w:val="both"/>
        <w:rPr>
          <w:sz w:val="24"/>
          <w:szCs w:val="24"/>
        </w:rPr>
      </w:pPr>
    </w:p>
    <w:p w14:paraId="5EA87C1C" w14:textId="77777777" w:rsidR="00A32FC9" w:rsidRPr="0038031A" w:rsidRDefault="00A32FC9" w:rsidP="00A15489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0F0DC079" w14:textId="2D207C37" w:rsidR="008D7625" w:rsidRPr="008D7625" w:rsidRDefault="008D7625" w:rsidP="00342681">
      <w:pPr>
        <w:pStyle w:val="CENTARI-12"/>
        <w:jc w:val="both"/>
        <w:rPr>
          <w:bCs/>
          <w:sz w:val="24"/>
          <w:szCs w:val="24"/>
        </w:rPr>
      </w:pPr>
      <w:r w:rsidRPr="008D7625">
        <w:rPr>
          <w:bCs/>
          <w:sz w:val="24"/>
          <w:szCs w:val="24"/>
        </w:rPr>
        <w:t>Teste VCL</w:t>
      </w:r>
      <w:r>
        <w:rPr>
          <w:bCs/>
          <w:sz w:val="24"/>
          <w:szCs w:val="24"/>
        </w:rPr>
        <w:t>:</w:t>
      </w:r>
    </w:p>
    <w:p w14:paraId="00AE17B7" w14:textId="1FEE2BA9" w:rsidR="00E81644" w:rsidRPr="0038031A" w:rsidRDefault="00E8164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SAT.EXE</w:t>
      </w:r>
    </w:p>
    <w:p w14:paraId="31D07D48" w14:textId="33244F25" w:rsidR="00A32FC9" w:rsidRDefault="00D352B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Compilação</w:t>
      </w:r>
      <w:r w:rsidR="003E20E5">
        <w:rPr>
          <w:b w:val="0"/>
          <w:sz w:val="24"/>
          <w:szCs w:val="24"/>
        </w:rPr>
        <w:t xml:space="preserve"> VCL</w:t>
      </w:r>
      <w:r w:rsidRPr="0038031A">
        <w:rPr>
          <w:b w:val="0"/>
          <w:sz w:val="24"/>
          <w:szCs w:val="24"/>
        </w:rPr>
        <w:t xml:space="preserve">: </w:t>
      </w:r>
      <w:r w:rsidR="00566C04" w:rsidRPr="007E56C5">
        <w:rPr>
          <w:bCs/>
          <w:sz w:val="24"/>
          <w:szCs w:val="24"/>
        </w:rPr>
        <w:t>210315A</w:t>
      </w:r>
    </w:p>
    <w:p w14:paraId="52753577" w14:textId="2DD3ECBE" w:rsidR="003E20E5" w:rsidRPr="0038031A" w:rsidRDefault="003E20E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Compilação Web: </w:t>
      </w:r>
      <w:r w:rsidRPr="007E56C5">
        <w:rPr>
          <w:bCs/>
          <w:sz w:val="24"/>
          <w:szCs w:val="24"/>
        </w:rPr>
        <w:t>210202A</w:t>
      </w:r>
    </w:p>
    <w:p w14:paraId="2662F6AB" w14:textId="23AE5B4C" w:rsidR="00E81644" w:rsidRPr="0038031A" w:rsidRDefault="009B630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Exc</w:t>
      </w:r>
      <w:r w:rsidR="00DE2C25" w:rsidRPr="0038031A">
        <w:rPr>
          <w:b w:val="0"/>
          <w:sz w:val="24"/>
          <w:szCs w:val="24"/>
        </w:rPr>
        <w:t xml:space="preserve">luir o arquivo </w:t>
      </w:r>
      <w:r w:rsidR="00481694" w:rsidRPr="0038031A">
        <w:rPr>
          <w:b w:val="0"/>
          <w:sz w:val="24"/>
          <w:szCs w:val="24"/>
        </w:rPr>
        <w:t>SAT</w:t>
      </w:r>
      <w:r w:rsidR="001871E7" w:rsidRPr="0038031A">
        <w:rPr>
          <w:b w:val="0"/>
          <w:sz w:val="24"/>
          <w:szCs w:val="24"/>
        </w:rPr>
        <w:t>Pedidos.exe</w:t>
      </w:r>
      <w:r w:rsidR="003E20E5">
        <w:rPr>
          <w:b w:val="0"/>
          <w:sz w:val="24"/>
          <w:szCs w:val="24"/>
        </w:rPr>
        <w:t xml:space="preserve"> </w:t>
      </w:r>
      <w:r w:rsidR="003E20E5" w:rsidRPr="003E20E5">
        <w:rPr>
          <w:bCs/>
          <w:color w:val="FF0000"/>
          <w:sz w:val="24"/>
          <w:szCs w:val="24"/>
        </w:rPr>
        <w:t>(Somente VCL)</w:t>
      </w:r>
    </w:p>
    <w:p w14:paraId="3D9DD65A" w14:textId="77777777" w:rsidR="00E81644" w:rsidRPr="0038031A" w:rsidRDefault="00E8164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Chamar a tela no Menu do SAT Principal.</w:t>
      </w:r>
    </w:p>
    <w:p w14:paraId="6B34FCD1" w14:textId="77777777" w:rsidR="00E81644" w:rsidRPr="0038031A" w:rsidRDefault="00E8164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6AD3D668" w14:textId="53203E14" w:rsidR="00E81644" w:rsidRDefault="006E620D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Conseguir atuali</w:t>
      </w:r>
      <w:r w:rsidR="00DE2C25" w:rsidRPr="0038031A">
        <w:rPr>
          <w:b w:val="0"/>
          <w:sz w:val="24"/>
          <w:szCs w:val="24"/>
        </w:rPr>
        <w:t xml:space="preserve">zar o </w:t>
      </w:r>
      <w:r w:rsidR="00481694" w:rsidRPr="0038031A">
        <w:rPr>
          <w:b w:val="0"/>
          <w:sz w:val="24"/>
          <w:szCs w:val="24"/>
        </w:rPr>
        <w:t>SAT</w:t>
      </w:r>
      <w:r w:rsidR="001871E7" w:rsidRPr="0038031A">
        <w:rPr>
          <w:b w:val="0"/>
          <w:sz w:val="24"/>
          <w:szCs w:val="24"/>
        </w:rPr>
        <w:t>Pedidos</w:t>
      </w:r>
      <w:r w:rsidR="003C236B">
        <w:rPr>
          <w:b w:val="0"/>
          <w:sz w:val="24"/>
          <w:szCs w:val="24"/>
        </w:rPr>
        <w:t>.exe</w:t>
      </w:r>
      <w:r w:rsidR="00A32FC9" w:rsidRPr="0038031A">
        <w:rPr>
          <w:b w:val="0"/>
          <w:sz w:val="24"/>
          <w:szCs w:val="24"/>
        </w:rPr>
        <w:t xml:space="preserve"> para </w:t>
      </w:r>
      <w:r w:rsidR="00AB1644" w:rsidRPr="0038031A">
        <w:rPr>
          <w:b w:val="0"/>
          <w:sz w:val="24"/>
          <w:szCs w:val="24"/>
        </w:rPr>
        <w:t xml:space="preserve">última </w:t>
      </w:r>
      <w:r w:rsidR="00A32FC9" w:rsidRPr="0038031A">
        <w:rPr>
          <w:b w:val="0"/>
          <w:sz w:val="24"/>
          <w:szCs w:val="24"/>
        </w:rPr>
        <w:t>versão.</w:t>
      </w:r>
    </w:p>
    <w:p w14:paraId="16FA6B2C" w14:textId="14CAD067" w:rsidR="008D7625" w:rsidRDefault="008D7625" w:rsidP="00342681">
      <w:pPr>
        <w:pStyle w:val="CENTARI-12"/>
        <w:jc w:val="both"/>
        <w:rPr>
          <w:bCs/>
          <w:sz w:val="24"/>
          <w:szCs w:val="24"/>
        </w:rPr>
      </w:pPr>
      <w:r w:rsidRPr="008D7625">
        <w:rPr>
          <w:bCs/>
          <w:sz w:val="24"/>
          <w:szCs w:val="24"/>
        </w:rPr>
        <w:t>Teste Web</w:t>
      </w:r>
      <w:r>
        <w:rPr>
          <w:bCs/>
          <w:sz w:val="24"/>
          <w:szCs w:val="24"/>
        </w:rPr>
        <w:t>:</w:t>
      </w:r>
    </w:p>
    <w:p w14:paraId="641DA060" w14:textId="77777777" w:rsidR="008D7625" w:rsidRPr="0038031A" w:rsidRDefault="008D7625" w:rsidP="008D7625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SAT.EXE</w:t>
      </w:r>
    </w:p>
    <w:p w14:paraId="5F9E5E10" w14:textId="50980F94" w:rsidR="008D7625" w:rsidRPr="0038031A" w:rsidRDefault="008D7625" w:rsidP="008D7625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Compilação: </w:t>
      </w:r>
      <w:r w:rsidRPr="008D7625">
        <w:rPr>
          <w:bCs/>
          <w:sz w:val="24"/>
          <w:szCs w:val="24"/>
        </w:rPr>
        <w:t>20</w:t>
      </w:r>
      <w:r w:rsidR="000B0A2C">
        <w:rPr>
          <w:bCs/>
          <w:sz w:val="24"/>
          <w:szCs w:val="24"/>
        </w:rPr>
        <w:t>0209A</w:t>
      </w:r>
    </w:p>
    <w:p w14:paraId="598B67D3" w14:textId="64A0CAF4" w:rsidR="008D7625" w:rsidRDefault="008D7625" w:rsidP="008D7625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Excluir o arquivo SATPedidos</w:t>
      </w:r>
      <w:r>
        <w:rPr>
          <w:b w:val="0"/>
          <w:sz w:val="24"/>
          <w:szCs w:val="24"/>
        </w:rPr>
        <w:t>web.exe</w:t>
      </w:r>
    </w:p>
    <w:p w14:paraId="0796EDAD" w14:textId="6D15511F" w:rsidR="008D7625" w:rsidRDefault="008D7625" w:rsidP="008D762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Adicionar o arquivo (.</w:t>
      </w:r>
      <w:proofErr w:type="spellStart"/>
      <w:r>
        <w:rPr>
          <w:b w:val="0"/>
          <w:sz w:val="24"/>
          <w:szCs w:val="24"/>
        </w:rPr>
        <w:t>exe</w:t>
      </w:r>
      <w:proofErr w:type="spellEnd"/>
      <w:r>
        <w:rPr>
          <w:b w:val="0"/>
          <w:sz w:val="24"/>
          <w:szCs w:val="24"/>
        </w:rPr>
        <w:t>) com a versão mais nova</w:t>
      </w:r>
    </w:p>
    <w:p w14:paraId="65D6099F" w14:textId="42149AA4" w:rsidR="008D7625" w:rsidRPr="0038031A" w:rsidRDefault="008D7625" w:rsidP="008D762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Instalar e Iniciar o Serviço pelo o (</w:t>
      </w:r>
      <w:r w:rsidRPr="008D7625">
        <w:rPr>
          <w:b w:val="0"/>
          <w:sz w:val="24"/>
          <w:szCs w:val="24"/>
        </w:rPr>
        <w:t>SATWebServeços_200925A</w:t>
      </w:r>
      <w:r>
        <w:rPr>
          <w:b w:val="0"/>
          <w:sz w:val="24"/>
          <w:szCs w:val="24"/>
        </w:rPr>
        <w:t>)</w:t>
      </w:r>
    </w:p>
    <w:p w14:paraId="541AE597" w14:textId="77777777" w:rsidR="008D7625" w:rsidRPr="0038031A" w:rsidRDefault="008D7625" w:rsidP="008D7625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Chamar a tela no Menu do SAT Principal.</w:t>
      </w:r>
    </w:p>
    <w:p w14:paraId="26E6A6D3" w14:textId="77777777" w:rsidR="008D7625" w:rsidRPr="0038031A" w:rsidRDefault="008D7625" w:rsidP="008D7625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799AC5BD" w14:textId="2D29FB7E" w:rsidR="008D7625" w:rsidRDefault="008D7625" w:rsidP="008D7625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Conseguir </w:t>
      </w:r>
      <w:r>
        <w:rPr>
          <w:b w:val="0"/>
          <w:sz w:val="24"/>
          <w:szCs w:val="24"/>
        </w:rPr>
        <w:t>abrir</w:t>
      </w:r>
      <w:r w:rsidRPr="0038031A">
        <w:rPr>
          <w:b w:val="0"/>
          <w:sz w:val="24"/>
          <w:szCs w:val="24"/>
        </w:rPr>
        <w:t xml:space="preserve"> SATPedidos</w:t>
      </w:r>
      <w:r>
        <w:rPr>
          <w:b w:val="0"/>
          <w:sz w:val="24"/>
          <w:szCs w:val="24"/>
        </w:rPr>
        <w:t>web.exe</w:t>
      </w:r>
      <w:r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na</w:t>
      </w:r>
      <w:r w:rsidRPr="0038031A">
        <w:rPr>
          <w:b w:val="0"/>
          <w:sz w:val="24"/>
          <w:szCs w:val="24"/>
        </w:rPr>
        <w:t xml:space="preserve"> última versão.</w:t>
      </w:r>
    </w:p>
    <w:p w14:paraId="43A9CCAB" w14:textId="77777777" w:rsidR="008D7625" w:rsidRPr="008D7625" w:rsidRDefault="008D7625" w:rsidP="00342681">
      <w:pPr>
        <w:pStyle w:val="CENTARI-12"/>
        <w:jc w:val="both"/>
        <w:rPr>
          <w:bCs/>
          <w:sz w:val="24"/>
          <w:szCs w:val="24"/>
        </w:rPr>
      </w:pPr>
    </w:p>
    <w:p w14:paraId="5BD556FB" w14:textId="4665B1E8" w:rsidR="003F1861" w:rsidRPr="00E275DE" w:rsidRDefault="00E275DE" w:rsidP="00342681">
      <w:pPr>
        <w:pStyle w:val="CENTARI-12"/>
        <w:jc w:val="both"/>
        <w:rPr>
          <w:color w:val="FF0000"/>
          <w:szCs w:val="28"/>
        </w:rPr>
      </w:pPr>
      <w:r w:rsidRPr="00E275DE">
        <w:rPr>
          <w:color w:val="FF0000"/>
          <w:szCs w:val="28"/>
        </w:rPr>
        <w:t>(Somente VCL)</w:t>
      </w:r>
    </w:p>
    <w:p w14:paraId="2276B71F" w14:textId="77777777" w:rsidR="00A32FC9" w:rsidRPr="0038031A" w:rsidRDefault="00A32FC9" w:rsidP="00A15489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3F5BF53B" w14:textId="77777777" w:rsidR="00A32FC9" w:rsidRPr="0038031A" w:rsidRDefault="00A32F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Atualiza.EXE</w:t>
      </w:r>
    </w:p>
    <w:p w14:paraId="45DBB186" w14:textId="38698185" w:rsidR="00A32FC9" w:rsidRPr="0038031A" w:rsidRDefault="0090479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Compilação: </w:t>
      </w:r>
      <w:r w:rsidR="00186858" w:rsidRPr="003A071F">
        <w:rPr>
          <w:bCs/>
          <w:sz w:val="24"/>
          <w:szCs w:val="24"/>
        </w:rPr>
        <w:t>210113A</w:t>
      </w:r>
    </w:p>
    <w:p w14:paraId="18363A66" w14:textId="77777777" w:rsidR="00A32FC9" w:rsidRPr="0038031A" w:rsidRDefault="009B630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lastRenderedPageBreak/>
        <w:t xml:space="preserve">Excluir o arquivo </w:t>
      </w:r>
      <w:r w:rsidR="009B3762" w:rsidRPr="0038031A">
        <w:rPr>
          <w:b w:val="0"/>
          <w:sz w:val="24"/>
          <w:szCs w:val="24"/>
        </w:rPr>
        <w:t>SATPedidos</w:t>
      </w:r>
      <w:r w:rsidR="00A32FC9" w:rsidRPr="0038031A">
        <w:rPr>
          <w:b w:val="0"/>
          <w:sz w:val="24"/>
          <w:szCs w:val="24"/>
        </w:rPr>
        <w:t>.</w:t>
      </w:r>
      <w:r w:rsidRPr="0038031A">
        <w:rPr>
          <w:b w:val="0"/>
          <w:sz w:val="24"/>
          <w:szCs w:val="24"/>
        </w:rPr>
        <w:t>exe</w:t>
      </w:r>
      <w:r w:rsidR="00A32FC9" w:rsidRPr="0038031A">
        <w:rPr>
          <w:b w:val="0"/>
          <w:sz w:val="24"/>
          <w:szCs w:val="24"/>
        </w:rPr>
        <w:t>.</w:t>
      </w:r>
    </w:p>
    <w:p w14:paraId="736B10ED" w14:textId="77777777" w:rsidR="00A32FC9" w:rsidRPr="0038031A" w:rsidRDefault="00A32F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Chamar no SAT Principal o menu Apoio, </w:t>
      </w:r>
      <w:r w:rsidR="00AB1644" w:rsidRPr="0038031A">
        <w:rPr>
          <w:b w:val="0"/>
          <w:sz w:val="24"/>
          <w:szCs w:val="24"/>
        </w:rPr>
        <w:t>verificar</w:t>
      </w:r>
      <w:r w:rsidRPr="0038031A">
        <w:rPr>
          <w:b w:val="0"/>
          <w:sz w:val="24"/>
          <w:szCs w:val="24"/>
        </w:rPr>
        <w:t xml:space="preserve"> se há atualizações na Rede Local.</w:t>
      </w:r>
    </w:p>
    <w:p w14:paraId="6D7544F0" w14:textId="77777777" w:rsidR="00A32FC9" w:rsidRPr="0038031A" w:rsidRDefault="00A32F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46E29A4E" w14:textId="77777777" w:rsidR="00A32FC9" w:rsidRPr="0038031A" w:rsidRDefault="0070718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Conseguir atuali</w:t>
      </w:r>
      <w:r w:rsidR="00481694" w:rsidRPr="0038031A">
        <w:rPr>
          <w:b w:val="0"/>
          <w:sz w:val="24"/>
          <w:szCs w:val="24"/>
        </w:rPr>
        <w:t xml:space="preserve">zar o </w:t>
      </w:r>
      <w:r w:rsidR="009B3762" w:rsidRPr="0038031A">
        <w:rPr>
          <w:b w:val="0"/>
          <w:sz w:val="24"/>
          <w:szCs w:val="24"/>
        </w:rPr>
        <w:t>SATPedidos.exe</w:t>
      </w:r>
      <w:r w:rsidR="00A32FC9" w:rsidRPr="0038031A">
        <w:rPr>
          <w:b w:val="0"/>
          <w:sz w:val="24"/>
          <w:szCs w:val="24"/>
        </w:rPr>
        <w:t xml:space="preserve"> para a versão que está na pasta de atualização.</w:t>
      </w:r>
    </w:p>
    <w:p w14:paraId="7E468A8F" w14:textId="77777777" w:rsidR="00481694" w:rsidRPr="0038031A" w:rsidRDefault="00481694" w:rsidP="00342681">
      <w:pPr>
        <w:pStyle w:val="CENTARI-12"/>
        <w:jc w:val="both"/>
        <w:rPr>
          <w:sz w:val="24"/>
          <w:szCs w:val="24"/>
          <w:u w:val="single"/>
        </w:rPr>
      </w:pPr>
    </w:p>
    <w:p w14:paraId="7CB9E943" w14:textId="77777777" w:rsidR="00E275DE" w:rsidRPr="00E275DE" w:rsidRDefault="00E275DE" w:rsidP="00342681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0336B52A" w14:textId="77777777" w:rsidR="00E275DE" w:rsidRPr="00E275DE" w:rsidRDefault="00E275DE" w:rsidP="00E275DE">
      <w:pPr>
        <w:pStyle w:val="CENTARI-12"/>
        <w:jc w:val="both"/>
        <w:rPr>
          <w:color w:val="FF0000"/>
          <w:szCs w:val="28"/>
        </w:rPr>
      </w:pPr>
      <w:r w:rsidRPr="00E275DE">
        <w:rPr>
          <w:color w:val="FF0000"/>
          <w:szCs w:val="28"/>
        </w:rPr>
        <w:t>(Somente VCL)</w:t>
      </w:r>
    </w:p>
    <w:p w14:paraId="403BB05D" w14:textId="0CE30816" w:rsidR="00A32FC9" w:rsidRPr="0038031A" w:rsidRDefault="003938F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SATAtualizacaoInternet</w:t>
      </w:r>
      <w:r w:rsidR="00A32FC9" w:rsidRPr="0038031A">
        <w:rPr>
          <w:b w:val="0"/>
          <w:sz w:val="24"/>
          <w:szCs w:val="24"/>
        </w:rPr>
        <w:t>.EXE</w:t>
      </w:r>
    </w:p>
    <w:p w14:paraId="4CE9B73A" w14:textId="213ACE20" w:rsidR="00A32FC9" w:rsidRPr="0038031A" w:rsidRDefault="00A32F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Compilação: </w:t>
      </w:r>
      <w:r w:rsidR="00CB75CB" w:rsidRPr="00537DB9">
        <w:rPr>
          <w:bCs/>
          <w:sz w:val="24"/>
          <w:szCs w:val="24"/>
        </w:rPr>
        <w:t>210315A</w:t>
      </w:r>
    </w:p>
    <w:p w14:paraId="3D2704F0" w14:textId="77777777" w:rsidR="00A32FC9" w:rsidRPr="0038031A" w:rsidRDefault="009B630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Excluir o arquivo </w:t>
      </w:r>
      <w:r w:rsidR="00481694" w:rsidRPr="0038031A">
        <w:rPr>
          <w:b w:val="0"/>
          <w:sz w:val="24"/>
          <w:szCs w:val="24"/>
        </w:rPr>
        <w:t>SATImprimirEtiquetasParaProdutos</w:t>
      </w:r>
      <w:r w:rsidR="00A32FC9" w:rsidRPr="0038031A">
        <w:rPr>
          <w:b w:val="0"/>
          <w:sz w:val="24"/>
          <w:szCs w:val="24"/>
        </w:rPr>
        <w:t>.</w:t>
      </w:r>
      <w:r w:rsidRPr="0038031A">
        <w:rPr>
          <w:b w:val="0"/>
          <w:sz w:val="24"/>
          <w:szCs w:val="24"/>
        </w:rPr>
        <w:t>exe</w:t>
      </w:r>
      <w:r w:rsidR="00A32FC9" w:rsidRPr="0038031A">
        <w:rPr>
          <w:b w:val="0"/>
          <w:sz w:val="24"/>
          <w:szCs w:val="24"/>
        </w:rPr>
        <w:t>.</w:t>
      </w:r>
    </w:p>
    <w:p w14:paraId="1CF52F00" w14:textId="77777777" w:rsidR="00C8167B" w:rsidRPr="0038031A" w:rsidRDefault="00C8167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Configurar uma pasta no FTP com o executável dentro</w:t>
      </w:r>
      <w:r w:rsidR="008A2F26" w:rsidRPr="0038031A">
        <w:rPr>
          <w:b w:val="0"/>
          <w:sz w:val="24"/>
          <w:szCs w:val="24"/>
        </w:rPr>
        <w:t>.</w:t>
      </w:r>
    </w:p>
    <w:p w14:paraId="0518D53E" w14:textId="77777777" w:rsidR="00A32FC9" w:rsidRPr="0038031A" w:rsidRDefault="00A32F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Chamar no SAT Principal o menu Apoio, </w:t>
      </w:r>
      <w:r w:rsidR="00A8426D" w:rsidRPr="0038031A">
        <w:rPr>
          <w:b w:val="0"/>
          <w:sz w:val="24"/>
          <w:szCs w:val="24"/>
        </w:rPr>
        <w:t>verificar</w:t>
      </w:r>
      <w:r w:rsidRPr="0038031A">
        <w:rPr>
          <w:b w:val="0"/>
          <w:sz w:val="24"/>
          <w:szCs w:val="24"/>
        </w:rPr>
        <w:t xml:space="preserve"> se há atualizações na </w:t>
      </w:r>
      <w:r w:rsidR="00C8167B" w:rsidRPr="0038031A">
        <w:rPr>
          <w:b w:val="0"/>
          <w:sz w:val="24"/>
          <w:szCs w:val="24"/>
        </w:rPr>
        <w:t>Internet</w:t>
      </w:r>
      <w:r w:rsidRPr="0038031A">
        <w:rPr>
          <w:b w:val="0"/>
          <w:sz w:val="24"/>
          <w:szCs w:val="24"/>
        </w:rPr>
        <w:t>.</w:t>
      </w:r>
    </w:p>
    <w:p w14:paraId="24B94E84" w14:textId="77777777" w:rsidR="0063462D" w:rsidRPr="0038031A" w:rsidRDefault="00A32F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3462D" w:rsidRPr="0038031A">
        <w:rPr>
          <w:b w:val="0"/>
          <w:sz w:val="24"/>
          <w:szCs w:val="24"/>
        </w:rPr>
        <w:t xml:space="preserve"> Conseguir atualizar o </w:t>
      </w:r>
      <w:r w:rsidR="00481694" w:rsidRPr="0038031A">
        <w:rPr>
          <w:b w:val="0"/>
          <w:sz w:val="24"/>
          <w:szCs w:val="24"/>
        </w:rPr>
        <w:t>SAT</w:t>
      </w:r>
      <w:r w:rsidR="00951A01" w:rsidRPr="0038031A">
        <w:rPr>
          <w:b w:val="0"/>
          <w:sz w:val="24"/>
          <w:szCs w:val="24"/>
        </w:rPr>
        <w:t>Pedidos</w:t>
      </w:r>
      <w:r w:rsidR="003C236B">
        <w:rPr>
          <w:b w:val="0"/>
          <w:sz w:val="24"/>
          <w:szCs w:val="24"/>
        </w:rPr>
        <w:t>.exe</w:t>
      </w:r>
      <w:r w:rsidR="0063462D" w:rsidRPr="0038031A">
        <w:rPr>
          <w:b w:val="0"/>
          <w:sz w:val="24"/>
          <w:szCs w:val="24"/>
        </w:rPr>
        <w:t xml:space="preserve"> para a versão que está no FTP.</w:t>
      </w:r>
    </w:p>
    <w:p w14:paraId="7405F11F" w14:textId="77777777" w:rsidR="003B6E5E" w:rsidRPr="0038031A" w:rsidRDefault="003B6E5E" w:rsidP="00342681">
      <w:pPr>
        <w:pStyle w:val="CENTARI-12"/>
        <w:jc w:val="both"/>
        <w:rPr>
          <w:sz w:val="24"/>
          <w:szCs w:val="24"/>
        </w:rPr>
      </w:pPr>
    </w:p>
    <w:p w14:paraId="230023EE" w14:textId="77777777" w:rsidR="001631E8" w:rsidRPr="0038031A" w:rsidRDefault="00951A01" w:rsidP="00A15489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SATPedidos</w:t>
      </w:r>
      <w:r w:rsidR="0034361B" w:rsidRPr="0038031A">
        <w:rPr>
          <w:b w:val="0"/>
          <w:sz w:val="24"/>
          <w:szCs w:val="24"/>
        </w:rPr>
        <w:t>.exe</w:t>
      </w:r>
    </w:p>
    <w:p w14:paraId="576F2A11" w14:textId="77777777" w:rsidR="00C30E61" w:rsidRPr="0038031A" w:rsidRDefault="00C30E61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Modulo “</w:t>
      </w:r>
      <w:r w:rsidR="00481694" w:rsidRPr="0038031A">
        <w:rPr>
          <w:sz w:val="24"/>
          <w:szCs w:val="24"/>
        </w:rPr>
        <w:t>SAT</w:t>
      </w:r>
      <w:r w:rsidR="00951A01" w:rsidRPr="0038031A">
        <w:rPr>
          <w:sz w:val="24"/>
          <w:szCs w:val="24"/>
        </w:rPr>
        <w:t>Pedidos.exe</w:t>
      </w:r>
      <w:r w:rsidRPr="0038031A">
        <w:rPr>
          <w:sz w:val="24"/>
          <w:szCs w:val="24"/>
        </w:rPr>
        <w:t>”</w:t>
      </w:r>
    </w:p>
    <w:p w14:paraId="5EADA863" w14:textId="77777777" w:rsidR="008F7D87" w:rsidRPr="00E64E3F" w:rsidRDefault="007B2E3C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Menu </w:t>
      </w:r>
      <w:r w:rsidR="008F7D87" w:rsidRPr="0038031A">
        <w:rPr>
          <w:b w:val="0"/>
          <w:sz w:val="24"/>
          <w:szCs w:val="24"/>
        </w:rPr>
        <w:t>Vendas</w:t>
      </w:r>
      <w:r w:rsidR="00C30E61" w:rsidRPr="0038031A">
        <w:rPr>
          <w:b w:val="0"/>
          <w:sz w:val="24"/>
          <w:szCs w:val="24"/>
        </w:rPr>
        <w:t xml:space="preserve"> &gt; </w:t>
      </w:r>
      <w:r w:rsidR="00951A01" w:rsidRPr="0038031A">
        <w:rPr>
          <w:b w:val="0"/>
          <w:sz w:val="24"/>
          <w:szCs w:val="24"/>
        </w:rPr>
        <w:t>Pedido de Orçamento/Venda</w:t>
      </w:r>
      <w:r w:rsidR="0034361B" w:rsidRPr="0038031A">
        <w:rPr>
          <w:b w:val="0"/>
          <w:sz w:val="24"/>
          <w:szCs w:val="24"/>
        </w:rPr>
        <w:t>.</w:t>
      </w:r>
    </w:p>
    <w:p w14:paraId="4721D27A" w14:textId="77777777" w:rsidR="008F7D87" w:rsidRDefault="008F7D87" w:rsidP="00342681">
      <w:pPr>
        <w:pStyle w:val="CENTARI-12"/>
        <w:ind w:left="720"/>
        <w:rPr>
          <w:szCs w:val="24"/>
        </w:rPr>
      </w:pPr>
    </w:p>
    <w:p w14:paraId="77947D77" w14:textId="77777777" w:rsidR="004C714B" w:rsidRDefault="004C714B" w:rsidP="00342681">
      <w:pPr>
        <w:pStyle w:val="CENTARI-12"/>
        <w:ind w:left="720"/>
        <w:rPr>
          <w:szCs w:val="24"/>
        </w:rPr>
      </w:pPr>
    </w:p>
    <w:p w14:paraId="169E34B2" w14:textId="77777777" w:rsidR="004C714B" w:rsidRPr="00AC5FBD" w:rsidRDefault="004C714B" w:rsidP="00342681">
      <w:pPr>
        <w:pStyle w:val="CENTARI-12"/>
        <w:ind w:left="720"/>
        <w:rPr>
          <w:szCs w:val="24"/>
        </w:rPr>
      </w:pPr>
    </w:p>
    <w:p w14:paraId="4E584AE2" w14:textId="77777777" w:rsidR="008F7D87" w:rsidRPr="00AF652D" w:rsidRDefault="00AC5FBD" w:rsidP="00342681">
      <w:pPr>
        <w:pStyle w:val="CENTARI-12"/>
        <w:ind w:left="720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>Aba Produtos/Serviços</w:t>
      </w:r>
    </w:p>
    <w:p w14:paraId="2C3D9F1D" w14:textId="77777777" w:rsidR="008F7D87" w:rsidRDefault="008F7D87" w:rsidP="00342681">
      <w:pPr>
        <w:pStyle w:val="CENTARI-12"/>
        <w:jc w:val="both"/>
        <w:rPr>
          <w:sz w:val="24"/>
          <w:szCs w:val="24"/>
        </w:rPr>
      </w:pPr>
    </w:p>
    <w:p w14:paraId="530DDB4C" w14:textId="77777777" w:rsidR="007A6CC7" w:rsidRPr="00F24A4A" w:rsidRDefault="007A6CC7" w:rsidP="00342681">
      <w:pPr>
        <w:pStyle w:val="CENTARI-12"/>
        <w:jc w:val="both"/>
        <w:rPr>
          <w:color w:val="00B0F0"/>
          <w:sz w:val="32"/>
          <w:szCs w:val="32"/>
        </w:rPr>
      </w:pPr>
      <w:r w:rsidRPr="00F24A4A">
        <w:rPr>
          <w:color w:val="00B0F0"/>
          <w:sz w:val="32"/>
          <w:szCs w:val="32"/>
        </w:rPr>
        <w:t>Teste de Comunicação</w:t>
      </w:r>
    </w:p>
    <w:p w14:paraId="55A2E28D" w14:textId="5FB41AC7" w:rsidR="007A6CC7" w:rsidRDefault="00AC1499" w:rsidP="00342681">
      <w:pPr>
        <w:pStyle w:val="CENTARI-12"/>
        <w:jc w:val="both"/>
        <w:rPr>
          <w:sz w:val="24"/>
          <w:szCs w:val="24"/>
        </w:rPr>
      </w:pPr>
      <w:r>
        <w:rPr>
          <w:color w:val="FF0000"/>
          <w:szCs w:val="28"/>
        </w:rPr>
        <w:t>(Somente VCL)</w:t>
      </w:r>
    </w:p>
    <w:p w14:paraId="64DA234C" w14:textId="0F596AF4" w:rsidR="007A6CC7" w:rsidRDefault="007A6CC7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►</w:t>
      </w:r>
      <w:r>
        <w:rPr>
          <w:sz w:val="24"/>
          <w:szCs w:val="24"/>
        </w:rPr>
        <w:t xml:space="preserve">Teste </w:t>
      </w:r>
      <w:r w:rsidR="0005304E">
        <w:rPr>
          <w:sz w:val="24"/>
          <w:szCs w:val="24"/>
        </w:rPr>
        <w:t>4</w:t>
      </w:r>
      <w:r>
        <w:rPr>
          <w:sz w:val="24"/>
          <w:szCs w:val="24"/>
        </w:rPr>
        <w:t xml:space="preserve">.1 </w:t>
      </w:r>
      <w:r w:rsidR="004F3ACC">
        <w:rPr>
          <w:b w:val="0"/>
          <w:sz w:val="24"/>
          <w:szCs w:val="24"/>
        </w:rPr>
        <w:t>A</w:t>
      </w:r>
      <w:r w:rsidRPr="007A6CC7">
        <w:rPr>
          <w:b w:val="0"/>
          <w:sz w:val="24"/>
          <w:szCs w:val="24"/>
        </w:rPr>
        <w:t xml:space="preserve">brir </w:t>
      </w:r>
      <w:r w:rsidR="00A0691A" w:rsidRPr="007A6CC7">
        <w:rPr>
          <w:b w:val="0"/>
          <w:sz w:val="24"/>
          <w:szCs w:val="24"/>
        </w:rPr>
        <w:t>os módulos pedidos</w:t>
      </w:r>
      <w:r w:rsidR="00D74AC3">
        <w:rPr>
          <w:sz w:val="24"/>
          <w:szCs w:val="24"/>
        </w:rPr>
        <w:t xml:space="preserve"> </w:t>
      </w:r>
      <w:r w:rsidR="004F3ACC" w:rsidRPr="004F3ACC">
        <w:rPr>
          <w:b w:val="0"/>
          <w:sz w:val="24"/>
          <w:szCs w:val="24"/>
        </w:rPr>
        <w:t>e</w:t>
      </w:r>
      <w:r w:rsidR="00250991">
        <w:rPr>
          <w:b w:val="0"/>
          <w:sz w:val="24"/>
          <w:szCs w:val="24"/>
        </w:rPr>
        <w:t xml:space="preserve"> fazer um Pedido de Venda,</w:t>
      </w:r>
      <w:r w:rsidR="004F3ACC" w:rsidRPr="004F3ACC">
        <w:rPr>
          <w:b w:val="0"/>
          <w:sz w:val="24"/>
          <w:szCs w:val="24"/>
        </w:rPr>
        <w:t xml:space="preserve"> o mesmo </w:t>
      </w:r>
      <w:r w:rsidR="00930016" w:rsidRPr="004F3ACC">
        <w:rPr>
          <w:b w:val="0"/>
          <w:sz w:val="24"/>
          <w:szCs w:val="24"/>
        </w:rPr>
        <w:t>deverá</w:t>
      </w:r>
      <w:r w:rsidR="004F3ACC">
        <w:rPr>
          <w:sz w:val="24"/>
          <w:szCs w:val="24"/>
        </w:rPr>
        <w:t xml:space="preserve"> </w:t>
      </w:r>
      <w:r w:rsidR="00D74AC3">
        <w:rPr>
          <w:b w:val="0"/>
          <w:sz w:val="24"/>
          <w:szCs w:val="24"/>
        </w:rPr>
        <w:t>t</w:t>
      </w:r>
      <w:r w:rsidRPr="007A6CC7">
        <w:rPr>
          <w:b w:val="0"/>
          <w:sz w:val="24"/>
          <w:szCs w:val="24"/>
        </w:rPr>
        <w:t>estar comunicação com impressora</w:t>
      </w:r>
      <w:r w:rsidR="004F3ACC">
        <w:rPr>
          <w:b w:val="0"/>
          <w:sz w:val="24"/>
          <w:szCs w:val="24"/>
        </w:rPr>
        <w:t xml:space="preserve"> </w:t>
      </w:r>
      <w:r w:rsidR="004F3ACC" w:rsidRPr="00D74AC3">
        <w:rPr>
          <w:b w:val="0"/>
          <w:sz w:val="24"/>
          <w:szCs w:val="24"/>
        </w:rPr>
        <w:t>automaticamente</w:t>
      </w:r>
      <w:r>
        <w:rPr>
          <w:b w:val="0"/>
          <w:sz w:val="24"/>
          <w:szCs w:val="24"/>
        </w:rPr>
        <w:t>.</w:t>
      </w:r>
    </w:p>
    <w:p w14:paraId="1F88FFEA" w14:textId="7011AFAD" w:rsidR="007569AD" w:rsidRDefault="007A6CC7" w:rsidP="00342681">
      <w:pPr>
        <w:pStyle w:val="CENTARI-12"/>
        <w:jc w:val="left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 w:rsidRPr="007A6CC7">
        <w:rPr>
          <w:b w:val="0"/>
          <w:sz w:val="24"/>
          <w:szCs w:val="24"/>
        </w:rPr>
        <w:t>Caso não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consiga respos</w:t>
      </w:r>
      <w:r w:rsidRPr="007A6CC7">
        <w:rPr>
          <w:b w:val="0"/>
          <w:sz w:val="24"/>
          <w:szCs w:val="24"/>
        </w:rPr>
        <w:t>ta</w:t>
      </w:r>
      <w:r w:rsidR="003A4FE3">
        <w:rPr>
          <w:b w:val="0"/>
          <w:sz w:val="24"/>
          <w:szCs w:val="24"/>
        </w:rPr>
        <w:t xml:space="preserve"> na emissão, exibir</w:t>
      </w:r>
      <w:r>
        <w:rPr>
          <w:b w:val="0"/>
          <w:sz w:val="24"/>
          <w:szCs w:val="24"/>
        </w:rPr>
        <w:t>a</w:t>
      </w:r>
      <w:r w:rsidR="003A4FE3">
        <w:rPr>
          <w:b w:val="0"/>
          <w:sz w:val="24"/>
          <w:szCs w:val="24"/>
        </w:rPr>
        <w:t xml:space="preserve"> uma</w:t>
      </w:r>
      <w:r>
        <w:rPr>
          <w:b w:val="0"/>
          <w:sz w:val="24"/>
          <w:szCs w:val="24"/>
        </w:rPr>
        <w:t xml:space="preserve"> mensagem “Impressora não responde”</w:t>
      </w:r>
      <w:r>
        <w:rPr>
          <w:sz w:val="24"/>
          <w:szCs w:val="24"/>
        </w:rPr>
        <w:t xml:space="preserve"> “</w:t>
      </w:r>
      <w:r w:rsidRPr="007A6CC7">
        <w:rPr>
          <w:b w:val="0"/>
          <w:sz w:val="24"/>
          <w:szCs w:val="24"/>
        </w:rPr>
        <w:t xml:space="preserve">Tentar </w:t>
      </w:r>
      <w:r w:rsidR="00930016" w:rsidRPr="007A6CC7">
        <w:rPr>
          <w:b w:val="0"/>
          <w:sz w:val="24"/>
          <w:szCs w:val="24"/>
        </w:rPr>
        <w:t>Novamente</w:t>
      </w:r>
      <w:r w:rsidR="00923336" w:rsidRPr="007A6CC7">
        <w:rPr>
          <w:b w:val="0"/>
          <w:sz w:val="24"/>
          <w:szCs w:val="24"/>
        </w:rPr>
        <w:t>?</w:t>
      </w:r>
      <w:r w:rsidR="00923336">
        <w:rPr>
          <w:sz w:val="24"/>
          <w:szCs w:val="24"/>
        </w:rPr>
        <w:t>”</w:t>
      </w:r>
      <w:r>
        <w:rPr>
          <w:sz w:val="24"/>
          <w:szCs w:val="24"/>
        </w:rPr>
        <w:t xml:space="preserve"> </w:t>
      </w:r>
      <w:r w:rsidR="00930016">
        <w:rPr>
          <w:b w:val="0"/>
          <w:sz w:val="24"/>
          <w:szCs w:val="24"/>
        </w:rPr>
        <w:t>Caso</w:t>
      </w:r>
      <w:r>
        <w:rPr>
          <w:b w:val="0"/>
          <w:sz w:val="24"/>
          <w:szCs w:val="24"/>
        </w:rPr>
        <w:t xml:space="preserve"> a resposta for sim tentar </w:t>
      </w:r>
      <w:r w:rsidR="00D74AC3">
        <w:rPr>
          <w:b w:val="0"/>
          <w:sz w:val="24"/>
          <w:szCs w:val="24"/>
        </w:rPr>
        <w:t>novamente, caso seja não</w:t>
      </w:r>
      <w:r w:rsidR="005E0466">
        <w:rPr>
          <w:b w:val="0"/>
          <w:sz w:val="24"/>
          <w:szCs w:val="24"/>
        </w:rPr>
        <w:t xml:space="preserve"> o pe</w:t>
      </w:r>
      <w:r w:rsidR="006D08F3">
        <w:rPr>
          <w:b w:val="0"/>
          <w:sz w:val="24"/>
          <w:szCs w:val="24"/>
        </w:rPr>
        <w:t>dido</w:t>
      </w:r>
      <w:r w:rsidR="005E0466">
        <w:rPr>
          <w:b w:val="0"/>
          <w:sz w:val="24"/>
          <w:szCs w:val="24"/>
        </w:rPr>
        <w:t xml:space="preserve"> </w:t>
      </w:r>
      <w:r w:rsidR="00930016">
        <w:rPr>
          <w:b w:val="0"/>
          <w:sz w:val="24"/>
          <w:szCs w:val="24"/>
        </w:rPr>
        <w:t>deverá</w:t>
      </w:r>
      <w:r w:rsidR="005E0466">
        <w:rPr>
          <w:b w:val="0"/>
          <w:sz w:val="24"/>
          <w:szCs w:val="24"/>
        </w:rPr>
        <w:t xml:space="preserve"> sair </w:t>
      </w:r>
      <w:r w:rsidR="00D74AC3">
        <w:rPr>
          <w:b w:val="0"/>
          <w:sz w:val="24"/>
          <w:szCs w:val="24"/>
        </w:rPr>
        <w:t>da função</w:t>
      </w:r>
      <w:r>
        <w:rPr>
          <w:sz w:val="24"/>
          <w:szCs w:val="24"/>
        </w:rPr>
        <w:t>.</w:t>
      </w:r>
    </w:p>
    <w:p w14:paraId="718D6CDE" w14:textId="77777777" w:rsidR="00D7671B" w:rsidRDefault="00D7671B" w:rsidP="00342681">
      <w:pPr>
        <w:pStyle w:val="CENTARI-12"/>
        <w:jc w:val="left"/>
        <w:rPr>
          <w:sz w:val="24"/>
          <w:szCs w:val="24"/>
        </w:rPr>
      </w:pPr>
    </w:p>
    <w:p w14:paraId="65CE7DA9" w14:textId="5AA387E0" w:rsidR="00930016" w:rsidRDefault="00D7671B" w:rsidP="00342681">
      <w:pPr>
        <w:pStyle w:val="CENTARI-12"/>
        <w:jc w:val="both"/>
        <w:rPr>
          <w:sz w:val="24"/>
          <w:szCs w:val="24"/>
        </w:rPr>
      </w:pPr>
      <w:r>
        <w:rPr>
          <w:color w:val="FF0000"/>
          <w:szCs w:val="28"/>
        </w:rPr>
        <w:t>(Somente VCL)</w:t>
      </w:r>
    </w:p>
    <w:p w14:paraId="3DB7AB70" w14:textId="77777777" w:rsidR="00F1190B" w:rsidRDefault="00F1190B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►</w:t>
      </w:r>
      <w:r>
        <w:rPr>
          <w:sz w:val="24"/>
          <w:szCs w:val="24"/>
        </w:rPr>
        <w:t xml:space="preserve">Teste </w:t>
      </w:r>
      <w:r w:rsidR="0005304E">
        <w:rPr>
          <w:sz w:val="24"/>
          <w:szCs w:val="24"/>
        </w:rPr>
        <w:t>4</w:t>
      </w:r>
      <w:r>
        <w:rPr>
          <w:sz w:val="24"/>
          <w:szCs w:val="24"/>
        </w:rPr>
        <w:t xml:space="preserve">.2 </w:t>
      </w:r>
    </w:p>
    <w:p w14:paraId="4A38C8DF" w14:textId="77777777" w:rsidR="00BC4465" w:rsidRDefault="00F1190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F1190B">
        <w:rPr>
          <w:b w:val="0"/>
          <w:sz w:val="24"/>
          <w:szCs w:val="24"/>
        </w:rPr>
        <w:t>Emissão de NFC</w:t>
      </w:r>
      <w:r w:rsidR="006D08F3">
        <w:rPr>
          <w:b w:val="0"/>
          <w:sz w:val="24"/>
          <w:szCs w:val="24"/>
        </w:rPr>
        <w:t xml:space="preserve">-e </w:t>
      </w:r>
      <w:r>
        <w:rPr>
          <w:b w:val="0"/>
          <w:sz w:val="24"/>
          <w:szCs w:val="24"/>
        </w:rPr>
        <w:t xml:space="preserve">em contingencia </w:t>
      </w:r>
      <w:r w:rsidR="006D08F3">
        <w:rPr>
          <w:b w:val="0"/>
          <w:sz w:val="24"/>
          <w:szCs w:val="24"/>
        </w:rPr>
        <w:t>realizar uma venda sem internet</w:t>
      </w:r>
      <w:r w:rsidR="008A6607">
        <w:rPr>
          <w:b w:val="0"/>
          <w:sz w:val="24"/>
          <w:szCs w:val="24"/>
        </w:rPr>
        <w:t>.</w:t>
      </w:r>
    </w:p>
    <w:p w14:paraId="7F7EDD0A" w14:textId="77777777" w:rsidR="008A6607" w:rsidRPr="008A6607" w:rsidRDefault="008A660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40F2B428" w14:textId="599673F6" w:rsidR="007569AD" w:rsidRDefault="006D08F3" w:rsidP="00342681">
      <w:pPr>
        <w:pStyle w:val="CENTARI-12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5E0466">
        <w:rPr>
          <w:b w:val="0"/>
          <w:sz w:val="24"/>
          <w:szCs w:val="24"/>
        </w:rPr>
        <w:t xml:space="preserve"> </w:t>
      </w:r>
      <w:r w:rsidR="00F1190B" w:rsidRPr="00F1190B">
        <w:rPr>
          <w:b w:val="0"/>
          <w:sz w:val="24"/>
          <w:szCs w:val="24"/>
        </w:rPr>
        <w:t>sistema deverá salvar o XML na pasta no BD</w:t>
      </w:r>
      <w:r w:rsidR="00F1190B">
        <w:rPr>
          <w:sz w:val="24"/>
          <w:szCs w:val="24"/>
        </w:rPr>
        <w:t xml:space="preserve"> </w:t>
      </w:r>
      <w:r w:rsidR="00F1190B" w:rsidRPr="00F1190B">
        <w:rPr>
          <w:b w:val="0"/>
          <w:sz w:val="24"/>
          <w:szCs w:val="24"/>
        </w:rPr>
        <w:t>e</w:t>
      </w:r>
      <w:r w:rsidR="005E0466">
        <w:rPr>
          <w:b w:val="0"/>
          <w:sz w:val="24"/>
          <w:szCs w:val="24"/>
        </w:rPr>
        <w:t xml:space="preserve"> após restabelecer </w:t>
      </w:r>
      <w:r w:rsidR="00930016">
        <w:rPr>
          <w:b w:val="0"/>
          <w:sz w:val="24"/>
          <w:szCs w:val="24"/>
        </w:rPr>
        <w:t xml:space="preserve">conexão </w:t>
      </w:r>
      <w:r w:rsidR="00930016" w:rsidRPr="00F1190B">
        <w:rPr>
          <w:b w:val="0"/>
          <w:sz w:val="24"/>
          <w:szCs w:val="24"/>
        </w:rPr>
        <w:t>tentar</w:t>
      </w:r>
      <w:r w:rsidR="00F1190B" w:rsidRPr="00F1190B">
        <w:rPr>
          <w:b w:val="0"/>
          <w:sz w:val="24"/>
          <w:szCs w:val="24"/>
        </w:rPr>
        <w:t xml:space="preserve"> emitir a</w:t>
      </w:r>
      <w:r w:rsidR="00F1190B">
        <w:rPr>
          <w:sz w:val="24"/>
          <w:szCs w:val="24"/>
        </w:rPr>
        <w:t xml:space="preserve"> NFC</w:t>
      </w:r>
      <w:r w:rsidR="004E327E">
        <w:rPr>
          <w:sz w:val="24"/>
          <w:szCs w:val="24"/>
        </w:rPr>
        <w:t>-</w:t>
      </w:r>
      <w:r w:rsidR="00F1190B">
        <w:rPr>
          <w:sz w:val="24"/>
          <w:szCs w:val="24"/>
        </w:rPr>
        <w:t>e</w:t>
      </w:r>
      <w:r w:rsidR="004E327E">
        <w:rPr>
          <w:sz w:val="24"/>
          <w:szCs w:val="24"/>
        </w:rPr>
        <w:t xml:space="preserve"> </w:t>
      </w:r>
      <w:r w:rsidR="003A4FE3">
        <w:rPr>
          <w:b w:val="0"/>
          <w:sz w:val="24"/>
          <w:szCs w:val="24"/>
        </w:rPr>
        <w:t>com autorização.</w:t>
      </w:r>
      <w:r w:rsidR="00F1190B">
        <w:rPr>
          <w:sz w:val="24"/>
          <w:szCs w:val="24"/>
        </w:rPr>
        <w:t xml:space="preserve"> </w:t>
      </w:r>
    </w:p>
    <w:p w14:paraId="7BEB932F" w14:textId="177A64B8" w:rsidR="00D7671B" w:rsidRDefault="00D7671B" w:rsidP="00342681">
      <w:pPr>
        <w:pStyle w:val="CENTARI-12"/>
        <w:jc w:val="left"/>
        <w:rPr>
          <w:sz w:val="24"/>
          <w:szCs w:val="24"/>
        </w:rPr>
      </w:pPr>
      <w:r>
        <w:rPr>
          <w:color w:val="FF0000"/>
          <w:szCs w:val="28"/>
        </w:rPr>
        <w:t>(Somente VCL)</w:t>
      </w:r>
    </w:p>
    <w:p w14:paraId="29C96DFA" w14:textId="77777777" w:rsidR="0009537D" w:rsidRDefault="0009537D" w:rsidP="0009537D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Obs. </w:t>
      </w:r>
      <w:r>
        <w:rPr>
          <w:b w:val="0"/>
          <w:sz w:val="24"/>
          <w:szCs w:val="24"/>
        </w:rPr>
        <w:t>Repetir o teste com o certificado A3</w:t>
      </w:r>
    </w:p>
    <w:p w14:paraId="2F8CE4DE" w14:textId="77777777" w:rsidR="0009537D" w:rsidRDefault="0009537D" w:rsidP="0009537D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Resultado deverá ser o mesmo.</w:t>
      </w:r>
    </w:p>
    <w:p w14:paraId="01829842" w14:textId="77777777" w:rsidR="0009537D" w:rsidRDefault="0009537D" w:rsidP="00342681">
      <w:pPr>
        <w:pStyle w:val="CENTARI-12"/>
        <w:jc w:val="left"/>
        <w:rPr>
          <w:sz w:val="24"/>
          <w:szCs w:val="24"/>
        </w:rPr>
      </w:pPr>
    </w:p>
    <w:p w14:paraId="3911EA75" w14:textId="77777777" w:rsidR="0009537D" w:rsidRDefault="0009537D" w:rsidP="00342681">
      <w:pPr>
        <w:pStyle w:val="CENTARI-12"/>
        <w:jc w:val="left"/>
        <w:rPr>
          <w:sz w:val="24"/>
          <w:szCs w:val="24"/>
        </w:rPr>
      </w:pPr>
    </w:p>
    <w:p w14:paraId="39F62F2F" w14:textId="77777777" w:rsidR="009E1A1C" w:rsidRDefault="009E1A1C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►</w:t>
      </w:r>
      <w:r>
        <w:rPr>
          <w:sz w:val="24"/>
          <w:szCs w:val="24"/>
        </w:rPr>
        <w:t xml:space="preserve">Teste </w:t>
      </w:r>
      <w:r w:rsidR="0005304E">
        <w:rPr>
          <w:sz w:val="24"/>
          <w:szCs w:val="24"/>
        </w:rPr>
        <w:t>4</w:t>
      </w:r>
      <w:r>
        <w:rPr>
          <w:sz w:val="24"/>
          <w:szCs w:val="24"/>
        </w:rPr>
        <w:t>.3</w:t>
      </w:r>
    </w:p>
    <w:p w14:paraId="347CF0F2" w14:textId="77777777" w:rsidR="009E1A1C" w:rsidRPr="009E1A1C" w:rsidRDefault="009E1A1C" w:rsidP="00342681">
      <w:pPr>
        <w:pStyle w:val="CENTARI-12"/>
        <w:jc w:val="both"/>
        <w:rPr>
          <w:b w:val="0"/>
          <w:sz w:val="24"/>
          <w:szCs w:val="24"/>
        </w:rPr>
      </w:pPr>
      <w:r w:rsidRPr="009E1A1C">
        <w:rPr>
          <w:b w:val="0"/>
          <w:sz w:val="24"/>
          <w:szCs w:val="24"/>
        </w:rPr>
        <w:t xml:space="preserve"> Verificar se as mensagens de estão corretas onde se lê “Erro </w:t>
      </w:r>
      <w:r w:rsidR="008C5951" w:rsidRPr="009E1A1C">
        <w:rPr>
          <w:b w:val="0"/>
          <w:sz w:val="24"/>
          <w:szCs w:val="24"/>
        </w:rPr>
        <w:t>crítico</w:t>
      </w:r>
      <w:r w:rsidRPr="009E1A1C">
        <w:rPr>
          <w:b w:val="0"/>
          <w:sz w:val="24"/>
          <w:szCs w:val="24"/>
        </w:rPr>
        <w:t xml:space="preserve"> no sistema SAT!</w:t>
      </w:r>
      <w:r w:rsidR="007F5432" w:rsidRPr="009E1A1C">
        <w:rPr>
          <w:b w:val="0"/>
          <w:sz w:val="24"/>
          <w:szCs w:val="24"/>
        </w:rPr>
        <w:t>”.</w:t>
      </w:r>
    </w:p>
    <w:p w14:paraId="383449B5" w14:textId="77777777" w:rsidR="009E1A1C" w:rsidRPr="008A6607" w:rsidRDefault="007F543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</w:t>
      </w:r>
      <w:r w:rsidR="009E1A1C" w:rsidRPr="0038031A">
        <w:rPr>
          <w:sz w:val="24"/>
          <w:szCs w:val="24"/>
        </w:rPr>
        <w:t>Resultado Esperado</w:t>
      </w:r>
      <w:r w:rsidR="009E1A1C" w:rsidRPr="0038031A">
        <w:rPr>
          <w:b w:val="0"/>
          <w:sz w:val="24"/>
          <w:szCs w:val="24"/>
        </w:rPr>
        <w:t>:</w:t>
      </w:r>
      <w:r w:rsidR="009E1A1C">
        <w:rPr>
          <w:b w:val="0"/>
          <w:sz w:val="24"/>
          <w:szCs w:val="24"/>
        </w:rPr>
        <w:t xml:space="preserve"> Devera exibir somente</w:t>
      </w:r>
      <w:r w:rsidR="00BD0AF7">
        <w:rPr>
          <w:b w:val="0"/>
          <w:sz w:val="24"/>
          <w:szCs w:val="24"/>
        </w:rPr>
        <w:t xml:space="preserve"> a mensagem</w:t>
      </w:r>
      <w:r w:rsidR="0076224B">
        <w:rPr>
          <w:b w:val="0"/>
          <w:sz w:val="24"/>
          <w:szCs w:val="24"/>
        </w:rPr>
        <w:t xml:space="preserve"> </w:t>
      </w:r>
      <w:r w:rsidR="00BD0AF7">
        <w:rPr>
          <w:b w:val="0"/>
          <w:sz w:val="24"/>
          <w:szCs w:val="24"/>
        </w:rPr>
        <w:t>“</w:t>
      </w:r>
      <w:r w:rsidR="009E1A1C">
        <w:rPr>
          <w:b w:val="0"/>
          <w:sz w:val="24"/>
          <w:szCs w:val="24"/>
        </w:rPr>
        <w:t>Erro</w:t>
      </w:r>
      <w:r w:rsidR="00BD0AF7">
        <w:rPr>
          <w:b w:val="0"/>
          <w:sz w:val="24"/>
          <w:szCs w:val="24"/>
        </w:rPr>
        <w:t>!”</w:t>
      </w:r>
      <w:r w:rsidR="009E1A1C">
        <w:rPr>
          <w:b w:val="0"/>
          <w:sz w:val="24"/>
          <w:szCs w:val="24"/>
        </w:rPr>
        <w:t xml:space="preserve">. </w:t>
      </w:r>
    </w:p>
    <w:p w14:paraId="48FC7DC5" w14:textId="77777777" w:rsidR="003A4FE3" w:rsidRDefault="003A4FE3" w:rsidP="00342681">
      <w:pPr>
        <w:pStyle w:val="CENTARI-12"/>
        <w:jc w:val="left"/>
        <w:rPr>
          <w:sz w:val="24"/>
          <w:szCs w:val="24"/>
        </w:rPr>
      </w:pPr>
    </w:p>
    <w:p w14:paraId="1971C051" w14:textId="77777777" w:rsidR="009E1A1C" w:rsidRPr="0038031A" w:rsidRDefault="009E1A1C" w:rsidP="00342681">
      <w:pPr>
        <w:pStyle w:val="CENTARI-12"/>
        <w:jc w:val="left"/>
        <w:rPr>
          <w:sz w:val="24"/>
          <w:szCs w:val="24"/>
        </w:rPr>
      </w:pPr>
    </w:p>
    <w:p w14:paraId="3BEB9D6C" w14:textId="77777777" w:rsidR="00CA307D" w:rsidRPr="00E36C4D" w:rsidRDefault="00CA307D" w:rsidP="00342681">
      <w:pPr>
        <w:pStyle w:val="CENTARI-12"/>
        <w:rPr>
          <w:color w:val="00B0F0"/>
          <w:sz w:val="32"/>
          <w:szCs w:val="28"/>
        </w:rPr>
      </w:pPr>
      <w:r w:rsidRPr="00E36C4D">
        <w:rPr>
          <w:color w:val="00B0F0"/>
          <w:sz w:val="32"/>
          <w:szCs w:val="28"/>
        </w:rPr>
        <w:t>Botões tela “</w:t>
      </w:r>
      <w:r w:rsidR="00281906" w:rsidRPr="00E36C4D">
        <w:rPr>
          <w:color w:val="00B0F0"/>
          <w:sz w:val="32"/>
          <w:szCs w:val="28"/>
        </w:rPr>
        <w:t>Pedidos</w:t>
      </w:r>
      <w:r w:rsidRPr="00E36C4D">
        <w:rPr>
          <w:color w:val="00B0F0"/>
          <w:sz w:val="32"/>
          <w:szCs w:val="28"/>
        </w:rPr>
        <w:t>”</w:t>
      </w:r>
    </w:p>
    <w:p w14:paraId="59030256" w14:textId="77777777" w:rsidR="009E1499" w:rsidRDefault="009E1499" w:rsidP="00342681">
      <w:pPr>
        <w:pStyle w:val="CENTARI-12"/>
        <w:rPr>
          <w:color w:val="00B0F0"/>
          <w:sz w:val="32"/>
          <w:szCs w:val="32"/>
        </w:rPr>
      </w:pPr>
    </w:p>
    <w:p w14:paraId="637D8FBB" w14:textId="0400A405" w:rsidR="00B418FC" w:rsidRPr="00205F12" w:rsidRDefault="00205F12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205F12">
        <w:rPr>
          <w:sz w:val="24"/>
          <w:szCs w:val="24"/>
        </w:rPr>
        <w:t>Esc</w:t>
      </w:r>
      <w:proofErr w:type="spellEnd"/>
      <w:r w:rsidRPr="00205F12">
        <w:rPr>
          <w:sz w:val="24"/>
          <w:szCs w:val="24"/>
        </w:rPr>
        <w:t xml:space="preserve"> – Fechar</w:t>
      </w:r>
      <w:r w:rsidR="006265FC">
        <w:rPr>
          <w:sz w:val="24"/>
          <w:szCs w:val="24"/>
        </w:rPr>
        <w:t xml:space="preserve"> </w:t>
      </w:r>
    </w:p>
    <w:p w14:paraId="62FFE7C0" w14:textId="77777777" w:rsidR="00987B81" w:rsidRPr="00C82380" w:rsidRDefault="00987B8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 – Como o nome já sugere, botão utilizado para fechamento da tela.</w:t>
      </w:r>
    </w:p>
    <w:p w14:paraId="0E6AA365" w14:textId="19C2606F" w:rsidR="00987B81" w:rsidRDefault="00987B81" w:rsidP="00342681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Ao clicar no botão, ou pressionar o botão de atalho “ESC”, o módulo de ser fechado.</w:t>
      </w:r>
    </w:p>
    <w:p w14:paraId="50FA3C05" w14:textId="7E680E50" w:rsidR="001B28DE" w:rsidRDefault="001B28DE" w:rsidP="00342681">
      <w:pPr>
        <w:pStyle w:val="CENTARI-12"/>
        <w:jc w:val="both"/>
        <w:rPr>
          <w:color w:val="FF0000"/>
          <w:szCs w:val="28"/>
        </w:rPr>
      </w:pPr>
      <w:r>
        <w:rPr>
          <w:color w:val="FF0000"/>
          <w:szCs w:val="28"/>
        </w:rPr>
        <w:t xml:space="preserve">(Somente </w:t>
      </w:r>
      <w:proofErr w:type="spellStart"/>
      <w:r>
        <w:rPr>
          <w:color w:val="FF0000"/>
          <w:szCs w:val="28"/>
        </w:rPr>
        <w:t>Un</w:t>
      </w:r>
      <w:r w:rsidR="008F4413">
        <w:rPr>
          <w:color w:val="FF0000"/>
          <w:szCs w:val="28"/>
        </w:rPr>
        <w:t>i</w:t>
      </w:r>
      <w:r>
        <w:rPr>
          <w:color w:val="FF0000"/>
          <w:szCs w:val="28"/>
        </w:rPr>
        <w:t>gui</w:t>
      </w:r>
      <w:proofErr w:type="spellEnd"/>
      <w:r>
        <w:rPr>
          <w:color w:val="FF0000"/>
          <w:szCs w:val="28"/>
        </w:rPr>
        <w:t>)</w:t>
      </w:r>
    </w:p>
    <w:p w14:paraId="22BBAEDF" w14:textId="2BE738A9" w:rsidR="001B28DE" w:rsidRPr="001B28DE" w:rsidRDefault="001B28DE" w:rsidP="00342681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1B28DE">
        <w:rPr>
          <w:color w:val="auto"/>
          <w:sz w:val="24"/>
          <w:szCs w:val="24"/>
        </w:rPr>
        <w:t xml:space="preserve">Resultado Esperado: </w:t>
      </w:r>
      <w:r w:rsidRPr="001B28DE">
        <w:rPr>
          <w:b w:val="0"/>
          <w:bCs/>
          <w:color w:val="auto"/>
          <w:sz w:val="24"/>
          <w:szCs w:val="24"/>
        </w:rPr>
        <w:t>Deverá exibir a seguinte mensagem em tela.</w:t>
      </w:r>
    </w:p>
    <w:p w14:paraId="60757FC4" w14:textId="68FAC9A7" w:rsidR="001B28DE" w:rsidRPr="001B28DE" w:rsidRDefault="001B28DE" w:rsidP="00342681">
      <w:pPr>
        <w:pStyle w:val="CENTARI-12"/>
        <w:jc w:val="both"/>
        <w:rPr>
          <w:b w:val="0"/>
          <w:bCs/>
          <w:sz w:val="24"/>
          <w:szCs w:val="24"/>
        </w:rPr>
      </w:pPr>
      <w:r w:rsidRPr="001B28DE">
        <w:rPr>
          <w:b w:val="0"/>
          <w:bCs/>
          <w:noProof/>
          <w:sz w:val="24"/>
          <w:szCs w:val="24"/>
        </w:rPr>
        <w:drawing>
          <wp:inline distT="0" distB="0" distL="0" distR="0" wp14:anchorId="7817063F" wp14:editId="417309F9">
            <wp:extent cx="2105025" cy="807568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9804"/>
                    <a:stretch/>
                  </pic:blipFill>
                  <pic:spPr bwMode="auto">
                    <a:xfrm>
                      <a:off x="0" y="0"/>
                      <a:ext cx="2105319" cy="807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0B09B9" w14:textId="77777777" w:rsidR="00D22BBD" w:rsidRDefault="00D22BBD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3E80C23E" w14:textId="77777777" w:rsidR="00611416" w:rsidRPr="00C22A38" w:rsidRDefault="00C22A38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C22A38">
        <w:rPr>
          <w:sz w:val="24"/>
          <w:szCs w:val="24"/>
        </w:rPr>
        <w:t>Consultar Pedidos</w:t>
      </w:r>
    </w:p>
    <w:p w14:paraId="6CA89BAA" w14:textId="77777777" w:rsidR="00413A33" w:rsidRDefault="00413A3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Botão “F2 – Consultar</w:t>
      </w:r>
      <w:r w:rsidR="00783920">
        <w:rPr>
          <w:b w:val="0"/>
          <w:sz w:val="24"/>
          <w:szCs w:val="24"/>
        </w:rPr>
        <w:t xml:space="preserve"> Pedidos</w:t>
      </w:r>
      <w:r>
        <w:rPr>
          <w:b w:val="0"/>
          <w:sz w:val="24"/>
          <w:szCs w:val="24"/>
        </w:rPr>
        <w:t xml:space="preserve">” - Como o nome já sugere, botão utilizado para consultar pedidos </w:t>
      </w:r>
      <w:r w:rsidR="007457AE">
        <w:rPr>
          <w:b w:val="0"/>
          <w:sz w:val="24"/>
          <w:szCs w:val="24"/>
        </w:rPr>
        <w:t>de Venda</w:t>
      </w:r>
      <w:r>
        <w:rPr>
          <w:b w:val="0"/>
          <w:sz w:val="24"/>
          <w:szCs w:val="24"/>
        </w:rPr>
        <w:t xml:space="preserve">. </w:t>
      </w:r>
    </w:p>
    <w:p w14:paraId="1B68AC1E" w14:textId="77777777" w:rsidR="00413A33" w:rsidRDefault="00413A3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Após clicar no botão “F2 – Consultar</w:t>
      </w:r>
      <w:r w:rsidR="003874A4">
        <w:rPr>
          <w:b w:val="0"/>
          <w:sz w:val="24"/>
          <w:szCs w:val="24"/>
        </w:rPr>
        <w:t xml:space="preserve"> Pedidos</w:t>
      </w:r>
      <w:r>
        <w:rPr>
          <w:b w:val="0"/>
          <w:sz w:val="24"/>
          <w:szCs w:val="24"/>
        </w:rPr>
        <w:t>” ou pressionar o botão de atalho “F2”, deve ser aberta uma nova janela para aplicação de filtros de pesquisa.</w:t>
      </w:r>
    </w:p>
    <w:p w14:paraId="199FA8FB" w14:textId="77777777" w:rsidR="00055602" w:rsidRDefault="00055602" w:rsidP="00342681">
      <w:pPr>
        <w:pStyle w:val="CENTARI-12"/>
        <w:jc w:val="both"/>
        <w:rPr>
          <w:b w:val="0"/>
          <w:sz w:val="24"/>
          <w:szCs w:val="24"/>
        </w:rPr>
      </w:pPr>
    </w:p>
    <w:p w14:paraId="1D2273DC" w14:textId="77777777" w:rsidR="00055602" w:rsidRDefault="00055602" w:rsidP="00342681">
      <w:pPr>
        <w:pStyle w:val="CENTARI-12"/>
        <w:jc w:val="both"/>
        <w:rPr>
          <w:b w:val="0"/>
          <w:sz w:val="24"/>
          <w:szCs w:val="24"/>
        </w:rPr>
      </w:pPr>
    </w:p>
    <w:p w14:paraId="4DC38E1F" w14:textId="77777777" w:rsidR="00683BA0" w:rsidRPr="00C46825" w:rsidRDefault="00C46825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C46825">
        <w:rPr>
          <w:sz w:val="24"/>
          <w:szCs w:val="24"/>
        </w:rPr>
        <w:t>Novo Pedido</w:t>
      </w:r>
    </w:p>
    <w:p w14:paraId="623014E0" w14:textId="77777777" w:rsidR="008B44CC" w:rsidRDefault="00A5696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Botão “F3 – Novo Pedido” – Como o nome já sugere, botão utilizado para criar um novo pedido.</w:t>
      </w:r>
    </w:p>
    <w:p w14:paraId="19EDFAD5" w14:textId="59BC7AF8" w:rsidR="007E5070" w:rsidRDefault="00070D1C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Após clicar no botão “F3 – Novo Pedido” </w:t>
      </w:r>
      <w:r w:rsidR="00B45FFD">
        <w:rPr>
          <w:b w:val="0"/>
          <w:sz w:val="24"/>
          <w:szCs w:val="24"/>
        </w:rPr>
        <w:t>ou pressionar o botão de atalho “F3”, deve ser aberta uma nova janela</w:t>
      </w:r>
      <w:r>
        <w:rPr>
          <w:b w:val="0"/>
          <w:sz w:val="24"/>
          <w:szCs w:val="24"/>
        </w:rPr>
        <w:t xml:space="preserve"> </w:t>
      </w:r>
      <w:r w:rsidR="00B45FFD">
        <w:rPr>
          <w:b w:val="0"/>
          <w:sz w:val="24"/>
          <w:szCs w:val="24"/>
        </w:rPr>
        <w:t>para criação de um novo pedido.</w:t>
      </w:r>
    </w:p>
    <w:p w14:paraId="191ED57D" w14:textId="2EC661C6" w:rsidR="007E5070" w:rsidRDefault="007E5070" w:rsidP="00342681">
      <w:pPr>
        <w:pStyle w:val="CENTARI-12"/>
        <w:jc w:val="both"/>
        <w:rPr>
          <w:b w:val="0"/>
          <w:sz w:val="24"/>
          <w:szCs w:val="24"/>
        </w:rPr>
      </w:pPr>
      <w:r w:rsidRPr="0009537D">
        <w:rPr>
          <w:bCs/>
          <w:sz w:val="24"/>
          <w:szCs w:val="24"/>
        </w:rPr>
        <w:t>Sub Testes</w:t>
      </w:r>
      <w:r>
        <w:rPr>
          <w:b w:val="0"/>
          <w:sz w:val="24"/>
          <w:szCs w:val="24"/>
        </w:rPr>
        <w:t xml:space="preserve">. Realizar uma venda e clicar no botão F3, na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de confirmação clique: </w:t>
      </w:r>
    </w:p>
    <w:p w14:paraId="0BA1AF11" w14:textId="54C5D340" w:rsidR="007E5070" w:rsidRDefault="007E507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Esperado:</w:t>
      </w:r>
    </w:p>
    <w:p w14:paraId="5A2C9F70" w14:textId="63FA7F66" w:rsidR="007E5070" w:rsidRDefault="007E507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 – SIM: Deve salvar o pedido, caso esteja ativo a NFC-e emiti-la e limpar a tela.</w:t>
      </w:r>
    </w:p>
    <w:p w14:paraId="445BDFBB" w14:textId="13A2D956" w:rsidR="007E5070" w:rsidRDefault="007E507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 – NÃO: Deve descartar tudo que foi digitado e limpar a tela.</w:t>
      </w:r>
    </w:p>
    <w:p w14:paraId="1C69732C" w14:textId="04CCE4FB" w:rsidR="007E5070" w:rsidRDefault="007E507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 – Cancelar: Deve fechar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de confirmação e não realizar nenhuma alteração em tela.</w:t>
      </w:r>
    </w:p>
    <w:p w14:paraId="10AC5518" w14:textId="77777777" w:rsidR="007E5070" w:rsidRDefault="007E5070" w:rsidP="00342681">
      <w:pPr>
        <w:pStyle w:val="CENTARI-12"/>
        <w:jc w:val="both"/>
        <w:rPr>
          <w:b w:val="0"/>
          <w:sz w:val="24"/>
          <w:szCs w:val="24"/>
        </w:rPr>
      </w:pPr>
    </w:p>
    <w:p w14:paraId="62BC129D" w14:textId="77777777" w:rsidR="00BD7252" w:rsidRPr="00070D1C" w:rsidRDefault="00BD7252" w:rsidP="00342681">
      <w:pPr>
        <w:pStyle w:val="CENTARI-12"/>
        <w:jc w:val="both"/>
        <w:rPr>
          <w:b w:val="0"/>
          <w:sz w:val="24"/>
          <w:szCs w:val="24"/>
        </w:rPr>
      </w:pPr>
    </w:p>
    <w:p w14:paraId="6423047F" w14:textId="77777777" w:rsidR="001F3D2A" w:rsidRPr="0006193E" w:rsidRDefault="0006193E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06193E">
        <w:rPr>
          <w:sz w:val="24"/>
          <w:szCs w:val="24"/>
        </w:rPr>
        <w:t>Salvar</w:t>
      </w:r>
    </w:p>
    <w:p w14:paraId="2E7078D2" w14:textId="77777777" w:rsidR="00BD7252" w:rsidRDefault="00BD725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Botão “F</w:t>
      </w:r>
      <w:r w:rsidR="00F82AF5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- Salvar” - Como o nome já sugere, botão utilizado</w:t>
      </w:r>
      <w:r w:rsidR="00C92F97">
        <w:rPr>
          <w:b w:val="0"/>
          <w:sz w:val="24"/>
          <w:szCs w:val="24"/>
        </w:rPr>
        <w:t xml:space="preserve"> para salvar um pedido</w:t>
      </w:r>
      <w:r>
        <w:rPr>
          <w:b w:val="0"/>
          <w:sz w:val="24"/>
          <w:szCs w:val="24"/>
        </w:rPr>
        <w:t>.</w:t>
      </w:r>
    </w:p>
    <w:p w14:paraId="2BD7CD5B" w14:textId="1B0369F5" w:rsidR="00BD7252" w:rsidRDefault="00BD725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Após o preenchimento do</w:t>
      </w:r>
      <w:r w:rsidR="002A3E43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 xml:space="preserve"> </w:t>
      </w:r>
      <w:r w:rsidR="00BF160E">
        <w:rPr>
          <w:b w:val="0"/>
          <w:sz w:val="24"/>
          <w:szCs w:val="24"/>
        </w:rPr>
        <w:t>pedido</w:t>
      </w:r>
      <w:r w:rsidR="002A3E43">
        <w:rPr>
          <w:b w:val="0"/>
          <w:sz w:val="24"/>
          <w:szCs w:val="24"/>
        </w:rPr>
        <w:t>s</w:t>
      </w:r>
      <w:r w:rsidR="00AE4C7E">
        <w:rPr>
          <w:b w:val="0"/>
          <w:sz w:val="24"/>
          <w:szCs w:val="24"/>
        </w:rPr>
        <w:t xml:space="preserve"> de venda</w:t>
      </w:r>
      <w:r>
        <w:rPr>
          <w:b w:val="0"/>
          <w:sz w:val="24"/>
          <w:szCs w:val="24"/>
        </w:rPr>
        <w:t>, ao clicar no botão “F</w:t>
      </w:r>
      <w:r w:rsidR="00FF5AA6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- Salvar” ou utilizar a tecla de atalho “F</w:t>
      </w:r>
      <w:r w:rsidR="00180F5D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” todas as informações do</w:t>
      </w:r>
      <w:r w:rsidR="002E5FA1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 xml:space="preserve"> </w:t>
      </w:r>
      <w:r w:rsidR="002E5FA1">
        <w:rPr>
          <w:b w:val="0"/>
          <w:sz w:val="24"/>
          <w:szCs w:val="24"/>
        </w:rPr>
        <w:t>pedidos de venda</w:t>
      </w:r>
      <w:r>
        <w:rPr>
          <w:b w:val="0"/>
          <w:sz w:val="24"/>
          <w:szCs w:val="24"/>
        </w:rPr>
        <w:t xml:space="preserve"> devem ser salvas.</w:t>
      </w:r>
    </w:p>
    <w:p w14:paraId="6D049E76" w14:textId="6B603DB9" w:rsidR="0009537D" w:rsidRPr="0009537D" w:rsidRDefault="0009537D" w:rsidP="00342681">
      <w:pPr>
        <w:pStyle w:val="CENTARI-12"/>
        <w:jc w:val="both"/>
        <w:rPr>
          <w:b w:val="0"/>
          <w:sz w:val="24"/>
          <w:szCs w:val="24"/>
        </w:rPr>
      </w:pPr>
      <w:r w:rsidRPr="0009537D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Repetir o teste com o certificado A3</w:t>
      </w:r>
    </w:p>
    <w:p w14:paraId="10EDF753" w14:textId="7AF2C686" w:rsidR="00BD7252" w:rsidRDefault="0009537D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Resultado deverá ser o mesmo.</w:t>
      </w:r>
    </w:p>
    <w:p w14:paraId="4EB70D5F" w14:textId="77777777" w:rsidR="0009537D" w:rsidRPr="0009537D" w:rsidRDefault="0009537D" w:rsidP="00342681">
      <w:pPr>
        <w:pStyle w:val="CENTARI-12"/>
        <w:jc w:val="both"/>
        <w:rPr>
          <w:b w:val="0"/>
          <w:bCs/>
          <w:sz w:val="24"/>
          <w:szCs w:val="24"/>
        </w:rPr>
      </w:pPr>
    </w:p>
    <w:p w14:paraId="1435E7C6" w14:textId="77777777" w:rsidR="00134733" w:rsidRPr="00391A2F" w:rsidRDefault="00391A2F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391A2F">
        <w:rPr>
          <w:sz w:val="24"/>
          <w:szCs w:val="24"/>
        </w:rPr>
        <w:t>Salvar e Imprimir e Novo</w:t>
      </w:r>
    </w:p>
    <w:p w14:paraId="73094861" w14:textId="77777777" w:rsidR="001944CB" w:rsidRDefault="001944C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Botão “F</w:t>
      </w:r>
      <w:r w:rsidR="004D2418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</w:t>
      </w:r>
      <w:r w:rsidR="004D2418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r w:rsidR="004D2418">
        <w:rPr>
          <w:b w:val="0"/>
          <w:sz w:val="24"/>
          <w:szCs w:val="24"/>
        </w:rPr>
        <w:t>Salvar e Imprimir e Novo</w:t>
      </w:r>
      <w:r>
        <w:rPr>
          <w:b w:val="0"/>
          <w:sz w:val="24"/>
          <w:szCs w:val="24"/>
        </w:rPr>
        <w:t xml:space="preserve">” - Como o nome já sugere, botão utilizado para </w:t>
      </w:r>
      <w:r w:rsidR="00CE122D">
        <w:rPr>
          <w:b w:val="0"/>
          <w:sz w:val="24"/>
          <w:szCs w:val="24"/>
        </w:rPr>
        <w:t>salvar e imprimir.</w:t>
      </w:r>
    </w:p>
    <w:p w14:paraId="462AACF2" w14:textId="77777777" w:rsidR="001944CB" w:rsidRDefault="001944C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Ao clicar no botão “</w:t>
      </w:r>
      <w:r w:rsidR="00D16367">
        <w:rPr>
          <w:b w:val="0"/>
          <w:sz w:val="24"/>
          <w:szCs w:val="24"/>
        </w:rPr>
        <w:t>F4 – Salvar e Imprimir e Novo</w:t>
      </w:r>
      <w:r>
        <w:rPr>
          <w:b w:val="0"/>
          <w:sz w:val="24"/>
          <w:szCs w:val="24"/>
        </w:rPr>
        <w:t>” ou utilizar a tecla de atalho “F</w:t>
      </w:r>
      <w:r w:rsidR="00A754C2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”, </w:t>
      </w:r>
      <w:r w:rsidR="00C45A4A">
        <w:rPr>
          <w:b w:val="0"/>
          <w:sz w:val="24"/>
          <w:szCs w:val="24"/>
        </w:rPr>
        <w:t>todas as informações serão salvas e consequentemente será imprimido.</w:t>
      </w:r>
    </w:p>
    <w:p w14:paraId="6E39958E" w14:textId="77777777" w:rsidR="00281906" w:rsidRDefault="00281906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322B5A07" w14:textId="77777777" w:rsidR="002D477A" w:rsidRDefault="002D477A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442998AF" w14:textId="77777777" w:rsidR="002D477A" w:rsidRDefault="002D477A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0AD338C2" w14:textId="77777777" w:rsidR="002D477A" w:rsidRDefault="002D477A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64353361" w14:textId="77777777" w:rsidR="00C036C0" w:rsidRDefault="00C036C0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Aba Produtos/Serviços</w:t>
      </w:r>
    </w:p>
    <w:p w14:paraId="68010653" w14:textId="77777777" w:rsidR="008F7D87" w:rsidRDefault="008F7D87" w:rsidP="00342681">
      <w:pPr>
        <w:pStyle w:val="CENTARI-12"/>
        <w:ind w:left="720"/>
        <w:jc w:val="both"/>
        <w:rPr>
          <w:sz w:val="24"/>
          <w:szCs w:val="24"/>
        </w:rPr>
      </w:pPr>
    </w:p>
    <w:p w14:paraId="577EE384" w14:textId="77777777" w:rsidR="00822439" w:rsidRPr="009258B3" w:rsidRDefault="00822439" w:rsidP="00822439">
      <w:pPr>
        <w:pStyle w:val="CENTARI-12"/>
        <w:ind w:left="783"/>
        <w:jc w:val="both"/>
        <w:rPr>
          <w:color w:val="FF0000"/>
          <w:sz w:val="24"/>
          <w:szCs w:val="24"/>
        </w:rPr>
      </w:pPr>
      <w:r w:rsidRPr="00E748DC">
        <w:rPr>
          <w:color w:val="FF0000"/>
          <w:sz w:val="24"/>
          <w:szCs w:val="24"/>
        </w:rPr>
        <w:t>(Não haverá roteiro na web</w:t>
      </w:r>
      <w:r>
        <w:rPr>
          <w:color w:val="FF0000"/>
          <w:sz w:val="24"/>
          <w:szCs w:val="24"/>
        </w:rPr>
        <w:t>. Fazer Manual</w:t>
      </w:r>
      <w:r w:rsidRPr="00E748DC">
        <w:rPr>
          <w:color w:val="FF0000"/>
          <w:sz w:val="24"/>
          <w:szCs w:val="24"/>
        </w:rPr>
        <w:t>)</w:t>
      </w:r>
    </w:p>
    <w:p w14:paraId="19FB0B5C" w14:textId="4A6320B1" w:rsidR="00E66DF5" w:rsidRDefault="00E66DF5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Gestão de Preços</w:t>
      </w:r>
      <w:r w:rsidR="00366B53">
        <w:rPr>
          <w:sz w:val="24"/>
          <w:szCs w:val="24"/>
        </w:rPr>
        <w:t xml:space="preserve"> (Utilizar Preços Diferenciados Neste Produto)</w:t>
      </w:r>
    </w:p>
    <w:p w14:paraId="4EEF8A6F" w14:textId="77777777" w:rsidR="00E66DF5" w:rsidRPr="008B61A6" w:rsidRDefault="00E66DF5" w:rsidP="00E66DF5">
      <w:pPr>
        <w:pStyle w:val="CENTARI-12"/>
        <w:ind w:firstLine="720"/>
        <w:jc w:val="both"/>
        <w:rPr>
          <w:bCs/>
          <w:sz w:val="24"/>
          <w:szCs w:val="24"/>
        </w:rPr>
      </w:pPr>
      <w:r w:rsidRPr="008B61A6">
        <w:rPr>
          <w:bCs/>
          <w:sz w:val="24"/>
          <w:szCs w:val="24"/>
        </w:rPr>
        <w:t xml:space="preserve">Teste </w:t>
      </w:r>
      <w:r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1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T – Todas (Lojas)</w:t>
      </w:r>
    </w:p>
    <w:p w14:paraId="569E9F23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 parâmetro de venda e depois selecione para Todas as Lojas</w:t>
      </w:r>
    </w:p>
    <w:p w14:paraId="1E4BE140" w14:textId="77777777" w:rsidR="00E66DF5" w:rsidRPr="00CF7F71" w:rsidRDefault="00E66DF5" w:rsidP="00E66DF5">
      <w:pPr>
        <w:pStyle w:val="CENTARI-12"/>
        <w:jc w:val="both"/>
        <w:rPr>
          <w:b w:val="0"/>
          <w:bCs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Deverá puxar o preço em todas as lojas configuradas no sistema.</w:t>
      </w:r>
    </w:p>
    <w:p w14:paraId="6D5296EE" w14:textId="77777777" w:rsidR="001F64C2" w:rsidRDefault="001F64C2" w:rsidP="001F64C2">
      <w:pPr>
        <w:pStyle w:val="CENTARI-12"/>
        <w:ind w:left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</w:t>
      </w:r>
    </w:p>
    <w:p w14:paraId="600D1E6D" w14:textId="4E4C12ED" w:rsidR="00E66DF5" w:rsidRPr="001F64C2" w:rsidRDefault="001F64C2" w:rsidP="00822439">
      <w:pPr>
        <w:pStyle w:val="CENTARI-12"/>
        <w:ind w:left="720"/>
        <w:jc w:val="both"/>
        <w:rPr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822439" w:rsidRPr="00E748DC">
        <w:rPr>
          <w:color w:val="FF0000"/>
          <w:sz w:val="24"/>
          <w:szCs w:val="24"/>
        </w:rPr>
        <w:t>(Não haverá roteiro na web</w:t>
      </w:r>
      <w:r w:rsidR="00822439">
        <w:rPr>
          <w:color w:val="FF0000"/>
          <w:sz w:val="24"/>
          <w:szCs w:val="24"/>
        </w:rPr>
        <w:t>. Fazer Manual)</w:t>
      </w:r>
    </w:p>
    <w:p w14:paraId="7255350E" w14:textId="79D9D921" w:rsidR="00E66DF5" w:rsidRPr="008B61A6" w:rsidRDefault="00E66DF5" w:rsidP="00E66DF5">
      <w:pPr>
        <w:pStyle w:val="CENTARI-12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8B61A6">
        <w:rPr>
          <w:bCs/>
          <w:sz w:val="24"/>
          <w:szCs w:val="24"/>
        </w:rPr>
        <w:t xml:space="preserve">Teste </w:t>
      </w:r>
      <w:r w:rsidR="00AE322D"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2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V – Uma Loja Específica</w:t>
      </w:r>
      <w:r w:rsidR="00CB7543">
        <w:rPr>
          <w:bCs/>
          <w:sz w:val="24"/>
          <w:szCs w:val="24"/>
        </w:rPr>
        <w:t xml:space="preserve"> </w:t>
      </w:r>
      <w:r w:rsidR="00CB7543" w:rsidRPr="000B1173">
        <w:rPr>
          <w:bCs/>
          <w:color w:val="FF0000"/>
          <w:sz w:val="32"/>
          <w:szCs w:val="32"/>
        </w:rPr>
        <w:t>(Descontinuado)</w:t>
      </w:r>
    </w:p>
    <w:p w14:paraId="49E144C9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 parâmetro de venda e depois selecione para Todas as Lojas</w:t>
      </w:r>
    </w:p>
    <w:p w14:paraId="62189FAB" w14:textId="77777777" w:rsidR="00E66DF5" w:rsidRPr="00654A99" w:rsidRDefault="00E66DF5" w:rsidP="00E66DF5">
      <w:pPr>
        <w:pStyle w:val="CENTARI-12"/>
        <w:jc w:val="both"/>
        <w:rPr>
          <w:b w:val="0"/>
          <w:bCs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Deverá puxar o preço só para a venda especifica.</w:t>
      </w:r>
    </w:p>
    <w:p w14:paraId="65B25C5A" w14:textId="68EBAA06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</w:p>
    <w:p w14:paraId="33E69820" w14:textId="5F1F7B2F" w:rsidR="001F64C2" w:rsidRPr="001F64C2" w:rsidRDefault="001F64C2" w:rsidP="009258B3">
      <w:pPr>
        <w:pStyle w:val="CENTARI-12"/>
        <w:ind w:left="720"/>
        <w:jc w:val="both"/>
        <w:rPr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9258B3" w:rsidRPr="00E748DC">
        <w:rPr>
          <w:color w:val="FF0000"/>
          <w:sz w:val="24"/>
          <w:szCs w:val="24"/>
        </w:rPr>
        <w:t>(Não haverá roteiro na web</w:t>
      </w:r>
      <w:r w:rsidR="009258B3">
        <w:rPr>
          <w:color w:val="FF0000"/>
          <w:sz w:val="24"/>
          <w:szCs w:val="24"/>
        </w:rPr>
        <w:t>. Fazer Manual</w:t>
      </w:r>
      <w:r w:rsidR="009258B3" w:rsidRPr="00E748DC">
        <w:rPr>
          <w:color w:val="FF0000"/>
          <w:sz w:val="24"/>
          <w:szCs w:val="24"/>
        </w:rPr>
        <w:t>)</w:t>
      </w:r>
    </w:p>
    <w:p w14:paraId="068DE4DB" w14:textId="2F26C0AC" w:rsidR="00E66DF5" w:rsidRPr="008B61A6" w:rsidRDefault="00E66DF5" w:rsidP="00E66DF5">
      <w:pPr>
        <w:pStyle w:val="CENTARI-12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8B61A6">
        <w:rPr>
          <w:bCs/>
          <w:sz w:val="24"/>
          <w:szCs w:val="24"/>
        </w:rPr>
        <w:t xml:space="preserve">Teste </w:t>
      </w:r>
      <w:r w:rsidR="00AE322D"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3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V – Várias Lojas</w:t>
      </w:r>
      <w:r w:rsidR="00CB7543">
        <w:rPr>
          <w:bCs/>
          <w:sz w:val="24"/>
          <w:szCs w:val="24"/>
        </w:rPr>
        <w:t xml:space="preserve"> </w:t>
      </w:r>
      <w:r w:rsidR="00CB7543" w:rsidRPr="000B1173">
        <w:rPr>
          <w:bCs/>
          <w:color w:val="FF0000"/>
          <w:sz w:val="32"/>
          <w:szCs w:val="32"/>
        </w:rPr>
        <w:t>(Descontinuado)</w:t>
      </w:r>
    </w:p>
    <w:p w14:paraId="0C915837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 parâmetro de venda e depois selecione para Todas as Lojas</w:t>
      </w:r>
    </w:p>
    <w:p w14:paraId="3EF1E15D" w14:textId="77777777" w:rsidR="00E66DF5" w:rsidRDefault="00E66DF5" w:rsidP="00E66DF5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Deverá puxar o preço só para a Loja ou as Lojas especificadas</w:t>
      </w:r>
    </w:p>
    <w:p w14:paraId="605F8D24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</w:p>
    <w:p w14:paraId="4CB68E8C" w14:textId="3BC9F0D8" w:rsidR="00E66DF5" w:rsidRPr="000B1173" w:rsidRDefault="00E66DF5" w:rsidP="00E66DF5">
      <w:pPr>
        <w:pStyle w:val="CENTARI-12"/>
        <w:jc w:val="both"/>
        <w:rPr>
          <w:bCs/>
          <w:sz w:val="32"/>
          <w:szCs w:val="32"/>
        </w:rPr>
      </w:pPr>
      <w:r>
        <w:rPr>
          <w:b w:val="0"/>
          <w:sz w:val="24"/>
          <w:szCs w:val="24"/>
        </w:rPr>
        <w:tab/>
      </w:r>
      <w:r w:rsidRPr="008B61A6">
        <w:rPr>
          <w:bCs/>
          <w:sz w:val="24"/>
          <w:szCs w:val="24"/>
        </w:rPr>
        <w:t xml:space="preserve">Teste </w:t>
      </w:r>
      <w:r w:rsidR="00AE322D"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4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Data Inicial</w:t>
      </w:r>
      <w:r w:rsidR="000B1173">
        <w:rPr>
          <w:bCs/>
          <w:sz w:val="24"/>
          <w:szCs w:val="24"/>
        </w:rPr>
        <w:t xml:space="preserve"> </w:t>
      </w:r>
      <w:r w:rsidR="000B1173" w:rsidRPr="000B1173">
        <w:rPr>
          <w:bCs/>
          <w:color w:val="FF0000"/>
          <w:sz w:val="32"/>
          <w:szCs w:val="32"/>
        </w:rPr>
        <w:t>(Descontinuado)</w:t>
      </w:r>
    </w:p>
    <w:p w14:paraId="12875CFD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uma Data Inicial</w:t>
      </w:r>
    </w:p>
    <w:p w14:paraId="6E071E5D" w14:textId="77777777" w:rsidR="00E66DF5" w:rsidRPr="002142EE" w:rsidRDefault="00E66DF5" w:rsidP="00E66DF5">
      <w:pPr>
        <w:pStyle w:val="CENTARI-12"/>
        <w:jc w:val="both"/>
        <w:rPr>
          <w:b w:val="0"/>
          <w:bCs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A partir dessa Data deverá puxar o preço definido</w:t>
      </w:r>
    </w:p>
    <w:p w14:paraId="2224C86D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</w:p>
    <w:p w14:paraId="7829D423" w14:textId="6E92AC7A" w:rsidR="00E66DF5" w:rsidRPr="000B1173" w:rsidRDefault="00E66DF5" w:rsidP="00E66DF5">
      <w:pPr>
        <w:pStyle w:val="CENTARI-12"/>
        <w:jc w:val="both"/>
        <w:rPr>
          <w:bCs/>
          <w:sz w:val="32"/>
          <w:szCs w:val="32"/>
        </w:rPr>
      </w:pPr>
      <w:r>
        <w:rPr>
          <w:b w:val="0"/>
          <w:sz w:val="24"/>
          <w:szCs w:val="24"/>
        </w:rPr>
        <w:tab/>
      </w:r>
      <w:r w:rsidRPr="008B61A6">
        <w:rPr>
          <w:bCs/>
          <w:sz w:val="24"/>
          <w:szCs w:val="24"/>
        </w:rPr>
        <w:t xml:space="preserve">Teste </w:t>
      </w:r>
      <w:r w:rsidR="00AE322D"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5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Data Final</w:t>
      </w:r>
      <w:r w:rsidR="000B1173">
        <w:rPr>
          <w:bCs/>
          <w:sz w:val="24"/>
          <w:szCs w:val="24"/>
        </w:rPr>
        <w:t xml:space="preserve"> </w:t>
      </w:r>
      <w:r w:rsidR="000B1173" w:rsidRPr="000B1173">
        <w:rPr>
          <w:bCs/>
          <w:color w:val="FF0000"/>
          <w:sz w:val="32"/>
          <w:szCs w:val="32"/>
        </w:rPr>
        <w:t>(Descontinuado)</w:t>
      </w:r>
    </w:p>
    <w:p w14:paraId="77BC3B0C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uma Data Final</w:t>
      </w:r>
    </w:p>
    <w:p w14:paraId="0B3230C7" w14:textId="77777777" w:rsidR="00E66DF5" w:rsidRPr="00E7197B" w:rsidRDefault="00E66DF5" w:rsidP="00E66DF5">
      <w:pPr>
        <w:pStyle w:val="CENTARI-12"/>
        <w:jc w:val="both"/>
        <w:rPr>
          <w:b w:val="0"/>
          <w:bCs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Até essa Data deverá puxar o preço definido.</w:t>
      </w:r>
    </w:p>
    <w:p w14:paraId="1F85E7AF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</w:p>
    <w:p w14:paraId="6F15F08D" w14:textId="7229C3BD" w:rsidR="00E66DF5" w:rsidRPr="000B1173" w:rsidRDefault="00E66DF5" w:rsidP="00E66DF5">
      <w:pPr>
        <w:pStyle w:val="CENTARI-12"/>
        <w:jc w:val="both"/>
        <w:rPr>
          <w:bCs/>
          <w:sz w:val="32"/>
          <w:szCs w:val="32"/>
        </w:rPr>
      </w:pPr>
      <w:r>
        <w:rPr>
          <w:b w:val="0"/>
          <w:sz w:val="24"/>
          <w:szCs w:val="24"/>
        </w:rPr>
        <w:tab/>
      </w:r>
      <w:r w:rsidRPr="008B61A6">
        <w:rPr>
          <w:bCs/>
          <w:sz w:val="24"/>
          <w:szCs w:val="24"/>
        </w:rPr>
        <w:t xml:space="preserve">Teste </w:t>
      </w:r>
      <w:r w:rsidR="00AE322D"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6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Quantidade </w:t>
      </w:r>
      <w:r w:rsidR="000B1173" w:rsidRPr="000B1173">
        <w:rPr>
          <w:bCs/>
          <w:color w:val="FF0000"/>
          <w:sz w:val="32"/>
          <w:szCs w:val="32"/>
        </w:rPr>
        <w:t>(Descontinuado)</w:t>
      </w:r>
    </w:p>
    <w:p w14:paraId="37BA321B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uma Quantidade</w:t>
      </w:r>
    </w:p>
    <w:p w14:paraId="7D210A66" w14:textId="77777777" w:rsidR="00E66DF5" w:rsidRPr="00BF1C42" w:rsidRDefault="00E66DF5" w:rsidP="00E66DF5">
      <w:pPr>
        <w:pStyle w:val="CENTARI-12"/>
        <w:jc w:val="both"/>
        <w:rPr>
          <w:b w:val="0"/>
          <w:bCs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A partir da quantidade definida, deverá puxar o preço definido</w:t>
      </w:r>
    </w:p>
    <w:p w14:paraId="7798EE07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</w:p>
    <w:p w14:paraId="40F06FDD" w14:textId="0F35A5B1" w:rsidR="00E66DF5" w:rsidRPr="000B1173" w:rsidRDefault="00E66DF5" w:rsidP="00E66DF5">
      <w:pPr>
        <w:pStyle w:val="CENTARI-12"/>
        <w:jc w:val="both"/>
        <w:rPr>
          <w:bCs/>
          <w:sz w:val="32"/>
          <w:szCs w:val="32"/>
        </w:rPr>
      </w:pPr>
      <w:r>
        <w:rPr>
          <w:b w:val="0"/>
          <w:sz w:val="24"/>
          <w:szCs w:val="24"/>
        </w:rPr>
        <w:tab/>
      </w:r>
      <w:r w:rsidRPr="008B61A6">
        <w:rPr>
          <w:bCs/>
          <w:sz w:val="24"/>
          <w:szCs w:val="24"/>
        </w:rPr>
        <w:t xml:space="preserve">Teste </w:t>
      </w:r>
      <w:r w:rsidR="00AE322D"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7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Dia da Semana</w:t>
      </w:r>
      <w:r w:rsidR="000B1173">
        <w:rPr>
          <w:bCs/>
          <w:sz w:val="24"/>
          <w:szCs w:val="24"/>
        </w:rPr>
        <w:t xml:space="preserve"> </w:t>
      </w:r>
      <w:r w:rsidR="000B1173" w:rsidRPr="000B1173">
        <w:rPr>
          <w:bCs/>
          <w:color w:val="FF0000"/>
          <w:sz w:val="32"/>
          <w:szCs w:val="32"/>
        </w:rPr>
        <w:t>(Descontinuado)</w:t>
      </w:r>
    </w:p>
    <w:p w14:paraId="63004BB9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 Dia da Semana</w:t>
      </w:r>
    </w:p>
    <w:p w14:paraId="1D65DB44" w14:textId="77777777" w:rsidR="00E66DF5" w:rsidRPr="009856B5" w:rsidRDefault="00E66DF5" w:rsidP="00E66DF5">
      <w:pPr>
        <w:pStyle w:val="CENTARI-12"/>
        <w:jc w:val="both"/>
        <w:rPr>
          <w:b w:val="0"/>
          <w:bCs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Ao escolher o dia atual da semana, deverá puxar o preço definido.</w:t>
      </w:r>
    </w:p>
    <w:p w14:paraId="6799781F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</w:p>
    <w:p w14:paraId="05A234DA" w14:textId="77777777" w:rsidR="00E66DF5" w:rsidRPr="008B61A6" w:rsidRDefault="00E66DF5" w:rsidP="00E66DF5">
      <w:pPr>
        <w:pStyle w:val="CENTARI-12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8B61A6">
        <w:rPr>
          <w:bCs/>
          <w:sz w:val="24"/>
          <w:szCs w:val="24"/>
        </w:rPr>
        <w:t xml:space="preserve">Teste </w:t>
      </w:r>
      <w:r w:rsidR="00AE322D"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8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Vários Preços Válidos</w:t>
      </w:r>
    </w:p>
    <w:p w14:paraId="3AD23EC7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Inserir vários produtos validos</w:t>
      </w:r>
    </w:p>
    <w:p w14:paraId="2EBF18E2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pegar o ultimo preço inserido valido. </w:t>
      </w:r>
    </w:p>
    <w:p w14:paraId="742A5F9A" w14:textId="77777777" w:rsidR="0022321B" w:rsidRDefault="0022321B" w:rsidP="00E66DF5">
      <w:pPr>
        <w:pStyle w:val="CENTARI-12"/>
        <w:jc w:val="both"/>
        <w:rPr>
          <w:b w:val="0"/>
          <w:sz w:val="24"/>
          <w:szCs w:val="24"/>
        </w:rPr>
      </w:pPr>
    </w:p>
    <w:p w14:paraId="18A29E6B" w14:textId="77777777" w:rsidR="0022321B" w:rsidRPr="008B61A6" w:rsidRDefault="0022321B" w:rsidP="0022321B">
      <w:pPr>
        <w:pStyle w:val="CENTARI-12"/>
        <w:ind w:firstLine="720"/>
        <w:jc w:val="both"/>
        <w:rPr>
          <w:bCs/>
          <w:sz w:val="24"/>
          <w:szCs w:val="24"/>
        </w:rPr>
      </w:pPr>
      <w:r w:rsidRPr="008B61A6">
        <w:rPr>
          <w:bCs/>
          <w:sz w:val="24"/>
          <w:szCs w:val="24"/>
        </w:rPr>
        <w:t xml:space="preserve">Teste </w:t>
      </w:r>
      <w:r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9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Markup </w:t>
      </w:r>
    </w:p>
    <w:p w14:paraId="31A431EF" w14:textId="77777777" w:rsidR="0022321B" w:rsidRDefault="0022321B" w:rsidP="0022321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Inserir um produto</w:t>
      </w:r>
    </w:p>
    <w:p w14:paraId="031C671C" w14:textId="77777777" w:rsidR="0022321B" w:rsidRDefault="0022321B" w:rsidP="0022321B">
      <w:pPr>
        <w:pStyle w:val="CENTARI-12"/>
        <w:jc w:val="both"/>
        <w:rPr>
          <w:b w:val="0"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puxar o Preço de custo e calcular o Markup. </w:t>
      </w:r>
    </w:p>
    <w:p w14:paraId="73AC4302" w14:textId="77777777" w:rsidR="0022321B" w:rsidRDefault="0022321B" w:rsidP="00E66DF5">
      <w:pPr>
        <w:pStyle w:val="CENTARI-12"/>
        <w:jc w:val="both"/>
        <w:rPr>
          <w:b w:val="0"/>
          <w:sz w:val="24"/>
          <w:szCs w:val="24"/>
        </w:rPr>
      </w:pPr>
    </w:p>
    <w:p w14:paraId="32939984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</w:p>
    <w:p w14:paraId="63753C2F" w14:textId="77777777" w:rsidR="00E66DF5" w:rsidRPr="00BD7E7F" w:rsidRDefault="00E66DF5" w:rsidP="00E66DF5">
      <w:pPr>
        <w:shd w:val="clear" w:color="auto" w:fill="FFFFFF"/>
        <w:spacing w:line="240" w:lineRule="atLeast"/>
        <w:rPr>
          <w:color w:val="auto"/>
          <w:sz w:val="24"/>
          <w:szCs w:val="24"/>
        </w:rPr>
      </w:pPr>
      <w:r w:rsidRPr="00BD7E7F">
        <w:rPr>
          <w:color w:val="auto"/>
          <w:sz w:val="24"/>
          <w:szCs w:val="24"/>
        </w:rPr>
        <w:t>Gestão de preços do produto</w:t>
      </w:r>
    </w:p>
    <w:p w14:paraId="2392D21C" w14:textId="77777777" w:rsidR="00E66DF5" w:rsidRDefault="00E66DF5" w:rsidP="00E66DF5">
      <w:pPr>
        <w:shd w:val="clear" w:color="auto" w:fill="FFFFFF"/>
        <w:spacing w:line="240" w:lineRule="atLeast"/>
        <w:rPr>
          <w:color w:val="auto"/>
          <w:sz w:val="24"/>
          <w:szCs w:val="24"/>
        </w:rPr>
      </w:pPr>
      <w:r w:rsidRPr="00BD7E7F">
        <w:rPr>
          <w:color w:val="auto"/>
          <w:sz w:val="24"/>
          <w:szCs w:val="24"/>
        </w:rPr>
        <w:t>00) Se houver gestão de preços, priorizar ela ao invés do preço do produto.</w:t>
      </w:r>
      <w:r>
        <w:rPr>
          <w:color w:val="auto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 xml:space="preserve"> </w:t>
      </w:r>
      <w:r w:rsidRPr="00BD7E7F">
        <w:rPr>
          <w:color w:val="auto"/>
          <w:sz w:val="24"/>
          <w:szCs w:val="24"/>
        </w:rPr>
        <w:br/>
        <w:t xml:space="preserve">01) Se houver data final, deve ser superior a data atual, se estiver vencida, não utilizar. </w:t>
      </w:r>
      <w:r w:rsidRPr="00BD7E7F">
        <w:rPr>
          <w:color w:val="auto"/>
          <w:sz w:val="24"/>
          <w:szCs w:val="24"/>
        </w:rPr>
        <w:br/>
        <w:t xml:space="preserve">02) Ordenar por data inicial mais atual. </w:t>
      </w:r>
      <w:r w:rsidRPr="00BD7E7F">
        <w:rPr>
          <w:color w:val="auto"/>
          <w:sz w:val="24"/>
          <w:szCs w:val="24"/>
        </w:rPr>
        <w:br/>
        <w:t>03) Validade do preço é o mais importante.</w:t>
      </w:r>
      <w:r>
        <w:rPr>
          <w:color w:val="auto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 xml:space="preserve"> </w:t>
      </w:r>
      <w:r w:rsidRPr="00BD7E7F">
        <w:rPr>
          <w:color w:val="auto"/>
          <w:sz w:val="24"/>
          <w:szCs w:val="24"/>
        </w:rPr>
        <w:br/>
        <w:t>04) Se marcar dia da semana e quantidade o preço só altera quando atingir a quantidade no dia da semana.</w:t>
      </w:r>
      <w:r>
        <w:rPr>
          <w:color w:val="auto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 xml:space="preserve"> </w:t>
      </w:r>
      <w:r w:rsidRPr="00BD7E7F">
        <w:rPr>
          <w:color w:val="auto"/>
          <w:sz w:val="24"/>
          <w:szCs w:val="24"/>
        </w:rPr>
        <w:br/>
        <w:t>05) Se estiver marcado apenas dia da semana, o preço só altera naquele dia.</w:t>
      </w:r>
      <w:r>
        <w:rPr>
          <w:color w:val="auto"/>
          <w:sz w:val="24"/>
          <w:szCs w:val="24"/>
        </w:rPr>
        <w:t xml:space="preserve"> </w:t>
      </w:r>
      <w:r w:rsidRPr="00BD7E7F">
        <w:rPr>
          <w:color w:val="auto"/>
          <w:sz w:val="24"/>
          <w:szCs w:val="24"/>
        </w:rPr>
        <w:br/>
        <w:t>06) Se estiver marcado apenas quantidade, o preço só altera naquela quantidade.</w:t>
      </w:r>
      <w:r>
        <w:rPr>
          <w:color w:val="auto"/>
          <w:sz w:val="24"/>
          <w:szCs w:val="24"/>
        </w:rPr>
        <w:t xml:space="preserve"> </w:t>
      </w:r>
      <w:r w:rsidRPr="00BD7E7F">
        <w:rPr>
          <w:color w:val="auto"/>
          <w:sz w:val="24"/>
          <w:szCs w:val="24"/>
        </w:rPr>
        <w:br/>
        <w:t>07) Os preços 1, 2, 3 ou 4 são cadastrados em produto e são usados conforme a configuração na loja.</w:t>
      </w:r>
      <w:r w:rsidRPr="00BD7E7F">
        <w:rPr>
          <w:color w:val="auto"/>
          <w:sz w:val="24"/>
          <w:szCs w:val="24"/>
        </w:rPr>
        <w:br/>
        <w:t>08) Ignorar o Parâmetro</w:t>
      </w:r>
      <w:r>
        <w:rPr>
          <w:color w:val="auto"/>
          <w:sz w:val="24"/>
          <w:szCs w:val="24"/>
        </w:rPr>
        <w:t>s</w:t>
      </w:r>
      <w:r w:rsidRPr="00BD7E7F">
        <w:rPr>
          <w:color w:val="auto"/>
          <w:sz w:val="24"/>
          <w:szCs w:val="24"/>
        </w:rPr>
        <w:t xml:space="preserve"> do Sistema: Ativar sistema </w:t>
      </w:r>
      <w:proofErr w:type="spellStart"/>
      <w:r w:rsidRPr="00BD7E7F">
        <w:rPr>
          <w:color w:val="auto"/>
          <w:sz w:val="24"/>
          <w:szCs w:val="24"/>
        </w:rPr>
        <w:t>Atacarejo</w:t>
      </w:r>
      <w:proofErr w:type="spellEnd"/>
      <w:r w:rsidRPr="00BD7E7F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 xml:space="preserve"> </w:t>
      </w:r>
      <w:r w:rsidRPr="00BD7E7F">
        <w:rPr>
          <w:color w:val="auto"/>
          <w:sz w:val="24"/>
          <w:szCs w:val="24"/>
        </w:rPr>
        <w:br/>
        <w:t>09) Ignorar a configuração da Loja "Preço 4 ao 1".</w:t>
      </w:r>
      <w:r>
        <w:rPr>
          <w:color w:val="auto"/>
          <w:sz w:val="24"/>
          <w:szCs w:val="24"/>
        </w:rPr>
        <w:t xml:space="preserve"> </w:t>
      </w:r>
      <w:r w:rsidRPr="00BD7E7F">
        <w:rPr>
          <w:color w:val="auto"/>
          <w:sz w:val="24"/>
          <w:szCs w:val="24"/>
        </w:rPr>
        <w:br/>
        <w:t>10) Configuração da Loja pega o preço de 1 a 4 mesmo sendo o valor R$ 0,00.</w:t>
      </w:r>
      <w:r w:rsidRPr="00BD7E7F">
        <w:rPr>
          <w:color w:val="auto"/>
          <w:sz w:val="24"/>
          <w:szCs w:val="24"/>
        </w:rPr>
        <w:br/>
        <w:t>11) Se não houver gestão de preço válida pega o preço do produto conforme a configuração da loja.</w:t>
      </w:r>
      <w:r w:rsidRPr="00BD7E7F">
        <w:rPr>
          <w:color w:val="auto"/>
          <w:sz w:val="24"/>
          <w:szCs w:val="24"/>
        </w:rPr>
        <w:br/>
        <w:t>12) O preço válido do produto é o preço da gestão de preços que não possui quantidade e nem dia da semana.</w:t>
      </w:r>
      <w:r>
        <w:rPr>
          <w:color w:val="auto"/>
          <w:sz w:val="24"/>
          <w:szCs w:val="24"/>
        </w:rPr>
        <w:t xml:space="preserve"> </w:t>
      </w:r>
      <w:r w:rsidRPr="00BD7E7F">
        <w:rPr>
          <w:color w:val="auto"/>
          <w:sz w:val="24"/>
          <w:szCs w:val="24"/>
        </w:rPr>
        <w:br/>
        <w:t>Se não houver um preço nestas condições procura o preço de 1 a 4 conforme configuração da loja.</w:t>
      </w:r>
      <w:r w:rsidRPr="00BD7E7F">
        <w:rPr>
          <w:color w:val="auto"/>
          <w:sz w:val="24"/>
          <w:szCs w:val="24"/>
        </w:rPr>
        <w:br/>
        <w:t>Se houver preço promocional, o sistema deve vender pelo preço promocional, mas exibir o preço de venda.</w:t>
      </w:r>
    </w:p>
    <w:p w14:paraId="52933963" w14:textId="77777777" w:rsidR="00393844" w:rsidRPr="00393844" w:rsidRDefault="00393844" w:rsidP="00393844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393844">
        <w:rPr>
          <w:color w:val="auto"/>
          <w:sz w:val="24"/>
          <w:szCs w:val="24"/>
        </w:rPr>
        <w:t>13) Quando houver preço promocional por quantidade, ao atingir quantidade lançar desconto até atingir o preço da promoção</w:t>
      </w:r>
      <w:r w:rsidR="00F91DDC">
        <w:rPr>
          <w:color w:val="auto"/>
          <w:sz w:val="24"/>
          <w:szCs w:val="24"/>
        </w:rPr>
        <w:t xml:space="preserve"> </w:t>
      </w:r>
    </w:p>
    <w:p w14:paraId="750D7429" w14:textId="77777777" w:rsidR="00393844" w:rsidRPr="00B02ED1" w:rsidRDefault="00B02ED1" w:rsidP="00E66DF5">
      <w:pPr>
        <w:shd w:val="clear" w:color="auto" w:fill="FFFFFF"/>
        <w:spacing w:line="240" w:lineRule="atLeast"/>
        <w:rPr>
          <w:color w:val="auto"/>
          <w:sz w:val="24"/>
          <w:szCs w:val="24"/>
        </w:rPr>
      </w:pPr>
      <w:r w:rsidRPr="00B02ED1">
        <w:rPr>
          <w:color w:val="auto"/>
          <w:sz w:val="24"/>
          <w:szCs w:val="24"/>
        </w:rPr>
        <w:t>14) - Ao selecionar o Preço 1, 2, 3... em Tabela de Preços de Venda, deverá sobrepor o modulo Preços (</w:t>
      </w:r>
      <w:proofErr w:type="spellStart"/>
      <w:r w:rsidRPr="00B02ED1">
        <w:rPr>
          <w:color w:val="auto"/>
          <w:sz w:val="24"/>
          <w:szCs w:val="24"/>
        </w:rPr>
        <w:t>checkbox</w:t>
      </w:r>
      <w:proofErr w:type="spellEnd"/>
      <w:r w:rsidRPr="00B02ED1">
        <w:rPr>
          <w:color w:val="auto"/>
          <w:sz w:val="24"/>
          <w:szCs w:val="24"/>
        </w:rPr>
        <w:t xml:space="preserve"> marcado)</w:t>
      </w:r>
      <w:r w:rsidR="00F91DDC">
        <w:rPr>
          <w:color w:val="auto"/>
          <w:sz w:val="24"/>
          <w:szCs w:val="24"/>
        </w:rPr>
        <w:t xml:space="preserve"> </w:t>
      </w:r>
    </w:p>
    <w:p w14:paraId="202E4A00" w14:textId="77777777" w:rsidR="00E66DF5" w:rsidRDefault="00E66DF5" w:rsidP="00342681">
      <w:pPr>
        <w:pStyle w:val="CENTARI-12"/>
        <w:ind w:left="720"/>
        <w:jc w:val="both"/>
        <w:rPr>
          <w:sz w:val="24"/>
          <w:szCs w:val="24"/>
        </w:rPr>
      </w:pPr>
    </w:p>
    <w:p w14:paraId="2AD99447" w14:textId="77777777" w:rsidR="00E66DF5" w:rsidRPr="0038031A" w:rsidRDefault="00E66DF5" w:rsidP="00342681">
      <w:pPr>
        <w:pStyle w:val="CENTARI-12"/>
        <w:ind w:left="720"/>
        <w:jc w:val="both"/>
        <w:rPr>
          <w:sz w:val="24"/>
          <w:szCs w:val="24"/>
        </w:rPr>
      </w:pPr>
    </w:p>
    <w:p w14:paraId="781A3D0F" w14:textId="650D6913" w:rsidR="00B63220" w:rsidRPr="008956B1" w:rsidRDefault="008956B1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8956B1">
        <w:rPr>
          <w:sz w:val="24"/>
          <w:szCs w:val="24"/>
        </w:rPr>
        <w:t>Inserir Produto</w:t>
      </w:r>
    </w:p>
    <w:p w14:paraId="21A55D6A" w14:textId="77777777" w:rsidR="00FC2378" w:rsidRDefault="00FC237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Botão “Inserir Produto”, é utilizado para inserir um </w:t>
      </w:r>
      <w:r w:rsidR="000E53A5">
        <w:rPr>
          <w:b w:val="0"/>
          <w:sz w:val="24"/>
          <w:szCs w:val="24"/>
        </w:rPr>
        <w:t>produto</w:t>
      </w:r>
      <w:r>
        <w:rPr>
          <w:b w:val="0"/>
          <w:sz w:val="24"/>
          <w:szCs w:val="24"/>
        </w:rPr>
        <w:t xml:space="preserve"> cadastrado no sistema ao grid de </w:t>
      </w:r>
      <w:r w:rsidR="006F6AF0">
        <w:rPr>
          <w:b w:val="0"/>
          <w:sz w:val="24"/>
          <w:szCs w:val="24"/>
        </w:rPr>
        <w:t>pedidos</w:t>
      </w:r>
      <w:r>
        <w:rPr>
          <w:b w:val="0"/>
          <w:sz w:val="24"/>
          <w:szCs w:val="24"/>
        </w:rPr>
        <w:t>.</w:t>
      </w:r>
    </w:p>
    <w:p w14:paraId="5FFD73D0" w14:textId="77777777" w:rsidR="00FC2378" w:rsidRDefault="00FC237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Ao clicar no botão, deve ser aberto uma tela “Listagem de Produtos” no qual pode ser aplicado diversos filtros para busca do produto desejado. Ao selecionar um produto aleatório, o mesmo deverá ser inserido ao grid na aba “</w:t>
      </w:r>
      <w:r w:rsidR="00944CB9">
        <w:rPr>
          <w:b w:val="0"/>
          <w:sz w:val="24"/>
          <w:szCs w:val="24"/>
        </w:rPr>
        <w:t>Produtos/Serviços</w:t>
      </w:r>
      <w:r>
        <w:rPr>
          <w:b w:val="0"/>
          <w:sz w:val="24"/>
          <w:szCs w:val="24"/>
        </w:rPr>
        <w:t>”.</w:t>
      </w:r>
    </w:p>
    <w:p w14:paraId="1950D745" w14:textId="4725AF65" w:rsidR="0019216F" w:rsidRPr="004226A4" w:rsidRDefault="000B1173" w:rsidP="00342681">
      <w:pPr>
        <w:pStyle w:val="CENTARI-12"/>
        <w:jc w:val="both"/>
        <w:rPr>
          <w:b w:val="0"/>
          <w:sz w:val="24"/>
          <w:szCs w:val="24"/>
        </w:rPr>
      </w:pPr>
      <w:r w:rsidRPr="0019216F">
        <w:rPr>
          <w:sz w:val="24"/>
          <w:szCs w:val="24"/>
        </w:rPr>
        <w:t>Obs.</w:t>
      </w:r>
      <w:r w:rsidR="0019216F" w:rsidRPr="0019216F">
        <w:rPr>
          <w:sz w:val="24"/>
          <w:szCs w:val="24"/>
        </w:rPr>
        <w:t xml:space="preserve"> </w:t>
      </w:r>
      <w:proofErr w:type="spellStart"/>
      <w:r w:rsidR="0019216F" w:rsidRPr="0019216F">
        <w:rPr>
          <w:sz w:val="24"/>
          <w:szCs w:val="24"/>
        </w:rPr>
        <w:t>TestComplete</w:t>
      </w:r>
      <w:proofErr w:type="spellEnd"/>
      <w:r w:rsidR="0019216F" w:rsidRPr="0019216F">
        <w:rPr>
          <w:sz w:val="24"/>
          <w:szCs w:val="24"/>
        </w:rPr>
        <w:t>:</w:t>
      </w:r>
      <w:r w:rsidR="004226A4">
        <w:rPr>
          <w:sz w:val="24"/>
          <w:szCs w:val="24"/>
        </w:rPr>
        <w:t xml:space="preserve"> </w:t>
      </w:r>
      <w:r w:rsidR="00B771B4">
        <w:rPr>
          <w:b w:val="0"/>
          <w:sz w:val="24"/>
          <w:szCs w:val="24"/>
        </w:rPr>
        <w:t xml:space="preserve">Deixar tela limpa. </w:t>
      </w:r>
      <w:r w:rsidR="004226A4">
        <w:rPr>
          <w:b w:val="0"/>
          <w:sz w:val="24"/>
          <w:szCs w:val="24"/>
        </w:rPr>
        <w:t>Abrir tela de Pedidos</w:t>
      </w:r>
    </w:p>
    <w:p w14:paraId="4D5F2A56" w14:textId="7E1C23C6" w:rsidR="0019216F" w:rsidRDefault="0019216F" w:rsidP="00342681">
      <w:pPr>
        <w:pStyle w:val="CENTARI-12"/>
        <w:jc w:val="both"/>
        <w:rPr>
          <w:bCs/>
          <w:sz w:val="24"/>
          <w:szCs w:val="24"/>
        </w:rPr>
      </w:pPr>
    </w:p>
    <w:p w14:paraId="189550DA" w14:textId="30B3189A" w:rsidR="009258B3" w:rsidRPr="009258B3" w:rsidRDefault="009258B3" w:rsidP="009258B3">
      <w:pPr>
        <w:pStyle w:val="CENTARI-12"/>
        <w:ind w:left="720"/>
        <w:jc w:val="both"/>
        <w:rPr>
          <w:color w:val="FF0000"/>
          <w:sz w:val="24"/>
          <w:szCs w:val="24"/>
        </w:rPr>
      </w:pPr>
      <w:r w:rsidRPr="00E748DC">
        <w:rPr>
          <w:color w:val="FF0000"/>
          <w:sz w:val="24"/>
          <w:szCs w:val="24"/>
        </w:rPr>
        <w:t>(</w:t>
      </w:r>
      <w:r w:rsidR="00F56183">
        <w:rPr>
          <w:color w:val="FF0000"/>
          <w:sz w:val="24"/>
          <w:szCs w:val="24"/>
        </w:rPr>
        <w:t>Somente VCL</w:t>
      </w:r>
      <w:r w:rsidRPr="00E748DC">
        <w:rPr>
          <w:color w:val="FF0000"/>
          <w:sz w:val="24"/>
          <w:szCs w:val="24"/>
        </w:rPr>
        <w:t>)</w:t>
      </w:r>
    </w:p>
    <w:p w14:paraId="56E80EE4" w14:textId="76819A4A" w:rsidR="00755CA3" w:rsidRPr="009258B3" w:rsidRDefault="001D0FC1" w:rsidP="00A15489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9258B3">
        <w:rPr>
          <w:bCs/>
          <w:sz w:val="24"/>
          <w:szCs w:val="24"/>
        </w:rPr>
        <w:t xml:space="preserve"> Inserir Produto Pelo Cód. Barra</w:t>
      </w:r>
      <w:r w:rsidR="00443EC6">
        <w:rPr>
          <w:bCs/>
          <w:sz w:val="24"/>
          <w:szCs w:val="24"/>
        </w:rPr>
        <w:t xml:space="preserve"> (Manual)</w:t>
      </w:r>
    </w:p>
    <w:p w14:paraId="1F901F04" w14:textId="77777777" w:rsidR="00934C75" w:rsidRPr="007B2E3C" w:rsidRDefault="007B2E3C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Ir ao modulo </w:t>
      </w:r>
      <w:r w:rsidR="00CD60A3">
        <w:rPr>
          <w:b w:val="0"/>
          <w:sz w:val="24"/>
          <w:szCs w:val="24"/>
        </w:rPr>
        <w:t>“C</w:t>
      </w:r>
      <w:r>
        <w:rPr>
          <w:b w:val="0"/>
          <w:sz w:val="24"/>
          <w:szCs w:val="24"/>
        </w:rPr>
        <w:t xml:space="preserve">adastro de </w:t>
      </w:r>
      <w:r w:rsidR="00CD60A3">
        <w:rPr>
          <w:b w:val="0"/>
          <w:sz w:val="24"/>
          <w:szCs w:val="24"/>
        </w:rPr>
        <w:t>produtos” através do atalho no menu principal “Produtos”, cadastrar</w:t>
      </w:r>
      <w:r w:rsidR="004F3ACC">
        <w:rPr>
          <w:b w:val="0"/>
          <w:sz w:val="24"/>
          <w:szCs w:val="24"/>
        </w:rPr>
        <w:t xml:space="preserve"> um produto com</w:t>
      </w:r>
      <w:r w:rsidR="003B048C">
        <w:rPr>
          <w:b w:val="0"/>
          <w:sz w:val="24"/>
          <w:szCs w:val="24"/>
        </w:rPr>
        <w:t xml:space="preserve"> </w:t>
      </w:r>
      <w:r w:rsidR="0055467E" w:rsidRPr="0055467E">
        <w:rPr>
          <w:b w:val="0"/>
          <w:sz w:val="24"/>
          <w:szCs w:val="24"/>
        </w:rPr>
        <w:t xml:space="preserve">código </w:t>
      </w:r>
      <w:r w:rsidR="0055467E">
        <w:rPr>
          <w:b w:val="0"/>
          <w:sz w:val="24"/>
          <w:szCs w:val="24"/>
        </w:rPr>
        <w:t>de barras</w:t>
      </w:r>
      <w:r>
        <w:rPr>
          <w:b w:val="0"/>
          <w:sz w:val="24"/>
          <w:szCs w:val="24"/>
        </w:rPr>
        <w:t xml:space="preserve"> manual ou automático.</w:t>
      </w:r>
    </w:p>
    <w:p w14:paraId="77029C4A" w14:textId="77777777" w:rsidR="0055467E" w:rsidRDefault="00934C75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55467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</w:t>
      </w:r>
      <w:r w:rsidR="0055467E" w:rsidRPr="0055467E">
        <w:rPr>
          <w:b w:val="0"/>
          <w:sz w:val="24"/>
          <w:szCs w:val="24"/>
        </w:rPr>
        <w:t xml:space="preserve">xibir o código </w:t>
      </w:r>
      <w:r w:rsidR="0055467E">
        <w:rPr>
          <w:b w:val="0"/>
          <w:sz w:val="24"/>
          <w:szCs w:val="24"/>
        </w:rPr>
        <w:t>de barras</w:t>
      </w:r>
      <w:r>
        <w:rPr>
          <w:b w:val="0"/>
          <w:sz w:val="24"/>
          <w:szCs w:val="24"/>
        </w:rPr>
        <w:t xml:space="preserve"> no Grid </w:t>
      </w:r>
      <w:r w:rsidR="004F3ACC">
        <w:rPr>
          <w:b w:val="0"/>
          <w:sz w:val="24"/>
          <w:szCs w:val="24"/>
        </w:rPr>
        <w:t>e no listar produtos</w:t>
      </w:r>
      <w:r w:rsidR="007B2E3C">
        <w:rPr>
          <w:b w:val="0"/>
          <w:sz w:val="24"/>
          <w:szCs w:val="24"/>
        </w:rPr>
        <w:t>,</w:t>
      </w:r>
      <w:r w:rsidR="004F3ACC">
        <w:rPr>
          <w:b w:val="0"/>
          <w:sz w:val="24"/>
          <w:szCs w:val="24"/>
        </w:rPr>
        <w:t xml:space="preserve"> s</w:t>
      </w:r>
      <w:r w:rsidR="00B63220">
        <w:rPr>
          <w:b w:val="0"/>
          <w:sz w:val="24"/>
          <w:szCs w:val="24"/>
        </w:rPr>
        <w:t>e</w:t>
      </w:r>
      <w:r w:rsidR="004F3ACC">
        <w:rPr>
          <w:b w:val="0"/>
          <w:sz w:val="24"/>
          <w:szCs w:val="24"/>
        </w:rPr>
        <w:t xml:space="preserve"> caso for impresso</w:t>
      </w:r>
      <w:r w:rsidR="00A10B91">
        <w:rPr>
          <w:b w:val="0"/>
          <w:sz w:val="24"/>
          <w:szCs w:val="24"/>
        </w:rPr>
        <w:t xml:space="preserve"> verificar se</w:t>
      </w:r>
      <w:r w:rsidR="00A0691A">
        <w:rPr>
          <w:b w:val="0"/>
          <w:sz w:val="24"/>
          <w:szCs w:val="24"/>
        </w:rPr>
        <w:t xml:space="preserve"> </w:t>
      </w:r>
      <w:r w:rsidR="0055467E" w:rsidRPr="0055467E">
        <w:rPr>
          <w:b w:val="0"/>
          <w:sz w:val="24"/>
          <w:szCs w:val="24"/>
        </w:rPr>
        <w:t>o código</w:t>
      </w:r>
      <w:r w:rsidR="0055467E">
        <w:rPr>
          <w:b w:val="0"/>
          <w:sz w:val="24"/>
          <w:szCs w:val="24"/>
        </w:rPr>
        <w:t xml:space="preserve"> </w:t>
      </w:r>
      <w:r w:rsidR="00CD60A3">
        <w:rPr>
          <w:b w:val="0"/>
          <w:sz w:val="24"/>
          <w:szCs w:val="24"/>
        </w:rPr>
        <w:t>está</w:t>
      </w:r>
      <w:r w:rsidR="00A10B91">
        <w:rPr>
          <w:b w:val="0"/>
          <w:sz w:val="24"/>
          <w:szCs w:val="24"/>
        </w:rPr>
        <w:t xml:space="preserve"> </w:t>
      </w:r>
      <w:r w:rsidR="0055467E">
        <w:rPr>
          <w:b w:val="0"/>
          <w:sz w:val="24"/>
          <w:szCs w:val="24"/>
        </w:rPr>
        <w:t xml:space="preserve">exatamente igual ao cadastrado no </w:t>
      </w:r>
      <w:r w:rsidR="00B63220">
        <w:rPr>
          <w:b w:val="0"/>
          <w:sz w:val="24"/>
          <w:szCs w:val="24"/>
        </w:rPr>
        <w:t>item na tela cadastro de produtos.</w:t>
      </w:r>
      <w:r w:rsidR="0055467E">
        <w:rPr>
          <w:sz w:val="24"/>
          <w:szCs w:val="24"/>
        </w:rPr>
        <w:t xml:space="preserve"> </w:t>
      </w:r>
    </w:p>
    <w:p w14:paraId="3A32B9CB" w14:textId="5914C753" w:rsidR="00806E5C" w:rsidRDefault="000B1173" w:rsidP="00342681">
      <w:pPr>
        <w:pStyle w:val="CENTARI-12"/>
        <w:jc w:val="both"/>
        <w:rPr>
          <w:b w:val="0"/>
          <w:sz w:val="24"/>
          <w:szCs w:val="24"/>
        </w:rPr>
      </w:pPr>
      <w:r w:rsidRPr="0019216F">
        <w:rPr>
          <w:sz w:val="24"/>
          <w:szCs w:val="24"/>
        </w:rPr>
        <w:t>Obs.</w:t>
      </w:r>
      <w:r w:rsidR="00806E5C" w:rsidRPr="0019216F">
        <w:rPr>
          <w:sz w:val="24"/>
          <w:szCs w:val="24"/>
        </w:rPr>
        <w:t xml:space="preserve"> </w:t>
      </w:r>
      <w:proofErr w:type="spellStart"/>
      <w:r w:rsidR="00806E5C" w:rsidRPr="0019216F">
        <w:rPr>
          <w:sz w:val="24"/>
          <w:szCs w:val="24"/>
        </w:rPr>
        <w:t>TestComplete</w:t>
      </w:r>
      <w:proofErr w:type="spellEnd"/>
      <w:r w:rsidR="00806E5C" w:rsidRPr="0019216F">
        <w:rPr>
          <w:sz w:val="24"/>
          <w:szCs w:val="24"/>
        </w:rPr>
        <w:t>:</w:t>
      </w:r>
      <w:r w:rsidR="00806E5C">
        <w:rPr>
          <w:sz w:val="24"/>
          <w:szCs w:val="24"/>
        </w:rPr>
        <w:t xml:space="preserve"> </w:t>
      </w:r>
      <w:r w:rsidR="00F900A5">
        <w:rPr>
          <w:b w:val="0"/>
          <w:sz w:val="24"/>
          <w:szCs w:val="24"/>
        </w:rPr>
        <w:t xml:space="preserve">Sequencia do teste </w:t>
      </w:r>
      <w:r w:rsidR="00817F32">
        <w:rPr>
          <w:b w:val="0"/>
          <w:sz w:val="24"/>
          <w:szCs w:val="24"/>
        </w:rPr>
        <w:t xml:space="preserve">10. </w:t>
      </w:r>
    </w:p>
    <w:p w14:paraId="0D2F96DE" w14:textId="1D99EC09" w:rsidR="00822439" w:rsidRPr="00822439" w:rsidRDefault="00822439" w:rsidP="00822439">
      <w:pPr>
        <w:pStyle w:val="CENTARI-12"/>
        <w:ind w:left="720"/>
        <w:jc w:val="both"/>
        <w:rPr>
          <w:color w:val="FF0000"/>
          <w:sz w:val="24"/>
          <w:szCs w:val="24"/>
        </w:rPr>
      </w:pPr>
      <w:r w:rsidRPr="00E748DC">
        <w:rPr>
          <w:color w:val="FF0000"/>
          <w:sz w:val="24"/>
          <w:szCs w:val="24"/>
        </w:rPr>
        <w:t>(Não haverá roteiro na web</w:t>
      </w:r>
      <w:r>
        <w:rPr>
          <w:color w:val="FF0000"/>
          <w:sz w:val="24"/>
          <w:szCs w:val="24"/>
        </w:rPr>
        <w:t>. Fazer Manual</w:t>
      </w:r>
      <w:r w:rsidRPr="00E748DC">
        <w:rPr>
          <w:color w:val="FF0000"/>
          <w:sz w:val="24"/>
          <w:szCs w:val="24"/>
        </w:rPr>
        <w:t>)</w:t>
      </w:r>
    </w:p>
    <w:p w14:paraId="470E84C6" w14:textId="77777777" w:rsidR="008C266E" w:rsidRDefault="008C266E" w:rsidP="00A15489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</w:p>
    <w:p w14:paraId="13088C94" w14:textId="77777777" w:rsidR="00750C69" w:rsidRDefault="0063426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Cadastrar um produto gerando um código de barras automático, depois inserir o produto pelo código de barras.</w:t>
      </w:r>
    </w:p>
    <w:p w14:paraId="4A05CBC7" w14:textId="77777777" w:rsidR="00750C69" w:rsidRDefault="006B156A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inserir um produto no grid pelo código de barras.</w:t>
      </w:r>
    </w:p>
    <w:p w14:paraId="5B676C1B" w14:textId="3646A101" w:rsidR="00056E51" w:rsidRDefault="000B1173" w:rsidP="00342681">
      <w:pPr>
        <w:pStyle w:val="CENTARI-12"/>
        <w:jc w:val="both"/>
        <w:rPr>
          <w:b w:val="0"/>
          <w:sz w:val="24"/>
          <w:szCs w:val="24"/>
        </w:rPr>
      </w:pPr>
      <w:r w:rsidRPr="0019216F">
        <w:rPr>
          <w:sz w:val="24"/>
          <w:szCs w:val="24"/>
        </w:rPr>
        <w:t>Obs.</w:t>
      </w:r>
      <w:r w:rsidR="00056E51" w:rsidRPr="0019216F">
        <w:rPr>
          <w:sz w:val="24"/>
          <w:szCs w:val="24"/>
        </w:rPr>
        <w:t xml:space="preserve"> </w:t>
      </w:r>
      <w:proofErr w:type="spellStart"/>
      <w:r w:rsidR="00056E51" w:rsidRPr="0019216F">
        <w:rPr>
          <w:sz w:val="24"/>
          <w:szCs w:val="24"/>
        </w:rPr>
        <w:t>TestComplete</w:t>
      </w:r>
      <w:proofErr w:type="spellEnd"/>
      <w:r w:rsidR="00056E51" w:rsidRPr="0019216F">
        <w:rPr>
          <w:sz w:val="24"/>
          <w:szCs w:val="24"/>
        </w:rPr>
        <w:t>:</w:t>
      </w:r>
      <w:r w:rsidR="00056E51">
        <w:rPr>
          <w:sz w:val="24"/>
          <w:szCs w:val="24"/>
        </w:rPr>
        <w:t xml:space="preserve"> </w:t>
      </w:r>
      <w:r w:rsidR="00540A5A">
        <w:rPr>
          <w:b w:val="0"/>
          <w:sz w:val="24"/>
          <w:szCs w:val="24"/>
        </w:rPr>
        <w:t xml:space="preserve">Fechar tela de </w:t>
      </w:r>
      <w:r w:rsidR="002A3B76">
        <w:rPr>
          <w:b w:val="0"/>
          <w:sz w:val="24"/>
          <w:szCs w:val="24"/>
        </w:rPr>
        <w:t>Pedido</w:t>
      </w:r>
      <w:r w:rsidR="006815B6">
        <w:rPr>
          <w:b w:val="0"/>
          <w:sz w:val="24"/>
          <w:szCs w:val="24"/>
        </w:rPr>
        <w:t xml:space="preserve"> e Produtos</w:t>
      </w:r>
    </w:p>
    <w:p w14:paraId="4E9B64C6" w14:textId="6FFDA3DB" w:rsidR="00544A97" w:rsidRDefault="00544A97" w:rsidP="00342681">
      <w:pPr>
        <w:pStyle w:val="CENTARI-12"/>
        <w:jc w:val="both"/>
        <w:rPr>
          <w:color w:val="FF0000"/>
          <w:szCs w:val="28"/>
        </w:rPr>
      </w:pPr>
      <w:r>
        <w:rPr>
          <w:color w:val="FF0000"/>
          <w:szCs w:val="28"/>
        </w:rPr>
        <w:t>(Somente VCL)</w:t>
      </w:r>
    </w:p>
    <w:p w14:paraId="29AB2758" w14:textId="77777777" w:rsidR="008C266E" w:rsidRDefault="008C266E" w:rsidP="00A15489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</w:p>
    <w:p w14:paraId="26112526" w14:textId="61DC6CD2" w:rsidR="00BC4465" w:rsidRPr="00BC4465" w:rsidRDefault="00BC4465" w:rsidP="00342681">
      <w:pPr>
        <w:pStyle w:val="CENTARI-12"/>
        <w:jc w:val="both"/>
        <w:rPr>
          <w:b w:val="0"/>
          <w:sz w:val="24"/>
          <w:szCs w:val="24"/>
        </w:rPr>
      </w:pPr>
      <w:r w:rsidRPr="00BC4465">
        <w:rPr>
          <w:b w:val="0"/>
          <w:sz w:val="24"/>
          <w:szCs w:val="24"/>
        </w:rPr>
        <w:t>Abrir o m</w:t>
      </w:r>
      <w:r w:rsidR="00E10A3E">
        <w:rPr>
          <w:b w:val="0"/>
          <w:sz w:val="24"/>
          <w:szCs w:val="24"/>
        </w:rPr>
        <w:t>ó</w:t>
      </w:r>
      <w:r w:rsidRPr="00BC4465">
        <w:rPr>
          <w:b w:val="0"/>
          <w:sz w:val="24"/>
          <w:szCs w:val="24"/>
        </w:rPr>
        <w:t>dul</w:t>
      </w:r>
      <w:r w:rsidR="00091B42">
        <w:rPr>
          <w:b w:val="0"/>
          <w:sz w:val="24"/>
          <w:szCs w:val="24"/>
        </w:rPr>
        <w:t>o</w:t>
      </w:r>
      <w:r w:rsidRPr="00BC4465">
        <w:rPr>
          <w:b w:val="0"/>
          <w:sz w:val="24"/>
          <w:szCs w:val="24"/>
        </w:rPr>
        <w:t xml:space="preserve"> de pedidos </w:t>
      </w:r>
      <w:r>
        <w:rPr>
          <w:b w:val="0"/>
          <w:sz w:val="24"/>
          <w:szCs w:val="24"/>
        </w:rPr>
        <w:t xml:space="preserve">digitar </w:t>
      </w:r>
      <w:r w:rsidR="00091B42">
        <w:rPr>
          <w:b w:val="0"/>
          <w:sz w:val="24"/>
          <w:szCs w:val="24"/>
        </w:rPr>
        <w:t xml:space="preserve">um </w:t>
      </w:r>
      <w:r w:rsidRPr="00BC4465">
        <w:rPr>
          <w:b w:val="0"/>
          <w:sz w:val="24"/>
          <w:szCs w:val="24"/>
        </w:rPr>
        <w:t xml:space="preserve">código </w:t>
      </w:r>
      <w:r w:rsidR="00091B42">
        <w:rPr>
          <w:b w:val="0"/>
          <w:sz w:val="24"/>
          <w:szCs w:val="24"/>
        </w:rPr>
        <w:t xml:space="preserve">de produto </w:t>
      </w:r>
      <w:r w:rsidRPr="00BC4465">
        <w:rPr>
          <w:b w:val="0"/>
          <w:sz w:val="24"/>
          <w:szCs w:val="24"/>
        </w:rPr>
        <w:t xml:space="preserve">ou bipar.  </w:t>
      </w:r>
    </w:p>
    <w:p w14:paraId="7ACAF5E6" w14:textId="77777777" w:rsidR="007569AD" w:rsidRDefault="00BC4465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 w:rsidR="00FD556C">
        <w:rPr>
          <w:sz w:val="24"/>
          <w:szCs w:val="24"/>
        </w:rPr>
        <w:t xml:space="preserve"> </w:t>
      </w:r>
      <w:r w:rsidRPr="00BC4465">
        <w:rPr>
          <w:b w:val="0"/>
          <w:sz w:val="24"/>
          <w:szCs w:val="24"/>
        </w:rPr>
        <w:t xml:space="preserve">Ao bipar ou digitar o foco do GRID </w:t>
      </w:r>
      <w:r w:rsidR="00B25F44" w:rsidRPr="00BC4465">
        <w:rPr>
          <w:b w:val="0"/>
          <w:sz w:val="24"/>
          <w:szCs w:val="24"/>
        </w:rPr>
        <w:t>Deverá</w:t>
      </w:r>
      <w:r w:rsidRPr="00BC4465">
        <w:rPr>
          <w:b w:val="0"/>
          <w:sz w:val="24"/>
          <w:szCs w:val="24"/>
        </w:rPr>
        <w:t xml:space="preserve"> ficar na coluna Código</w:t>
      </w:r>
      <w:r>
        <w:rPr>
          <w:b w:val="0"/>
          <w:sz w:val="24"/>
          <w:szCs w:val="24"/>
        </w:rPr>
        <w:t>.</w:t>
      </w:r>
      <w:r w:rsidRPr="00BC4465">
        <w:rPr>
          <w:b w:val="0"/>
          <w:sz w:val="24"/>
          <w:szCs w:val="24"/>
        </w:rPr>
        <w:t xml:space="preserve"> </w:t>
      </w:r>
    </w:p>
    <w:p w14:paraId="57486340" w14:textId="77411EC6" w:rsidR="00C414E8" w:rsidRDefault="000B1173" w:rsidP="00342681">
      <w:pPr>
        <w:pStyle w:val="CENTARI-12"/>
        <w:jc w:val="both"/>
        <w:rPr>
          <w:b w:val="0"/>
          <w:sz w:val="24"/>
          <w:szCs w:val="24"/>
        </w:rPr>
      </w:pPr>
      <w:r w:rsidRPr="0019216F">
        <w:rPr>
          <w:sz w:val="24"/>
          <w:szCs w:val="24"/>
        </w:rPr>
        <w:t>Obs.</w:t>
      </w:r>
      <w:r w:rsidR="00F524E8" w:rsidRPr="0019216F">
        <w:rPr>
          <w:sz w:val="24"/>
          <w:szCs w:val="24"/>
        </w:rPr>
        <w:t xml:space="preserve"> </w:t>
      </w:r>
      <w:proofErr w:type="spellStart"/>
      <w:r w:rsidR="00F524E8" w:rsidRPr="0019216F">
        <w:rPr>
          <w:sz w:val="24"/>
          <w:szCs w:val="24"/>
        </w:rPr>
        <w:t>TestComplete</w:t>
      </w:r>
      <w:proofErr w:type="spellEnd"/>
      <w:r w:rsidR="00F524E8" w:rsidRPr="0019216F">
        <w:rPr>
          <w:sz w:val="24"/>
          <w:szCs w:val="24"/>
        </w:rPr>
        <w:t>:</w:t>
      </w:r>
      <w:r w:rsidR="00F524E8">
        <w:rPr>
          <w:sz w:val="24"/>
          <w:szCs w:val="24"/>
        </w:rPr>
        <w:t xml:space="preserve"> </w:t>
      </w:r>
      <w:r w:rsidR="00F524E8">
        <w:rPr>
          <w:b w:val="0"/>
          <w:sz w:val="24"/>
          <w:szCs w:val="24"/>
        </w:rPr>
        <w:t>Abrir tela de Pedidos</w:t>
      </w:r>
    </w:p>
    <w:p w14:paraId="0F148145" w14:textId="77777777" w:rsidR="00097D2F" w:rsidRDefault="00097D2F" w:rsidP="00A15489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</w:p>
    <w:p w14:paraId="5EDABF00" w14:textId="57F51398" w:rsidR="00822439" w:rsidRPr="00822439" w:rsidRDefault="00822439" w:rsidP="00822439">
      <w:pPr>
        <w:pStyle w:val="CENTARI-12"/>
        <w:jc w:val="both"/>
        <w:rPr>
          <w:color w:val="FF0000"/>
          <w:sz w:val="24"/>
          <w:szCs w:val="24"/>
        </w:rPr>
      </w:pPr>
      <w:r w:rsidRPr="00E748DC">
        <w:rPr>
          <w:color w:val="FF0000"/>
          <w:sz w:val="24"/>
          <w:szCs w:val="24"/>
        </w:rPr>
        <w:t>(Não haverá roteiro na web</w:t>
      </w:r>
      <w:r>
        <w:rPr>
          <w:color w:val="FF0000"/>
          <w:sz w:val="24"/>
          <w:szCs w:val="24"/>
        </w:rPr>
        <w:t>. Fazer Manual</w:t>
      </w:r>
      <w:r w:rsidRPr="00E748DC">
        <w:rPr>
          <w:color w:val="FF0000"/>
          <w:sz w:val="24"/>
          <w:szCs w:val="24"/>
        </w:rPr>
        <w:t>)</w:t>
      </w:r>
    </w:p>
    <w:p w14:paraId="20AFE093" w14:textId="2C9B5A0F" w:rsidR="001A1E5F" w:rsidRPr="001A1E5F" w:rsidRDefault="00FD556C" w:rsidP="00342681">
      <w:pPr>
        <w:autoSpaceDE w:val="0"/>
        <w:autoSpaceDN w:val="0"/>
        <w:adjustRightInd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Ativar o</w:t>
      </w:r>
      <w:r w:rsidR="001A1E5F" w:rsidRPr="001A1E5F">
        <w:rPr>
          <w:color w:val="auto"/>
          <w:sz w:val="24"/>
          <w:szCs w:val="24"/>
        </w:rPr>
        <w:t xml:space="preserve"> </w:t>
      </w:r>
      <w:r w:rsidRPr="001A1E5F">
        <w:rPr>
          <w:color w:val="auto"/>
          <w:sz w:val="24"/>
          <w:szCs w:val="24"/>
        </w:rPr>
        <w:t>parâmetro</w:t>
      </w:r>
      <w:r>
        <w:rPr>
          <w:color w:val="auto"/>
          <w:sz w:val="24"/>
          <w:szCs w:val="24"/>
        </w:rPr>
        <w:t xml:space="preserve"> </w:t>
      </w:r>
      <w:r w:rsidR="001A1E5F" w:rsidRPr="001A1E5F">
        <w:rPr>
          <w:color w:val="auto"/>
          <w:sz w:val="24"/>
          <w:szCs w:val="24"/>
        </w:rPr>
        <w:t xml:space="preserve">em Cadastro &gt; </w:t>
      </w:r>
      <w:r w:rsidR="000B1173" w:rsidRPr="001A1E5F">
        <w:rPr>
          <w:color w:val="auto"/>
          <w:sz w:val="24"/>
          <w:szCs w:val="24"/>
        </w:rPr>
        <w:t>Parâmetros</w:t>
      </w:r>
      <w:r w:rsidR="001A1E5F" w:rsidRPr="001A1E5F">
        <w:rPr>
          <w:color w:val="auto"/>
          <w:sz w:val="24"/>
          <w:szCs w:val="24"/>
        </w:rPr>
        <w:t xml:space="preserve"> do Sistema &gt; </w:t>
      </w:r>
      <w:r w:rsidR="000B1173">
        <w:rPr>
          <w:color w:val="auto"/>
          <w:sz w:val="24"/>
          <w:szCs w:val="24"/>
        </w:rPr>
        <w:t xml:space="preserve">Vendas </w:t>
      </w:r>
      <w:r w:rsidR="001A1E5F" w:rsidRPr="001A1E5F">
        <w:rPr>
          <w:color w:val="auto"/>
          <w:sz w:val="24"/>
          <w:szCs w:val="24"/>
        </w:rPr>
        <w:t>/ Pedido / Geral</w:t>
      </w:r>
      <w:r w:rsidR="000B1173">
        <w:rPr>
          <w:color w:val="auto"/>
          <w:sz w:val="24"/>
          <w:szCs w:val="24"/>
        </w:rPr>
        <w:t xml:space="preserve"> / Exibir  </w:t>
      </w:r>
    </w:p>
    <w:p w14:paraId="16473D33" w14:textId="11C40B41" w:rsidR="001A1E5F" w:rsidRPr="001A1E5F" w:rsidRDefault="001A1E5F" w:rsidP="00342681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1A1E5F">
        <w:rPr>
          <w:color w:val="auto"/>
          <w:sz w:val="24"/>
          <w:szCs w:val="24"/>
        </w:rPr>
        <w:t>"Exibir as colunas "Preço de Venda" e "Desconto" no Grid dos itens</w:t>
      </w:r>
      <w:r w:rsidR="000B1173">
        <w:rPr>
          <w:color w:val="auto"/>
          <w:sz w:val="24"/>
          <w:szCs w:val="24"/>
        </w:rPr>
        <w:t>.</w:t>
      </w:r>
    </w:p>
    <w:p w14:paraId="4603802E" w14:textId="28F07D81" w:rsidR="001A1E5F" w:rsidRDefault="00FD556C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 w:rsidR="001F38E2">
        <w:rPr>
          <w:sz w:val="24"/>
          <w:szCs w:val="24"/>
        </w:rPr>
        <w:t xml:space="preserve"> </w:t>
      </w:r>
      <w:r w:rsidR="001F38E2">
        <w:rPr>
          <w:b w:val="0"/>
          <w:sz w:val="24"/>
          <w:szCs w:val="24"/>
        </w:rPr>
        <w:t>Deverá aparecer no grid</w:t>
      </w:r>
      <w:r w:rsidR="000B1173">
        <w:rPr>
          <w:b w:val="0"/>
          <w:sz w:val="24"/>
          <w:szCs w:val="24"/>
        </w:rPr>
        <w:t>.</w:t>
      </w:r>
    </w:p>
    <w:p w14:paraId="0F593676" w14:textId="4A71FB57" w:rsidR="007A6DC4" w:rsidRDefault="000B1173" w:rsidP="00342681">
      <w:pPr>
        <w:pStyle w:val="CENTARI-12"/>
        <w:jc w:val="both"/>
        <w:rPr>
          <w:sz w:val="24"/>
          <w:szCs w:val="24"/>
        </w:rPr>
      </w:pPr>
      <w:r w:rsidRPr="0019216F">
        <w:rPr>
          <w:sz w:val="24"/>
          <w:szCs w:val="24"/>
        </w:rPr>
        <w:t>Obs.</w:t>
      </w:r>
      <w:r w:rsidR="007A6DC4" w:rsidRPr="0019216F">
        <w:rPr>
          <w:sz w:val="24"/>
          <w:szCs w:val="24"/>
        </w:rPr>
        <w:t xml:space="preserve"> </w:t>
      </w:r>
      <w:proofErr w:type="spellStart"/>
      <w:r w:rsidR="007A6DC4" w:rsidRPr="0019216F">
        <w:rPr>
          <w:sz w:val="24"/>
          <w:szCs w:val="24"/>
        </w:rPr>
        <w:t>TestComplete</w:t>
      </w:r>
      <w:proofErr w:type="spellEnd"/>
      <w:r w:rsidR="007A6DC4" w:rsidRPr="0019216F">
        <w:rPr>
          <w:sz w:val="24"/>
          <w:szCs w:val="24"/>
        </w:rPr>
        <w:t>:</w:t>
      </w:r>
    </w:p>
    <w:p w14:paraId="6C8B06DC" w14:textId="77777777" w:rsidR="007A6DC4" w:rsidRDefault="007A6DC4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Teste 1 = Desmarcando</w:t>
      </w:r>
    </w:p>
    <w:p w14:paraId="2C931664" w14:textId="77777777" w:rsidR="007A6DC4" w:rsidRPr="007A6DC4" w:rsidRDefault="007A6DC4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Teste 2 = Marcando</w:t>
      </w:r>
    </w:p>
    <w:p w14:paraId="21CEC688" w14:textId="77777777" w:rsidR="00F056D3" w:rsidRDefault="00F056D3" w:rsidP="00A15489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</w:p>
    <w:p w14:paraId="14A31ED5" w14:textId="1F89524F" w:rsidR="00A11B3B" w:rsidRPr="00544A97" w:rsidRDefault="00A11B3B" w:rsidP="00342681">
      <w:pPr>
        <w:autoSpaceDE w:val="0"/>
        <w:autoSpaceDN w:val="0"/>
        <w:adjustRightInd w:val="0"/>
        <w:rPr>
          <w:bCs/>
          <w:color w:val="000000" w:themeColor="text1"/>
          <w:sz w:val="24"/>
          <w:szCs w:val="24"/>
        </w:rPr>
      </w:pPr>
      <w:r w:rsidRPr="00A11B3B">
        <w:rPr>
          <w:color w:val="000000" w:themeColor="text1"/>
          <w:sz w:val="24"/>
          <w:szCs w:val="24"/>
        </w:rPr>
        <w:t xml:space="preserve">Inserir um código de barras valido no produto. </w:t>
      </w:r>
      <w:proofErr w:type="spellStart"/>
      <w:r w:rsidRPr="00A11B3B">
        <w:rPr>
          <w:color w:val="000000" w:themeColor="text1"/>
          <w:sz w:val="24"/>
          <w:szCs w:val="24"/>
        </w:rPr>
        <w:t>Ex</w:t>
      </w:r>
      <w:proofErr w:type="spellEnd"/>
      <w:r w:rsidRPr="00A11B3B">
        <w:rPr>
          <w:color w:val="000000" w:themeColor="text1"/>
          <w:sz w:val="24"/>
          <w:szCs w:val="24"/>
        </w:rPr>
        <w:t xml:space="preserve">: </w:t>
      </w:r>
      <w:r w:rsidR="00544A97">
        <w:rPr>
          <w:rStyle w:val="tx1"/>
          <w:b w:val="0"/>
          <w:color w:val="000000" w:themeColor="text1"/>
          <w:sz w:val="24"/>
          <w:szCs w:val="24"/>
        </w:rPr>
        <w:t>7891024037485</w:t>
      </w:r>
      <w:r w:rsidRPr="00A11B3B">
        <w:rPr>
          <w:rStyle w:val="tx1"/>
          <w:b w:val="0"/>
          <w:color w:val="000000" w:themeColor="text1"/>
          <w:sz w:val="24"/>
          <w:szCs w:val="24"/>
        </w:rPr>
        <w:t>, emita uma nota e abra o XML</w:t>
      </w:r>
    </w:p>
    <w:p w14:paraId="609EFA86" w14:textId="7FE680DD" w:rsidR="00E70495" w:rsidRDefault="00E70495" w:rsidP="00342681">
      <w:pPr>
        <w:autoSpaceDE w:val="0"/>
        <w:autoSpaceDN w:val="0"/>
        <w:adjustRightInd w:val="0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(Executar Testes no NF-e)</w:t>
      </w:r>
    </w:p>
    <w:p w14:paraId="1224F6D5" w14:textId="2BFE94CB" w:rsidR="00E70495" w:rsidRDefault="007F44B2" w:rsidP="00342681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5B527C">
        <w:rPr>
          <w:b/>
          <w:color w:val="auto"/>
          <w:sz w:val="24"/>
          <w:szCs w:val="24"/>
        </w:rPr>
        <w:t>Resultado Esperado:</w:t>
      </w:r>
      <w:r w:rsidRPr="005B527C">
        <w:rPr>
          <w:color w:val="auto"/>
          <w:sz w:val="24"/>
          <w:szCs w:val="24"/>
        </w:rPr>
        <w:t xml:space="preserve"> </w:t>
      </w:r>
    </w:p>
    <w:p w14:paraId="38C49238" w14:textId="7563CF23" w:rsidR="00DD03A5" w:rsidRPr="00DD03A5" w:rsidRDefault="00DD03A5" w:rsidP="00DD03A5">
      <w:pPr>
        <w:pStyle w:val="PargrafodaLista"/>
        <w:numPr>
          <w:ilvl w:val="1"/>
          <w:numId w:val="11"/>
        </w:numPr>
        <w:autoSpaceDE w:val="0"/>
        <w:autoSpaceDN w:val="0"/>
        <w:adjustRightInd w:val="0"/>
        <w:rPr>
          <w:rStyle w:val="eop"/>
          <w:color w:val="auto"/>
          <w:sz w:val="24"/>
          <w:szCs w:val="24"/>
        </w:rPr>
      </w:pPr>
      <w:r w:rsidRPr="00DD03A5">
        <w:rPr>
          <w:color w:val="auto"/>
          <w:sz w:val="24"/>
          <w:szCs w:val="24"/>
        </w:rPr>
        <w:t xml:space="preserve">1 - </w:t>
      </w:r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Checkbox</w:t>
      </w:r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 ativo no produto e código de barras valido deverá preencher a </w:t>
      </w:r>
      <w:proofErr w:type="spellStart"/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tag</w:t>
      </w:r>
      <w:proofErr w:type="spellEnd"/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 &lt;</w:t>
      </w:r>
      <w:proofErr w:type="spellStart"/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cEAN</w:t>
      </w:r>
      <w:proofErr w:type="spellEnd"/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&gt; &lt;</w:t>
      </w:r>
      <w:proofErr w:type="spellStart"/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cEANTrib</w:t>
      </w:r>
      <w:proofErr w:type="spellEnd"/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&gt; com o código de barras.</w:t>
      </w:r>
      <w:r w:rsidRPr="00DD03A5">
        <w:rPr>
          <w:rStyle w:val="eop"/>
          <w:color w:val="000000"/>
          <w:sz w:val="24"/>
          <w:szCs w:val="24"/>
          <w:shd w:val="clear" w:color="auto" w:fill="FFFFFF"/>
        </w:rPr>
        <w:t> </w:t>
      </w:r>
    </w:p>
    <w:p w14:paraId="110E7451" w14:textId="5941331C" w:rsidR="00DD03A5" w:rsidRPr="00DD03A5" w:rsidRDefault="00DD03A5" w:rsidP="00DD03A5">
      <w:pPr>
        <w:pStyle w:val="PargrafodaLista"/>
        <w:numPr>
          <w:ilvl w:val="1"/>
          <w:numId w:val="11"/>
        </w:numPr>
        <w:autoSpaceDE w:val="0"/>
        <w:autoSpaceDN w:val="0"/>
        <w:adjustRightInd w:val="0"/>
        <w:rPr>
          <w:rStyle w:val="eop"/>
          <w:color w:val="auto"/>
          <w:sz w:val="24"/>
          <w:szCs w:val="24"/>
        </w:rPr>
      </w:pPr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2- </w:t>
      </w:r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Checkbox</w:t>
      </w:r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 inativo deverá preencher a </w:t>
      </w:r>
      <w:proofErr w:type="spellStart"/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tag</w:t>
      </w:r>
      <w:proofErr w:type="spellEnd"/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 &lt;</w:t>
      </w:r>
      <w:proofErr w:type="spellStart"/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cEAN</w:t>
      </w:r>
      <w:proofErr w:type="spellEnd"/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&gt; &lt;</w:t>
      </w:r>
      <w:proofErr w:type="spellStart"/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cEANTrib</w:t>
      </w:r>
      <w:proofErr w:type="spellEnd"/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&gt; com SEM GTIN.</w:t>
      </w:r>
      <w:r w:rsidRPr="00DD03A5">
        <w:rPr>
          <w:rStyle w:val="eop"/>
          <w:color w:val="000000"/>
          <w:sz w:val="24"/>
          <w:szCs w:val="24"/>
          <w:shd w:val="clear" w:color="auto" w:fill="FFFFFF"/>
        </w:rPr>
        <w:t> </w:t>
      </w:r>
    </w:p>
    <w:p w14:paraId="35529CFA" w14:textId="30BBE04C" w:rsidR="00DD03A5" w:rsidRPr="00DD03A5" w:rsidRDefault="00DD03A5" w:rsidP="00DD03A5">
      <w:pPr>
        <w:pStyle w:val="PargrafodaLista"/>
        <w:numPr>
          <w:ilvl w:val="1"/>
          <w:numId w:val="11"/>
        </w:numPr>
        <w:autoSpaceDE w:val="0"/>
        <w:autoSpaceDN w:val="0"/>
        <w:adjustRightInd w:val="0"/>
        <w:rPr>
          <w:color w:val="auto"/>
          <w:sz w:val="24"/>
          <w:szCs w:val="24"/>
        </w:rPr>
      </w:pPr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3- </w:t>
      </w:r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Checkbox</w:t>
      </w:r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 ativo no produto e código de barras invalido deverá exibir mensagens de rejeição ao emitir a nota.</w:t>
      </w:r>
      <w:r w:rsidRPr="00DD03A5">
        <w:rPr>
          <w:rStyle w:val="eop"/>
          <w:color w:val="000000"/>
          <w:sz w:val="24"/>
          <w:szCs w:val="24"/>
          <w:shd w:val="clear" w:color="auto" w:fill="FFFFFF"/>
        </w:rPr>
        <w:t> </w:t>
      </w:r>
    </w:p>
    <w:p w14:paraId="2028F38A" w14:textId="77777777" w:rsidR="004960F6" w:rsidRPr="004960F6" w:rsidRDefault="004960F6" w:rsidP="00A15489">
      <w:pPr>
        <w:pStyle w:val="PargrafodaLista"/>
        <w:numPr>
          <w:ilvl w:val="0"/>
          <w:numId w:val="2"/>
        </w:numPr>
        <w:autoSpaceDE w:val="0"/>
        <w:autoSpaceDN w:val="0"/>
        <w:adjustRightInd w:val="0"/>
        <w:rPr>
          <w:color w:val="auto"/>
          <w:sz w:val="24"/>
          <w:szCs w:val="24"/>
        </w:rPr>
      </w:pPr>
    </w:p>
    <w:p w14:paraId="5E13B5A5" w14:textId="77777777" w:rsidR="00F056D3" w:rsidRDefault="00B6233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Remover o CSOSN na seguinte sequência: Produto/Figura Fiscal/Lojas</w:t>
      </w:r>
    </w:p>
    <w:p w14:paraId="352C63D8" w14:textId="77777777" w:rsidR="00B6233A" w:rsidRDefault="00B6233A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B6233A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 w:rsidR="00A6786F">
        <w:rPr>
          <w:b w:val="0"/>
          <w:color w:val="auto"/>
          <w:sz w:val="24"/>
          <w:szCs w:val="24"/>
        </w:rPr>
        <w:t>Deverá puxar CSOSN de Lojas</w:t>
      </w:r>
    </w:p>
    <w:p w14:paraId="02FF1456" w14:textId="0B2F2131" w:rsidR="002E532D" w:rsidRPr="00F10C99" w:rsidRDefault="002E532D" w:rsidP="00A15489">
      <w:pPr>
        <w:pStyle w:val="CENTARI-12"/>
        <w:numPr>
          <w:ilvl w:val="0"/>
          <w:numId w:val="2"/>
        </w:numPr>
        <w:jc w:val="both"/>
        <w:rPr>
          <w:bCs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 </w:t>
      </w:r>
      <w:r w:rsidRPr="00F10C99">
        <w:rPr>
          <w:bCs/>
          <w:color w:val="auto"/>
          <w:sz w:val="24"/>
          <w:szCs w:val="24"/>
        </w:rPr>
        <w:t xml:space="preserve">Inserir Produto sem NCM </w:t>
      </w:r>
    </w:p>
    <w:p w14:paraId="1C47E710" w14:textId="3D931312" w:rsidR="00F10C99" w:rsidRPr="00A6786F" w:rsidRDefault="00F10C99" w:rsidP="00F10C99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Retire o NCM via (Itens ou </w:t>
      </w:r>
      <w:proofErr w:type="spellStart"/>
      <w:r w:rsidR="008C23BA">
        <w:rPr>
          <w:b w:val="0"/>
          <w:color w:val="auto"/>
          <w:sz w:val="24"/>
          <w:szCs w:val="24"/>
        </w:rPr>
        <w:t>IBEExpert</w:t>
      </w:r>
      <w:proofErr w:type="spellEnd"/>
      <w:r>
        <w:rPr>
          <w:b w:val="0"/>
          <w:color w:val="auto"/>
          <w:sz w:val="24"/>
          <w:szCs w:val="24"/>
        </w:rPr>
        <w:t>) logo após insira o produto na tela de pedidos.</w:t>
      </w:r>
    </w:p>
    <w:p w14:paraId="7906AB25" w14:textId="2652E369" w:rsidR="00E7158F" w:rsidRDefault="002E532D" w:rsidP="00E7158F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B6233A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Deverá exibir a mensagem “NCM – Não Informado”</w:t>
      </w:r>
    </w:p>
    <w:p w14:paraId="54EAEE7D" w14:textId="2EF34107" w:rsidR="006710C9" w:rsidRDefault="006710C9" w:rsidP="00E7158F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Sistema era perguntar se vai querer emitir sem NCM</w:t>
      </w:r>
    </w:p>
    <w:p w14:paraId="031A79E5" w14:textId="77777777" w:rsidR="00E7158F" w:rsidRDefault="00E7158F" w:rsidP="00342681">
      <w:pPr>
        <w:pStyle w:val="CENTARI-12"/>
        <w:jc w:val="both"/>
        <w:rPr>
          <w:b w:val="0"/>
          <w:bCs/>
          <w:color w:val="auto"/>
          <w:sz w:val="24"/>
          <w:szCs w:val="24"/>
        </w:rPr>
      </w:pPr>
    </w:p>
    <w:p w14:paraId="5A0A1C43" w14:textId="06AD13FF" w:rsidR="006E7B2E" w:rsidRPr="008C23BA" w:rsidRDefault="008C23BA" w:rsidP="00342681">
      <w:pPr>
        <w:pStyle w:val="CENTARI-12"/>
        <w:jc w:val="both"/>
        <w:rPr>
          <w:b w:val="0"/>
          <w:bCs/>
          <w:color w:val="FF0000"/>
          <w:sz w:val="32"/>
          <w:szCs w:val="32"/>
        </w:rPr>
      </w:pPr>
      <w:r w:rsidRPr="008C23BA">
        <w:rPr>
          <w:b w:val="0"/>
          <w:bCs/>
          <w:color w:val="auto"/>
          <w:sz w:val="32"/>
          <w:szCs w:val="32"/>
        </w:rPr>
        <w:t xml:space="preserve"> </w:t>
      </w:r>
      <w:r w:rsidRPr="008C23BA">
        <w:rPr>
          <w:b w:val="0"/>
          <w:bCs/>
          <w:color w:val="FF0000"/>
          <w:sz w:val="32"/>
          <w:szCs w:val="32"/>
        </w:rPr>
        <w:t xml:space="preserve"> </w:t>
      </w:r>
      <w:r w:rsidRPr="008C23BA">
        <w:rPr>
          <w:b w:val="0"/>
          <w:bCs/>
          <w:color w:val="FF0000"/>
          <w:sz w:val="24"/>
          <w:szCs w:val="24"/>
        </w:rPr>
        <w:t>(Não funciona na web)</w:t>
      </w:r>
    </w:p>
    <w:p w14:paraId="50EB2E26" w14:textId="1E01E791" w:rsidR="006E7B2E" w:rsidRPr="009D7E31" w:rsidRDefault="00636CAC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Não alterar o “Valor Unitário” do item ao alterar a “Quantidade” - Gestão de Preços por Quantidade</w:t>
      </w:r>
    </w:p>
    <w:p w14:paraId="695652A6" w14:textId="59466A0F" w:rsidR="006E7B2E" w:rsidRPr="0065421A" w:rsidRDefault="006E7B2E" w:rsidP="006E7B2E">
      <w:pPr>
        <w:pStyle w:val="CENTARI-12"/>
        <w:jc w:val="both"/>
        <w:rPr>
          <w:b w:val="0"/>
          <w:sz w:val="24"/>
          <w:szCs w:val="24"/>
        </w:rPr>
      </w:pPr>
      <w:r w:rsidRPr="0065421A">
        <w:rPr>
          <w:bCs/>
          <w:sz w:val="24"/>
          <w:szCs w:val="24"/>
        </w:rPr>
        <w:t xml:space="preserve">OBS: </w:t>
      </w:r>
      <w:r>
        <w:rPr>
          <w:b w:val="0"/>
          <w:sz w:val="24"/>
          <w:szCs w:val="24"/>
        </w:rPr>
        <w:t xml:space="preserve">Para habilitar essa opção é necessário ir </w:t>
      </w:r>
      <w:r w:rsidR="00A677F9">
        <w:rPr>
          <w:b w:val="0"/>
          <w:sz w:val="24"/>
          <w:szCs w:val="24"/>
        </w:rPr>
        <w:t>até</w:t>
      </w:r>
      <w:r>
        <w:rPr>
          <w:b w:val="0"/>
          <w:sz w:val="24"/>
          <w:szCs w:val="24"/>
        </w:rPr>
        <w:t xml:space="preserve"> Cadastros&gt;Parâmetros do sistema&gt;Pedido&gt;</w:t>
      </w:r>
      <w:r w:rsidR="00E93569">
        <w:rPr>
          <w:b w:val="0"/>
          <w:sz w:val="24"/>
          <w:szCs w:val="24"/>
        </w:rPr>
        <w:t>Geral</w:t>
      </w:r>
      <w:r>
        <w:rPr>
          <w:b w:val="0"/>
          <w:sz w:val="24"/>
          <w:szCs w:val="24"/>
        </w:rPr>
        <w:t xml:space="preserve"> e marcar o </w:t>
      </w:r>
      <w:r w:rsidR="00CB265F">
        <w:rPr>
          <w:b w:val="0"/>
          <w:sz w:val="24"/>
          <w:szCs w:val="24"/>
        </w:rPr>
        <w:t>Checkbox</w:t>
      </w:r>
      <w:r w:rsidR="00E93569">
        <w:rPr>
          <w:b w:val="0"/>
          <w:sz w:val="24"/>
          <w:szCs w:val="24"/>
        </w:rPr>
        <w:t xml:space="preserve"> </w:t>
      </w:r>
      <w:r w:rsidR="00A677F9" w:rsidRPr="0038031A">
        <w:rPr>
          <w:b w:val="0"/>
          <w:sz w:val="24"/>
          <w:szCs w:val="24"/>
        </w:rPr>
        <w:t>“</w:t>
      </w:r>
      <w:r w:rsidR="00636CAC">
        <w:rPr>
          <w:b w:val="0"/>
          <w:sz w:val="24"/>
          <w:szCs w:val="24"/>
        </w:rPr>
        <w:t>Não alterar o “Valor Unitário” do item ao alterar a “Quantidade” - Gestão de Preços por Quantidade</w:t>
      </w:r>
      <w:r w:rsidR="00A677F9" w:rsidRPr="0038031A">
        <w:rPr>
          <w:b w:val="0"/>
          <w:sz w:val="24"/>
          <w:szCs w:val="24"/>
        </w:rPr>
        <w:t>”</w:t>
      </w:r>
    </w:p>
    <w:p w14:paraId="39EB618E" w14:textId="77777777" w:rsidR="00556719" w:rsidRDefault="006E7B2E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A677F9" w:rsidRPr="0038031A">
        <w:rPr>
          <w:b w:val="0"/>
          <w:sz w:val="24"/>
          <w:szCs w:val="24"/>
        </w:rPr>
        <w:t>Caso Checkbox esteja marcado</w:t>
      </w:r>
      <w:r w:rsidR="00A677F9">
        <w:rPr>
          <w:b w:val="0"/>
          <w:sz w:val="24"/>
          <w:szCs w:val="24"/>
        </w:rPr>
        <w:t>,</w:t>
      </w:r>
      <w:r w:rsidR="00A677F9" w:rsidRPr="0038031A">
        <w:rPr>
          <w:b w:val="0"/>
          <w:sz w:val="24"/>
          <w:szCs w:val="24"/>
        </w:rPr>
        <w:t xml:space="preserve"> </w:t>
      </w:r>
      <w:r w:rsidR="00A677F9">
        <w:rPr>
          <w:b w:val="0"/>
          <w:sz w:val="24"/>
          <w:szCs w:val="24"/>
        </w:rPr>
        <w:t xml:space="preserve">o </w:t>
      </w:r>
      <w:r w:rsidR="00A677F9" w:rsidRPr="0038031A">
        <w:rPr>
          <w:b w:val="0"/>
          <w:sz w:val="24"/>
          <w:szCs w:val="24"/>
        </w:rPr>
        <w:t>sistema</w:t>
      </w:r>
      <w:r w:rsidR="00A677F9">
        <w:rPr>
          <w:b w:val="0"/>
          <w:sz w:val="24"/>
          <w:szCs w:val="24"/>
        </w:rPr>
        <w:t xml:space="preserve"> irá manter o valor unitário dos produtos mesmo que altere a quantidade dos itens que foram </w:t>
      </w:r>
      <w:r w:rsidR="00556719">
        <w:rPr>
          <w:b w:val="0"/>
          <w:sz w:val="24"/>
          <w:szCs w:val="24"/>
        </w:rPr>
        <w:t>2</w:t>
      </w:r>
    </w:p>
    <w:p w14:paraId="2FADAB42" w14:textId="2F71C04F" w:rsidR="0065421A" w:rsidRDefault="00A677F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inseridos.</w:t>
      </w:r>
    </w:p>
    <w:p w14:paraId="348FCD9B" w14:textId="46BC0905" w:rsidR="00A677F9" w:rsidRDefault="00A677F9" w:rsidP="00342681">
      <w:pPr>
        <w:pStyle w:val="CENTARI-12"/>
        <w:jc w:val="both"/>
        <w:rPr>
          <w:b w:val="0"/>
          <w:bCs/>
          <w:color w:val="auto"/>
          <w:sz w:val="24"/>
          <w:szCs w:val="24"/>
        </w:rPr>
      </w:pPr>
    </w:p>
    <w:p w14:paraId="36B2E553" w14:textId="783E9EC3" w:rsidR="008C23BA" w:rsidRPr="008C23BA" w:rsidRDefault="008C23BA" w:rsidP="00342681">
      <w:pPr>
        <w:pStyle w:val="CENTARI-12"/>
        <w:jc w:val="both"/>
        <w:rPr>
          <w:color w:val="FF0000"/>
          <w:szCs w:val="28"/>
        </w:rPr>
      </w:pPr>
      <w:r>
        <w:rPr>
          <w:color w:val="FF0000"/>
          <w:szCs w:val="28"/>
        </w:rPr>
        <w:t xml:space="preserve">(Somente </w:t>
      </w:r>
      <w:r w:rsidR="00CE2C6A">
        <w:rPr>
          <w:color w:val="FF0000"/>
          <w:szCs w:val="28"/>
        </w:rPr>
        <w:t>VCL</w:t>
      </w:r>
      <w:r>
        <w:rPr>
          <w:color w:val="FF0000"/>
          <w:szCs w:val="28"/>
        </w:rPr>
        <w:t>)</w:t>
      </w:r>
    </w:p>
    <w:p w14:paraId="0BCF89DB" w14:textId="77777777" w:rsidR="0065421A" w:rsidRPr="009D7E31" w:rsidRDefault="0065421A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Tecla “</w:t>
      </w:r>
      <w:proofErr w:type="spellStart"/>
      <w:r>
        <w:rPr>
          <w:sz w:val="24"/>
          <w:szCs w:val="24"/>
        </w:rPr>
        <w:t>Enter</w:t>
      </w:r>
      <w:proofErr w:type="spellEnd"/>
      <w:r>
        <w:rPr>
          <w:sz w:val="24"/>
          <w:szCs w:val="24"/>
        </w:rPr>
        <w:t>”</w:t>
      </w:r>
    </w:p>
    <w:p w14:paraId="33E8422B" w14:textId="427F7A0C" w:rsidR="0065421A" w:rsidRDefault="0065421A" w:rsidP="0065421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No grid a</w:t>
      </w:r>
      <w:r w:rsidRPr="0038031A">
        <w:rPr>
          <w:b w:val="0"/>
          <w:sz w:val="24"/>
          <w:szCs w:val="24"/>
        </w:rPr>
        <w:t xml:space="preserve">o clicar </w:t>
      </w:r>
      <w:r>
        <w:rPr>
          <w:b w:val="0"/>
          <w:sz w:val="24"/>
          <w:szCs w:val="24"/>
        </w:rPr>
        <w:t>com a tecla “</w:t>
      </w:r>
      <w:proofErr w:type="spellStart"/>
      <w:r>
        <w:rPr>
          <w:b w:val="0"/>
          <w:sz w:val="24"/>
          <w:szCs w:val="24"/>
        </w:rPr>
        <w:t>Enter</w:t>
      </w:r>
      <w:proofErr w:type="spellEnd"/>
      <w:r>
        <w:rPr>
          <w:b w:val="0"/>
          <w:sz w:val="24"/>
          <w:szCs w:val="24"/>
        </w:rPr>
        <w:t>” após inserir código o foco passará para o campo código de barra</w:t>
      </w:r>
      <w:r w:rsidR="00B8232C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 xml:space="preserve"> e continuará a percorrer os campos ao clicar a tecla “</w:t>
      </w:r>
      <w:proofErr w:type="spellStart"/>
      <w:r>
        <w:rPr>
          <w:b w:val="0"/>
          <w:sz w:val="24"/>
          <w:szCs w:val="24"/>
        </w:rPr>
        <w:t>Enter</w:t>
      </w:r>
      <w:proofErr w:type="spellEnd"/>
      <w:r>
        <w:rPr>
          <w:b w:val="0"/>
          <w:sz w:val="24"/>
          <w:szCs w:val="24"/>
        </w:rPr>
        <w:t>” até o campo valor unitário, caso aperte “</w:t>
      </w:r>
      <w:proofErr w:type="spellStart"/>
      <w:r>
        <w:rPr>
          <w:b w:val="0"/>
          <w:sz w:val="24"/>
          <w:szCs w:val="24"/>
        </w:rPr>
        <w:t>Enter</w:t>
      </w:r>
      <w:proofErr w:type="spellEnd"/>
      <w:r>
        <w:rPr>
          <w:b w:val="0"/>
          <w:sz w:val="24"/>
          <w:szCs w:val="24"/>
        </w:rPr>
        <w:t>” novamente será direcionado para a linha de baixo para inserir o novo item.</w:t>
      </w:r>
    </w:p>
    <w:p w14:paraId="703F3A85" w14:textId="62603916" w:rsidR="0065421A" w:rsidRPr="0065421A" w:rsidRDefault="0065421A" w:rsidP="0065421A">
      <w:pPr>
        <w:pStyle w:val="CENTARI-12"/>
        <w:jc w:val="both"/>
        <w:rPr>
          <w:b w:val="0"/>
          <w:sz w:val="24"/>
          <w:szCs w:val="24"/>
        </w:rPr>
      </w:pPr>
      <w:r w:rsidRPr="0065421A">
        <w:rPr>
          <w:bCs/>
          <w:sz w:val="24"/>
          <w:szCs w:val="24"/>
        </w:rPr>
        <w:t xml:space="preserve">OBS: </w:t>
      </w:r>
      <w:r>
        <w:rPr>
          <w:b w:val="0"/>
          <w:sz w:val="24"/>
          <w:szCs w:val="24"/>
        </w:rPr>
        <w:t xml:space="preserve">Para habilitar essa opção é necessário ir </w:t>
      </w:r>
      <w:proofErr w:type="spellStart"/>
      <w:r>
        <w:rPr>
          <w:b w:val="0"/>
          <w:sz w:val="24"/>
          <w:szCs w:val="24"/>
        </w:rPr>
        <w:t>ate</w:t>
      </w:r>
      <w:proofErr w:type="spellEnd"/>
      <w:r>
        <w:rPr>
          <w:b w:val="0"/>
          <w:sz w:val="24"/>
          <w:szCs w:val="24"/>
        </w:rPr>
        <w:t xml:space="preserve"> Cadastros&gt;Parâmetros do sistema&gt;Pedido&gt;Pedido de Venda e marcar o </w:t>
      </w:r>
      <w:r w:rsidR="00CB265F">
        <w:rPr>
          <w:b w:val="0"/>
          <w:sz w:val="24"/>
          <w:szCs w:val="24"/>
        </w:rPr>
        <w:t>Checkbox</w:t>
      </w:r>
      <w:r>
        <w:rPr>
          <w:b w:val="0"/>
          <w:sz w:val="24"/>
          <w:szCs w:val="24"/>
        </w:rPr>
        <w:t xml:space="preserve"> </w:t>
      </w:r>
      <w:r w:rsidRPr="0038031A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Alterar funções tecla “TAB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p/ tecla “ENTER” nos seguintes campos “</w:t>
      </w:r>
      <w:r w:rsidR="00CB265F">
        <w:rPr>
          <w:b w:val="0"/>
          <w:sz w:val="24"/>
          <w:szCs w:val="24"/>
        </w:rPr>
        <w:t>Código</w:t>
      </w:r>
      <w:r>
        <w:rPr>
          <w:b w:val="0"/>
          <w:sz w:val="24"/>
          <w:szCs w:val="24"/>
        </w:rPr>
        <w:t xml:space="preserve"> / </w:t>
      </w:r>
      <w:r w:rsidR="00CB265F">
        <w:rPr>
          <w:b w:val="0"/>
          <w:sz w:val="24"/>
          <w:szCs w:val="24"/>
        </w:rPr>
        <w:t>Código</w:t>
      </w:r>
      <w:r>
        <w:rPr>
          <w:b w:val="0"/>
          <w:sz w:val="24"/>
          <w:szCs w:val="24"/>
        </w:rPr>
        <w:t xml:space="preserve"> de Barras / Quantidade”.</w:t>
      </w:r>
    </w:p>
    <w:p w14:paraId="44B4E46C" w14:textId="77777777" w:rsidR="0065421A" w:rsidRDefault="0065421A" w:rsidP="0065421A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Permitir percorrer o grid pressionando a tecla “</w:t>
      </w:r>
      <w:proofErr w:type="spellStart"/>
      <w:r>
        <w:rPr>
          <w:b w:val="0"/>
          <w:sz w:val="24"/>
          <w:szCs w:val="24"/>
        </w:rPr>
        <w:t>Enter</w:t>
      </w:r>
      <w:proofErr w:type="spellEnd"/>
      <w:r>
        <w:rPr>
          <w:b w:val="0"/>
          <w:sz w:val="24"/>
          <w:szCs w:val="24"/>
        </w:rPr>
        <w:t>”.</w:t>
      </w:r>
    </w:p>
    <w:p w14:paraId="6AABD07C" w14:textId="77777777" w:rsidR="0065421A" w:rsidRPr="002E532D" w:rsidRDefault="0065421A" w:rsidP="00342681">
      <w:pPr>
        <w:pStyle w:val="CENTARI-12"/>
        <w:jc w:val="both"/>
        <w:rPr>
          <w:b w:val="0"/>
          <w:bCs/>
          <w:color w:val="auto"/>
          <w:sz w:val="24"/>
          <w:szCs w:val="24"/>
        </w:rPr>
      </w:pPr>
    </w:p>
    <w:p w14:paraId="5C6A094D" w14:textId="77777777" w:rsidR="002E532D" w:rsidRPr="00A74E15" w:rsidRDefault="002E532D" w:rsidP="00342681">
      <w:pPr>
        <w:pStyle w:val="CENTARI-12"/>
        <w:jc w:val="both"/>
        <w:rPr>
          <w:b w:val="0"/>
          <w:sz w:val="24"/>
          <w:szCs w:val="24"/>
        </w:rPr>
      </w:pPr>
    </w:p>
    <w:p w14:paraId="6AF3AA28" w14:textId="05214CA1" w:rsidR="006A7E87" w:rsidRPr="009D7E31" w:rsidRDefault="00BD6A96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</w:t>
      </w:r>
      <w:r w:rsidR="009D7E31" w:rsidRPr="009D7E31">
        <w:rPr>
          <w:sz w:val="24"/>
          <w:szCs w:val="24"/>
        </w:rPr>
        <w:t xml:space="preserve"> Produto</w:t>
      </w:r>
      <w:r w:rsidR="00F2087F">
        <w:rPr>
          <w:sz w:val="24"/>
          <w:szCs w:val="24"/>
        </w:rPr>
        <w:t xml:space="preserve">  </w:t>
      </w:r>
    </w:p>
    <w:p w14:paraId="20D3C2E9" w14:textId="77777777" w:rsidR="00D62919" w:rsidRDefault="00FC094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Ao clicar em </w:t>
      </w:r>
      <w:r w:rsidR="00F7020D">
        <w:rPr>
          <w:b w:val="0"/>
          <w:sz w:val="24"/>
          <w:szCs w:val="24"/>
        </w:rPr>
        <w:t>“T</w:t>
      </w:r>
      <w:r w:rsidRPr="0038031A">
        <w:rPr>
          <w:b w:val="0"/>
          <w:sz w:val="24"/>
          <w:szCs w:val="24"/>
        </w:rPr>
        <w:t xml:space="preserve">rocar </w:t>
      </w:r>
      <w:r w:rsidR="00F7020D">
        <w:rPr>
          <w:b w:val="0"/>
          <w:sz w:val="24"/>
          <w:szCs w:val="24"/>
        </w:rPr>
        <w:t>P</w:t>
      </w:r>
      <w:r w:rsidRPr="0038031A">
        <w:rPr>
          <w:b w:val="0"/>
          <w:sz w:val="24"/>
          <w:szCs w:val="24"/>
        </w:rPr>
        <w:t>roduto</w:t>
      </w:r>
      <w:r w:rsidR="00F7020D">
        <w:rPr>
          <w:b w:val="0"/>
          <w:sz w:val="24"/>
          <w:szCs w:val="24"/>
        </w:rPr>
        <w:t>”</w:t>
      </w:r>
      <w:r w:rsidRPr="0038031A">
        <w:rPr>
          <w:b w:val="0"/>
          <w:sz w:val="24"/>
          <w:szCs w:val="24"/>
        </w:rPr>
        <w:t xml:space="preserve"> botão que se encontra no canto superior direto abrira </w:t>
      </w:r>
      <w:r w:rsidR="00B25F44" w:rsidRPr="0038031A">
        <w:rPr>
          <w:b w:val="0"/>
          <w:sz w:val="24"/>
          <w:szCs w:val="24"/>
        </w:rPr>
        <w:t>uma Grid</w:t>
      </w:r>
      <w:r w:rsidRPr="0038031A">
        <w:rPr>
          <w:b w:val="0"/>
          <w:sz w:val="24"/>
          <w:szCs w:val="24"/>
        </w:rPr>
        <w:t xml:space="preserve"> com a lista de produtos cadastrados.  </w:t>
      </w:r>
    </w:p>
    <w:p w14:paraId="76E91A37" w14:textId="77777777" w:rsidR="00D62919" w:rsidRDefault="00273D10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 w:rsidR="00262486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Permitir a troca do produto selecionado a realizar o produto será substituído pelo anterior e exibido no grid.</w:t>
      </w:r>
    </w:p>
    <w:p w14:paraId="679FAB4F" w14:textId="77777777" w:rsidR="00354F73" w:rsidRPr="00262486" w:rsidRDefault="00354F73" w:rsidP="00342681">
      <w:pPr>
        <w:pStyle w:val="CENTARI-12"/>
        <w:jc w:val="both"/>
        <w:rPr>
          <w:sz w:val="24"/>
          <w:szCs w:val="24"/>
        </w:rPr>
      </w:pPr>
    </w:p>
    <w:p w14:paraId="737BF54D" w14:textId="6E34B6DB" w:rsidR="00273D10" w:rsidRPr="00937C6F" w:rsidRDefault="00937C6F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937C6F">
        <w:rPr>
          <w:sz w:val="24"/>
          <w:szCs w:val="24"/>
        </w:rPr>
        <w:t>Excluir Produto</w:t>
      </w:r>
    </w:p>
    <w:p w14:paraId="757E719F" w14:textId="77777777" w:rsidR="00262486" w:rsidRDefault="00273D1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Selecione um produto</w:t>
      </w:r>
      <w:r w:rsidR="00594A7B" w:rsidRPr="0038031A">
        <w:rPr>
          <w:b w:val="0"/>
          <w:sz w:val="24"/>
          <w:szCs w:val="24"/>
        </w:rPr>
        <w:t xml:space="preserve"> no </w:t>
      </w:r>
      <w:r w:rsidR="00594A7B" w:rsidRPr="00E755D1">
        <w:rPr>
          <w:b w:val="0"/>
          <w:sz w:val="24"/>
          <w:szCs w:val="24"/>
        </w:rPr>
        <w:t>grid</w:t>
      </w:r>
      <w:r>
        <w:rPr>
          <w:b w:val="0"/>
          <w:sz w:val="24"/>
          <w:szCs w:val="24"/>
        </w:rPr>
        <w:t xml:space="preserve"> e click no bot</w:t>
      </w:r>
      <w:r w:rsidR="00262486">
        <w:rPr>
          <w:b w:val="0"/>
          <w:sz w:val="24"/>
          <w:szCs w:val="24"/>
        </w:rPr>
        <w:t>ã</w:t>
      </w:r>
      <w:r>
        <w:rPr>
          <w:b w:val="0"/>
          <w:sz w:val="24"/>
          <w:szCs w:val="24"/>
        </w:rPr>
        <w:t xml:space="preserve">o </w:t>
      </w:r>
      <w:r w:rsidR="00F4272C">
        <w:rPr>
          <w:b w:val="0"/>
          <w:sz w:val="24"/>
          <w:szCs w:val="24"/>
        </w:rPr>
        <w:t>“E</w:t>
      </w:r>
      <w:r>
        <w:rPr>
          <w:b w:val="0"/>
          <w:sz w:val="24"/>
          <w:szCs w:val="24"/>
        </w:rPr>
        <w:t>xcluir</w:t>
      </w:r>
      <w:r w:rsidR="00F4272C">
        <w:rPr>
          <w:b w:val="0"/>
          <w:sz w:val="24"/>
          <w:szCs w:val="24"/>
        </w:rPr>
        <w:t xml:space="preserve"> Produto”</w:t>
      </w:r>
      <w:r>
        <w:rPr>
          <w:b w:val="0"/>
          <w:sz w:val="24"/>
          <w:szCs w:val="24"/>
        </w:rPr>
        <w:t xml:space="preserve"> ou por meio d</w:t>
      </w:r>
      <w:r w:rsidR="00632C63">
        <w:rPr>
          <w:b w:val="0"/>
          <w:sz w:val="24"/>
          <w:szCs w:val="24"/>
        </w:rPr>
        <w:t>o atalho “</w:t>
      </w:r>
      <w:r w:rsidR="004E327E">
        <w:rPr>
          <w:b w:val="0"/>
          <w:sz w:val="24"/>
          <w:szCs w:val="24"/>
        </w:rPr>
        <w:t>CTRL</w:t>
      </w:r>
      <w:r w:rsidR="00632C63">
        <w:rPr>
          <w:b w:val="0"/>
          <w:sz w:val="24"/>
          <w:szCs w:val="24"/>
        </w:rPr>
        <w:t>+</w:t>
      </w:r>
      <w:r w:rsidR="004E327E">
        <w:rPr>
          <w:b w:val="0"/>
          <w:sz w:val="24"/>
          <w:szCs w:val="24"/>
        </w:rPr>
        <w:t xml:space="preserve"> Delete</w:t>
      </w:r>
      <w:r w:rsidR="00632C63">
        <w:rPr>
          <w:b w:val="0"/>
          <w:sz w:val="24"/>
          <w:szCs w:val="24"/>
        </w:rPr>
        <w:t>”</w:t>
      </w:r>
      <w:r w:rsidR="00594A7B" w:rsidRPr="0038031A">
        <w:rPr>
          <w:b w:val="0"/>
          <w:sz w:val="24"/>
          <w:szCs w:val="24"/>
        </w:rPr>
        <w:t xml:space="preserve"> </w:t>
      </w:r>
    </w:p>
    <w:p w14:paraId="0ED9DB46" w14:textId="77777777" w:rsidR="00273D10" w:rsidRDefault="00273D10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 w:rsidR="00050F28">
        <w:rPr>
          <w:sz w:val="24"/>
          <w:szCs w:val="24"/>
        </w:rPr>
        <w:t xml:space="preserve"> </w:t>
      </w:r>
      <w:r w:rsidR="008445E7">
        <w:rPr>
          <w:b w:val="0"/>
          <w:sz w:val="24"/>
          <w:szCs w:val="24"/>
        </w:rPr>
        <w:t>Excluir o pedido que estava inserido no Grid</w:t>
      </w:r>
      <w:r w:rsidR="009A4EE7">
        <w:rPr>
          <w:b w:val="0"/>
          <w:sz w:val="24"/>
          <w:szCs w:val="24"/>
        </w:rPr>
        <w:t xml:space="preserve">. </w:t>
      </w:r>
    </w:p>
    <w:p w14:paraId="56BDBF4E" w14:textId="77777777" w:rsidR="00354F73" w:rsidRPr="00050F28" w:rsidRDefault="00354F73" w:rsidP="00342681">
      <w:pPr>
        <w:pStyle w:val="CENTARI-12"/>
        <w:jc w:val="both"/>
        <w:rPr>
          <w:sz w:val="24"/>
          <w:szCs w:val="24"/>
        </w:rPr>
      </w:pPr>
    </w:p>
    <w:p w14:paraId="4860F9FD" w14:textId="6F69B4BE" w:rsidR="00986BD6" w:rsidRDefault="00D62919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38031A">
        <w:rPr>
          <w:sz w:val="24"/>
          <w:szCs w:val="24"/>
        </w:rPr>
        <w:t>D</w:t>
      </w:r>
      <w:r w:rsidR="00DB3D63" w:rsidRPr="0038031A">
        <w:rPr>
          <w:sz w:val="24"/>
          <w:szCs w:val="24"/>
        </w:rPr>
        <w:t>sc</w:t>
      </w:r>
      <w:proofErr w:type="spellEnd"/>
      <w:r w:rsidR="00DB3D63" w:rsidRPr="0038031A">
        <w:rPr>
          <w:sz w:val="24"/>
          <w:szCs w:val="24"/>
        </w:rPr>
        <w:t xml:space="preserve">% </w:t>
      </w:r>
      <w:proofErr w:type="spellStart"/>
      <w:r w:rsidR="00DB3D63" w:rsidRPr="0038031A">
        <w:rPr>
          <w:sz w:val="24"/>
          <w:szCs w:val="24"/>
        </w:rPr>
        <w:t>Dsc</w:t>
      </w:r>
      <w:proofErr w:type="spellEnd"/>
      <w:r w:rsidR="00DB3D63" w:rsidRPr="0038031A">
        <w:rPr>
          <w:sz w:val="24"/>
          <w:szCs w:val="24"/>
        </w:rPr>
        <w:t xml:space="preserve"> $</w:t>
      </w:r>
      <w:r w:rsidR="005E563A">
        <w:t xml:space="preserve"> </w:t>
      </w:r>
    </w:p>
    <w:p w14:paraId="2A9D9E72" w14:textId="77777777" w:rsidR="00E058F8" w:rsidRDefault="001E5BA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Verifique ou altere o “</w:t>
      </w:r>
      <w:r>
        <w:rPr>
          <w:b w:val="0"/>
          <w:sz w:val="24"/>
          <w:szCs w:val="24"/>
        </w:rPr>
        <w:tab/>
        <w:t>Desconto Máximo”</w:t>
      </w:r>
      <w:r w:rsidR="00E058F8">
        <w:rPr>
          <w:b w:val="0"/>
          <w:sz w:val="24"/>
          <w:szCs w:val="24"/>
        </w:rPr>
        <w:t xml:space="preserve"> no Caminho: Cadastro de Produtos, Aba adicionais, </w:t>
      </w:r>
      <w:proofErr w:type="spellStart"/>
      <w:r w:rsidR="00E058F8">
        <w:rPr>
          <w:b w:val="0"/>
          <w:sz w:val="24"/>
          <w:szCs w:val="24"/>
        </w:rPr>
        <w:t>Groupbox</w:t>
      </w:r>
      <w:proofErr w:type="spellEnd"/>
      <w:r w:rsidR="00E058F8">
        <w:rPr>
          <w:b w:val="0"/>
          <w:sz w:val="24"/>
          <w:szCs w:val="24"/>
        </w:rPr>
        <w:t xml:space="preserve"> ‘Opções Financeiras’, Campo: ‘Desconto Máximo %</w:t>
      </w:r>
      <w:proofErr w:type="gramStart"/>
      <w:r w:rsidR="00E058F8">
        <w:rPr>
          <w:b w:val="0"/>
          <w:sz w:val="24"/>
          <w:szCs w:val="24"/>
        </w:rPr>
        <w:t>’ :</w:t>
      </w:r>
      <w:proofErr w:type="gramEnd"/>
    </w:p>
    <w:p w14:paraId="1A61C11A" w14:textId="612EA291" w:rsidR="00E058F8" w:rsidRDefault="00E058F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551F8764" wp14:editId="6A15B4C1">
            <wp:extent cx="1845129" cy="989214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70142" cy="100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332E8" w14:textId="7BD44B82" w:rsidR="00986BD6" w:rsidRPr="00986BD6" w:rsidRDefault="001E5BA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na tela de Produtos</w:t>
      </w:r>
      <w:r w:rsidR="000A120E">
        <w:rPr>
          <w:b w:val="0"/>
          <w:sz w:val="24"/>
          <w:szCs w:val="24"/>
        </w:rPr>
        <w:t xml:space="preserve">. </w:t>
      </w:r>
      <w:r w:rsidR="00986BD6" w:rsidRPr="00986BD6">
        <w:rPr>
          <w:b w:val="0"/>
          <w:sz w:val="24"/>
          <w:szCs w:val="24"/>
        </w:rPr>
        <w:t>Realizar uma venda e dar um desconto em Reais ou em Percentual.</w:t>
      </w:r>
      <w:r w:rsidR="006A7E87" w:rsidRPr="00986BD6">
        <w:rPr>
          <w:b w:val="0"/>
          <w:sz w:val="24"/>
          <w:szCs w:val="24"/>
        </w:rPr>
        <w:t xml:space="preserve">     </w:t>
      </w:r>
    </w:p>
    <w:p w14:paraId="37A4B983" w14:textId="77777777" w:rsidR="00A854C0" w:rsidRPr="006552EA" w:rsidRDefault="00986BD6" w:rsidP="00342681">
      <w:pPr>
        <w:pStyle w:val="CENTARI-12"/>
        <w:jc w:val="both"/>
        <w:rPr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6A7E87" w:rsidRPr="0038031A">
        <w:rPr>
          <w:sz w:val="24"/>
          <w:szCs w:val="24"/>
        </w:rPr>
        <w:t xml:space="preserve">       </w:t>
      </w:r>
    </w:p>
    <w:p w14:paraId="456D9827" w14:textId="77777777" w:rsidR="007569AD" w:rsidRDefault="0036501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Deverá</w:t>
      </w:r>
      <w:r w:rsidR="00DB3D63" w:rsidRPr="0038031A">
        <w:rPr>
          <w:b w:val="0"/>
          <w:sz w:val="24"/>
          <w:szCs w:val="24"/>
        </w:rPr>
        <w:t xml:space="preserve"> apresentar uma tela solicitando que o usuário digite o desconto no produto clicando “</w:t>
      </w:r>
      <w:proofErr w:type="spellStart"/>
      <w:r w:rsidR="00DB3D63" w:rsidRPr="0038031A">
        <w:rPr>
          <w:b w:val="0"/>
          <w:sz w:val="24"/>
          <w:szCs w:val="24"/>
        </w:rPr>
        <w:t>Dsc</w:t>
      </w:r>
      <w:proofErr w:type="spellEnd"/>
      <w:r w:rsidR="00DB3D63" w:rsidRPr="0038031A">
        <w:rPr>
          <w:b w:val="0"/>
          <w:sz w:val="24"/>
          <w:szCs w:val="24"/>
        </w:rPr>
        <w:t xml:space="preserve"> %” no produto desejado ou “</w:t>
      </w:r>
      <w:proofErr w:type="spellStart"/>
      <w:r w:rsidR="00DB3D63" w:rsidRPr="0038031A">
        <w:rPr>
          <w:b w:val="0"/>
          <w:sz w:val="24"/>
          <w:szCs w:val="24"/>
        </w:rPr>
        <w:t>Dsc</w:t>
      </w:r>
      <w:proofErr w:type="spellEnd"/>
      <w:r w:rsidR="00DB3D63" w:rsidRPr="0038031A">
        <w:rPr>
          <w:b w:val="0"/>
          <w:sz w:val="24"/>
          <w:szCs w:val="24"/>
        </w:rPr>
        <w:t xml:space="preserve"> $” desconto em dinheiro</w:t>
      </w:r>
      <w:r w:rsidR="00D62919" w:rsidRPr="0038031A">
        <w:rPr>
          <w:b w:val="0"/>
          <w:sz w:val="24"/>
          <w:szCs w:val="24"/>
        </w:rPr>
        <w:t>.</w:t>
      </w:r>
      <w:bookmarkStart w:id="1" w:name="OLE_LINK8"/>
      <w:bookmarkStart w:id="2" w:name="OLE_LINK9"/>
      <w:bookmarkStart w:id="3" w:name="OLE_LINK10"/>
    </w:p>
    <w:p w14:paraId="1872E789" w14:textId="69F7EE3C" w:rsidR="00B6238E" w:rsidRPr="006322C0" w:rsidRDefault="00CB265F" w:rsidP="00342681">
      <w:pPr>
        <w:pStyle w:val="CENTARI-12"/>
        <w:jc w:val="both"/>
        <w:rPr>
          <w:b w:val="0"/>
          <w:sz w:val="24"/>
          <w:szCs w:val="24"/>
        </w:rPr>
      </w:pPr>
      <w:r w:rsidRPr="0019216F">
        <w:rPr>
          <w:sz w:val="24"/>
          <w:szCs w:val="24"/>
        </w:rPr>
        <w:t>Obs.</w:t>
      </w:r>
      <w:r w:rsidR="00B6238E" w:rsidRPr="0019216F">
        <w:rPr>
          <w:sz w:val="24"/>
          <w:szCs w:val="24"/>
        </w:rPr>
        <w:t xml:space="preserve"> </w:t>
      </w:r>
      <w:proofErr w:type="spellStart"/>
      <w:r w:rsidR="00B6238E" w:rsidRPr="0019216F">
        <w:rPr>
          <w:sz w:val="24"/>
          <w:szCs w:val="24"/>
        </w:rPr>
        <w:t>TestComplete</w:t>
      </w:r>
      <w:proofErr w:type="spellEnd"/>
      <w:r w:rsidR="00B6238E" w:rsidRPr="0019216F">
        <w:rPr>
          <w:sz w:val="24"/>
          <w:szCs w:val="24"/>
        </w:rPr>
        <w:t>:</w:t>
      </w:r>
      <w:r w:rsidR="00B6238E">
        <w:rPr>
          <w:sz w:val="24"/>
          <w:szCs w:val="24"/>
        </w:rPr>
        <w:t xml:space="preserve"> </w:t>
      </w:r>
      <w:r w:rsidR="006322C0">
        <w:rPr>
          <w:b w:val="0"/>
          <w:sz w:val="24"/>
          <w:szCs w:val="24"/>
        </w:rPr>
        <w:t>Inserir um Produto</w:t>
      </w:r>
    </w:p>
    <w:p w14:paraId="0B2944AB" w14:textId="77777777" w:rsidR="00B6238E" w:rsidRDefault="00B6238E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proofErr w:type="spellStart"/>
      <w:r>
        <w:rPr>
          <w:b w:val="0"/>
          <w:sz w:val="24"/>
          <w:szCs w:val="24"/>
        </w:rPr>
        <w:t>Dsc</w:t>
      </w:r>
      <w:proofErr w:type="spellEnd"/>
      <w:r>
        <w:rPr>
          <w:b w:val="0"/>
          <w:sz w:val="24"/>
          <w:szCs w:val="24"/>
        </w:rPr>
        <w:t xml:space="preserve"> </w:t>
      </w:r>
      <w:r w:rsidR="00930DAF">
        <w:rPr>
          <w:b w:val="0"/>
          <w:sz w:val="24"/>
          <w:szCs w:val="24"/>
        </w:rPr>
        <w:t>%</w:t>
      </w:r>
    </w:p>
    <w:p w14:paraId="493C1C0D" w14:textId="6EB3BBF5" w:rsidR="00930DAF" w:rsidRDefault="00930DAF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</w:t>
      </w:r>
      <w:proofErr w:type="spellStart"/>
      <w:r>
        <w:rPr>
          <w:b w:val="0"/>
          <w:sz w:val="24"/>
          <w:szCs w:val="24"/>
        </w:rPr>
        <w:t>Dsc</w:t>
      </w:r>
      <w:proofErr w:type="spellEnd"/>
      <w:r>
        <w:rPr>
          <w:b w:val="0"/>
          <w:sz w:val="24"/>
          <w:szCs w:val="24"/>
        </w:rPr>
        <w:t xml:space="preserve"> R$</w:t>
      </w:r>
    </w:p>
    <w:p w14:paraId="7A5F0055" w14:textId="77777777" w:rsidR="008F0BE3" w:rsidRDefault="008F0BE3" w:rsidP="008F0BE3">
      <w:pPr>
        <w:pStyle w:val="CENTARI-12"/>
        <w:jc w:val="both"/>
        <w:rPr>
          <w:b w:val="0"/>
          <w:sz w:val="24"/>
          <w:szCs w:val="24"/>
        </w:rPr>
      </w:pPr>
      <w:r w:rsidRPr="008F0BE3">
        <w:rPr>
          <w:bCs/>
          <w:sz w:val="24"/>
          <w:szCs w:val="24"/>
        </w:rPr>
        <w:t>Obs.</w:t>
      </w:r>
      <w:r>
        <w:rPr>
          <w:b w:val="0"/>
          <w:sz w:val="24"/>
          <w:szCs w:val="24"/>
        </w:rPr>
        <w:t xml:space="preserve"> Desconto não pode exceder o valor do produto</w:t>
      </w:r>
    </w:p>
    <w:p w14:paraId="003E8AC9" w14:textId="77777777" w:rsidR="008F0BE3" w:rsidRDefault="008F0BE3" w:rsidP="00342681">
      <w:pPr>
        <w:pStyle w:val="CENTARI-12"/>
        <w:jc w:val="both"/>
        <w:rPr>
          <w:b w:val="0"/>
          <w:sz w:val="24"/>
          <w:szCs w:val="24"/>
        </w:rPr>
      </w:pPr>
    </w:p>
    <w:p w14:paraId="220D06F3" w14:textId="77777777" w:rsidR="00563FBB" w:rsidRDefault="00563FBB" w:rsidP="00342681">
      <w:pPr>
        <w:pStyle w:val="CENTARI-12"/>
        <w:jc w:val="both"/>
        <w:rPr>
          <w:b w:val="0"/>
          <w:sz w:val="24"/>
          <w:szCs w:val="24"/>
        </w:rPr>
      </w:pPr>
    </w:p>
    <w:p w14:paraId="68D06527" w14:textId="5831FD0E" w:rsidR="00563FBB" w:rsidRDefault="00563FBB" w:rsidP="00A15489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Desc. Detalhada     </w:t>
      </w:r>
    </w:p>
    <w:p w14:paraId="1DC570F2" w14:textId="77777777" w:rsidR="00563FBB" w:rsidRDefault="00563FB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n</w:t>
      </w:r>
      <w:r w:rsidR="00820990">
        <w:rPr>
          <w:b w:val="0"/>
          <w:sz w:val="24"/>
          <w:szCs w:val="24"/>
        </w:rPr>
        <w:t xml:space="preserve">o botão “Desc. Detalhada” e </w:t>
      </w:r>
      <w:r>
        <w:rPr>
          <w:b w:val="0"/>
          <w:sz w:val="24"/>
          <w:szCs w:val="24"/>
        </w:rPr>
        <w:t>colocar</w:t>
      </w:r>
      <w:r w:rsidRPr="0038031A">
        <w:rPr>
          <w:b w:val="0"/>
          <w:sz w:val="24"/>
          <w:szCs w:val="24"/>
        </w:rPr>
        <w:t xml:space="preserve"> uma descrição detalhada de determinado pro</w:t>
      </w:r>
      <w:r>
        <w:rPr>
          <w:b w:val="0"/>
          <w:sz w:val="24"/>
          <w:szCs w:val="24"/>
        </w:rPr>
        <w:t>duto.</w:t>
      </w:r>
    </w:p>
    <w:p w14:paraId="3A8ABD58" w14:textId="4F7718A3" w:rsidR="00563FBB" w:rsidRDefault="00563FBB" w:rsidP="00342681">
      <w:pPr>
        <w:pStyle w:val="CENTARI-12"/>
        <w:jc w:val="both"/>
        <w:rPr>
          <w:b w:val="0"/>
          <w:bCs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 w:rsidR="00B2668D">
        <w:rPr>
          <w:sz w:val="24"/>
          <w:szCs w:val="24"/>
        </w:rPr>
        <w:t xml:space="preserve"> </w:t>
      </w:r>
      <w:r w:rsidR="00B2668D">
        <w:rPr>
          <w:b w:val="0"/>
          <w:bCs/>
          <w:sz w:val="24"/>
          <w:szCs w:val="24"/>
        </w:rPr>
        <w:t xml:space="preserve">Deverá sair </w:t>
      </w:r>
      <w:r w:rsidR="00AE6354">
        <w:rPr>
          <w:b w:val="0"/>
          <w:bCs/>
          <w:sz w:val="24"/>
          <w:szCs w:val="24"/>
        </w:rPr>
        <w:t>abaixo da d</w:t>
      </w:r>
      <w:r w:rsidR="00D97224">
        <w:rPr>
          <w:b w:val="0"/>
          <w:bCs/>
          <w:sz w:val="24"/>
          <w:szCs w:val="24"/>
        </w:rPr>
        <w:t>e</w:t>
      </w:r>
      <w:r w:rsidR="00AE6354">
        <w:rPr>
          <w:b w:val="0"/>
          <w:bCs/>
          <w:sz w:val="24"/>
          <w:szCs w:val="24"/>
        </w:rPr>
        <w:t>scrição do produto, não seguintes impressões.</w:t>
      </w:r>
    </w:p>
    <w:p w14:paraId="7A357F84" w14:textId="24CF6929" w:rsidR="00AE6354" w:rsidRDefault="00AE6354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NFC-e, NF-e e Pedidos.</w:t>
      </w:r>
    </w:p>
    <w:p w14:paraId="44021F8A" w14:textId="77777777" w:rsidR="00AE6354" w:rsidRPr="00B2668D" w:rsidRDefault="00AE6354" w:rsidP="00342681">
      <w:pPr>
        <w:pStyle w:val="CENTARI-12"/>
        <w:jc w:val="both"/>
        <w:rPr>
          <w:b w:val="0"/>
          <w:bCs/>
          <w:sz w:val="24"/>
          <w:szCs w:val="24"/>
        </w:rPr>
      </w:pPr>
    </w:p>
    <w:p w14:paraId="309F8807" w14:textId="77777777" w:rsidR="008F0BE3" w:rsidRPr="008F0BE3" w:rsidRDefault="008F0BE3" w:rsidP="00342681">
      <w:pPr>
        <w:pStyle w:val="CENTARI-12"/>
        <w:jc w:val="both"/>
        <w:rPr>
          <w:b w:val="0"/>
          <w:sz w:val="24"/>
          <w:szCs w:val="24"/>
        </w:rPr>
      </w:pPr>
    </w:p>
    <w:p w14:paraId="3B6C6C1D" w14:textId="77777777" w:rsidR="00986BD6" w:rsidRDefault="007336AB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BC622F">
        <w:rPr>
          <w:sz w:val="24"/>
          <w:szCs w:val="24"/>
        </w:rPr>
        <w:t>Desc.</w:t>
      </w:r>
      <w:r w:rsidR="00BC622F" w:rsidRPr="00BC622F">
        <w:rPr>
          <w:sz w:val="24"/>
          <w:szCs w:val="24"/>
        </w:rPr>
        <w:t xml:space="preserve"> Rateado em $</w:t>
      </w:r>
    </w:p>
    <w:p w14:paraId="497C7232" w14:textId="77777777" w:rsidR="00986BD6" w:rsidRPr="002A3BDF" w:rsidRDefault="002A3BDF" w:rsidP="00342681">
      <w:pPr>
        <w:pStyle w:val="CENTARI-12"/>
        <w:jc w:val="both"/>
        <w:rPr>
          <w:b w:val="0"/>
          <w:sz w:val="24"/>
          <w:szCs w:val="24"/>
        </w:rPr>
      </w:pPr>
      <w:r w:rsidRPr="002A3BDF">
        <w:rPr>
          <w:b w:val="0"/>
          <w:sz w:val="24"/>
          <w:szCs w:val="24"/>
        </w:rPr>
        <w:t xml:space="preserve">Abrir a tela </w:t>
      </w:r>
      <w:r w:rsidR="00365019">
        <w:rPr>
          <w:b w:val="0"/>
          <w:sz w:val="24"/>
          <w:szCs w:val="24"/>
        </w:rPr>
        <w:t>de pedidos verificarem se os de</w:t>
      </w:r>
      <w:r w:rsidRPr="002A3BDF">
        <w:rPr>
          <w:b w:val="0"/>
          <w:sz w:val="24"/>
          <w:szCs w:val="24"/>
        </w:rPr>
        <w:t>mais botões estão habilitados</w:t>
      </w:r>
      <w:r w:rsidR="001E0D02">
        <w:rPr>
          <w:b w:val="0"/>
          <w:sz w:val="24"/>
          <w:szCs w:val="24"/>
        </w:rPr>
        <w:t>.</w:t>
      </w:r>
    </w:p>
    <w:p w14:paraId="4635C3F3" w14:textId="77777777" w:rsidR="002A3BDF" w:rsidRPr="00A1302C" w:rsidRDefault="002A3BDF" w:rsidP="00342681">
      <w:pPr>
        <w:pStyle w:val="CENTARI-12"/>
        <w:jc w:val="both"/>
        <w:rPr>
          <w:sz w:val="24"/>
          <w:szCs w:val="24"/>
        </w:rPr>
      </w:pPr>
      <w:r w:rsidRPr="00115B9D">
        <w:rPr>
          <w:sz w:val="24"/>
          <w:szCs w:val="24"/>
        </w:rPr>
        <w:lastRenderedPageBreak/>
        <w:t>Resultado Esperado:</w:t>
      </w:r>
      <w:r w:rsidRPr="0038031A">
        <w:rPr>
          <w:sz w:val="24"/>
          <w:szCs w:val="24"/>
        </w:rPr>
        <w:t xml:space="preserve">              </w:t>
      </w:r>
    </w:p>
    <w:p w14:paraId="17AB2EAD" w14:textId="73323979" w:rsidR="001E0D02" w:rsidRDefault="001E0D02" w:rsidP="00342681">
      <w:pPr>
        <w:pStyle w:val="CENTARI-12"/>
        <w:jc w:val="both"/>
        <w:rPr>
          <w:b w:val="0"/>
          <w:sz w:val="24"/>
          <w:szCs w:val="24"/>
        </w:rPr>
      </w:pPr>
      <w:r w:rsidRPr="001E0D02">
        <w:rPr>
          <w:b w:val="0"/>
          <w:sz w:val="24"/>
          <w:szCs w:val="24"/>
        </w:rPr>
        <w:t>O botão desconto rateado só deve ficar exibido se os outros estivarem habilitados também</w:t>
      </w:r>
      <w:r>
        <w:rPr>
          <w:b w:val="0"/>
          <w:sz w:val="24"/>
          <w:szCs w:val="24"/>
        </w:rPr>
        <w:t>.</w:t>
      </w:r>
      <w:r w:rsidRPr="001E0D02">
        <w:rPr>
          <w:b w:val="0"/>
          <w:sz w:val="24"/>
          <w:szCs w:val="24"/>
        </w:rPr>
        <w:t xml:space="preserve"> </w:t>
      </w:r>
    </w:p>
    <w:p w14:paraId="68D3DB5A" w14:textId="6A765BA8" w:rsidR="008F0BE3" w:rsidRDefault="008F0BE3" w:rsidP="00342681">
      <w:pPr>
        <w:pStyle w:val="CENTARI-12"/>
        <w:jc w:val="both"/>
        <w:rPr>
          <w:b w:val="0"/>
          <w:sz w:val="24"/>
          <w:szCs w:val="24"/>
        </w:rPr>
      </w:pPr>
      <w:r w:rsidRPr="008F0BE3">
        <w:rPr>
          <w:bCs/>
          <w:sz w:val="24"/>
          <w:szCs w:val="24"/>
        </w:rPr>
        <w:t>Obs.</w:t>
      </w:r>
      <w:r>
        <w:rPr>
          <w:b w:val="0"/>
          <w:sz w:val="24"/>
          <w:szCs w:val="24"/>
        </w:rPr>
        <w:t xml:space="preserve"> Desconto não pode exceder o valor do produto</w:t>
      </w:r>
      <w:r w:rsidR="00BD3598">
        <w:rPr>
          <w:b w:val="0"/>
          <w:sz w:val="24"/>
          <w:szCs w:val="24"/>
        </w:rPr>
        <w:t xml:space="preserve">. </w:t>
      </w:r>
      <w:proofErr w:type="spellStart"/>
      <w:r w:rsidR="00BD3598" w:rsidRPr="005D1073">
        <w:rPr>
          <w:bCs/>
          <w:sz w:val="24"/>
          <w:szCs w:val="24"/>
        </w:rPr>
        <w:t>Obs</w:t>
      </w:r>
      <w:proofErr w:type="spellEnd"/>
      <w:r w:rsidR="00BD3598">
        <w:rPr>
          <w:b w:val="0"/>
          <w:sz w:val="24"/>
          <w:szCs w:val="24"/>
        </w:rPr>
        <w:t>: Aplica Desconto em todos Produtos</w:t>
      </w:r>
      <w:r w:rsidR="002D0807">
        <w:rPr>
          <w:b w:val="0"/>
          <w:sz w:val="24"/>
          <w:szCs w:val="24"/>
        </w:rPr>
        <w:t xml:space="preserve"> que estão</w:t>
      </w:r>
      <w:r w:rsidR="00BD3598">
        <w:rPr>
          <w:b w:val="0"/>
          <w:sz w:val="24"/>
          <w:szCs w:val="24"/>
        </w:rPr>
        <w:t xml:space="preserve"> </w:t>
      </w:r>
      <w:r w:rsidR="002D0807">
        <w:rPr>
          <w:b w:val="0"/>
          <w:sz w:val="24"/>
          <w:szCs w:val="24"/>
        </w:rPr>
        <w:t>no</w:t>
      </w:r>
      <w:r w:rsidR="00BD3598">
        <w:rPr>
          <w:b w:val="0"/>
          <w:sz w:val="24"/>
          <w:szCs w:val="24"/>
        </w:rPr>
        <w:t xml:space="preserve"> Grid.</w:t>
      </w:r>
    </w:p>
    <w:p w14:paraId="1D2A5DD2" w14:textId="77777777" w:rsidR="00354F73" w:rsidRDefault="00354F73" w:rsidP="00342681">
      <w:pPr>
        <w:pStyle w:val="CENTARI-12"/>
        <w:jc w:val="both"/>
        <w:rPr>
          <w:b w:val="0"/>
          <w:sz w:val="24"/>
          <w:szCs w:val="24"/>
        </w:rPr>
      </w:pPr>
    </w:p>
    <w:p w14:paraId="7D5DF2E3" w14:textId="77777777" w:rsidR="00A0235C" w:rsidRDefault="00D55F1F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 xml:space="preserve">Digite </w:t>
      </w:r>
      <w:r w:rsidR="00AC30E5">
        <w:rPr>
          <w:color w:val="00B0F0"/>
          <w:sz w:val="32"/>
          <w:szCs w:val="32"/>
        </w:rPr>
        <w:t xml:space="preserve">a </w:t>
      </w:r>
      <w:r>
        <w:rPr>
          <w:color w:val="00B0F0"/>
          <w:sz w:val="32"/>
          <w:szCs w:val="32"/>
        </w:rPr>
        <w:t>Forma de Pagamento do Pedido</w:t>
      </w:r>
    </w:p>
    <w:p w14:paraId="183BF81C" w14:textId="77777777" w:rsidR="00D55F1F" w:rsidRDefault="00D55F1F" w:rsidP="00342681">
      <w:pPr>
        <w:pStyle w:val="CENTARI-12"/>
        <w:rPr>
          <w:sz w:val="24"/>
          <w:szCs w:val="24"/>
        </w:rPr>
      </w:pPr>
    </w:p>
    <w:p w14:paraId="4FAA1792" w14:textId="52C0D73B" w:rsidR="00ED2254" w:rsidRPr="0097044C" w:rsidRDefault="0097044C" w:rsidP="00342681">
      <w:pPr>
        <w:pStyle w:val="CENTARI-12"/>
        <w:jc w:val="left"/>
        <w:rPr>
          <w:color w:val="FF0000"/>
          <w:sz w:val="24"/>
          <w:szCs w:val="24"/>
        </w:rPr>
      </w:pPr>
      <w:r w:rsidRPr="0097044C">
        <w:rPr>
          <w:color w:val="FF0000"/>
          <w:sz w:val="24"/>
          <w:szCs w:val="24"/>
        </w:rPr>
        <w:t>(Não será adicionado ao roteiro de testes)</w:t>
      </w:r>
    </w:p>
    <w:p w14:paraId="4B572E3B" w14:textId="3CC50F73" w:rsidR="004F557F" w:rsidRPr="004F557F" w:rsidRDefault="00CB265F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Obs.</w:t>
      </w:r>
      <w:r w:rsidR="004F557F">
        <w:rPr>
          <w:sz w:val="24"/>
          <w:szCs w:val="24"/>
        </w:rPr>
        <w:t xml:space="preserve"> </w:t>
      </w:r>
      <w:proofErr w:type="spellStart"/>
      <w:r w:rsidR="004F557F">
        <w:rPr>
          <w:sz w:val="24"/>
          <w:szCs w:val="24"/>
        </w:rPr>
        <w:t>TestComplete</w:t>
      </w:r>
      <w:proofErr w:type="spellEnd"/>
      <w:r w:rsidR="004F557F">
        <w:rPr>
          <w:sz w:val="24"/>
          <w:szCs w:val="24"/>
        </w:rPr>
        <w:t xml:space="preserve">: </w:t>
      </w:r>
      <w:r w:rsidR="004F557F">
        <w:rPr>
          <w:b w:val="0"/>
          <w:sz w:val="24"/>
          <w:szCs w:val="24"/>
        </w:rPr>
        <w:t>Deixar a tela limpa.</w:t>
      </w:r>
    </w:p>
    <w:p w14:paraId="6A956060" w14:textId="77777777" w:rsidR="003436D7" w:rsidRDefault="00100869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38031A">
        <w:rPr>
          <w:sz w:val="24"/>
          <w:szCs w:val="24"/>
        </w:rPr>
        <w:t>Inserir</w:t>
      </w:r>
      <w:r w:rsidR="006A7E87" w:rsidRPr="0038031A">
        <w:rPr>
          <w:sz w:val="24"/>
          <w:szCs w:val="24"/>
        </w:rPr>
        <w:t xml:space="preserve"> </w:t>
      </w:r>
      <w:r w:rsidR="00A1302C">
        <w:rPr>
          <w:sz w:val="24"/>
          <w:szCs w:val="24"/>
        </w:rPr>
        <w:t>Pagamento</w:t>
      </w:r>
    </w:p>
    <w:p w14:paraId="7F9F45FF" w14:textId="77777777" w:rsidR="00A1302C" w:rsidRDefault="003436D7" w:rsidP="00342681">
      <w:pPr>
        <w:pStyle w:val="CENTARI-12"/>
        <w:jc w:val="both"/>
        <w:rPr>
          <w:b w:val="0"/>
          <w:sz w:val="24"/>
          <w:szCs w:val="24"/>
        </w:rPr>
      </w:pPr>
      <w:r w:rsidRPr="003436D7">
        <w:rPr>
          <w:b w:val="0"/>
          <w:sz w:val="24"/>
          <w:szCs w:val="24"/>
        </w:rPr>
        <w:t>Ir à tela de parâmetros financeiros aba forma de pagamento e inserir</w:t>
      </w:r>
      <w:r w:rsidR="00B85DE5">
        <w:rPr>
          <w:b w:val="0"/>
          <w:sz w:val="24"/>
          <w:szCs w:val="24"/>
        </w:rPr>
        <w:t>,</w:t>
      </w:r>
      <w:r w:rsidRPr="003436D7">
        <w:rPr>
          <w:b w:val="0"/>
          <w:sz w:val="24"/>
          <w:szCs w:val="24"/>
        </w:rPr>
        <w:t xml:space="preserve"> e cadastre a forma de pagamento</w:t>
      </w:r>
      <w:r w:rsidR="003E2603">
        <w:rPr>
          <w:b w:val="0"/>
          <w:sz w:val="24"/>
          <w:szCs w:val="24"/>
        </w:rPr>
        <w:t xml:space="preserve"> de sua escolha</w:t>
      </w:r>
      <w:r w:rsidRPr="003436D7">
        <w:rPr>
          <w:b w:val="0"/>
          <w:sz w:val="24"/>
          <w:szCs w:val="24"/>
        </w:rPr>
        <w:t>.</w:t>
      </w:r>
      <w:r w:rsidR="006A7E87" w:rsidRPr="003436D7">
        <w:rPr>
          <w:b w:val="0"/>
          <w:sz w:val="24"/>
          <w:szCs w:val="24"/>
        </w:rPr>
        <w:t xml:space="preserve">      </w:t>
      </w:r>
    </w:p>
    <w:p w14:paraId="1C4D42E5" w14:textId="77777777" w:rsidR="001937A6" w:rsidRDefault="001937A6" w:rsidP="00D6510F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38031A">
        <w:rPr>
          <w:sz w:val="24"/>
          <w:szCs w:val="24"/>
        </w:rPr>
        <w:t xml:space="preserve">Inserir </w:t>
      </w:r>
      <w:r>
        <w:rPr>
          <w:sz w:val="24"/>
          <w:szCs w:val="24"/>
        </w:rPr>
        <w:t>Pagamento com nome do cliente em branco</w:t>
      </w:r>
    </w:p>
    <w:p w14:paraId="5B0C1D63" w14:textId="77777777" w:rsidR="001937A6" w:rsidRPr="003436D7" w:rsidRDefault="001937A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Realize uma venda normal, mas não insira o cliente e finalize normalmente. </w:t>
      </w:r>
      <w:r w:rsidRPr="003436D7">
        <w:rPr>
          <w:b w:val="0"/>
          <w:sz w:val="24"/>
          <w:szCs w:val="24"/>
        </w:rPr>
        <w:t xml:space="preserve">      </w:t>
      </w:r>
    </w:p>
    <w:p w14:paraId="7AD042C4" w14:textId="16D33A24" w:rsidR="004F3F20" w:rsidRPr="007012D6" w:rsidRDefault="00A1302C" w:rsidP="00342681">
      <w:pPr>
        <w:pStyle w:val="CENTARI-12"/>
        <w:jc w:val="both"/>
        <w:rPr>
          <w:b w:val="0"/>
          <w:bCs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 w:rsidR="006A7E87" w:rsidRPr="0038031A">
        <w:rPr>
          <w:sz w:val="24"/>
          <w:szCs w:val="24"/>
        </w:rPr>
        <w:t xml:space="preserve">       </w:t>
      </w:r>
      <w:proofErr w:type="spellStart"/>
      <w:r w:rsidR="00710BA2">
        <w:rPr>
          <w:sz w:val="24"/>
          <w:szCs w:val="24"/>
        </w:rPr>
        <w:t>Obs</w:t>
      </w:r>
      <w:proofErr w:type="spellEnd"/>
      <w:r w:rsidR="00710BA2">
        <w:rPr>
          <w:sz w:val="24"/>
          <w:szCs w:val="24"/>
        </w:rPr>
        <w:t xml:space="preserve">: </w:t>
      </w:r>
      <w:r w:rsidR="00710BA2" w:rsidRPr="007012D6">
        <w:rPr>
          <w:b w:val="0"/>
          <w:bCs/>
          <w:sz w:val="24"/>
          <w:szCs w:val="24"/>
        </w:rPr>
        <w:t xml:space="preserve">Para Realizar este teste, </w:t>
      </w:r>
      <w:proofErr w:type="gramStart"/>
      <w:r w:rsidR="00710BA2" w:rsidRPr="007012D6">
        <w:rPr>
          <w:b w:val="0"/>
          <w:bCs/>
          <w:sz w:val="24"/>
          <w:szCs w:val="24"/>
        </w:rPr>
        <w:t>Vá</w:t>
      </w:r>
      <w:proofErr w:type="gramEnd"/>
      <w:r w:rsidR="00710BA2" w:rsidRPr="007012D6">
        <w:rPr>
          <w:b w:val="0"/>
          <w:bCs/>
          <w:sz w:val="24"/>
          <w:szCs w:val="24"/>
        </w:rPr>
        <w:t xml:space="preserve"> em Apoio, Exibir Itens do Sistema, e Procure por = </w:t>
      </w:r>
      <w:proofErr w:type="spellStart"/>
      <w:r w:rsidR="00710BA2" w:rsidRPr="007012D6">
        <w:rPr>
          <w:b w:val="0"/>
          <w:bCs/>
          <w:sz w:val="24"/>
          <w:szCs w:val="24"/>
        </w:rPr>
        <w:t>Select</w:t>
      </w:r>
      <w:proofErr w:type="spellEnd"/>
      <w:r w:rsidR="00710BA2" w:rsidRPr="007012D6">
        <w:rPr>
          <w:b w:val="0"/>
          <w:bCs/>
          <w:sz w:val="24"/>
          <w:szCs w:val="24"/>
        </w:rPr>
        <w:t xml:space="preserve"> * </w:t>
      </w:r>
      <w:proofErr w:type="spellStart"/>
      <w:r w:rsidR="00710BA2" w:rsidRPr="007012D6">
        <w:rPr>
          <w:b w:val="0"/>
          <w:bCs/>
          <w:sz w:val="24"/>
          <w:szCs w:val="24"/>
        </w:rPr>
        <w:t>From</w:t>
      </w:r>
      <w:proofErr w:type="spellEnd"/>
      <w:r w:rsidR="00710BA2" w:rsidRPr="007012D6">
        <w:rPr>
          <w:b w:val="0"/>
          <w:bCs/>
          <w:sz w:val="24"/>
          <w:szCs w:val="24"/>
        </w:rPr>
        <w:t xml:space="preserve"> CLI, e busque um cliente que não seja o padrão do sistema e LIMPE os dados referente ao cliente, e depois busque por ele na tela de pedidos e faça o pedido de venda.</w:t>
      </w:r>
      <w:r w:rsidR="006A7E87" w:rsidRPr="007012D6">
        <w:rPr>
          <w:b w:val="0"/>
          <w:bCs/>
          <w:sz w:val="24"/>
          <w:szCs w:val="24"/>
        </w:rPr>
        <w:t xml:space="preserve">     </w:t>
      </w:r>
    </w:p>
    <w:p w14:paraId="229E574F" w14:textId="6385F68A" w:rsidR="007569AD" w:rsidRDefault="00922089" w:rsidP="00342681">
      <w:pPr>
        <w:pStyle w:val="CENTARI-12"/>
        <w:jc w:val="both"/>
        <w:rPr>
          <w:bCs/>
          <w:sz w:val="24"/>
          <w:szCs w:val="24"/>
        </w:rPr>
      </w:pPr>
      <w:r w:rsidRPr="00453B8E">
        <w:rPr>
          <w:bCs/>
          <w:sz w:val="24"/>
          <w:szCs w:val="24"/>
        </w:rPr>
        <w:t>Após a</w:t>
      </w:r>
      <w:r w:rsidR="001937A6" w:rsidRPr="00453B8E">
        <w:rPr>
          <w:bCs/>
          <w:sz w:val="24"/>
          <w:szCs w:val="24"/>
        </w:rPr>
        <w:t xml:space="preserve"> impressão devera exibir na NFC-</w:t>
      </w:r>
      <w:r w:rsidR="009E234E" w:rsidRPr="00453B8E">
        <w:rPr>
          <w:bCs/>
          <w:sz w:val="24"/>
          <w:szCs w:val="24"/>
        </w:rPr>
        <w:t>e no</w:t>
      </w:r>
      <w:r w:rsidR="001937A6" w:rsidRPr="00453B8E">
        <w:rPr>
          <w:bCs/>
          <w:sz w:val="24"/>
          <w:szCs w:val="24"/>
        </w:rPr>
        <w:t xml:space="preserve"> campo nome do cliente como Consumidor. </w:t>
      </w:r>
    </w:p>
    <w:p w14:paraId="2BCBECF6" w14:textId="6791758A" w:rsidR="001839DE" w:rsidRPr="00453B8E" w:rsidRDefault="001839DE" w:rsidP="0034268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</w:t>
      </w:r>
      <w:r w:rsidR="002568DF">
        <w:rPr>
          <w:bCs/>
          <w:sz w:val="24"/>
          <w:szCs w:val="24"/>
        </w:rPr>
        <w:t xml:space="preserve">bs2: Para ter sucesso no teste, Inserir Obrigatoriamente um </w:t>
      </w:r>
      <w:proofErr w:type="spellStart"/>
      <w:r w:rsidR="002568DF">
        <w:rPr>
          <w:bCs/>
          <w:sz w:val="24"/>
          <w:szCs w:val="24"/>
        </w:rPr>
        <w:t>cpf</w:t>
      </w:r>
      <w:proofErr w:type="spellEnd"/>
      <w:r w:rsidR="002568DF">
        <w:rPr>
          <w:bCs/>
          <w:sz w:val="24"/>
          <w:szCs w:val="24"/>
        </w:rPr>
        <w:t xml:space="preserve"> ao cliente.</w:t>
      </w:r>
    </w:p>
    <w:p w14:paraId="6BF08FB3" w14:textId="227DFAE8" w:rsidR="008F0BE3" w:rsidRPr="008F0BE3" w:rsidRDefault="008F0BE3" w:rsidP="0009537D">
      <w:pPr>
        <w:pStyle w:val="CENTARI-12"/>
        <w:jc w:val="both"/>
        <w:rPr>
          <w:bCs/>
          <w:color w:val="FF0000"/>
          <w:sz w:val="24"/>
          <w:szCs w:val="24"/>
        </w:rPr>
      </w:pPr>
      <w:r w:rsidRPr="008F0BE3">
        <w:rPr>
          <w:bCs/>
          <w:color w:val="FF0000"/>
          <w:sz w:val="24"/>
          <w:szCs w:val="24"/>
        </w:rPr>
        <w:t>(Somente no VCL)</w:t>
      </w:r>
    </w:p>
    <w:p w14:paraId="6B59F1D4" w14:textId="268F8BBD" w:rsidR="0009537D" w:rsidRDefault="0009537D" w:rsidP="0009537D">
      <w:pPr>
        <w:pStyle w:val="CENTARI-12"/>
        <w:jc w:val="both"/>
        <w:rPr>
          <w:b w:val="0"/>
          <w:sz w:val="24"/>
          <w:szCs w:val="24"/>
        </w:rPr>
      </w:pPr>
      <w:r w:rsidRPr="0009537D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Repetir o teste com o certificado A3</w:t>
      </w:r>
    </w:p>
    <w:p w14:paraId="749F3FEF" w14:textId="796757F6" w:rsidR="0009537D" w:rsidRDefault="0009537D" w:rsidP="0009537D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Resultado deverá ser o mesmo.</w:t>
      </w:r>
    </w:p>
    <w:p w14:paraId="0CA68190" w14:textId="77777777" w:rsidR="008F0BE3" w:rsidRDefault="008F0BE3" w:rsidP="0009537D">
      <w:pPr>
        <w:pStyle w:val="CENTARI-12"/>
        <w:jc w:val="both"/>
        <w:rPr>
          <w:b w:val="0"/>
          <w:bCs/>
          <w:sz w:val="24"/>
          <w:szCs w:val="24"/>
        </w:rPr>
      </w:pPr>
    </w:p>
    <w:p w14:paraId="4C9E2E10" w14:textId="6AC53B44" w:rsidR="0009537D" w:rsidRPr="008F0BE3" w:rsidRDefault="008F0BE3" w:rsidP="00342681">
      <w:pPr>
        <w:pStyle w:val="CENTARI-12"/>
        <w:jc w:val="both"/>
        <w:rPr>
          <w:bCs/>
          <w:color w:val="FF0000"/>
          <w:sz w:val="24"/>
          <w:szCs w:val="24"/>
        </w:rPr>
      </w:pPr>
      <w:r w:rsidRPr="008F0BE3">
        <w:rPr>
          <w:bCs/>
          <w:color w:val="FF0000"/>
          <w:sz w:val="24"/>
          <w:szCs w:val="24"/>
        </w:rPr>
        <w:t>(Somente no VCL)</w:t>
      </w:r>
    </w:p>
    <w:p w14:paraId="2F884027" w14:textId="6B8DE319" w:rsidR="00046782" w:rsidRPr="009560E5" w:rsidRDefault="00AA74F2" w:rsidP="00D6510F">
      <w:pPr>
        <w:pStyle w:val="CENTARI-12"/>
        <w:numPr>
          <w:ilvl w:val="0"/>
          <w:numId w:val="1"/>
        </w:numPr>
        <w:jc w:val="both"/>
        <w:rPr>
          <w:color w:val="auto"/>
          <w:sz w:val="24"/>
          <w:szCs w:val="24"/>
        </w:rPr>
      </w:pPr>
      <w:r w:rsidRPr="009560E5">
        <w:rPr>
          <w:color w:val="auto"/>
          <w:sz w:val="24"/>
          <w:szCs w:val="24"/>
        </w:rPr>
        <w:t xml:space="preserve">TEF </w:t>
      </w:r>
      <w:proofErr w:type="spellStart"/>
      <w:r w:rsidRPr="009560E5">
        <w:rPr>
          <w:color w:val="auto"/>
          <w:sz w:val="24"/>
          <w:szCs w:val="24"/>
        </w:rPr>
        <w:t>Auttar</w:t>
      </w:r>
      <w:proofErr w:type="spellEnd"/>
    </w:p>
    <w:p w14:paraId="1911D277" w14:textId="77777777" w:rsidR="00046782" w:rsidRPr="00046782" w:rsidRDefault="00046782" w:rsidP="00342681">
      <w:pPr>
        <w:pStyle w:val="CENTARI-12"/>
        <w:jc w:val="both"/>
        <w:rPr>
          <w:b w:val="0"/>
          <w:sz w:val="24"/>
          <w:szCs w:val="24"/>
        </w:rPr>
      </w:pPr>
      <w:r w:rsidRPr="00046782">
        <w:rPr>
          <w:b w:val="0"/>
          <w:sz w:val="24"/>
          <w:szCs w:val="24"/>
        </w:rPr>
        <w:t>Habilita</w:t>
      </w:r>
      <w:r>
        <w:rPr>
          <w:b w:val="0"/>
          <w:sz w:val="24"/>
          <w:szCs w:val="24"/>
        </w:rPr>
        <w:t>r</w:t>
      </w:r>
      <w:r w:rsidR="00F846D7">
        <w:rPr>
          <w:b w:val="0"/>
          <w:sz w:val="24"/>
          <w:szCs w:val="24"/>
        </w:rPr>
        <w:t xml:space="preserve"> o TEF </w:t>
      </w:r>
      <w:proofErr w:type="spellStart"/>
      <w:r w:rsidR="00F846D7">
        <w:rPr>
          <w:b w:val="0"/>
          <w:sz w:val="24"/>
          <w:szCs w:val="24"/>
        </w:rPr>
        <w:t>A</w:t>
      </w:r>
      <w:r w:rsidRPr="00046782">
        <w:rPr>
          <w:b w:val="0"/>
          <w:sz w:val="24"/>
          <w:szCs w:val="24"/>
        </w:rPr>
        <w:t>uttar</w:t>
      </w:r>
      <w:proofErr w:type="spellEnd"/>
      <w:r w:rsidRPr="00046782">
        <w:rPr>
          <w:b w:val="0"/>
          <w:sz w:val="24"/>
          <w:szCs w:val="24"/>
        </w:rPr>
        <w:t xml:space="preserve"> na tela de configuração local realizar uma venda do tipo cartão.</w:t>
      </w:r>
    </w:p>
    <w:p w14:paraId="5BC3DED8" w14:textId="433A6EFB" w:rsidR="007569AD" w:rsidRDefault="00046782" w:rsidP="00342681">
      <w:pPr>
        <w:pStyle w:val="CENTARI-12"/>
        <w:jc w:val="both"/>
        <w:rPr>
          <w:sz w:val="24"/>
          <w:szCs w:val="24"/>
        </w:rPr>
      </w:pPr>
      <w:r w:rsidRPr="00115B9D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 w:rsidRPr="00046782">
        <w:rPr>
          <w:b w:val="0"/>
          <w:sz w:val="24"/>
          <w:szCs w:val="24"/>
        </w:rPr>
        <w:t xml:space="preserve">O sistema </w:t>
      </w:r>
      <w:r w:rsidR="00922089" w:rsidRPr="00046782">
        <w:rPr>
          <w:b w:val="0"/>
          <w:sz w:val="24"/>
          <w:szCs w:val="24"/>
        </w:rPr>
        <w:t>deverá</w:t>
      </w:r>
      <w:r w:rsidRPr="00046782">
        <w:rPr>
          <w:b w:val="0"/>
          <w:sz w:val="24"/>
          <w:szCs w:val="24"/>
        </w:rPr>
        <w:t xml:space="preserve"> confirmar a transação antes da impressão dos comprovantes TEF</w:t>
      </w:r>
      <w:r>
        <w:rPr>
          <w:b w:val="0"/>
          <w:sz w:val="24"/>
          <w:szCs w:val="24"/>
        </w:rPr>
        <w:t xml:space="preserve"> caso a transação seja autorizada imprimir</w:t>
      </w:r>
      <w:r>
        <w:rPr>
          <w:sz w:val="24"/>
          <w:szCs w:val="24"/>
        </w:rPr>
        <w:t>.</w:t>
      </w:r>
    </w:p>
    <w:p w14:paraId="77C1953F" w14:textId="77777777" w:rsidR="0009537D" w:rsidRPr="0009537D" w:rsidRDefault="0009537D" w:rsidP="0009537D">
      <w:pPr>
        <w:pStyle w:val="CENTARI-12"/>
        <w:jc w:val="both"/>
        <w:rPr>
          <w:b w:val="0"/>
          <w:sz w:val="24"/>
          <w:szCs w:val="24"/>
        </w:rPr>
      </w:pPr>
      <w:r w:rsidRPr="0009537D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Repetir o teste com o certificado A3</w:t>
      </w:r>
    </w:p>
    <w:p w14:paraId="5887844D" w14:textId="77777777" w:rsidR="0009537D" w:rsidRDefault="0009537D" w:rsidP="0009537D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Resultado deverá ser o mesmo.</w:t>
      </w:r>
    </w:p>
    <w:p w14:paraId="269E645A" w14:textId="77777777" w:rsidR="008F0BE3" w:rsidRDefault="008F0BE3" w:rsidP="008F0BE3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33C06A7A" w14:textId="257C9D0D" w:rsidR="0009537D" w:rsidRPr="008F0BE3" w:rsidRDefault="008F0BE3" w:rsidP="00342681">
      <w:pPr>
        <w:pStyle w:val="CENTARI-12"/>
        <w:jc w:val="both"/>
        <w:rPr>
          <w:bCs/>
          <w:color w:val="FF0000"/>
          <w:sz w:val="24"/>
          <w:szCs w:val="24"/>
        </w:rPr>
      </w:pPr>
      <w:r w:rsidRPr="008F0BE3">
        <w:rPr>
          <w:bCs/>
          <w:color w:val="FF0000"/>
          <w:sz w:val="24"/>
          <w:szCs w:val="24"/>
        </w:rPr>
        <w:t>(Somente no VCL)</w:t>
      </w:r>
    </w:p>
    <w:p w14:paraId="0448E67B" w14:textId="7ABC6348" w:rsidR="003436D7" w:rsidRDefault="00627EAE" w:rsidP="00D6510F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Pagamento Cartão</w:t>
      </w:r>
      <w:r w:rsidR="003621D0">
        <w:rPr>
          <w:sz w:val="24"/>
          <w:szCs w:val="24"/>
        </w:rPr>
        <w:t xml:space="preserve"> (</w:t>
      </w:r>
      <w:r w:rsidR="003621D0" w:rsidRPr="004F27E1">
        <w:rPr>
          <w:color w:val="FF0000"/>
          <w:sz w:val="24"/>
          <w:szCs w:val="24"/>
        </w:rPr>
        <w:t xml:space="preserve">Executar Programa </w:t>
      </w:r>
      <w:r w:rsidR="000611EB">
        <w:rPr>
          <w:color w:val="FF0000"/>
          <w:sz w:val="24"/>
          <w:szCs w:val="24"/>
        </w:rPr>
        <w:t>SITEFF Demonstração</w:t>
      </w:r>
      <w:r w:rsidR="001659CE">
        <w:rPr>
          <w:color w:val="FF0000"/>
          <w:sz w:val="24"/>
          <w:szCs w:val="24"/>
        </w:rPr>
        <w:t xml:space="preserve"> “</w:t>
      </w:r>
      <w:proofErr w:type="spellStart"/>
      <w:r w:rsidR="001659CE">
        <w:rPr>
          <w:color w:val="FF0000"/>
          <w:sz w:val="24"/>
          <w:szCs w:val="24"/>
        </w:rPr>
        <w:t>SitDemo</w:t>
      </w:r>
      <w:proofErr w:type="spellEnd"/>
      <w:proofErr w:type="gramStart"/>
      <w:r w:rsidR="001659CE">
        <w:rPr>
          <w:color w:val="FF0000"/>
          <w:sz w:val="24"/>
          <w:szCs w:val="24"/>
        </w:rPr>
        <w:t>”</w:t>
      </w:r>
      <w:r w:rsidR="003621D0">
        <w:rPr>
          <w:sz w:val="24"/>
          <w:szCs w:val="24"/>
        </w:rPr>
        <w:t>)</w:t>
      </w:r>
      <w:r w:rsidR="00C42061">
        <w:rPr>
          <w:sz w:val="24"/>
          <w:szCs w:val="24"/>
        </w:rPr>
        <w:t xml:space="preserve">  PULAR</w:t>
      </w:r>
      <w:proofErr w:type="gramEnd"/>
      <w:r w:rsidR="00C42061">
        <w:rPr>
          <w:sz w:val="24"/>
          <w:szCs w:val="24"/>
        </w:rPr>
        <w:t xml:space="preserve"> TESTE</w:t>
      </w:r>
      <w:r w:rsidR="00435A0D">
        <w:rPr>
          <w:sz w:val="24"/>
          <w:szCs w:val="24"/>
        </w:rPr>
        <w:t>.</w:t>
      </w:r>
    </w:p>
    <w:p w14:paraId="7BBEA045" w14:textId="77777777" w:rsidR="003436D7" w:rsidRPr="003436D7" w:rsidRDefault="003436D7" w:rsidP="00342681">
      <w:pPr>
        <w:pStyle w:val="CENTARI-12"/>
        <w:jc w:val="both"/>
        <w:rPr>
          <w:b w:val="0"/>
          <w:sz w:val="24"/>
          <w:szCs w:val="24"/>
        </w:rPr>
      </w:pPr>
      <w:r w:rsidRPr="003436D7">
        <w:rPr>
          <w:b w:val="0"/>
          <w:sz w:val="24"/>
          <w:szCs w:val="24"/>
        </w:rPr>
        <w:t>Realiza</w:t>
      </w:r>
      <w:r>
        <w:rPr>
          <w:b w:val="0"/>
          <w:sz w:val="24"/>
          <w:szCs w:val="24"/>
        </w:rPr>
        <w:t>r</w:t>
      </w:r>
      <w:r w:rsidRPr="003436D7">
        <w:rPr>
          <w:b w:val="0"/>
          <w:sz w:val="24"/>
          <w:szCs w:val="24"/>
        </w:rPr>
        <w:t xml:space="preserve"> uma venda </w:t>
      </w:r>
      <w:r w:rsidR="00024DCC">
        <w:rPr>
          <w:b w:val="0"/>
          <w:sz w:val="24"/>
          <w:szCs w:val="24"/>
        </w:rPr>
        <w:t xml:space="preserve">escolher </w:t>
      </w:r>
      <w:r w:rsidRPr="003436D7">
        <w:rPr>
          <w:b w:val="0"/>
          <w:sz w:val="24"/>
          <w:szCs w:val="24"/>
        </w:rPr>
        <w:t xml:space="preserve">como forma de pagamentos </w:t>
      </w:r>
      <w:r w:rsidR="00024DCC">
        <w:rPr>
          <w:b w:val="0"/>
          <w:sz w:val="24"/>
          <w:szCs w:val="24"/>
        </w:rPr>
        <w:t xml:space="preserve">cartão </w:t>
      </w:r>
      <w:r w:rsidRPr="003436D7">
        <w:rPr>
          <w:b w:val="0"/>
          <w:sz w:val="24"/>
          <w:szCs w:val="24"/>
        </w:rPr>
        <w:t>inserir pagamento</w:t>
      </w:r>
      <w:r w:rsidR="00024DCC">
        <w:rPr>
          <w:b w:val="0"/>
          <w:sz w:val="24"/>
          <w:szCs w:val="24"/>
        </w:rPr>
        <w:t xml:space="preserve"> quando for solicitado o </w:t>
      </w:r>
      <w:r w:rsidR="00365019">
        <w:rPr>
          <w:b w:val="0"/>
          <w:sz w:val="24"/>
          <w:szCs w:val="24"/>
        </w:rPr>
        <w:t>número</w:t>
      </w:r>
      <w:r w:rsidR="00024DCC">
        <w:rPr>
          <w:b w:val="0"/>
          <w:sz w:val="24"/>
          <w:szCs w:val="24"/>
        </w:rPr>
        <w:t xml:space="preserve"> do documente insira o mesmo.</w:t>
      </w:r>
      <w:r w:rsidRPr="003436D7">
        <w:rPr>
          <w:b w:val="0"/>
          <w:sz w:val="24"/>
          <w:szCs w:val="24"/>
        </w:rPr>
        <w:t xml:space="preserve"> </w:t>
      </w:r>
    </w:p>
    <w:p w14:paraId="242EC4EB" w14:textId="27548610" w:rsidR="009560E5" w:rsidRDefault="003436D7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E53C6E">
        <w:rPr>
          <w:sz w:val="24"/>
          <w:szCs w:val="24"/>
        </w:rPr>
        <w:t xml:space="preserve"> </w:t>
      </w:r>
      <w:r w:rsidR="00024DCC">
        <w:rPr>
          <w:b w:val="0"/>
          <w:sz w:val="24"/>
          <w:szCs w:val="24"/>
        </w:rPr>
        <w:t xml:space="preserve">Logo após a inserção do </w:t>
      </w:r>
      <w:r w:rsidR="002367C6">
        <w:rPr>
          <w:b w:val="0"/>
          <w:sz w:val="24"/>
          <w:szCs w:val="24"/>
        </w:rPr>
        <w:t>número</w:t>
      </w:r>
      <w:r w:rsidR="00024DCC">
        <w:rPr>
          <w:b w:val="0"/>
          <w:sz w:val="24"/>
          <w:szCs w:val="24"/>
        </w:rPr>
        <w:t xml:space="preserve"> do documento </w:t>
      </w:r>
      <w:r w:rsidR="0010143A">
        <w:rPr>
          <w:b w:val="0"/>
          <w:sz w:val="24"/>
          <w:szCs w:val="24"/>
        </w:rPr>
        <w:t>deverá</w:t>
      </w:r>
      <w:r w:rsidR="00024DCC">
        <w:rPr>
          <w:b w:val="0"/>
          <w:sz w:val="24"/>
          <w:szCs w:val="24"/>
        </w:rPr>
        <w:t xml:space="preserve"> </w:t>
      </w:r>
      <w:r w:rsidR="0010143A">
        <w:rPr>
          <w:b w:val="0"/>
          <w:sz w:val="24"/>
          <w:szCs w:val="24"/>
        </w:rPr>
        <w:t>solicita</w:t>
      </w:r>
      <w:r w:rsidR="00024DCC">
        <w:rPr>
          <w:b w:val="0"/>
          <w:sz w:val="24"/>
          <w:szCs w:val="24"/>
        </w:rPr>
        <w:t xml:space="preserve"> também o</w:t>
      </w:r>
      <w:r w:rsidR="003C5F8F">
        <w:rPr>
          <w:b w:val="0"/>
          <w:sz w:val="24"/>
          <w:szCs w:val="24"/>
        </w:rPr>
        <w:t xml:space="preserve"> “</w:t>
      </w:r>
      <w:r w:rsidR="0010143A">
        <w:rPr>
          <w:b w:val="0"/>
          <w:sz w:val="24"/>
          <w:szCs w:val="24"/>
        </w:rPr>
        <w:t>NO da Autorização</w:t>
      </w:r>
      <w:r w:rsidR="003C5F8F">
        <w:rPr>
          <w:b w:val="0"/>
          <w:sz w:val="24"/>
          <w:szCs w:val="24"/>
        </w:rPr>
        <w:t>”</w:t>
      </w:r>
      <w:r w:rsidR="0010143A">
        <w:rPr>
          <w:b w:val="0"/>
          <w:sz w:val="24"/>
          <w:szCs w:val="24"/>
        </w:rPr>
        <w:t xml:space="preserve"> se caso for inserido o </w:t>
      </w:r>
      <w:r w:rsidR="002367C6">
        <w:rPr>
          <w:b w:val="0"/>
          <w:sz w:val="24"/>
          <w:szCs w:val="24"/>
        </w:rPr>
        <w:t>número</w:t>
      </w:r>
      <w:r w:rsidR="0010143A">
        <w:rPr>
          <w:b w:val="0"/>
          <w:sz w:val="24"/>
          <w:szCs w:val="24"/>
        </w:rPr>
        <w:t xml:space="preserve"> será exibido no grid de pagamentos</w:t>
      </w:r>
      <w:r w:rsidR="009560E5">
        <w:rPr>
          <w:b w:val="0"/>
          <w:sz w:val="24"/>
          <w:szCs w:val="24"/>
        </w:rPr>
        <w:t>,</w:t>
      </w:r>
    </w:p>
    <w:p w14:paraId="70A7CD5B" w14:textId="31C8185B" w:rsidR="009560E5" w:rsidRDefault="0093130B" w:rsidP="00342681">
      <w:pPr>
        <w:pStyle w:val="CENTARI-12"/>
        <w:jc w:val="both"/>
        <w:rPr>
          <w:b w:val="0"/>
          <w:bCs/>
          <w:sz w:val="24"/>
          <w:szCs w:val="24"/>
        </w:rPr>
      </w:pPr>
      <w:proofErr w:type="spellStart"/>
      <w:r w:rsidRPr="009560E5">
        <w:rPr>
          <w:bCs/>
          <w:sz w:val="24"/>
          <w:szCs w:val="24"/>
        </w:rPr>
        <w:t>Sub-test</w:t>
      </w:r>
      <w:proofErr w:type="spellEnd"/>
      <w:r>
        <w:t xml:space="preserve"> </w:t>
      </w:r>
      <w:r>
        <w:rPr>
          <w:bCs/>
          <w:sz w:val="24"/>
          <w:szCs w:val="24"/>
        </w:rPr>
        <w:t>1.0 -</w:t>
      </w:r>
      <w:r w:rsidR="009560E5">
        <w:rPr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Ao iniciar um pagamento no </w:t>
      </w:r>
      <w:proofErr w:type="spellStart"/>
      <w:r>
        <w:rPr>
          <w:b w:val="0"/>
          <w:bCs/>
          <w:sz w:val="24"/>
          <w:szCs w:val="24"/>
        </w:rPr>
        <w:t>Auttar</w:t>
      </w:r>
      <w:proofErr w:type="spellEnd"/>
      <w:r>
        <w:rPr>
          <w:b w:val="0"/>
          <w:bCs/>
          <w:sz w:val="24"/>
          <w:szCs w:val="24"/>
        </w:rPr>
        <w:t>, remover o cartão inserido.</w:t>
      </w:r>
    </w:p>
    <w:p w14:paraId="09AF790F" w14:textId="2C6E78C4" w:rsidR="0093130B" w:rsidRPr="0093130B" w:rsidRDefault="0093130B" w:rsidP="00342681">
      <w:pPr>
        <w:pStyle w:val="CENTARI-12"/>
        <w:jc w:val="both"/>
        <w:rPr>
          <w:b w:val="0"/>
          <w:bCs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O sistema deve apresentar a seguinte mensagem</w:t>
      </w:r>
    </w:p>
    <w:p w14:paraId="01E9D8E3" w14:textId="77777777" w:rsidR="0009537D" w:rsidRPr="0009537D" w:rsidRDefault="0009537D" w:rsidP="0009537D">
      <w:pPr>
        <w:pStyle w:val="CENTARI-12"/>
        <w:jc w:val="both"/>
        <w:rPr>
          <w:b w:val="0"/>
          <w:sz w:val="24"/>
          <w:szCs w:val="24"/>
        </w:rPr>
      </w:pPr>
      <w:r w:rsidRPr="0009537D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Repetir o teste com o certificado A3</w:t>
      </w:r>
    </w:p>
    <w:p w14:paraId="033222FB" w14:textId="37768622" w:rsidR="0009537D" w:rsidRPr="0093130B" w:rsidRDefault="0009537D" w:rsidP="0009537D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Resultado Esperado:</w:t>
      </w:r>
      <w:r w:rsidR="0093130B">
        <w:rPr>
          <w:sz w:val="24"/>
          <w:szCs w:val="24"/>
        </w:rPr>
        <w:t xml:space="preserve"> </w:t>
      </w:r>
      <w:r w:rsidR="0093130B">
        <w:rPr>
          <w:b w:val="0"/>
          <w:bCs/>
          <w:sz w:val="24"/>
          <w:szCs w:val="24"/>
        </w:rPr>
        <w:t>O sistema deve fechar a tela inicial e voltar para a tela de pedido.</w:t>
      </w:r>
    </w:p>
    <w:p w14:paraId="2E52231F" w14:textId="28413921" w:rsidR="008F0BE3" w:rsidRDefault="0093130B" w:rsidP="00342681">
      <w:pPr>
        <w:pStyle w:val="CENTARI-12"/>
        <w:jc w:val="both"/>
        <w:rPr>
          <w:bCs/>
          <w:sz w:val="24"/>
          <w:szCs w:val="24"/>
        </w:rPr>
      </w:pPr>
      <w:proofErr w:type="spellStart"/>
      <w:r w:rsidRPr="009560E5">
        <w:rPr>
          <w:bCs/>
          <w:sz w:val="24"/>
          <w:szCs w:val="24"/>
        </w:rPr>
        <w:t>Sub-Teste</w:t>
      </w:r>
      <w:proofErr w:type="spellEnd"/>
      <w:r>
        <w:t xml:space="preserve"> </w:t>
      </w:r>
      <w:r>
        <w:rPr>
          <w:bCs/>
          <w:sz w:val="24"/>
          <w:szCs w:val="24"/>
        </w:rPr>
        <w:t xml:space="preserve">2.0 </w:t>
      </w:r>
      <w:r w:rsidR="008F0BE3">
        <w:rPr>
          <w:bCs/>
          <w:sz w:val="24"/>
          <w:szCs w:val="24"/>
        </w:rPr>
        <w:t>–</w:t>
      </w:r>
    </w:p>
    <w:p w14:paraId="5A24E3D2" w14:textId="77777777" w:rsidR="008F0BE3" w:rsidRDefault="008F0BE3" w:rsidP="00342681">
      <w:pPr>
        <w:pStyle w:val="CENTARI-12"/>
        <w:jc w:val="both"/>
        <w:rPr>
          <w:bCs/>
          <w:sz w:val="24"/>
          <w:szCs w:val="24"/>
        </w:rPr>
      </w:pPr>
    </w:p>
    <w:p w14:paraId="28DB58C9" w14:textId="32E2B313" w:rsidR="0009537D" w:rsidRPr="008F0BE3" w:rsidRDefault="008F0BE3" w:rsidP="00342681">
      <w:pPr>
        <w:pStyle w:val="CENTARI-12"/>
        <w:jc w:val="both"/>
        <w:rPr>
          <w:bCs/>
          <w:color w:val="FF0000"/>
          <w:sz w:val="24"/>
          <w:szCs w:val="24"/>
        </w:rPr>
      </w:pPr>
      <w:r w:rsidRPr="008F0BE3">
        <w:rPr>
          <w:bCs/>
          <w:color w:val="FF0000"/>
          <w:sz w:val="24"/>
          <w:szCs w:val="24"/>
        </w:rPr>
        <w:t>(Somente no VCL)</w:t>
      </w:r>
      <w:r w:rsidR="0093130B">
        <w:rPr>
          <w:bCs/>
          <w:sz w:val="24"/>
          <w:szCs w:val="24"/>
        </w:rPr>
        <w:t xml:space="preserve"> </w:t>
      </w:r>
    </w:p>
    <w:p w14:paraId="2FE27165" w14:textId="46282B4C" w:rsidR="00F75CDB" w:rsidRDefault="00BB6640" w:rsidP="00D6510F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Taxa </w:t>
      </w:r>
      <w:proofErr w:type="gramStart"/>
      <w:r>
        <w:rPr>
          <w:sz w:val="24"/>
          <w:szCs w:val="24"/>
        </w:rPr>
        <w:t>Crédito</w:t>
      </w:r>
      <w:r w:rsidR="005759F2">
        <w:rPr>
          <w:sz w:val="24"/>
          <w:szCs w:val="24"/>
        </w:rPr>
        <w:t xml:space="preserve"> </w:t>
      </w:r>
      <w:r w:rsidR="009E507F">
        <w:rPr>
          <w:sz w:val="24"/>
          <w:szCs w:val="24"/>
        </w:rPr>
        <w:t xml:space="preserve"> (</w:t>
      </w:r>
      <w:proofErr w:type="gramEnd"/>
      <w:r w:rsidR="009E507F" w:rsidRPr="005C5949">
        <w:rPr>
          <w:color w:val="FF0000"/>
          <w:sz w:val="24"/>
          <w:szCs w:val="24"/>
        </w:rPr>
        <w:t>Precisa Cartão</w:t>
      </w:r>
      <w:r w:rsidR="009E507F">
        <w:rPr>
          <w:sz w:val="24"/>
          <w:szCs w:val="24"/>
        </w:rPr>
        <w:t>)</w:t>
      </w:r>
    </w:p>
    <w:p w14:paraId="1D250929" w14:textId="77777777" w:rsidR="00F75CDB" w:rsidRPr="00F75CDB" w:rsidRDefault="0035508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Ir ao</w:t>
      </w:r>
      <w:r w:rsidR="00F75CDB">
        <w:rPr>
          <w:b w:val="0"/>
          <w:sz w:val="24"/>
          <w:szCs w:val="24"/>
        </w:rPr>
        <w:t xml:space="preserve"> modulo parâmetros</w:t>
      </w:r>
      <w:r>
        <w:rPr>
          <w:b w:val="0"/>
          <w:sz w:val="24"/>
          <w:szCs w:val="24"/>
        </w:rPr>
        <w:t xml:space="preserve"> </w:t>
      </w:r>
      <w:r w:rsidR="00F75CDB">
        <w:rPr>
          <w:b w:val="0"/>
          <w:sz w:val="24"/>
          <w:szCs w:val="24"/>
        </w:rPr>
        <w:t>financeiros</w:t>
      </w:r>
      <w:r w:rsidR="003E6D7D">
        <w:rPr>
          <w:b w:val="0"/>
          <w:sz w:val="24"/>
          <w:szCs w:val="24"/>
        </w:rPr>
        <w:t>, selecionar a forma de pagamento cartão</w:t>
      </w:r>
      <w:r w:rsidR="005B5621">
        <w:rPr>
          <w:b w:val="0"/>
          <w:sz w:val="24"/>
          <w:szCs w:val="24"/>
        </w:rPr>
        <w:t>,</w:t>
      </w:r>
      <w:r w:rsidR="00F75CDB">
        <w:rPr>
          <w:b w:val="0"/>
          <w:sz w:val="24"/>
          <w:szCs w:val="24"/>
        </w:rPr>
        <w:t xml:space="preserve"> adicionar quantidade de parcelas e o índice de conversão</w:t>
      </w:r>
      <w:r w:rsidR="009902F3">
        <w:rPr>
          <w:b w:val="0"/>
          <w:sz w:val="24"/>
          <w:szCs w:val="24"/>
        </w:rPr>
        <w:t xml:space="preserve"> e adicionar a “Taxa Credito”</w:t>
      </w:r>
      <w:r w:rsidR="003A37C6">
        <w:rPr>
          <w:b w:val="0"/>
          <w:sz w:val="24"/>
          <w:szCs w:val="24"/>
        </w:rPr>
        <w:t>,</w:t>
      </w:r>
      <w:r w:rsidR="00F75CDB">
        <w:rPr>
          <w:b w:val="0"/>
          <w:sz w:val="24"/>
          <w:szCs w:val="24"/>
        </w:rPr>
        <w:t xml:space="preserve"> logo </w:t>
      </w:r>
      <w:r w:rsidR="007B3DA0">
        <w:rPr>
          <w:b w:val="0"/>
          <w:sz w:val="24"/>
          <w:szCs w:val="24"/>
        </w:rPr>
        <w:t>após realizar</w:t>
      </w:r>
      <w:r w:rsidR="00F75CDB" w:rsidRPr="003436D7">
        <w:rPr>
          <w:b w:val="0"/>
          <w:sz w:val="24"/>
          <w:szCs w:val="24"/>
        </w:rPr>
        <w:t xml:space="preserve"> uma venda </w:t>
      </w:r>
      <w:r w:rsidR="00F75CDB">
        <w:rPr>
          <w:b w:val="0"/>
          <w:sz w:val="24"/>
          <w:szCs w:val="24"/>
        </w:rPr>
        <w:t xml:space="preserve">escolher </w:t>
      </w:r>
      <w:r w:rsidR="00F75CDB" w:rsidRPr="003436D7">
        <w:rPr>
          <w:b w:val="0"/>
          <w:sz w:val="24"/>
          <w:szCs w:val="24"/>
        </w:rPr>
        <w:t xml:space="preserve">como forma de pagamentos </w:t>
      </w:r>
      <w:r w:rsidR="00F75CDB">
        <w:rPr>
          <w:b w:val="0"/>
          <w:sz w:val="24"/>
          <w:szCs w:val="24"/>
        </w:rPr>
        <w:t xml:space="preserve">cartão </w:t>
      </w:r>
      <w:r w:rsidR="00F75CDB" w:rsidRPr="003436D7">
        <w:rPr>
          <w:b w:val="0"/>
          <w:sz w:val="24"/>
          <w:szCs w:val="24"/>
        </w:rPr>
        <w:t xml:space="preserve">inserir </w:t>
      </w:r>
      <w:r w:rsidR="00F75CDB">
        <w:rPr>
          <w:b w:val="0"/>
          <w:sz w:val="24"/>
          <w:szCs w:val="24"/>
        </w:rPr>
        <w:t xml:space="preserve">quantidade de parcelas. </w:t>
      </w:r>
      <w:r>
        <w:rPr>
          <w:b w:val="0"/>
          <w:sz w:val="24"/>
          <w:szCs w:val="24"/>
        </w:rPr>
        <w:t>Quando</w:t>
      </w:r>
      <w:r w:rsidR="00F75CDB">
        <w:rPr>
          <w:b w:val="0"/>
          <w:sz w:val="24"/>
          <w:szCs w:val="24"/>
        </w:rPr>
        <w:t xml:space="preserve"> for solicitado o </w:t>
      </w:r>
      <w:r w:rsidR="002367C6">
        <w:rPr>
          <w:b w:val="0"/>
          <w:sz w:val="24"/>
          <w:szCs w:val="24"/>
        </w:rPr>
        <w:t>número</w:t>
      </w:r>
      <w:r w:rsidR="00F75CDB">
        <w:rPr>
          <w:b w:val="0"/>
          <w:sz w:val="24"/>
          <w:szCs w:val="24"/>
        </w:rPr>
        <w:t xml:space="preserve"> do documente insira o mesmo.</w:t>
      </w:r>
      <w:r w:rsidR="00F75CDB" w:rsidRPr="003436D7">
        <w:rPr>
          <w:b w:val="0"/>
          <w:sz w:val="24"/>
          <w:szCs w:val="24"/>
        </w:rPr>
        <w:t xml:space="preserve"> </w:t>
      </w:r>
    </w:p>
    <w:p w14:paraId="30DD18BA" w14:textId="77777777" w:rsidR="0088392A" w:rsidRDefault="00F75CDB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E53C6E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Exibir no GRID da forma de pagamento e quantidade de </w:t>
      </w:r>
      <w:r w:rsidR="007B3DA0">
        <w:rPr>
          <w:b w:val="0"/>
          <w:sz w:val="24"/>
          <w:szCs w:val="24"/>
        </w:rPr>
        <w:t>parcelas deflação</w:t>
      </w:r>
      <w:r>
        <w:rPr>
          <w:b w:val="0"/>
          <w:sz w:val="24"/>
          <w:szCs w:val="24"/>
        </w:rPr>
        <w:t xml:space="preserve"> e data de </w:t>
      </w:r>
      <w:r w:rsidR="007B3DA0">
        <w:rPr>
          <w:b w:val="0"/>
          <w:sz w:val="24"/>
          <w:szCs w:val="24"/>
        </w:rPr>
        <w:t>vencimento de</w:t>
      </w:r>
      <w:r>
        <w:rPr>
          <w:b w:val="0"/>
          <w:sz w:val="24"/>
          <w:szCs w:val="24"/>
        </w:rPr>
        <w:t xml:space="preserve"> cada uma das parcelas. </w:t>
      </w:r>
    </w:p>
    <w:p w14:paraId="2D0A5F34" w14:textId="77777777" w:rsidR="00713649" w:rsidRDefault="00B348C1" w:rsidP="00342681">
      <w:pPr>
        <w:pStyle w:val="CENTARI-1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Obs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TestComplete</w:t>
      </w:r>
      <w:proofErr w:type="spellEnd"/>
      <w:r>
        <w:rPr>
          <w:sz w:val="24"/>
          <w:szCs w:val="24"/>
        </w:rPr>
        <w:t>:</w:t>
      </w:r>
    </w:p>
    <w:p w14:paraId="01F31A3F" w14:textId="77777777" w:rsidR="00B348C1" w:rsidRDefault="00B348C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2D5A39">
        <w:rPr>
          <w:b w:val="0"/>
          <w:sz w:val="24"/>
          <w:szCs w:val="24"/>
        </w:rPr>
        <w:t>Parâmetros Financeiro</w:t>
      </w:r>
    </w:p>
    <w:p w14:paraId="664299E2" w14:textId="3DFCA6C9" w:rsidR="00B348C1" w:rsidRDefault="00B348C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</w:t>
      </w:r>
      <w:r w:rsidR="00A36E83">
        <w:rPr>
          <w:b w:val="0"/>
          <w:sz w:val="24"/>
          <w:szCs w:val="24"/>
        </w:rPr>
        <w:t>Pedidos</w:t>
      </w:r>
    </w:p>
    <w:p w14:paraId="2097406B" w14:textId="22DB56BB" w:rsidR="008F0BE3" w:rsidRDefault="001E262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3A680903" w14:textId="0B7F2673" w:rsidR="008F0BE3" w:rsidRPr="008F0BE3" w:rsidRDefault="008F0BE3" w:rsidP="00342681">
      <w:pPr>
        <w:pStyle w:val="CENTARI-12"/>
        <w:jc w:val="both"/>
        <w:rPr>
          <w:bCs/>
          <w:color w:val="FF0000"/>
          <w:sz w:val="24"/>
          <w:szCs w:val="24"/>
        </w:rPr>
      </w:pPr>
      <w:r w:rsidRPr="008F0BE3">
        <w:rPr>
          <w:bCs/>
          <w:color w:val="FF0000"/>
          <w:sz w:val="24"/>
          <w:szCs w:val="24"/>
        </w:rPr>
        <w:t>(Somente no VCL)</w:t>
      </w:r>
    </w:p>
    <w:p w14:paraId="24165962" w14:textId="2C12E6AC" w:rsidR="00E94A58" w:rsidRPr="00550A3D" w:rsidRDefault="00D27335" w:rsidP="00D6510F">
      <w:pPr>
        <w:pStyle w:val="CENTARI-12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550A3D">
        <w:rPr>
          <w:bCs/>
          <w:sz w:val="24"/>
          <w:szCs w:val="24"/>
        </w:rPr>
        <w:t>Vencimento Cliente</w:t>
      </w:r>
      <w:r w:rsidR="006E23EE">
        <w:rPr>
          <w:bCs/>
          <w:sz w:val="24"/>
          <w:szCs w:val="24"/>
        </w:rPr>
        <w:t xml:space="preserve"> (Contém erro no Parâmetros Finan.)</w:t>
      </w:r>
    </w:p>
    <w:p w14:paraId="086FCCC3" w14:textId="77777777" w:rsidR="00E94A58" w:rsidRDefault="00101CB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Em Parâmetros Financeiros, coloque “1 – Usar Dia de Vencimento do Cliente”</w:t>
      </w:r>
      <w:r w:rsidR="00E53C6E">
        <w:rPr>
          <w:b w:val="0"/>
          <w:sz w:val="24"/>
          <w:szCs w:val="24"/>
        </w:rPr>
        <w:t>. Em Clientes escolha o Vencimento, depois inser</w:t>
      </w:r>
      <w:r w:rsidR="006F756F">
        <w:rPr>
          <w:b w:val="0"/>
          <w:sz w:val="24"/>
          <w:szCs w:val="24"/>
        </w:rPr>
        <w:t>e</w:t>
      </w:r>
      <w:r w:rsidR="00E53C6E">
        <w:rPr>
          <w:b w:val="0"/>
          <w:sz w:val="24"/>
          <w:szCs w:val="24"/>
        </w:rPr>
        <w:t xml:space="preserve"> a forma de paga</w:t>
      </w:r>
      <w:r w:rsidR="006F756F">
        <w:rPr>
          <w:b w:val="0"/>
          <w:sz w:val="24"/>
          <w:szCs w:val="24"/>
        </w:rPr>
        <w:t>mento.</w:t>
      </w:r>
    </w:p>
    <w:p w14:paraId="024ADB08" w14:textId="2C5DE5D8" w:rsidR="008F0BE3" w:rsidRDefault="00B66FCF" w:rsidP="008F0BE3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161816">
        <w:rPr>
          <w:sz w:val="24"/>
          <w:szCs w:val="24"/>
        </w:rPr>
        <w:t xml:space="preserve"> </w:t>
      </w:r>
      <w:r w:rsidR="006F756F">
        <w:rPr>
          <w:b w:val="0"/>
          <w:sz w:val="24"/>
          <w:szCs w:val="24"/>
        </w:rPr>
        <w:t>Deverá puxar a Data de Vencimento escolhida.</w:t>
      </w:r>
    </w:p>
    <w:p w14:paraId="6CD7FF78" w14:textId="77777777" w:rsidR="00296E3F" w:rsidRDefault="00296E3F" w:rsidP="008F0BE3">
      <w:pPr>
        <w:pStyle w:val="CENTARI-12"/>
        <w:jc w:val="both"/>
        <w:rPr>
          <w:b w:val="0"/>
          <w:sz w:val="24"/>
          <w:szCs w:val="24"/>
        </w:rPr>
      </w:pPr>
      <w:r w:rsidRPr="00296E3F">
        <w:rPr>
          <w:bCs/>
          <w:sz w:val="24"/>
          <w:szCs w:val="24"/>
        </w:rPr>
        <w:t>Para fazer o Teste</w:t>
      </w:r>
      <w:r>
        <w:rPr>
          <w:bCs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 </w:t>
      </w:r>
    </w:p>
    <w:p w14:paraId="29476364" w14:textId="34A7756B" w:rsidR="00296E3F" w:rsidRPr="00296E3F" w:rsidRDefault="00296E3F" w:rsidP="008F0BE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SAT Parâmetros do Financeiro &gt; Forma de PGTP &gt; Procurar “</w:t>
      </w:r>
      <w:proofErr w:type="spellStart"/>
      <w:r w:rsidRPr="00296E3F">
        <w:rPr>
          <w:b w:val="0"/>
          <w:sz w:val="24"/>
          <w:szCs w:val="24"/>
        </w:rPr>
        <w:t>Cartao</w:t>
      </w:r>
      <w:proofErr w:type="spellEnd"/>
      <w:r w:rsidRPr="00296E3F">
        <w:rPr>
          <w:b w:val="0"/>
          <w:sz w:val="24"/>
          <w:szCs w:val="24"/>
        </w:rPr>
        <w:t xml:space="preserve"> </w:t>
      </w:r>
      <w:proofErr w:type="spellStart"/>
      <w:r w:rsidRPr="00296E3F">
        <w:rPr>
          <w:b w:val="0"/>
          <w:sz w:val="24"/>
          <w:szCs w:val="24"/>
        </w:rPr>
        <w:t>Sitef</w:t>
      </w:r>
      <w:proofErr w:type="spellEnd"/>
      <w:r>
        <w:rPr>
          <w:b w:val="0"/>
          <w:sz w:val="24"/>
          <w:szCs w:val="24"/>
        </w:rPr>
        <w:t xml:space="preserve">” </w:t>
      </w:r>
      <w:proofErr w:type="spellStart"/>
      <w:r>
        <w:rPr>
          <w:b w:val="0"/>
          <w:sz w:val="24"/>
          <w:szCs w:val="24"/>
        </w:rPr>
        <w:t>Cod</w:t>
      </w:r>
      <w:proofErr w:type="spellEnd"/>
      <w:r>
        <w:rPr>
          <w:b w:val="0"/>
          <w:sz w:val="24"/>
          <w:szCs w:val="24"/>
        </w:rPr>
        <w:t xml:space="preserve"> “04” &gt; Data – Montagem &gt; Editar &gt; “1 – Usar Dia de Vencimento do Cliente”</w:t>
      </w:r>
    </w:p>
    <w:p w14:paraId="12C6185F" w14:textId="4135AD88" w:rsidR="008F0BE3" w:rsidRDefault="008F0BE3" w:rsidP="00342681">
      <w:pPr>
        <w:pStyle w:val="CENTARI-12"/>
        <w:jc w:val="both"/>
        <w:rPr>
          <w:bCs/>
          <w:color w:val="FF0000"/>
          <w:sz w:val="24"/>
          <w:szCs w:val="24"/>
        </w:rPr>
      </w:pPr>
      <w:r w:rsidRPr="008F0BE3">
        <w:rPr>
          <w:bCs/>
          <w:color w:val="FF0000"/>
          <w:sz w:val="24"/>
          <w:szCs w:val="24"/>
        </w:rPr>
        <w:t>(Somente no VCL)</w:t>
      </w:r>
    </w:p>
    <w:p w14:paraId="434EFF87" w14:textId="48ADBA5B" w:rsidR="00296E3F" w:rsidRDefault="00296E3F" w:rsidP="00342681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4BD30681" w14:textId="56DFC6C4" w:rsidR="00296E3F" w:rsidRPr="00296E3F" w:rsidRDefault="00296E3F" w:rsidP="00342681">
      <w:pPr>
        <w:pStyle w:val="CENTARI-12"/>
        <w:jc w:val="both"/>
        <w:rPr>
          <w:bCs/>
          <w:color w:val="FF0000"/>
          <w:sz w:val="32"/>
          <w:szCs w:val="32"/>
        </w:rPr>
      </w:pPr>
      <w:r w:rsidRPr="00296E3F">
        <w:rPr>
          <w:bCs/>
          <w:color w:val="FF0000"/>
          <w:sz w:val="32"/>
          <w:szCs w:val="32"/>
        </w:rPr>
        <w:t>(Perguntar para o Alcides)</w:t>
      </w:r>
    </w:p>
    <w:p w14:paraId="0F490267" w14:textId="367F54B6" w:rsidR="00952B81" w:rsidRPr="001C46DE" w:rsidRDefault="000525CB" w:rsidP="00D6510F">
      <w:pPr>
        <w:pStyle w:val="CENTARI-12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1C46DE">
        <w:rPr>
          <w:bCs/>
          <w:sz w:val="24"/>
          <w:szCs w:val="24"/>
        </w:rPr>
        <w:t xml:space="preserve"> Emitir Nota pelo Cartão</w:t>
      </w:r>
    </w:p>
    <w:p w14:paraId="7EEDEBF3" w14:textId="77777777" w:rsidR="007833E5" w:rsidRDefault="007833E5" w:rsidP="00342681">
      <w:pPr>
        <w:autoSpaceDE w:val="0"/>
        <w:autoSpaceDN w:val="0"/>
        <w:adjustRightInd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Emitir uma nota pelo cartão </w:t>
      </w:r>
    </w:p>
    <w:p w14:paraId="0881D4DF" w14:textId="31D88511" w:rsidR="00952B81" w:rsidRDefault="007833E5" w:rsidP="00342681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7833E5">
        <w:rPr>
          <w:b/>
          <w:color w:val="auto"/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Deverá gerar a </w:t>
      </w:r>
      <w:proofErr w:type="spellStart"/>
      <w:r>
        <w:rPr>
          <w:color w:val="auto"/>
          <w:sz w:val="24"/>
          <w:szCs w:val="24"/>
        </w:rPr>
        <w:t>tag</w:t>
      </w:r>
      <w:proofErr w:type="spellEnd"/>
      <w:r>
        <w:rPr>
          <w:color w:val="auto"/>
          <w:sz w:val="24"/>
          <w:szCs w:val="24"/>
        </w:rPr>
        <w:t xml:space="preserve">: </w:t>
      </w:r>
      <w:r w:rsidR="00952B81" w:rsidRPr="00952B81">
        <w:rPr>
          <w:color w:val="auto"/>
          <w:sz w:val="24"/>
          <w:szCs w:val="24"/>
        </w:rPr>
        <w:t>&lt;card&gt;</w:t>
      </w:r>
      <w:r>
        <w:rPr>
          <w:color w:val="auto"/>
          <w:sz w:val="24"/>
          <w:szCs w:val="24"/>
        </w:rPr>
        <w:t xml:space="preserve"> </w:t>
      </w:r>
      <w:r w:rsidR="00952B81" w:rsidRPr="00952B81">
        <w:rPr>
          <w:color w:val="auto"/>
          <w:sz w:val="24"/>
          <w:szCs w:val="24"/>
        </w:rPr>
        <w:t>&lt;</w:t>
      </w:r>
      <w:proofErr w:type="spellStart"/>
      <w:r w:rsidR="00952B81" w:rsidRPr="00952B81">
        <w:rPr>
          <w:color w:val="auto"/>
          <w:sz w:val="24"/>
          <w:szCs w:val="24"/>
        </w:rPr>
        <w:t>tpintegra</w:t>
      </w:r>
      <w:proofErr w:type="spellEnd"/>
      <w:r w:rsidR="00952B81" w:rsidRPr="00952B81">
        <w:rPr>
          <w:color w:val="auto"/>
          <w:sz w:val="24"/>
          <w:szCs w:val="24"/>
        </w:rPr>
        <w:t>&gt;</w:t>
      </w:r>
    </w:p>
    <w:p w14:paraId="5A75B0B8" w14:textId="6CCD89D6" w:rsidR="008F0BE3" w:rsidRPr="008F0BE3" w:rsidRDefault="008F0BE3" w:rsidP="008F0BE3">
      <w:pPr>
        <w:pStyle w:val="CENTARI-12"/>
        <w:jc w:val="both"/>
        <w:rPr>
          <w:bCs/>
          <w:color w:val="FF0000"/>
          <w:sz w:val="24"/>
          <w:szCs w:val="24"/>
        </w:rPr>
      </w:pPr>
      <w:r w:rsidRPr="008F0BE3">
        <w:rPr>
          <w:bCs/>
          <w:color w:val="FF0000"/>
          <w:sz w:val="24"/>
          <w:szCs w:val="24"/>
        </w:rPr>
        <w:t>(Somente no VCL)</w:t>
      </w:r>
    </w:p>
    <w:p w14:paraId="77D031C5" w14:textId="59C331D3" w:rsidR="00480A78" w:rsidRPr="00252976" w:rsidRDefault="00260D41" w:rsidP="00D6510F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b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Pr="00252976">
        <w:rPr>
          <w:b/>
          <w:bCs/>
          <w:color w:val="auto"/>
          <w:sz w:val="24"/>
          <w:szCs w:val="24"/>
        </w:rPr>
        <w:t>Prazo entre as Parcelas</w:t>
      </w:r>
    </w:p>
    <w:p w14:paraId="09124CB4" w14:textId="77777777" w:rsidR="00480A78" w:rsidRPr="00480A78" w:rsidRDefault="00480A78" w:rsidP="00480A78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480A78">
        <w:rPr>
          <w:color w:val="auto"/>
          <w:sz w:val="24"/>
          <w:szCs w:val="24"/>
        </w:rPr>
        <w:t xml:space="preserve">Ao inserir uma forma de pagamento, caso a mesma tenha um prazo inicial em dias </w:t>
      </w:r>
      <w:proofErr w:type="spellStart"/>
      <w:r w:rsidRPr="00480A78">
        <w:rPr>
          <w:color w:val="auto"/>
          <w:sz w:val="24"/>
          <w:szCs w:val="24"/>
        </w:rPr>
        <w:t>setado</w:t>
      </w:r>
      <w:proofErr w:type="spellEnd"/>
      <w:r w:rsidRPr="00480A78">
        <w:rPr>
          <w:color w:val="auto"/>
          <w:sz w:val="24"/>
          <w:szCs w:val="24"/>
        </w:rPr>
        <w:t xml:space="preserve"> em </w:t>
      </w:r>
    </w:p>
    <w:p w14:paraId="1E154BDE" w14:textId="77777777" w:rsidR="00480A78" w:rsidRPr="00480A78" w:rsidRDefault="00480A78" w:rsidP="00480A78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480A78">
        <w:rPr>
          <w:color w:val="auto"/>
          <w:sz w:val="24"/>
          <w:szCs w:val="24"/>
        </w:rPr>
        <w:t>Financeiro&gt;Parâmetros Financeiros&gt;</w:t>
      </w:r>
      <w:proofErr w:type="spellStart"/>
      <w:r w:rsidRPr="00480A78">
        <w:rPr>
          <w:color w:val="auto"/>
          <w:sz w:val="24"/>
          <w:szCs w:val="24"/>
        </w:rPr>
        <w:t>SubAba</w:t>
      </w:r>
      <w:proofErr w:type="spellEnd"/>
      <w:r w:rsidRPr="00480A78">
        <w:rPr>
          <w:color w:val="auto"/>
          <w:sz w:val="24"/>
          <w:szCs w:val="24"/>
        </w:rPr>
        <w:t xml:space="preserve"> Data-Margem Prazo inicial e prazo entre as parcelas</w:t>
      </w:r>
    </w:p>
    <w:p w14:paraId="0B966AF1" w14:textId="54AA86DC" w:rsidR="008F0BE3" w:rsidRPr="008F0BE3" w:rsidRDefault="00480A78" w:rsidP="008F0BE3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7833E5">
        <w:rPr>
          <w:b/>
          <w:color w:val="auto"/>
          <w:sz w:val="24"/>
          <w:szCs w:val="24"/>
        </w:rPr>
        <w:t>Resultado Esperado:</w:t>
      </w:r>
      <w:r>
        <w:rPr>
          <w:b/>
          <w:color w:val="auto"/>
          <w:sz w:val="24"/>
          <w:szCs w:val="24"/>
        </w:rPr>
        <w:t xml:space="preserve"> </w:t>
      </w:r>
    </w:p>
    <w:p w14:paraId="086BA00D" w14:textId="77777777" w:rsidR="003C5F8F" w:rsidRPr="0088392A" w:rsidRDefault="009065B5" w:rsidP="00D6510F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Excluir Pagamento</w:t>
      </w:r>
    </w:p>
    <w:p w14:paraId="23E7C4B4" w14:textId="77777777" w:rsidR="003446EA" w:rsidRDefault="003446E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</w:t>
      </w:r>
      <w:r w:rsidR="00100869" w:rsidRPr="0038031A">
        <w:rPr>
          <w:b w:val="0"/>
          <w:sz w:val="24"/>
          <w:szCs w:val="24"/>
        </w:rPr>
        <w:t>elecionar</w:t>
      </w:r>
      <w:r>
        <w:rPr>
          <w:b w:val="0"/>
          <w:sz w:val="24"/>
          <w:szCs w:val="24"/>
        </w:rPr>
        <w:t xml:space="preserve"> um item o</w:t>
      </w:r>
      <w:r w:rsidR="00100869" w:rsidRPr="0038031A">
        <w:rPr>
          <w:b w:val="0"/>
          <w:sz w:val="24"/>
          <w:szCs w:val="24"/>
        </w:rPr>
        <w:t xml:space="preserve"> </w:t>
      </w:r>
      <w:r w:rsidR="00100869" w:rsidRPr="0038031A">
        <w:rPr>
          <w:b w:val="0"/>
          <w:i/>
          <w:sz w:val="24"/>
          <w:szCs w:val="24"/>
        </w:rPr>
        <w:t>grid</w:t>
      </w:r>
      <w:r w:rsidR="00100869" w:rsidRPr="0038031A">
        <w:rPr>
          <w:b w:val="0"/>
          <w:sz w:val="24"/>
          <w:szCs w:val="24"/>
        </w:rPr>
        <w:t xml:space="preserve"> será limpo</w:t>
      </w:r>
      <w:r>
        <w:rPr>
          <w:b w:val="0"/>
          <w:sz w:val="24"/>
          <w:szCs w:val="24"/>
        </w:rPr>
        <w:t>,</w:t>
      </w:r>
      <w:r w:rsidR="002A73AF"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caso</w:t>
      </w:r>
      <w:r w:rsidR="002A73AF" w:rsidRPr="0038031A">
        <w:rPr>
          <w:b w:val="0"/>
          <w:sz w:val="24"/>
          <w:szCs w:val="24"/>
        </w:rPr>
        <w:t xml:space="preserve"> estiver em mais de uma forma de pagamento</w:t>
      </w:r>
      <w:r>
        <w:rPr>
          <w:b w:val="0"/>
          <w:sz w:val="24"/>
          <w:szCs w:val="24"/>
        </w:rPr>
        <w:t>.</w:t>
      </w:r>
    </w:p>
    <w:p w14:paraId="0D71E6CA" w14:textId="77777777" w:rsidR="003446EA" w:rsidRDefault="003446EA" w:rsidP="00342681">
      <w:pPr>
        <w:pStyle w:val="CENTARI-12"/>
        <w:jc w:val="both"/>
        <w:rPr>
          <w:sz w:val="24"/>
          <w:szCs w:val="24"/>
        </w:rPr>
      </w:pPr>
      <w:r w:rsidRPr="00115B9D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</w:p>
    <w:p w14:paraId="2D048BD3" w14:textId="7D6F8460" w:rsidR="008F0BE3" w:rsidRPr="008F0BE3" w:rsidRDefault="003446EA" w:rsidP="008F0BE3">
      <w:pPr>
        <w:pStyle w:val="CENTARI-12"/>
        <w:jc w:val="both"/>
        <w:rPr>
          <w:bCs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 E</w:t>
      </w:r>
      <w:r w:rsidR="002A73AF" w:rsidRPr="0038031A">
        <w:rPr>
          <w:b w:val="0"/>
          <w:sz w:val="24"/>
          <w:szCs w:val="24"/>
        </w:rPr>
        <w:t xml:space="preserve">xcluir uma forma de pagamento </w:t>
      </w:r>
      <w:r>
        <w:rPr>
          <w:b w:val="0"/>
          <w:sz w:val="24"/>
          <w:szCs w:val="24"/>
        </w:rPr>
        <w:t>selecionada</w:t>
      </w:r>
      <w:r w:rsidR="002A73AF"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 clicar ou</w:t>
      </w:r>
      <w:r w:rsidR="008F0BE3">
        <w:rPr>
          <w:b w:val="0"/>
          <w:sz w:val="24"/>
          <w:szCs w:val="24"/>
        </w:rPr>
        <w:t xml:space="preserve"> </w:t>
      </w:r>
      <w:r w:rsidR="008F0BE3" w:rsidRPr="008F0BE3">
        <w:rPr>
          <w:bCs/>
          <w:color w:val="FF0000"/>
          <w:sz w:val="24"/>
          <w:szCs w:val="24"/>
        </w:rPr>
        <w:t>(Somente no VCL)</w:t>
      </w:r>
    </w:p>
    <w:p w14:paraId="65AF8C1A" w14:textId="2274F8B1" w:rsidR="0088392A" w:rsidRDefault="003446E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pressionar a</w:t>
      </w:r>
      <w:r w:rsidR="0004216A">
        <w:rPr>
          <w:b w:val="0"/>
          <w:sz w:val="24"/>
          <w:szCs w:val="24"/>
        </w:rPr>
        <w:t xml:space="preserve"> tecla CRTL DELETE.</w:t>
      </w:r>
    </w:p>
    <w:p w14:paraId="1A9EAE8B" w14:textId="77777777" w:rsidR="00FB7A3D" w:rsidRPr="0038031A" w:rsidRDefault="00FB7A3D" w:rsidP="00342681">
      <w:pPr>
        <w:pStyle w:val="CENTARI-12"/>
        <w:jc w:val="both"/>
        <w:rPr>
          <w:b w:val="0"/>
          <w:sz w:val="24"/>
          <w:szCs w:val="24"/>
        </w:rPr>
      </w:pPr>
    </w:p>
    <w:p w14:paraId="549ACFF4" w14:textId="77777777" w:rsidR="004F3F20" w:rsidRPr="0038031A" w:rsidRDefault="00355083" w:rsidP="00D6510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Sub aba </w:t>
      </w:r>
      <w:r w:rsidR="002874FC">
        <w:rPr>
          <w:sz w:val="24"/>
          <w:szCs w:val="24"/>
        </w:rPr>
        <w:t>–</w:t>
      </w:r>
      <w:r w:rsidR="00D3758B">
        <w:rPr>
          <w:sz w:val="24"/>
          <w:szCs w:val="24"/>
        </w:rPr>
        <w:t xml:space="preserve"> Tota</w:t>
      </w:r>
      <w:r w:rsidR="002874FC">
        <w:rPr>
          <w:sz w:val="24"/>
          <w:szCs w:val="24"/>
        </w:rPr>
        <w:t>is R$</w:t>
      </w:r>
    </w:p>
    <w:p w14:paraId="5228AC17" w14:textId="77777777" w:rsidR="00355083" w:rsidRDefault="0035508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S</w:t>
      </w:r>
      <w:r w:rsidR="004F3F20" w:rsidRPr="0038031A">
        <w:rPr>
          <w:b w:val="0"/>
          <w:sz w:val="24"/>
          <w:szCs w:val="24"/>
        </w:rPr>
        <w:t>elecion</w:t>
      </w:r>
      <w:r w:rsidR="005E7684">
        <w:rPr>
          <w:b w:val="0"/>
          <w:sz w:val="24"/>
          <w:szCs w:val="24"/>
        </w:rPr>
        <w:t>e</w:t>
      </w:r>
      <w:r w:rsidR="004F3F20" w:rsidRPr="0038031A">
        <w:rPr>
          <w:b w:val="0"/>
          <w:sz w:val="24"/>
          <w:szCs w:val="24"/>
        </w:rPr>
        <w:t xml:space="preserve"> </w:t>
      </w:r>
      <w:r w:rsidR="00780F95">
        <w:rPr>
          <w:b w:val="0"/>
          <w:sz w:val="24"/>
          <w:szCs w:val="24"/>
        </w:rPr>
        <w:t xml:space="preserve">uma </w:t>
      </w:r>
      <w:r w:rsidR="007321CB">
        <w:rPr>
          <w:b w:val="0"/>
          <w:sz w:val="24"/>
          <w:szCs w:val="24"/>
        </w:rPr>
        <w:t>das duas</w:t>
      </w:r>
      <w:r w:rsidR="004F3F20" w:rsidRPr="0038031A">
        <w:rPr>
          <w:b w:val="0"/>
          <w:sz w:val="24"/>
          <w:szCs w:val="24"/>
        </w:rPr>
        <w:t xml:space="preserve"> opç</w:t>
      </w:r>
      <w:r w:rsidR="005530BB">
        <w:rPr>
          <w:b w:val="0"/>
          <w:sz w:val="24"/>
          <w:szCs w:val="24"/>
        </w:rPr>
        <w:t>ões</w:t>
      </w:r>
      <w:r w:rsidR="000A3D95">
        <w:rPr>
          <w:b w:val="0"/>
          <w:sz w:val="24"/>
          <w:szCs w:val="24"/>
        </w:rPr>
        <w:t xml:space="preserve"> de desconto</w:t>
      </w:r>
      <w:r w:rsidR="004F3F20" w:rsidRPr="0038031A">
        <w:rPr>
          <w:b w:val="0"/>
          <w:sz w:val="24"/>
          <w:szCs w:val="24"/>
        </w:rPr>
        <w:t xml:space="preserve">, </w:t>
      </w:r>
      <w:r w:rsidR="00D95E69">
        <w:rPr>
          <w:b w:val="0"/>
          <w:sz w:val="24"/>
          <w:szCs w:val="24"/>
        </w:rPr>
        <w:t>a</w:t>
      </w:r>
      <w:r w:rsidR="002A73AF" w:rsidRPr="0038031A">
        <w:rPr>
          <w:b w:val="0"/>
          <w:sz w:val="24"/>
          <w:szCs w:val="24"/>
        </w:rPr>
        <w:t xml:space="preserve"> opç</w:t>
      </w:r>
      <w:r w:rsidR="00865F34">
        <w:rPr>
          <w:b w:val="0"/>
          <w:sz w:val="24"/>
          <w:szCs w:val="24"/>
        </w:rPr>
        <w:t>ão</w:t>
      </w:r>
      <w:r w:rsidR="002A73AF" w:rsidRPr="0038031A">
        <w:rPr>
          <w:b w:val="0"/>
          <w:sz w:val="24"/>
          <w:szCs w:val="24"/>
        </w:rPr>
        <w:t xml:space="preserve"> “Desconto</w:t>
      </w:r>
      <w:r w:rsidR="004252DF">
        <w:rPr>
          <w:b w:val="0"/>
          <w:sz w:val="24"/>
          <w:szCs w:val="24"/>
        </w:rPr>
        <w:t xml:space="preserve"> </w:t>
      </w:r>
      <w:r w:rsidR="002A73AF" w:rsidRPr="0038031A">
        <w:rPr>
          <w:b w:val="0"/>
          <w:sz w:val="24"/>
          <w:szCs w:val="24"/>
        </w:rPr>
        <w:t>%” no qual o usuário poderá incluir desconto em percentual, ou selecionar “Desconto R$”</w:t>
      </w:r>
      <w:r w:rsidR="00865F34">
        <w:rPr>
          <w:b w:val="0"/>
          <w:sz w:val="24"/>
          <w:szCs w:val="24"/>
        </w:rPr>
        <w:t xml:space="preserve"> no qual o usuário poderá incluir o desconto em real</w:t>
      </w:r>
      <w:r>
        <w:rPr>
          <w:b w:val="0"/>
          <w:sz w:val="24"/>
          <w:szCs w:val="24"/>
        </w:rPr>
        <w:t>.</w:t>
      </w:r>
    </w:p>
    <w:p w14:paraId="7D5ED022" w14:textId="77777777" w:rsidR="007569AD" w:rsidRDefault="002A73A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 </w:t>
      </w:r>
      <w:r w:rsidR="00355083" w:rsidRPr="00115B9D">
        <w:rPr>
          <w:sz w:val="24"/>
          <w:szCs w:val="24"/>
        </w:rPr>
        <w:t>Resultado Esperado</w:t>
      </w:r>
      <w:r w:rsidR="00355083">
        <w:rPr>
          <w:sz w:val="24"/>
          <w:szCs w:val="24"/>
        </w:rPr>
        <w:t xml:space="preserve">: </w:t>
      </w:r>
      <w:r w:rsidR="00355083">
        <w:rPr>
          <w:b w:val="0"/>
          <w:sz w:val="24"/>
          <w:szCs w:val="24"/>
        </w:rPr>
        <w:t xml:space="preserve">O </w:t>
      </w:r>
      <w:r w:rsidRPr="0038031A">
        <w:rPr>
          <w:b w:val="0"/>
          <w:sz w:val="24"/>
          <w:szCs w:val="24"/>
        </w:rPr>
        <w:t>desconto e valor ambos</w:t>
      </w:r>
      <w:r w:rsidR="00355083">
        <w:rPr>
          <w:b w:val="0"/>
          <w:sz w:val="24"/>
          <w:szCs w:val="24"/>
        </w:rPr>
        <w:t xml:space="preserve"> deve ser exibido </w:t>
      </w:r>
      <w:r w:rsidRPr="0038031A">
        <w:rPr>
          <w:b w:val="0"/>
          <w:sz w:val="24"/>
          <w:szCs w:val="24"/>
        </w:rPr>
        <w:t>no total da venda.</w:t>
      </w:r>
    </w:p>
    <w:p w14:paraId="3963AA21" w14:textId="77777777" w:rsidR="00DA23C4" w:rsidRDefault="00DA23C4" w:rsidP="00342681">
      <w:pPr>
        <w:pStyle w:val="CENTARI-1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Obs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TestComplete</w:t>
      </w:r>
      <w:proofErr w:type="spellEnd"/>
      <w:r>
        <w:rPr>
          <w:sz w:val="24"/>
          <w:szCs w:val="24"/>
        </w:rPr>
        <w:t>:</w:t>
      </w:r>
    </w:p>
    <w:p w14:paraId="3F827E8B" w14:textId="77777777" w:rsidR="00DA23C4" w:rsidRDefault="00DA23C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4B3F7E">
        <w:rPr>
          <w:b w:val="0"/>
          <w:sz w:val="24"/>
          <w:szCs w:val="24"/>
        </w:rPr>
        <w:t>Desconto %</w:t>
      </w:r>
    </w:p>
    <w:p w14:paraId="0C3D6A13" w14:textId="77777777" w:rsidR="00DA23C4" w:rsidRDefault="00DA23C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</w:t>
      </w:r>
      <w:r w:rsidR="004B3F7E">
        <w:rPr>
          <w:b w:val="0"/>
          <w:sz w:val="24"/>
          <w:szCs w:val="24"/>
        </w:rPr>
        <w:t>Desconto R$</w:t>
      </w:r>
    </w:p>
    <w:p w14:paraId="2B1B0AA2" w14:textId="77777777" w:rsidR="008903C8" w:rsidRPr="00F24A4A" w:rsidRDefault="008903C8" w:rsidP="00342681">
      <w:pPr>
        <w:pStyle w:val="CENTARI-12"/>
        <w:jc w:val="both"/>
        <w:rPr>
          <w:b w:val="0"/>
          <w:sz w:val="24"/>
          <w:szCs w:val="24"/>
        </w:rPr>
      </w:pPr>
    </w:p>
    <w:p w14:paraId="4773B760" w14:textId="77777777" w:rsidR="004F3F20" w:rsidRPr="00355083" w:rsidRDefault="00FF70CA" w:rsidP="00D6510F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Sub aba - </w:t>
      </w:r>
      <w:r w:rsidR="001B4643">
        <w:rPr>
          <w:sz w:val="24"/>
          <w:szCs w:val="24"/>
        </w:rPr>
        <w:t xml:space="preserve">Valores </w:t>
      </w:r>
      <w:r w:rsidR="001B4643" w:rsidRPr="0038031A">
        <w:rPr>
          <w:sz w:val="24"/>
          <w:szCs w:val="24"/>
        </w:rPr>
        <w:t>Adicionais</w:t>
      </w:r>
    </w:p>
    <w:p w14:paraId="3D4EC580" w14:textId="77777777" w:rsidR="00355083" w:rsidRDefault="008414CC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Clicar </w:t>
      </w:r>
      <w:r w:rsidR="001B4643">
        <w:rPr>
          <w:b w:val="0"/>
          <w:sz w:val="24"/>
          <w:szCs w:val="24"/>
        </w:rPr>
        <w:t>n</w:t>
      </w:r>
      <w:r w:rsidR="00F11CB7">
        <w:rPr>
          <w:b w:val="0"/>
          <w:sz w:val="24"/>
          <w:szCs w:val="24"/>
        </w:rPr>
        <w:t xml:space="preserve">o campo </w:t>
      </w:r>
      <w:r w:rsidR="00FA115E">
        <w:rPr>
          <w:b w:val="0"/>
          <w:sz w:val="24"/>
          <w:szCs w:val="24"/>
        </w:rPr>
        <w:t>“</w:t>
      </w:r>
      <w:proofErr w:type="spellStart"/>
      <w:r w:rsidR="00FA115E">
        <w:rPr>
          <w:b w:val="0"/>
          <w:sz w:val="24"/>
          <w:szCs w:val="24"/>
        </w:rPr>
        <w:t>Tota</w:t>
      </w:r>
      <w:r w:rsidR="007E4A2A">
        <w:rPr>
          <w:b w:val="0"/>
          <w:sz w:val="24"/>
          <w:szCs w:val="24"/>
        </w:rPr>
        <w:t>l</w:t>
      </w:r>
      <w:r w:rsidR="00FA115E">
        <w:rPr>
          <w:b w:val="0"/>
          <w:sz w:val="24"/>
          <w:szCs w:val="24"/>
        </w:rPr>
        <w:t>IPI</w:t>
      </w:r>
      <w:proofErr w:type="spellEnd"/>
      <w:r w:rsidR="00FA115E">
        <w:rPr>
          <w:b w:val="0"/>
          <w:sz w:val="24"/>
          <w:szCs w:val="24"/>
        </w:rPr>
        <w:t xml:space="preserve">” e </w:t>
      </w:r>
      <w:r w:rsidR="00BB34D3">
        <w:rPr>
          <w:b w:val="0"/>
          <w:sz w:val="24"/>
          <w:szCs w:val="24"/>
        </w:rPr>
        <w:t>inserir o valor do IPI.</w:t>
      </w:r>
    </w:p>
    <w:p w14:paraId="11FBA15C" w14:textId="77777777" w:rsidR="007569AD" w:rsidRDefault="00355083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lastRenderedPageBreak/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Permitir ser</w:t>
      </w:r>
      <w:r w:rsidR="002A73AF" w:rsidRPr="0038031A">
        <w:rPr>
          <w:b w:val="0"/>
          <w:sz w:val="24"/>
          <w:szCs w:val="24"/>
        </w:rPr>
        <w:t xml:space="preserve"> acrescentar </w:t>
      </w:r>
      <w:r w:rsidR="00F055BB" w:rsidRPr="0038031A">
        <w:rPr>
          <w:b w:val="0"/>
          <w:sz w:val="24"/>
          <w:szCs w:val="24"/>
        </w:rPr>
        <w:t>ao</w:t>
      </w:r>
      <w:r w:rsidR="00BB34D3">
        <w:rPr>
          <w:b w:val="0"/>
          <w:sz w:val="24"/>
          <w:szCs w:val="24"/>
        </w:rPr>
        <w:t xml:space="preserve"> valor total da venda.</w:t>
      </w:r>
      <w:r w:rsidR="00F055BB" w:rsidRPr="0038031A">
        <w:rPr>
          <w:b w:val="0"/>
          <w:sz w:val="24"/>
          <w:szCs w:val="24"/>
        </w:rPr>
        <w:t xml:space="preserve"> </w:t>
      </w:r>
    </w:p>
    <w:p w14:paraId="73DC33AC" w14:textId="61B74B5D" w:rsidR="0065500C" w:rsidRDefault="0065500C" w:rsidP="00342681">
      <w:pPr>
        <w:pStyle w:val="CENTARI-12"/>
        <w:jc w:val="both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>Obs. Para adicionar um IPI deve ser cadastrado no caminho:</w:t>
      </w:r>
    </w:p>
    <w:p w14:paraId="7D6A0270" w14:textId="6CD8338E" w:rsidR="0086374A" w:rsidRDefault="0065500C" w:rsidP="00342681">
      <w:pPr>
        <w:pStyle w:val="CENTARI-12"/>
        <w:jc w:val="both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(Cadastro Figura Fiscal &gt; Impostos por Estados &gt; Editar itens &gt; 2 - Imposto</w:t>
      </w:r>
      <w:r w:rsidR="00762653">
        <w:rPr>
          <w:b w:val="0"/>
          <w:color w:val="FF0000"/>
          <w:sz w:val="24"/>
          <w:szCs w:val="24"/>
        </w:rPr>
        <w:t>s</w:t>
      </w:r>
      <w:r>
        <w:rPr>
          <w:b w:val="0"/>
          <w:color w:val="FF0000"/>
          <w:sz w:val="24"/>
          <w:szCs w:val="24"/>
        </w:rPr>
        <w:t xml:space="preserve"> Estaduais)</w:t>
      </w:r>
    </w:p>
    <w:p w14:paraId="7EB44B96" w14:textId="2BEC02F9" w:rsidR="0065500C" w:rsidRDefault="0065500C" w:rsidP="002C4DE3">
      <w:pPr>
        <w:pStyle w:val="CENTARI-12"/>
        <w:rPr>
          <w:b w:val="0"/>
          <w:color w:val="FF0000"/>
          <w:sz w:val="24"/>
          <w:szCs w:val="24"/>
        </w:rPr>
      </w:pPr>
      <w:r w:rsidRPr="0065500C">
        <w:rPr>
          <w:b w:val="0"/>
          <w:noProof/>
          <w:color w:val="FF0000"/>
          <w:sz w:val="24"/>
          <w:szCs w:val="24"/>
        </w:rPr>
        <w:drawing>
          <wp:inline distT="0" distB="0" distL="0" distR="0" wp14:anchorId="34EA0F78" wp14:editId="7D5FA42E">
            <wp:extent cx="3129988" cy="176974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45146" cy="177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AC37B" w14:textId="0071E797" w:rsidR="0065500C" w:rsidRDefault="0065500C" w:rsidP="00342681">
      <w:pPr>
        <w:pStyle w:val="CENTARI-12"/>
        <w:jc w:val="both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Obs. 2. Somente </w:t>
      </w:r>
      <w:proofErr w:type="gramStart"/>
      <w:r>
        <w:rPr>
          <w:b w:val="0"/>
          <w:color w:val="FF0000"/>
          <w:sz w:val="24"/>
          <w:szCs w:val="24"/>
        </w:rPr>
        <w:t>e</w:t>
      </w:r>
      <w:proofErr w:type="gramEnd"/>
      <w:r>
        <w:rPr>
          <w:b w:val="0"/>
          <w:color w:val="FF0000"/>
          <w:sz w:val="24"/>
          <w:szCs w:val="24"/>
        </w:rPr>
        <w:t xml:space="preserve"> a nota emitida no modulo NF-e</w:t>
      </w:r>
    </w:p>
    <w:p w14:paraId="000A09ED" w14:textId="77777777" w:rsidR="002C4DE3" w:rsidRDefault="002C4DE3" w:rsidP="002C4DE3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Obs. </w:t>
      </w:r>
      <w:r>
        <w:rPr>
          <w:b w:val="0"/>
          <w:bCs/>
          <w:sz w:val="24"/>
          <w:szCs w:val="24"/>
        </w:rPr>
        <w:t>Ao adicionar um produto e clicar em no botão (F5 - Salvar) deve abrir a seguinte mensagem.</w:t>
      </w:r>
    </w:p>
    <w:p w14:paraId="2CCE43C1" w14:textId="3DA0B6D2" w:rsidR="002C4DE3" w:rsidRDefault="002C4DE3" w:rsidP="004309F8">
      <w:pPr>
        <w:pStyle w:val="CENTARI-12"/>
        <w:rPr>
          <w:b w:val="0"/>
          <w:color w:val="FF0000"/>
          <w:sz w:val="24"/>
          <w:szCs w:val="24"/>
        </w:rPr>
      </w:pPr>
      <w:r w:rsidRPr="002C4DE3">
        <w:rPr>
          <w:b w:val="0"/>
          <w:bCs/>
          <w:noProof/>
          <w:sz w:val="24"/>
          <w:szCs w:val="24"/>
        </w:rPr>
        <w:drawing>
          <wp:inline distT="0" distB="0" distL="0" distR="0" wp14:anchorId="23DA3344" wp14:editId="237E12E4">
            <wp:extent cx="2647950" cy="161156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61188" cy="1619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39CD8" w14:textId="77777777" w:rsidR="001E2623" w:rsidRDefault="001E2623" w:rsidP="004309F8">
      <w:pPr>
        <w:pStyle w:val="CENTARI-12"/>
        <w:rPr>
          <w:b w:val="0"/>
          <w:color w:val="FF0000"/>
          <w:sz w:val="24"/>
          <w:szCs w:val="24"/>
        </w:rPr>
      </w:pPr>
    </w:p>
    <w:p w14:paraId="66EC6F7B" w14:textId="32354C84" w:rsidR="009F5A5C" w:rsidRDefault="009745E1" w:rsidP="009745E1">
      <w:pPr>
        <w:pStyle w:val="CENTARI-12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Teste </w:t>
      </w:r>
      <w:r w:rsidR="00ED29D1">
        <w:rPr>
          <w:sz w:val="24"/>
          <w:szCs w:val="24"/>
        </w:rPr>
        <w:t>29.1</w:t>
      </w:r>
      <w:r w:rsidR="003E6F5B">
        <w:rPr>
          <w:sz w:val="24"/>
          <w:szCs w:val="24"/>
        </w:rPr>
        <w:t xml:space="preserve"> Inserir Valor do Frete</w:t>
      </w:r>
    </w:p>
    <w:p w14:paraId="177DB800" w14:textId="77777777" w:rsidR="00BB34D3" w:rsidRDefault="00BB34D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Clicar </w:t>
      </w:r>
      <w:r w:rsidR="001B4643">
        <w:rPr>
          <w:b w:val="0"/>
          <w:sz w:val="24"/>
          <w:szCs w:val="24"/>
        </w:rPr>
        <w:t>n</w:t>
      </w:r>
      <w:r w:rsidR="00AF1873">
        <w:rPr>
          <w:b w:val="0"/>
          <w:sz w:val="24"/>
          <w:szCs w:val="24"/>
        </w:rPr>
        <w:t>o campo “Frete” e i</w:t>
      </w:r>
      <w:r>
        <w:rPr>
          <w:b w:val="0"/>
          <w:sz w:val="24"/>
          <w:szCs w:val="24"/>
        </w:rPr>
        <w:t>nserir o valor do Frete.</w:t>
      </w:r>
    </w:p>
    <w:p w14:paraId="4D088435" w14:textId="77777777" w:rsidR="00F055BB" w:rsidRDefault="00BB34D3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Permitir ser</w:t>
      </w:r>
      <w:r w:rsidRPr="0038031A">
        <w:rPr>
          <w:b w:val="0"/>
          <w:sz w:val="24"/>
          <w:szCs w:val="24"/>
        </w:rPr>
        <w:t xml:space="preserve"> acrescentar ao</w:t>
      </w:r>
      <w:r>
        <w:rPr>
          <w:b w:val="0"/>
          <w:sz w:val="24"/>
          <w:szCs w:val="24"/>
        </w:rPr>
        <w:t xml:space="preserve"> valor total da venda.</w:t>
      </w:r>
      <w:r w:rsidRPr="0038031A">
        <w:rPr>
          <w:b w:val="0"/>
          <w:sz w:val="24"/>
          <w:szCs w:val="24"/>
        </w:rPr>
        <w:t xml:space="preserve"> </w:t>
      </w:r>
    </w:p>
    <w:p w14:paraId="5AC4C589" w14:textId="77777777" w:rsidR="00160DB0" w:rsidRPr="00146007" w:rsidRDefault="00160DB0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146007">
        <w:rPr>
          <w:b w:val="0"/>
          <w:color w:val="auto"/>
          <w:sz w:val="24"/>
          <w:szCs w:val="24"/>
        </w:rPr>
        <w:t>(</w:t>
      </w:r>
      <w:r w:rsidR="00FD7FF7" w:rsidRPr="00146007">
        <w:rPr>
          <w:b w:val="0"/>
          <w:color w:val="auto"/>
          <w:sz w:val="24"/>
          <w:szCs w:val="24"/>
        </w:rPr>
        <w:t>Ao</w:t>
      </w:r>
      <w:r w:rsidRPr="00146007">
        <w:rPr>
          <w:b w:val="0"/>
          <w:color w:val="auto"/>
          <w:sz w:val="24"/>
          <w:szCs w:val="24"/>
        </w:rPr>
        <w:t xml:space="preserve"> emitir a </w:t>
      </w:r>
      <w:r w:rsidR="00FD7FF7" w:rsidRPr="00146007">
        <w:rPr>
          <w:b w:val="0"/>
          <w:color w:val="auto"/>
          <w:sz w:val="24"/>
          <w:szCs w:val="24"/>
        </w:rPr>
        <w:t>NFC</w:t>
      </w:r>
      <w:r w:rsidRPr="00146007">
        <w:rPr>
          <w:b w:val="0"/>
          <w:color w:val="auto"/>
          <w:sz w:val="24"/>
          <w:szCs w:val="24"/>
        </w:rPr>
        <w:t xml:space="preserve">-e com frete é retornado o erro </w:t>
      </w:r>
      <w:r w:rsidR="00FD7FF7" w:rsidRPr="00146007">
        <w:rPr>
          <w:b w:val="0"/>
          <w:color w:val="auto"/>
          <w:sz w:val="24"/>
          <w:szCs w:val="24"/>
        </w:rPr>
        <w:t>“</w:t>
      </w:r>
      <w:r w:rsidR="00C925AC" w:rsidRPr="00146007">
        <w:rPr>
          <w:b w:val="0"/>
          <w:color w:val="auto"/>
          <w:sz w:val="24"/>
          <w:szCs w:val="24"/>
        </w:rPr>
        <w:t>Rejeição</w:t>
      </w:r>
      <w:r w:rsidR="00FD7FF7" w:rsidRPr="00146007">
        <w:rPr>
          <w:b w:val="0"/>
          <w:color w:val="auto"/>
          <w:sz w:val="24"/>
          <w:szCs w:val="24"/>
        </w:rPr>
        <w:t xml:space="preserve"> NFC-e de entrega a domicilio sem a identificação do destinatário).</w:t>
      </w:r>
    </w:p>
    <w:p w14:paraId="17B087B3" w14:textId="4DF38CCC" w:rsidR="002C4DE3" w:rsidRDefault="00145226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Obs</w:t>
      </w:r>
      <w:r w:rsidR="002C4DE3">
        <w:rPr>
          <w:sz w:val="24"/>
          <w:szCs w:val="24"/>
        </w:rPr>
        <w:t xml:space="preserve">. </w:t>
      </w:r>
      <w:r w:rsidR="002C4DE3">
        <w:rPr>
          <w:b w:val="0"/>
          <w:bCs/>
          <w:sz w:val="24"/>
          <w:szCs w:val="24"/>
        </w:rPr>
        <w:t>Ao adicionar um produto e clicar em no botão (F5 - Salvar) deve abrir a seguinte mensagem.</w:t>
      </w:r>
    </w:p>
    <w:p w14:paraId="26CBF095" w14:textId="0AAD4180" w:rsidR="002C4DE3" w:rsidRPr="002C4DE3" w:rsidRDefault="002C4DE3" w:rsidP="002C4DE3">
      <w:pPr>
        <w:pStyle w:val="CENTARI-12"/>
        <w:rPr>
          <w:b w:val="0"/>
          <w:bCs/>
          <w:sz w:val="24"/>
          <w:szCs w:val="24"/>
        </w:rPr>
      </w:pPr>
    </w:p>
    <w:p w14:paraId="40E76083" w14:textId="42C58554" w:rsidR="00994D7B" w:rsidRPr="00576481" w:rsidRDefault="00994D7B" w:rsidP="00576481">
      <w:pPr>
        <w:pStyle w:val="CENTARI-12"/>
        <w:jc w:val="both"/>
        <w:rPr>
          <w:b w:val="0"/>
          <w:sz w:val="24"/>
          <w:szCs w:val="24"/>
        </w:rPr>
      </w:pPr>
    </w:p>
    <w:p w14:paraId="694C470E" w14:textId="0D29E970" w:rsidR="00994D7B" w:rsidRDefault="00994D7B" w:rsidP="00D6510F">
      <w:pPr>
        <w:pStyle w:val="CENTARI-12"/>
        <w:numPr>
          <w:ilvl w:val="0"/>
          <w:numId w:val="1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Ac. Financeiro e Acréscimo R$</w:t>
      </w:r>
    </w:p>
    <w:p w14:paraId="75B97521" w14:textId="77777777" w:rsidR="00994D7B" w:rsidRDefault="00994D7B" w:rsidP="00994D7B">
      <w:pPr>
        <w:pStyle w:val="CENTARI-12"/>
        <w:ind w:left="783"/>
        <w:jc w:val="both"/>
        <w:rPr>
          <w:color w:val="auto"/>
          <w:sz w:val="24"/>
          <w:szCs w:val="24"/>
        </w:rPr>
      </w:pPr>
    </w:p>
    <w:p w14:paraId="4CDF532D" w14:textId="77777777" w:rsidR="00E716ED" w:rsidRDefault="00E716E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Faça um Pedido com “Ac. Financeiro” e “Acréscimo” </w:t>
      </w:r>
    </w:p>
    <w:p w14:paraId="2E86B7EC" w14:textId="77777777" w:rsidR="00F37BE9" w:rsidRDefault="00F37BE9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BB31B1">
        <w:rPr>
          <w:sz w:val="24"/>
          <w:szCs w:val="24"/>
        </w:rPr>
        <w:t xml:space="preserve"> </w:t>
      </w:r>
    </w:p>
    <w:p w14:paraId="014A92A8" w14:textId="77777777" w:rsidR="00145226" w:rsidRDefault="00D1012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Ac. Financeiro</w:t>
      </w:r>
      <w:r w:rsidR="00C61559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não destaca na NF-e e no XML</w:t>
      </w:r>
    </w:p>
    <w:p w14:paraId="24E8FA2B" w14:textId="77777777" w:rsidR="00C61559" w:rsidRDefault="00C61559" w:rsidP="00342681">
      <w:pPr>
        <w:pStyle w:val="CENTARI-12"/>
        <w:jc w:val="both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Acréscimo: Destaca na NF-e e XML</w:t>
      </w:r>
    </w:p>
    <w:p w14:paraId="1F2AC750" w14:textId="77777777" w:rsidR="00473DFE" w:rsidRPr="004575F1" w:rsidRDefault="00473DFE" w:rsidP="00342681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472CFB3D" w14:textId="77777777" w:rsidR="000B5C14" w:rsidRDefault="00F055BB" w:rsidP="00D6510F">
      <w:pPr>
        <w:pStyle w:val="CENTARI-12"/>
        <w:numPr>
          <w:ilvl w:val="0"/>
          <w:numId w:val="1"/>
        </w:numPr>
        <w:jc w:val="both"/>
        <w:rPr>
          <w:color w:val="auto"/>
          <w:sz w:val="24"/>
          <w:szCs w:val="24"/>
        </w:rPr>
      </w:pPr>
      <w:r w:rsidRPr="0038031A">
        <w:rPr>
          <w:color w:val="auto"/>
          <w:sz w:val="24"/>
          <w:szCs w:val="24"/>
        </w:rPr>
        <w:t>Vendedor</w:t>
      </w:r>
    </w:p>
    <w:p w14:paraId="23AF2F53" w14:textId="724A89B0" w:rsidR="00645471" w:rsidRDefault="00645471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2F4622">
        <w:rPr>
          <w:b w:val="0"/>
          <w:color w:val="auto"/>
          <w:sz w:val="24"/>
          <w:szCs w:val="24"/>
        </w:rPr>
        <w:t>Cli</w:t>
      </w:r>
      <w:r>
        <w:rPr>
          <w:b w:val="0"/>
          <w:color w:val="auto"/>
          <w:sz w:val="24"/>
          <w:szCs w:val="24"/>
        </w:rPr>
        <w:t>car nos três pontinhos</w:t>
      </w:r>
      <w:r w:rsidR="003F633D">
        <w:rPr>
          <w:b w:val="0"/>
          <w:color w:val="auto"/>
          <w:sz w:val="24"/>
          <w:szCs w:val="24"/>
        </w:rPr>
        <w:t xml:space="preserve"> (Lupa)</w:t>
      </w:r>
      <w:r>
        <w:rPr>
          <w:b w:val="0"/>
          <w:color w:val="auto"/>
          <w:sz w:val="24"/>
          <w:szCs w:val="24"/>
        </w:rPr>
        <w:t xml:space="preserve"> do vendedor e </w:t>
      </w:r>
      <w:r w:rsidRPr="002F4622">
        <w:rPr>
          <w:b w:val="0"/>
          <w:color w:val="auto"/>
          <w:sz w:val="24"/>
          <w:szCs w:val="24"/>
        </w:rPr>
        <w:t>selecionar</w:t>
      </w:r>
      <w:r w:rsidRPr="0038031A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um vendedor desejado.</w:t>
      </w:r>
    </w:p>
    <w:p w14:paraId="12B746AA" w14:textId="77777777" w:rsidR="00645471" w:rsidRDefault="00645471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1C1EB47D" w14:textId="77777777" w:rsidR="0076577E" w:rsidRDefault="00663197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É</w:t>
      </w:r>
      <w:r w:rsidR="000B5C14" w:rsidRPr="0038031A">
        <w:rPr>
          <w:b w:val="0"/>
          <w:color w:val="auto"/>
          <w:sz w:val="24"/>
          <w:szCs w:val="24"/>
        </w:rPr>
        <w:t xml:space="preserve"> possí</w:t>
      </w:r>
      <w:r w:rsidR="00645471">
        <w:rPr>
          <w:b w:val="0"/>
          <w:color w:val="auto"/>
          <w:sz w:val="24"/>
          <w:szCs w:val="24"/>
        </w:rPr>
        <w:t xml:space="preserve">vel alterar o vendedor </w:t>
      </w:r>
      <w:r w:rsidR="00B90A00">
        <w:rPr>
          <w:b w:val="0"/>
          <w:color w:val="auto"/>
          <w:sz w:val="24"/>
          <w:szCs w:val="24"/>
        </w:rPr>
        <w:t xml:space="preserve">para fechar uma venda, </w:t>
      </w:r>
      <w:r w:rsidR="000B5C14" w:rsidRPr="0038031A">
        <w:rPr>
          <w:b w:val="0"/>
          <w:color w:val="auto"/>
          <w:sz w:val="24"/>
          <w:szCs w:val="24"/>
        </w:rPr>
        <w:t>ou</w:t>
      </w:r>
      <w:r w:rsidR="001E3EA6">
        <w:rPr>
          <w:b w:val="0"/>
          <w:color w:val="auto"/>
          <w:sz w:val="24"/>
          <w:szCs w:val="24"/>
        </w:rPr>
        <w:t xml:space="preserve"> se precisar,</w:t>
      </w:r>
      <w:r w:rsidR="00645471">
        <w:rPr>
          <w:b w:val="0"/>
          <w:color w:val="auto"/>
          <w:sz w:val="24"/>
          <w:szCs w:val="24"/>
        </w:rPr>
        <w:t xml:space="preserve"> estornar</w:t>
      </w:r>
      <w:r w:rsidR="00B90A00">
        <w:rPr>
          <w:b w:val="0"/>
          <w:color w:val="auto"/>
          <w:sz w:val="24"/>
          <w:szCs w:val="24"/>
        </w:rPr>
        <w:t xml:space="preserve"> uma já fechada</w:t>
      </w:r>
      <w:r w:rsidR="00645471">
        <w:rPr>
          <w:b w:val="0"/>
          <w:color w:val="auto"/>
          <w:sz w:val="24"/>
          <w:szCs w:val="24"/>
        </w:rPr>
        <w:t xml:space="preserve"> para que o pedido fique </w:t>
      </w:r>
      <w:r w:rsidR="000B5C14" w:rsidRPr="0038031A">
        <w:rPr>
          <w:b w:val="0"/>
          <w:color w:val="auto"/>
          <w:sz w:val="24"/>
          <w:szCs w:val="24"/>
        </w:rPr>
        <w:t>em aberto</w:t>
      </w:r>
      <w:r w:rsidR="00645471">
        <w:rPr>
          <w:b w:val="0"/>
          <w:color w:val="auto"/>
          <w:sz w:val="24"/>
          <w:szCs w:val="24"/>
        </w:rPr>
        <w:t xml:space="preserve"> e alterar</w:t>
      </w:r>
      <w:r w:rsidR="00DE38B3">
        <w:rPr>
          <w:b w:val="0"/>
          <w:color w:val="auto"/>
          <w:sz w:val="24"/>
          <w:szCs w:val="24"/>
        </w:rPr>
        <w:t xml:space="preserve"> o vendedor</w:t>
      </w:r>
      <w:r w:rsidR="00645471">
        <w:rPr>
          <w:b w:val="0"/>
          <w:color w:val="auto"/>
          <w:sz w:val="24"/>
          <w:szCs w:val="24"/>
        </w:rPr>
        <w:t>.</w:t>
      </w:r>
    </w:p>
    <w:p w14:paraId="60FED2E2" w14:textId="77777777" w:rsidR="00473DFE" w:rsidRPr="004575F1" w:rsidRDefault="00473DFE" w:rsidP="00342681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AED2023" w14:textId="77777777" w:rsidR="00084894" w:rsidRDefault="00F055BB" w:rsidP="00D6510F">
      <w:pPr>
        <w:pStyle w:val="CENTARI-12"/>
        <w:numPr>
          <w:ilvl w:val="0"/>
          <w:numId w:val="1"/>
        </w:numPr>
        <w:jc w:val="both"/>
        <w:rPr>
          <w:color w:val="auto"/>
          <w:sz w:val="24"/>
          <w:szCs w:val="24"/>
        </w:rPr>
      </w:pPr>
      <w:r w:rsidRPr="0038031A">
        <w:rPr>
          <w:color w:val="auto"/>
          <w:sz w:val="24"/>
          <w:szCs w:val="24"/>
        </w:rPr>
        <w:lastRenderedPageBreak/>
        <w:t>Tipo</w:t>
      </w:r>
    </w:p>
    <w:p w14:paraId="65F6B81A" w14:textId="77777777" w:rsidR="00E511AA" w:rsidRPr="00084894" w:rsidRDefault="00084894" w:rsidP="00342681">
      <w:pPr>
        <w:pStyle w:val="CENTARI-12"/>
        <w:jc w:val="both"/>
        <w:rPr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 Selecionar umas opções exibidas.</w:t>
      </w:r>
    </w:p>
    <w:p w14:paraId="6D17CF05" w14:textId="656F5A56" w:rsidR="0088392A" w:rsidRPr="0065500C" w:rsidRDefault="00084894" w:rsidP="00342681">
      <w:pPr>
        <w:pStyle w:val="CENTARI-12"/>
        <w:jc w:val="both"/>
        <w:rPr>
          <w:color w:val="auto"/>
          <w:sz w:val="24"/>
          <w:szCs w:val="24"/>
        </w:rPr>
      </w:pPr>
      <w:r w:rsidRPr="0038031A">
        <w:rPr>
          <w:color w:val="auto"/>
          <w:sz w:val="24"/>
          <w:szCs w:val="24"/>
        </w:rPr>
        <w:t>Resultado esperado:</w:t>
      </w:r>
      <w:r w:rsidR="00636A83">
        <w:rPr>
          <w:color w:val="auto"/>
          <w:sz w:val="24"/>
          <w:szCs w:val="24"/>
        </w:rPr>
        <w:t xml:space="preserve"> </w:t>
      </w:r>
      <w:r w:rsidR="00477794" w:rsidRPr="00084894">
        <w:rPr>
          <w:b w:val="0"/>
          <w:color w:val="auto"/>
          <w:sz w:val="24"/>
          <w:szCs w:val="24"/>
        </w:rPr>
        <w:t>Orçamento, Ordem de serviço e pedido de venda.</w:t>
      </w:r>
    </w:p>
    <w:p w14:paraId="456DE528" w14:textId="77777777" w:rsidR="004C3650" w:rsidRDefault="004C3650" w:rsidP="00342681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3FD1091" w14:textId="77777777" w:rsidR="00EC4319" w:rsidRDefault="00DB48CD" w:rsidP="00DB48CD">
      <w:pPr>
        <w:pStyle w:val="CENTARI-12"/>
        <w:ind w:left="423" w:firstLine="297"/>
        <w:jc w:val="both"/>
        <w:rPr>
          <w:sz w:val="24"/>
          <w:szCs w:val="24"/>
        </w:rPr>
      </w:pPr>
      <w:r>
        <w:rPr>
          <w:color w:val="auto"/>
          <w:sz w:val="24"/>
          <w:szCs w:val="24"/>
        </w:rPr>
        <w:t>Teste 2</w:t>
      </w:r>
      <w:r w:rsidR="004D0FA4">
        <w:rPr>
          <w:color w:val="auto"/>
          <w:sz w:val="24"/>
          <w:szCs w:val="24"/>
        </w:rPr>
        <w:t>3</w:t>
      </w:r>
      <w:r>
        <w:rPr>
          <w:color w:val="auto"/>
          <w:sz w:val="24"/>
          <w:szCs w:val="24"/>
        </w:rPr>
        <w:t>.1</w:t>
      </w:r>
      <w:r>
        <w:rPr>
          <w:color w:val="auto"/>
          <w:sz w:val="24"/>
          <w:szCs w:val="24"/>
        </w:rPr>
        <w:tab/>
      </w:r>
      <w:r w:rsidR="00E81CBD">
        <w:rPr>
          <w:color w:val="FF0000"/>
          <w:sz w:val="24"/>
          <w:szCs w:val="24"/>
        </w:rPr>
        <w:t xml:space="preserve">SEM </w:t>
      </w:r>
      <w:r w:rsidR="0023206D">
        <w:rPr>
          <w:color w:val="FF0000"/>
          <w:sz w:val="24"/>
          <w:szCs w:val="24"/>
        </w:rPr>
        <w:t>AMBIENTE PARA TESTES</w:t>
      </w:r>
    </w:p>
    <w:p w14:paraId="3E7146C5" w14:textId="77777777" w:rsidR="00EC4319" w:rsidRPr="00731C07" w:rsidRDefault="00EC4319" w:rsidP="00342681">
      <w:pPr>
        <w:pStyle w:val="CENTARI-12"/>
        <w:tabs>
          <w:tab w:val="left" w:pos="1221"/>
        </w:tabs>
        <w:jc w:val="both"/>
        <w:rPr>
          <w:b w:val="0"/>
          <w:sz w:val="24"/>
          <w:szCs w:val="24"/>
        </w:rPr>
      </w:pPr>
      <w:r w:rsidRPr="00731C07">
        <w:rPr>
          <w:b w:val="0"/>
          <w:sz w:val="24"/>
          <w:szCs w:val="24"/>
        </w:rPr>
        <w:t xml:space="preserve">Abrir </w:t>
      </w:r>
      <w:r w:rsidR="00084894" w:rsidRPr="00731C07">
        <w:rPr>
          <w:b w:val="0"/>
          <w:sz w:val="24"/>
          <w:szCs w:val="24"/>
        </w:rPr>
        <w:t>a SAT Configuração</w:t>
      </w:r>
      <w:r w:rsidRPr="00731C07">
        <w:rPr>
          <w:b w:val="0"/>
          <w:sz w:val="24"/>
          <w:szCs w:val="24"/>
        </w:rPr>
        <w:t xml:space="preserve"> local</w:t>
      </w:r>
      <w:r w:rsidR="00731C07" w:rsidRPr="00731C07">
        <w:rPr>
          <w:b w:val="0"/>
          <w:sz w:val="24"/>
          <w:szCs w:val="24"/>
        </w:rPr>
        <w:t xml:space="preserve"> ir à </w:t>
      </w:r>
      <w:r w:rsidR="00084894" w:rsidRPr="00731C07">
        <w:rPr>
          <w:b w:val="0"/>
          <w:sz w:val="24"/>
          <w:szCs w:val="24"/>
        </w:rPr>
        <w:t>aba Emissora de Cupom tipo de NFC</w:t>
      </w:r>
      <w:r w:rsidR="00D12144">
        <w:rPr>
          <w:b w:val="0"/>
          <w:sz w:val="24"/>
          <w:szCs w:val="24"/>
        </w:rPr>
        <w:t>-e</w:t>
      </w:r>
      <w:r w:rsidR="00D11A7C">
        <w:rPr>
          <w:b w:val="0"/>
          <w:sz w:val="24"/>
          <w:szCs w:val="24"/>
        </w:rPr>
        <w:t xml:space="preserve"> </w:t>
      </w:r>
      <w:r w:rsidR="00731C07">
        <w:rPr>
          <w:b w:val="0"/>
          <w:sz w:val="24"/>
          <w:szCs w:val="24"/>
        </w:rPr>
        <w:t xml:space="preserve">habilitar </w:t>
      </w:r>
      <w:r w:rsidR="000F4CFE">
        <w:rPr>
          <w:b w:val="0"/>
          <w:sz w:val="24"/>
          <w:szCs w:val="24"/>
        </w:rPr>
        <w:t>à opção</w:t>
      </w:r>
      <w:r w:rsidR="00731C07">
        <w:rPr>
          <w:b w:val="0"/>
          <w:sz w:val="24"/>
          <w:szCs w:val="24"/>
        </w:rPr>
        <w:t xml:space="preserve"> Fiscal Manager.</w:t>
      </w:r>
    </w:p>
    <w:p w14:paraId="1AB4C0F8" w14:textId="43CD4560" w:rsidR="00EC4319" w:rsidRDefault="00EC431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731C07">
        <w:rPr>
          <w:sz w:val="24"/>
          <w:szCs w:val="24"/>
        </w:rPr>
        <w:t xml:space="preserve">: </w:t>
      </w:r>
      <w:r w:rsidR="00D23F23" w:rsidRPr="00731C07">
        <w:rPr>
          <w:b w:val="0"/>
          <w:sz w:val="24"/>
          <w:szCs w:val="24"/>
        </w:rPr>
        <w:t>Dev</w:t>
      </w:r>
      <w:r w:rsidR="00D23F23">
        <w:rPr>
          <w:b w:val="0"/>
          <w:sz w:val="24"/>
          <w:szCs w:val="24"/>
        </w:rPr>
        <w:t>e</w:t>
      </w:r>
      <w:r w:rsidR="00D23F23" w:rsidRPr="00731C07">
        <w:rPr>
          <w:b w:val="0"/>
          <w:sz w:val="24"/>
          <w:szCs w:val="24"/>
        </w:rPr>
        <w:t>rá</w:t>
      </w:r>
      <w:r w:rsidR="00731C07" w:rsidRPr="00731C07">
        <w:rPr>
          <w:b w:val="0"/>
          <w:sz w:val="24"/>
          <w:szCs w:val="24"/>
        </w:rPr>
        <w:t xml:space="preserve"> ser emitida</w:t>
      </w:r>
      <w:r w:rsidR="00731C07">
        <w:rPr>
          <w:b w:val="0"/>
          <w:sz w:val="24"/>
          <w:szCs w:val="24"/>
        </w:rPr>
        <w:t xml:space="preserve"> uma NFC</w:t>
      </w:r>
      <w:r w:rsidR="008946DD">
        <w:rPr>
          <w:b w:val="0"/>
          <w:sz w:val="24"/>
          <w:szCs w:val="24"/>
        </w:rPr>
        <w:t>-</w:t>
      </w:r>
      <w:r w:rsidR="00731C07">
        <w:rPr>
          <w:b w:val="0"/>
          <w:sz w:val="24"/>
          <w:szCs w:val="24"/>
        </w:rPr>
        <w:t xml:space="preserve">e </w:t>
      </w:r>
      <w:r w:rsidR="00D12144">
        <w:rPr>
          <w:b w:val="0"/>
          <w:sz w:val="24"/>
          <w:szCs w:val="24"/>
        </w:rPr>
        <w:t xml:space="preserve">com o modulo fiscal manager da </w:t>
      </w:r>
      <w:proofErr w:type="spellStart"/>
      <w:r w:rsidR="00D12144">
        <w:rPr>
          <w:b w:val="0"/>
          <w:sz w:val="24"/>
          <w:szCs w:val="24"/>
        </w:rPr>
        <w:t>B</w:t>
      </w:r>
      <w:r w:rsidR="005300AE">
        <w:rPr>
          <w:b w:val="0"/>
          <w:sz w:val="24"/>
          <w:szCs w:val="24"/>
        </w:rPr>
        <w:t>ematech</w:t>
      </w:r>
      <w:proofErr w:type="spellEnd"/>
      <w:r w:rsidR="005300AE">
        <w:rPr>
          <w:b w:val="0"/>
          <w:sz w:val="24"/>
          <w:szCs w:val="24"/>
        </w:rPr>
        <w:t>.</w:t>
      </w:r>
    </w:p>
    <w:p w14:paraId="43FCCC80" w14:textId="77777777" w:rsidR="00400144" w:rsidRPr="0038031A" w:rsidRDefault="00400144" w:rsidP="00400144">
      <w:pPr>
        <w:pStyle w:val="CENTARI-12"/>
        <w:jc w:val="both"/>
        <w:rPr>
          <w:b w:val="0"/>
          <w:sz w:val="24"/>
          <w:szCs w:val="24"/>
        </w:rPr>
      </w:pPr>
    </w:p>
    <w:p w14:paraId="543E3413" w14:textId="77777777" w:rsidR="00400144" w:rsidRPr="0038031A" w:rsidRDefault="00400144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proofErr w:type="spellStart"/>
      <w:r w:rsidRPr="00B7565C">
        <w:rPr>
          <w:sz w:val="24"/>
          <w:szCs w:val="24"/>
        </w:rPr>
        <w:t>CheckBox</w:t>
      </w:r>
      <w:proofErr w:type="spellEnd"/>
      <w:r>
        <w:rPr>
          <w:sz w:val="24"/>
          <w:szCs w:val="24"/>
        </w:rPr>
        <w:t xml:space="preserve"> </w:t>
      </w:r>
    </w:p>
    <w:p w14:paraId="7160941E" w14:textId="77777777" w:rsidR="00400144" w:rsidRPr="0038031A" w:rsidRDefault="00400144" w:rsidP="00400144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“Permitir ao usuário alterar Data da Venda”.</w:t>
      </w:r>
    </w:p>
    <w:p w14:paraId="211F2D39" w14:textId="3204BDC4" w:rsidR="00400144" w:rsidRDefault="00400144" w:rsidP="00400144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Checkbox Permite que o usuário altere a data da venda </w:t>
      </w:r>
      <w:r w:rsidR="00C24ED8">
        <w:rPr>
          <w:b w:val="0"/>
          <w:sz w:val="24"/>
          <w:szCs w:val="24"/>
        </w:rPr>
        <w:t>do dia Atual para Trás</w:t>
      </w:r>
      <w:r w:rsidRPr="0038031A">
        <w:rPr>
          <w:b w:val="0"/>
          <w:sz w:val="24"/>
          <w:szCs w:val="24"/>
        </w:rPr>
        <w:t xml:space="preserve"> caso esta opção esteja desmarcada o usuário não terá permissão para alterar a mesma.</w:t>
      </w:r>
    </w:p>
    <w:p w14:paraId="4416B3F5" w14:textId="77777777" w:rsidR="00400144" w:rsidRPr="00E73F5C" w:rsidRDefault="00400144" w:rsidP="00400144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Obs. </w:t>
      </w:r>
      <w:r>
        <w:rPr>
          <w:b w:val="0"/>
          <w:sz w:val="24"/>
          <w:szCs w:val="24"/>
        </w:rPr>
        <w:t>Teste deve ser feito em vendas já salvas.</w:t>
      </w:r>
    </w:p>
    <w:p w14:paraId="36028616" w14:textId="77777777" w:rsidR="00400144" w:rsidRDefault="00400144" w:rsidP="00400144">
      <w:pPr>
        <w:pStyle w:val="CENTARI-12"/>
        <w:jc w:val="both"/>
        <w:rPr>
          <w:sz w:val="24"/>
          <w:szCs w:val="24"/>
        </w:rPr>
      </w:pPr>
      <w:proofErr w:type="spellStart"/>
      <w:r w:rsidRPr="001345E3">
        <w:rPr>
          <w:sz w:val="24"/>
          <w:szCs w:val="24"/>
        </w:rPr>
        <w:t>Obs</w:t>
      </w:r>
      <w:proofErr w:type="spellEnd"/>
      <w:r w:rsidRPr="001345E3">
        <w:rPr>
          <w:sz w:val="24"/>
          <w:szCs w:val="24"/>
        </w:rPr>
        <w:t xml:space="preserve"> </w:t>
      </w:r>
      <w:proofErr w:type="spellStart"/>
      <w:r w:rsidRPr="001345E3">
        <w:rPr>
          <w:sz w:val="24"/>
          <w:szCs w:val="24"/>
        </w:rPr>
        <w:t>TestComplete</w:t>
      </w:r>
      <w:proofErr w:type="spellEnd"/>
      <w:r w:rsidRPr="001345E3">
        <w:rPr>
          <w:sz w:val="24"/>
          <w:szCs w:val="24"/>
        </w:rPr>
        <w:t>:</w:t>
      </w:r>
    </w:p>
    <w:p w14:paraId="19DEC9CB" w14:textId="77777777" w:rsidR="00400144" w:rsidRDefault="00400144" w:rsidP="0040014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12F03562" w14:textId="77777777" w:rsidR="00400144" w:rsidRDefault="00400144" w:rsidP="0040014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Desmarcando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34EB5A87" w14:textId="65566C78" w:rsidR="00400144" w:rsidRDefault="0040014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Obs. só poderá alterar a data de uma venda já feita...</w:t>
      </w:r>
    </w:p>
    <w:p w14:paraId="3A74C339" w14:textId="77777777" w:rsidR="00123478" w:rsidRDefault="00123478" w:rsidP="00342681">
      <w:pPr>
        <w:pStyle w:val="CENTARI-12"/>
        <w:jc w:val="both"/>
        <w:rPr>
          <w:sz w:val="24"/>
          <w:szCs w:val="24"/>
        </w:rPr>
      </w:pPr>
    </w:p>
    <w:p w14:paraId="235BB5EC" w14:textId="77777777" w:rsidR="00BB6712" w:rsidRPr="0038031A" w:rsidRDefault="00BB6712" w:rsidP="00342681">
      <w:pPr>
        <w:pStyle w:val="CENTARI-12"/>
        <w:jc w:val="both"/>
        <w:rPr>
          <w:sz w:val="24"/>
          <w:szCs w:val="24"/>
        </w:rPr>
      </w:pPr>
    </w:p>
    <w:p w14:paraId="105EF1AF" w14:textId="46028862" w:rsidR="00F24A4A" w:rsidRDefault="00F24A4A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6A36FD47" w14:textId="77777777" w:rsidR="00835AB6" w:rsidRDefault="00835AB6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256A7CF9" w14:textId="77777777" w:rsidR="00C56B44" w:rsidRDefault="00C56B44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0149315B" w14:textId="77777777" w:rsidR="00C56B44" w:rsidRDefault="00C56B44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6FF71BD0" w14:textId="77777777" w:rsidR="00E61E6C" w:rsidRDefault="000930D5" w:rsidP="0034268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>Cliente</w:t>
      </w:r>
    </w:p>
    <w:p w14:paraId="75F2FDC3" w14:textId="68393C83" w:rsidR="000057F8" w:rsidRDefault="000057F8" w:rsidP="00342681">
      <w:pPr>
        <w:pStyle w:val="CENTARI-12"/>
        <w:jc w:val="left"/>
        <w:rPr>
          <w:sz w:val="24"/>
          <w:szCs w:val="24"/>
        </w:rPr>
      </w:pPr>
    </w:p>
    <w:p w14:paraId="76D35849" w14:textId="77777777" w:rsidR="00D40A8D" w:rsidRDefault="00D40A8D" w:rsidP="00342681">
      <w:pPr>
        <w:pStyle w:val="CENTARI-12"/>
        <w:jc w:val="left"/>
        <w:rPr>
          <w:sz w:val="24"/>
          <w:szCs w:val="24"/>
        </w:rPr>
      </w:pPr>
    </w:p>
    <w:p w14:paraId="3CFCF7D0" w14:textId="6FAE90C1" w:rsidR="00D40A8D" w:rsidRPr="00BE1DE1" w:rsidRDefault="00BE1DE1" w:rsidP="003621D0">
      <w:pPr>
        <w:pStyle w:val="CENTARI-12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BE1DE1">
        <w:rPr>
          <w:bCs/>
          <w:sz w:val="24"/>
          <w:szCs w:val="24"/>
        </w:rPr>
        <w:t>Pesquisar Cliente por CPF/CNPJ</w:t>
      </w:r>
    </w:p>
    <w:p w14:paraId="4FBBBE3A" w14:textId="77777777" w:rsidR="00D40A8D" w:rsidRPr="0038031A" w:rsidRDefault="00D40A8D" w:rsidP="00D40A8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No </w:t>
      </w:r>
      <w:proofErr w:type="spellStart"/>
      <w:r>
        <w:rPr>
          <w:b w:val="0"/>
          <w:sz w:val="24"/>
          <w:szCs w:val="24"/>
        </w:rPr>
        <w:t>edit</w:t>
      </w:r>
      <w:proofErr w:type="spellEnd"/>
      <w:r>
        <w:rPr>
          <w:b w:val="0"/>
          <w:sz w:val="24"/>
          <w:szCs w:val="24"/>
        </w:rPr>
        <w:t xml:space="preserve"> </w:t>
      </w:r>
      <w:r w:rsidRPr="0038031A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Pesquisar por</w:t>
      </w:r>
      <w:r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CPF</w:t>
      </w:r>
      <w:r w:rsidRPr="0038031A">
        <w:rPr>
          <w:b w:val="0"/>
          <w:sz w:val="24"/>
          <w:szCs w:val="24"/>
        </w:rPr>
        <w:t>/CNPJ</w:t>
      </w:r>
      <w:r>
        <w:rPr>
          <w:b w:val="0"/>
          <w:sz w:val="24"/>
          <w:szCs w:val="24"/>
        </w:rPr>
        <w:t>”, inserir um CPF/CNPJ que esteja cadastrado</w:t>
      </w:r>
      <w:r w:rsidRPr="0038031A">
        <w:rPr>
          <w:b w:val="0"/>
          <w:sz w:val="24"/>
          <w:szCs w:val="24"/>
        </w:rPr>
        <w:t xml:space="preserve"> e tecle ENTER</w:t>
      </w:r>
      <w:r>
        <w:rPr>
          <w:b w:val="0"/>
          <w:sz w:val="24"/>
          <w:szCs w:val="24"/>
        </w:rPr>
        <w:t>, ou aperte TAB</w:t>
      </w:r>
      <w:r w:rsidRPr="0038031A">
        <w:rPr>
          <w:b w:val="0"/>
          <w:sz w:val="24"/>
          <w:szCs w:val="24"/>
        </w:rPr>
        <w:t xml:space="preserve"> para encontrar o Cliente”.</w:t>
      </w:r>
    </w:p>
    <w:p w14:paraId="707DA4D6" w14:textId="77777777" w:rsidR="00D40A8D" w:rsidRDefault="00D40A8D" w:rsidP="00D40A8D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>: Retornar o cadastro do cliente de acordo com o cadastrado na tela de cadastro de clientes e exibir os dados nos respectivos campos.</w:t>
      </w:r>
    </w:p>
    <w:p w14:paraId="4806CDBC" w14:textId="77777777" w:rsidR="00D40A8D" w:rsidRDefault="00D40A8D" w:rsidP="00342681">
      <w:pPr>
        <w:pStyle w:val="CENTARI-12"/>
        <w:jc w:val="left"/>
        <w:rPr>
          <w:sz w:val="24"/>
          <w:szCs w:val="24"/>
        </w:rPr>
      </w:pPr>
    </w:p>
    <w:p w14:paraId="0B57371E" w14:textId="74F6C491" w:rsidR="004A5A0C" w:rsidRDefault="004618A8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CPF/CNPJ não cadastrado </w:t>
      </w:r>
    </w:p>
    <w:p w14:paraId="2BEA256F" w14:textId="77777777" w:rsidR="004A5A0C" w:rsidRPr="00F24200" w:rsidRDefault="004A5A0C" w:rsidP="00342681">
      <w:pPr>
        <w:pStyle w:val="CENTARI-12"/>
        <w:jc w:val="both"/>
        <w:rPr>
          <w:b w:val="0"/>
          <w:sz w:val="24"/>
          <w:szCs w:val="24"/>
        </w:rPr>
      </w:pPr>
      <w:r w:rsidRPr="00F24200">
        <w:rPr>
          <w:b w:val="0"/>
          <w:sz w:val="24"/>
          <w:szCs w:val="24"/>
        </w:rPr>
        <w:t xml:space="preserve">No </w:t>
      </w:r>
      <w:proofErr w:type="spellStart"/>
      <w:r w:rsidRPr="00F24200">
        <w:rPr>
          <w:b w:val="0"/>
          <w:sz w:val="24"/>
          <w:szCs w:val="24"/>
        </w:rPr>
        <w:t>edit</w:t>
      </w:r>
      <w:proofErr w:type="spellEnd"/>
      <w:r w:rsidRPr="00F24200">
        <w:rPr>
          <w:b w:val="0"/>
          <w:sz w:val="24"/>
          <w:szCs w:val="24"/>
        </w:rPr>
        <w:t xml:space="preserve"> “</w:t>
      </w:r>
      <w:r w:rsidR="00DE110D">
        <w:rPr>
          <w:b w:val="0"/>
          <w:sz w:val="24"/>
          <w:szCs w:val="24"/>
        </w:rPr>
        <w:t>Pesquisar por</w:t>
      </w:r>
      <w:r w:rsidR="00DE110D" w:rsidRPr="0038031A">
        <w:rPr>
          <w:b w:val="0"/>
          <w:sz w:val="24"/>
          <w:szCs w:val="24"/>
        </w:rPr>
        <w:t xml:space="preserve"> </w:t>
      </w:r>
      <w:r w:rsidR="00DE110D">
        <w:rPr>
          <w:b w:val="0"/>
          <w:sz w:val="24"/>
          <w:szCs w:val="24"/>
        </w:rPr>
        <w:t>CPF</w:t>
      </w:r>
      <w:r w:rsidR="00DE110D" w:rsidRPr="0038031A">
        <w:rPr>
          <w:b w:val="0"/>
          <w:sz w:val="24"/>
          <w:szCs w:val="24"/>
        </w:rPr>
        <w:t>/CNPJ</w:t>
      </w:r>
      <w:r w:rsidRPr="00F24200">
        <w:rPr>
          <w:b w:val="0"/>
          <w:sz w:val="24"/>
          <w:szCs w:val="24"/>
        </w:rPr>
        <w:t xml:space="preserve">” inserir um </w:t>
      </w:r>
      <w:r w:rsidR="00661CCF">
        <w:rPr>
          <w:b w:val="0"/>
          <w:sz w:val="24"/>
          <w:szCs w:val="24"/>
        </w:rPr>
        <w:t>CPF</w:t>
      </w:r>
      <w:r w:rsidRPr="00F24200">
        <w:rPr>
          <w:b w:val="0"/>
          <w:sz w:val="24"/>
          <w:szCs w:val="24"/>
        </w:rPr>
        <w:t xml:space="preserve"> que não esteja cadastrado.</w:t>
      </w:r>
    </w:p>
    <w:p w14:paraId="50AADB41" w14:textId="77777777" w:rsidR="00F24200" w:rsidRDefault="00F2420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F378E7">
        <w:rPr>
          <w:b w:val="0"/>
          <w:sz w:val="24"/>
          <w:szCs w:val="24"/>
        </w:rPr>
        <w:t>D</w:t>
      </w:r>
      <w:r w:rsidR="005A5493" w:rsidRPr="00F24200">
        <w:rPr>
          <w:b w:val="0"/>
          <w:sz w:val="24"/>
          <w:szCs w:val="24"/>
        </w:rPr>
        <w:t>everá</w:t>
      </w:r>
      <w:r w:rsidRPr="00F24200">
        <w:rPr>
          <w:b w:val="0"/>
          <w:sz w:val="24"/>
          <w:szCs w:val="24"/>
        </w:rPr>
        <w:t xml:space="preserve"> ser habilitada a inserção direta na tela de pedidos e o botão salvar dados do cliente.</w:t>
      </w:r>
    </w:p>
    <w:p w14:paraId="45AA34D7" w14:textId="013E629D" w:rsidR="005A1883" w:rsidRPr="00375AD0" w:rsidRDefault="00375AD0" w:rsidP="003621D0">
      <w:pPr>
        <w:pStyle w:val="CENTARI-12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BE1DE1">
        <w:rPr>
          <w:bCs/>
          <w:sz w:val="24"/>
          <w:szCs w:val="24"/>
        </w:rPr>
        <w:t>Pesquisar Cliente p</w:t>
      </w:r>
      <w:r>
        <w:rPr>
          <w:bCs/>
          <w:sz w:val="24"/>
          <w:szCs w:val="24"/>
        </w:rPr>
        <w:t>elo o Telefone</w:t>
      </w:r>
    </w:p>
    <w:p w14:paraId="2DB9E8FC" w14:textId="16DA48D8" w:rsidR="0064132D" w:rsidRPr="005A1883" w:rsidRDefault="0064132D" w:rsidP="00342681">
      <w:pPr>
        <w:pStyle w:val="CENTARI-12"/>
        <w:jc w:val="both"/>
        <w:rPr>
          <w:b w:val="0"/>
          <w:sz w:val="24"/>
          <w:szCs w:val="24"/>
        </w:rPr>
      </w:pPr>
      <w:r w:rsidRPr="005A1883">
        <w:rPr>
          <w:b w:val="0"/>
          <w:sz w:val="24"/>
          <w:szCs w:val="24"/>
        </w:rPr>
        <w:t xml:space="preserve">No </w:t>
      </w:r>
      <w:proofErr w:type="spellStart"/>
      <w:r w:rsidRPr="005A1883">
        <w:rPr>
          <w:b w:val="0"/>
          <w:sz w:val="24"/>
          <w:szCs w:val="24"/>
        </w:rPr>
        <w:t>edit</w:t>
      </w:r>
      <w:proofErr w:type="spellEnd"/>
      <w:r w:rsidRPr="005A1883">
        <w:rPr>
          <w:b w:val="0"/>
          <w:sz w:val="24"/>
          <w:szCs w:val="24"/>
        </w:rPr>
        <w:t xml:space="preserve"> “Pesquisar por Telefone”</w:t>
      </w:r>
      <w:r w:rsidR="00A23EA2">
        <w:rPr>
          <w:b w:val="0"/>
          <w:sz w:val="24"/>
          <w:szCs w:val="24"/>
        </w:rPr>
        <w:t xml:space="preserve">, </w:t>
      </w:r>
      <w:r w:rsidR="00E71C54">
        <w:rPr>
          <w:b w:val="0"/>
          <w:sz w:val="24"/>
          <w:szCs w:val="24"/>
        </w:rPr>
        <w:t>inserir um telefone cadastrado e tecle ENTER, ou aperte TAB</w:t>
      </w:r>
      <w:r w:rsidR="001A4968">
        <w:rPr>
          <w:b w:val="0"/>
          <w:sz w:val="24"/>
          <w:szCs w:val="24"/>
        </w:rPr>
        <w:t xml:space="preserve"> para encontrar o Cliente.</w:t>
      </w:r>
      <w:r w:rsidR="00976A2F">
        <w:rPr>
          <w:b w:val="0"/>
          <w:sz w:val="24"/>
          <w:szCs w:val="24"/>
        </w:rPr>
        <w:t xml:space="preserve"> </w:t>
      </w:r>
      <w:proofErr w:type="spellStart"/>
      <w:r w:rsidR="00976A2F" w:rsidRPr="00976A2F">
        <w:rPr>
          <w:bCs/>
          <w:sz w:val="24"/>
          <w:szCs w:val="24"/>
        </w:rPr>
        <w:t>Obs</w:t>
      </w:r>
      <w:proofErr w:type="spellEnd"/>
      <w:r w:rsidR="00976A2F">
        <w:rPr>
          <w:b w:val="0"/>
          <w:sz w:val="24"/>
          <w:szCs w:val="24"/>
        </w:rPr>
        <w:t>: Colocar um hífen entre os oito números de Telefone.</w:t>
      </w:r>
    </w:p>
    <w:p w14:paraId="502BCCF5" w14:textId="77777777" w:rsidR="0064435F" w:rsidRDefault="006902A6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64435F">
        <w:rPr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3B62C2CC" w14:textId="61976C3C" w:rsidR="00671545" w:rsidRPr="00B92812" w:rsidRDefault="00375AD0" w:rsidP="003621D0">
      <w:pPr>
        <w:pStyle w:val="CENTARI-12"/>
        <w:numPr>
          <w:ilvl w:val="0"/>
          <w:numId w:val="1"/>
        </w:numPr>
        <w:jc w:val="left"/>
        <w:rPr>
          <w:bCs/>
          <w:sz w:val="24"/>
          <w:szCs w:val="24"/>
        </w:rPr>
      </w:pPr>
      <w:r w:rsidRPr="00B92812">
        <w:rPr>
          <w:bCs/>
          <w:sz w:val="24"/>
          <w:szCs w:val="24"/>
        </w:rPr>
        <w:t>Pesquisar Cliente por Código</w:t>
      </w:r>
    </w:p>
    <w:p w14:paraId="56D7E63F" w14:textId="77777777" w:rsidR="00671545" w:rsidRDefault="009B2F13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No </w:t>
      </w:r>
      <w:proofErr w:type="spellStart"/>
      <w:r>
        <w:rPr>
          <w:b w:val="0"/>
          <w:sz w:val="24"/>
          <w:szCs w:val="24"/>
        </w:rPr>
        <w:t>edit</w:t>
      </w:r>
      <w:proofErr w:type="spellEnd"/>
      <w:r>
        <w:rPr>
          <w:b w:val="0"/>
          <w:sz w:val="24"/>
          <w:szCs w:val="24"/>
        </w:rPr>
        <w:t xml:space="preserve"> “Código”, inserir um código e tecle ENTER, ou aperte TAB para encontrar o cliente.</w:t>
      </w:r>
    </w:p>
    <w:p w14:paraId="33A8EC6F" w14:textId="77777777" w:rsidR="003305BF" w:rsidRDefault="003305BF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Resultado esperado: </w:t>
      </w:r>
      <w:r>
        <w:rPr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7283273A" w14:textId="1AD5567D" w:rsidR="00E47878" w:rsidRPr="00202307" w:rsidRDefault="00202307" w:rsidP="003621D0">
      <w:pPr>
        <w:pStyle w:val="CENTARI-12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202307">
        <w:rPr>
          <w:bCs/>
          <w:sz w:val="24"/>
          <w:szCs w:val="24"/>
        </w:rPr>
        <w:t>Escolher Cidade</w:t>
      </w:r>
    </w:p>
    <w:p w14:paraId="2C84D229" w14:textId="77777777" w:rsidR="0064132D" w:rsidRPr="00F24200" w:rsidRDefault="0064132D" w:rsidP="00342681">
      <w:pPr>
        <w:pStyle w:val="CENTARI-12"/>
        <w:jc w:val="both"/>
        <w:rPr>
          <w:b w:val="0"/>
          <w:sz w:val="24"/>
          <w:szCs w:val="24"/>
        </w:rPr>
      </w:pPr>
      <w:r w:rsidRPr="00F24200">
        <w:rPr>
          <w:b w:val="0"/>
          <w:sz w:val="24"/>
          <w:szCs w:val="24"/>
        </w:rPr>
        <w:t xml:space="preserve">No </w:t>
      </w:r>
      <w:proofErr w:type="spellStart"/>
      <w:r w:rsidRPr="00F24200">
        <w:rPr>
          <w:b w:val="0"/>
          <w:sz w:val="24"/>
          <w:szCs w:val="24"/>
        </w:rPr>
        <w:t>edit</w:t>
      </w:r>
      <w:proofErr w:type="spellEnd"/>
      <w:r>
        <w:rPr>
          <w:b w:val="0"/>
          <w:sz w:val="24"/>
          <w:szCs w:val="24"/>
        </w:rPr>
        <w:t xml:space="preserve"> Cidade clique nos 3 pontinhos e escolha uma cidade</w:t>
      </w:r>
      <w:r w:rsidRPr="00F24200">
        <w:rPr>
          <w:b w:val="0"/>
          <w:sz w:val="24"/>
          <w:szCs w:val="24"/>
        </w:rPr>
        <w:t>.</w:t>
      </w:r>
    </w:p>
    <w:p w14:paraId="7E7F2C8F" w14:textId="77777777" w:rsidR="0064132D" w:rsidRDefault="0064132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D</w:t>
      </w:r>
      <w:r w:rsidRPr="00F24200">
        <w:rPr>
          <w:b w:val="0"/>
          <w:sz w:val="24"/>
          <w:szCs w:val="24"/>
        </w:rPr>
        <w:t>everá</w:t>
      </w:r>
      <w:r>
        <w:rPr>
          <w:b w:val="0"/>
          <w:sz w:val="24"/>
          <w:szCs w:val="24"/>
        </w:rPr>
        <w:t xml:space="preserve"> ser a inserido</w:t>
      </w:r>
      <w:r w:rsidRPr="00F24200">
        <w:rPr>
          <w:b w:val="0"/>
          <w:sz w:val="24"/>
          <w:szCs w:val="24"/>
        </w:rPr>
        <w:t xml:space="preserve"> direta na tela de pedidos </w:t>
      </w:r>
      <w:r>
        <w:rPr>
          <w:b w:val="0"/>
          <w:sz w:val="24"/>
          <w:szCs w:val="24"/>
        </w:rPr>
        <w:t xml:space="preserve">aba </w:t>
      </w:r>
      <w:r w:rsidRPr="00F24200">
        <w:rPr>
          <w:b w:val="0"/>
          <w:sz w:val="24"/>
          <w:szCs w:val="24"/>
        </w:rPr>
        <w:t>cliente</w:t>
      </w:r>
      <w:r>
        <w:rPr>
          <w:b w:val="0"/>
          <w:sz w:val="24"/>
          <w:szCs w:val="24"/>
        </w:rPr>
        <w:t xml:space="preserve"> a cidade selecionada</w:t>
      </w:r>
      <w:r w:rsidRPr="00F24200">
        <w:rPr>
          <w:b w:val="0"/>
          <w:sz w:val="24"/>
          <w:szCs w:val="24"/>
        </w:rPr>
        <w:t>.</w:t>
      </w:r>
    </w:p>
    <w:p w14:paraId="47C11708" w14:textId="1717ED23" w:rsidR="00962C64" w:rsidRDefault="007B22FA" w:rsidP="003621D0">
      <w:pPr>
        <w:pStyle w:val="CENTARI-12"/>
        <w:numPr>
          <w:ilvl w:val="0"/>
          <w:numId w:val="1"/>
        </w:numPr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962C64" w:rsidRPr="007B22FA">
        <w:rPr>
          <w:bCs/>
          <w:sz w:val="24"/>
          <w:szCs w:val="24"/>
        </w:rPr>
        <w:t>CPF/CNPJ</w:t>
      </w:r>
      <w:r w:rsidR="00067219">
        <w:rPr>
          <w:bCs/>
          <w:sz w:val="24"/>
          <w:szCs w:val="24"/>
        </w:rPr>
        <w:t xml:space="preserve"> Invalido </w:t>
      </w:r>
    </w:p>
    <w:p w14:paraId="52BC6EF2" w14:textId="77777777" w:rsidR="00962C64" w:rsidRDefault="00962C64" w:rsidP="00962C6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Inserir um CPF/CNPJ invalido.</w:t>
      </w:r>
    </w:p>
    <w:p w14:paraId="21F92A3C" w14:textId="77777777" w:rsidR="00962C64" w:rsidRPr="007B22FA" w:rsidRDefault="00962C64" w:rsidP="00962C64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Não deverá cadastrar.</w:t>
      </w:r>
    </w:p>
    <w:p w14:paraId="5A7EEFA5" w14:textId="77777777" w:rsidR="00962C64" w:rsidRPr="00962C64" w:rsidRDefault="00962C64" w:rsidP="00962C64">
      <w:pPr>
        <w:pStyle w:val="CENTARI-12"/>
        <w:jc w:val="both"/>
        <w:rPr>
          <w:bCs/>
          <w:sz w:val="24"/>
          <w:szCs w:val="24"/>
        </w:rPr>
      </w:pPr>
    </w:p>
    <w:p w14:paraId="489EA48A" w14:textId="432818B4" w:rsidR="00636A83" w:rsidRPr="008C3956" w:rsidRDefault="00962C64" w:rsidP="008C3956">
      <w:pPr>
        <w:pStyle w:val="CENTARI-12"/>
        <w:numPr>
          <w:ilvl w:val="0"/>
          <w:numId w:val="1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Consultar CNPJ/CPF</w:t>
      </w:r>
      <w:r w:rsidR="003A10B3">
        <w:rPr>
          <w:bCs/>
          <w:sz w:val="24"/>
          <w:szCs w:val="24"/>
        </w:rPr>
        <w:t xml:space="preserve"> </w:t>
      </w:r>
      <w:r w:rsidR="003A10B3" w:rsidRPr="00067841">
        <w:rPr>
          <w:bCs/>
          <w:color w:val="FF0000"/>
          <w:sz w:val="32"/>
          <w:szCs w:val="32"/>
        </w:rPr>
        <w:t>(Teste manual</w:t>
      </w:r>
      <w:r w:rsidR="008C3956">
        <w:rPr>
          <w:bCs/>
          <w:color w:val="FF0000"/>
          <w:sz w:val="32"/>
          <w:szCs w:val="32"/>
        </w:rPr>
        <w:t>)</w:t>
      </w:r>
    </w:p>
    <w:p w14:paraId="687E020C" w14:textId="6CDC944A" w:rsidR="006A4946" w:rsidRPr="006A4946" w:rsidRDefault="00636A83" w:rsidP="006A4946">
      <w:pPr>
        <w:pStyle w:val="CENTARI-12"/>
        <w:ind w:left="1080"/>
        <w:jc w:val="both"/>
        <w:rPr>
          <w:bCs/>
          <w:color w:val="FF0000"/>
          <w:sz w:val="24"/>
          <w:szCs w:val="24"/>
        </w:rPr>
      </w:pPr>
      <w:r>
        <w:rPr>
          <w:bCs/>
          <w:color w:val="FF0000"/>
          <w:sz w:val="24"/>
          <w:szCs w:val="24"/>
        </w:rPr>
        <w:t xml:space="preserve"> </w:t>
      </w:r>
      <w:r w:rsidR="006A4946" w:rsidRPr="006A4946">
        <w:rPr>
          <w:bCs/>
          <w:color w:val="FF0000"/>
          <w:sz w:val="24"/>
          <w:szCs w:val="24"/>
        </w:rPr>
        <w:t xml:space="preserve">(Para funcionar deve atualizar as seguintes </w:t>
      </w:r>
      <w:proofErr w:type="spellStart"/>
      <w:r w:rsidR="006A4946" w:rsidRPr="006A4946">
        <w:rPr>
          <w:bCs/>
          <w:color w:val="FF0000"/>
          <w:sz w:val="24"/>
          <w:szCs w:val="24"/>
        </w:rPr>
        <w:t>Dlls</w:t>
      </w:r>
      <w:proofErr w:type="spellEnd"/>
      <w:r w:rsidR="006A4946" w:rsidRPr="006A4946">
        <w:rPr>
          <w:bCs/>
          <w:color w:val="FF0000"/>
          <w:sz w:val="24"/>
          <w:szCs w:val="24"/>
        </w:rPr>
        <w:t>)</w:t>
      </w:r>
    </w:p>
    <w:p w14:paraId="2170719F" w14:textId="763958E2" w:rsidR="006A4946" w:rsidRPr="007B22FA" w:rsidRDefault="006A4946" w:rsidP="006A4946">
      <w:pPr>
        <w:pStyle w:val="CENTARI-12"/>
        <w:ind w:left="1080"/>
        <w:jc w:val="both"/>
        <w:rPr>
          <w:bCs/>
          <w:sz w:val="24"/>
          <w:szCs w:val="24"/>
        </w:rPr>
      </w:pPr>
      <w:r>
        <w:rPr>
          <w:noProof/>
        </w:rPr>
        <w:drawing>
          <wp:inline distT="0" distB="0" distL="0" distR="0" wp14:anchorId="1113D2C9" wp14:editId="1B606DCF">
            <wp:extent cx="3600373" cy="219973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3140"/>
                    <a:stretch/>
                  </pic:blipFill>
                  <pic:spPr bwMode="auto">
                    <a:xfrm>
                      <a:off x="0" y="0"/>
                      <a:ext cx="3611953" cy="2206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FEDBF" w14:textId="123C5954" w:rsidR="00EC03E3" w:rsidRDefault="00962C64" w:rsidP="007B22FA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“Consultar CNPJ/CPF”</w:t>
      </w:r>
      <w:r w:rsidR="007B22FA">
        <w:rPr>
          <w:b w:val="0"/>
          <w:sz w:val="24"/>
          <w:szCs w:val="24"/>
        </w:rPr>
        <w:t>.</w:t>
      </w:r>
    </w:p>
    <w:p w14:paraId="2A607ADA" w14:textId="394B66B4" w:rsidR="007B22FA" w:rsidRDefault="007B22FA" w:rsidP="007B22FA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6A4946">
        <w:rPr>
          <w:b w:val="0"/>
          <w:bCs/>
          <w:sz w:val="24"/>
          <w:szCs w:val="24"/>
        </w:rPr>
        <w:t xml:space="preserve">Aparecer uma </w:t>
      </w:r>
      <w:proofErr w:type="spellStart"/>
      <w:r w:rsidR="006A4946">
        <w:rPr>
          <w:b w:val="0"/>
          <w:bCs/>
          <w:sz w:val="24"/>
          <w:szCs w:val="24"/>
        </w:rPr>
        <w:t>Dialog</w:t>
      </w:r>
      <w:proofErr w:type="spellEnd"/>
      <w:r w:rsidR="006A4946">
        <w:rPr>
          <w:b w:val="0"/>
          <w:bCs/>
          <w:sz w:val="24"/>
          <w:szCs w:val="24"/>
        </w:rPr>
        <w:t xml:space="preserve"> para a consulta do CNPJ/CPF de um cliente</w:t>
      </w:r>
      <w:r>
        <w:rPr>
          <w:b w:val="0"/>
          <w:bCs/>
          <w:sz w:val="24"/>
          <w:szCs w:val="24"/>
        </w:rPr>
        <w:t>.</w:t>
      </w:r>
    </w:p>
    <w:p w14:paraId="1CAFEBB9" w14:textId="2BD30FDB" w:rsidR="003A10B3" w:rsidRDefault="003A10B3" w:rsidP="007B22FA">
      <w:pPr>
        <w:pStyle w:val="CENTARI-12"/>
        <w:jc w:val="left"/>
        <w:rPr>
          <w:b w:val="0"/>
          <w:bCs/>
          <w:sz w:val="24"/>
          <w:szCs w:val="24"/>
        </w:rPr>
      </w:pPr>
      <w:r w:rsidRPr="003A10B3">
        <w:rPr>
          <w:sz w:val="24"/>
          <w:szCs w:val="24"/>
        </w:rPr>
        <w:t>Obs.</w:t>
      </w:r>
      <w:r>
        <w:rPr>
          <w:b w:val="0"/>
          <w:bCs/>
          <w:sz w:val="24"/>
          <w:szCs w:val="24"/>
        </w:rPr>
        <w:t xml:space="preserve"> Testar com cliente existente e com inserindo um cliente que não estar no BD. </w:t>
      </w:r>
    </w:p>
    <w:p w14:paraId="5B141268" w14:textId="3F8A5832" w:rsidR="003A10B3" w:rsidRDefault="003A10B3" w:rsidP="007B22FA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3A10B3">
        <w:rPr>
          <w:sz w:val="24"/>
          <w:szCs w:val="24"/>
        </w:rPr>
        <w:t>Sub</w:t>
      </w:r>
      <w:r>
        <w:rPr>
          <w:sz w:val="24"/>
          <w:szCs w:val="24"/>
        </w:rPr>
        <w:t>-test</w:t>
      </w:r>
      <w:proofErr w:type="spellEnd"/>
      <w:r w:rsidRPr="003A10B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Clicar no botão “F4 - Inserir”</w:t>
      </w:r>
    </w:p>
    <w:p w14:paraId="3966461D" w14:textId="3770C15F" w:rsidR="003A10B3" w:rsidRDefault="003A10B3" w:rsidP="007B22FA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Deve salvar no BD as informações apresentadas na tela de (Consultar CNPJ/CPF</w:t>
      </w:r>
      <w:r w:rsidR="00F87439">
        <w:rPr>
          <w:b w:val="0"/>
          <w:bCs/>
          <w:sz w:val="24"/>
          <w:szCs w:val="24"/>
        </w:rPr>
        <w:t xml:space="preserve"> “Nome e data de nascimento”</w:t>
      </w:r>
      <w:r>
        <w:rPr>
          <w:b w:val="0"/>
          <w:bCs/>
          <w:sz w:val="24"/>
          <w:szCs w:val="24"/>
        </w:rPr>
        <w:t>).</w:t>
      </w:r>
    </w:p>
    <w:p w14:paraId="75843E2D" w14:textId="1289C069" w:rsidR="003A10B3" w:rsidRPr="003A10B3" w:rsidRDefault="003A10B3" w:rsidP="007B22FA">
      <w:pPr>
        <w:pStyle w:val="CENTARI-12"/>
        <w:jc w:val="left"/>
        <w:rPr>
          <w:b w:val="0"/>
          <w:bCs/>
          <w:sz w:val="24"/>
          <w:szCs w:val="24"/>
        </w:rPr>
      </w:pPr>
      <w:r w:rsidRPr="003A10B3">
        <w:rPr>
          <w:sz w:val="24"/>
          <w:szCs w:val="24"/>
        </w:rPr>
        <w:t>Obs.</w:t>
      </w:r>
      <w:r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Caso já tenha um CPF/CNPJ com o mesmo já inserido no BD deve substituir os campos que estão diferentes.</w:t>
      </w:r>
    </w:p>
    <w:p w14:paraId="5255B517" w14:textId="77777777" w:rsidR="007B22FA" w:rsidRDefault="007B22FA" w:rsidP="007B22FA">
      <w:pPr>
        <w:pStyle w:val="CENTARI-12"/>
        <w:jc w:val="left"/>
        <w:rPr>
          <w:b w:val="0"/>
          <w:sz w:val="24"/>
          <w:szCs w:val="24"/>
        </w:rPr>
      </w:pPr>
    </w:p>
    <w:p w14:paraId="3D112087" w14:textId="77777777" w:rsidR="00D05975" w:rsidRPr="004B3BE6" w:rsidRDefault="004B3BE6" w:rsidP="003621D0">
      <w:pPr>
        <w:pStyle w:val="CENTARI-12"/>
        <w:numPr>
          <w:ilvl w:val="0"/>
          <w:numId w:val="1"/>
        </w:numPr>
        <w:jc w:val="left"/>
        <w:rPr>
          <w:sz w:val="24"/>
          <w:szCs w:val="24"/>
        </w:rPr>
      </w:pPr>
      <w:r w:rsidRPr="004B3BE6">
        <w:rPr>
          <w:sz w:val="24"/>
          <w:szCs w:val="24"/>
        </w:rPr>
        <w:t>Procurar Cliente</w:t>
      </w:r>
    </w:p>
    <w:p w14:paraId="5519A778" w14:textId="77777777" w:rsidR="002F0044" w:rsidRPr="002F0044" w:rsidRDefault="002E406D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882FF0" w:rsidRPr="0038031A">
        <w:rPr>
          <w:b w:val="0"/>
          <w:sz w:val="24"/>
          <w:szCs w:val="24"/>
        </w:rPr>
        <w:t>Procurar Cliente</w:t>
      </w:r>
      <w:r w:rsidRPr="0038031A">
        <w:rPr>
          <w:b w:val="0"/>
          <w:sz w:val="24"/>
          <w:szCs w:val="24"/>
        </w:rPr>
        <w:t>”.</w:t>
      </w:r>
      <w:r w:rsidR="003818AB" w:rsidRPr="0038031A">
        <w:rPr>
          <w:b w:val="0"/>
          <w:sz w:val="24"/>
          <w:szCs w:val="24"/>
        </w:rPr>
        <w:t xml:space="preserve"> </w:t>
      </w:r>
      <w:r w:rsidR="002F0044">
        <w:rPr>
          <w:b w:val="0"/>
          <w:sz w:val="24"/>
          <w:szCs w:val="24"/>
        </w:rPr>
        <w:t xml:space="preserve">Ao exibir </w:t>
      </w:r>
      <w:r w:rsidR="002F0044" w:rsidRPr="0038031A">
        <w:rPr>
          <w:b w:val="0"/>
          <w:sz w:val="24"/>
          <w:szCs w:val="24"/>
        </w:rPr>
        <w:t xml:space="preserve">tela </w:t>
      </w:r>
      <w:r w:rsidR="002F0044">
        <w:rPr>
          <w:b w:val="0"/>
          <w:sz w:val="24"/>
          <w:szCs w:val="24"/>
        </w:rPr>
        <w:t xml:space="preserve">de </w:t>
      </w:r>
      <w:r w:rsidR="002F0044" w:rsidRPr="0038031A">
        <w:rPr>
          <w:b w:val="0"/>
          <w:sz w:val="24"/>
          <w:szCs w:val="24"/>
        </w:rPr>
        <w:t>lista de clientes para a consulta utilizando ou não o</w:t>
      </w:r>
      <w:r w:rsidR="002F0044">
        <w:rPr>
          <w:b w:val="0"/>
          <w:sz w:val="24"/>
          <w:szCs w:val="24"/>
        </w:rPr>
        <w:t xml:space="preserve"> filtro disponível selecione</w:t>
      </w:r>
      <w:r w:rsidR="002F0044" w:rsidRPr="0038031A">
        <w:rPr>
          <w:b w:val="0"/>
          <w:sz w:val="24"/>
          <w:szCs w:val="24"/>
        </w:rPr>
        <w:t xml:space="preserve"> o cliente desejado e clique em ok</w:t>
      </w:r>
      <w:r w:rsidR="00F668D8">
        <w:rPr>
          <w:b w:val="0"/>
          <w:sz w:val="24"/>
          <w:szCs w:val="24"/>
        </w:rPr>
        <w:t>.</w:t>
      </w:r>
    </w:p>
    <w:p w14:paraId="543A8AEC" w14:textId="77777777" w:rsidR="008779C6" w:rsidRDefault="002E406D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2C53DC" w:rsidRPr="0038031A">
        <w:rPr>
          <w:sz w:val="24"/>
          <w:szCs w:val="24"/>
        </w:rPr>
        <w:t>Esperado</w:t>
      </w:r>
      <w:r w:rsidR="002C53DC" w:rsidRPr="0038031A">
        <w:rPr>
          <w:b w:val="0"/>
          <w:sz w:val="24"/>
          <w:szCs w:val="24"/>
        </w:rPr>
        <w:t>:</w:t>
      </w:r>
      <w:r w:rsidR="00F668D8">
        <w:rPr>
          <w:b w:val="0"/>
          <w:sz w:val="24"/>
          <w:szCs w:val="24"/>
        </w:rPr>
        <w:t xml:space="preserve"> </w:t>
      </w:r>
      <w:r w:rsidR="008779C6">
        <w:rPr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64F061E3" w14:textId="77777777" w:rsidR="0088392A" w:rsidRDefault="0088392A" w:rsidP="00342681">
      <w:pPr>
        <w:pStyle w:val="CENTARI-12"/>
        <w:jc w:val="left"/>
        <w:rPr>
          <w:b w:val="0"/>
          <w:sz w:val="24"/>
          <w:szCs w:val="24"/>
        </w:rPr>
      </w:pPr>
    </w:p>
    <w:p w14:paraId="74E83FB7" w14:textId="77777777" w:rsidR="002958A3" w:rsidRPr="00F86E8F" w:rsidRDefault="00F86E8F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58786D">
        <w:rPr>
          <w:sz w:val="24"/>
          <w:szCs w:val="24"/>
        </w:rPr>
        <w:t>Alterar Cliente/Emitir NF-e</w:t>
      </w:r>
    </w:p>
    <w:p w14:paraId="0CE15229" w14:textId="3765577A" w:rsidR="008748E6" w:rsidRDefault="008748E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Inserir um cliente</w:t>
      </w:r>
      <w:r w:rsidR="008A6728">
        <w:rPr>
          <w:b w:val="0"/>
          <w:sz w:val="24"/>
          <w:szCs w:val="24"/>
        </w:rPr>
        <w:t xml:space="preserve"> já existente</w:t>
      </w:r>
      <w:r>
        <w:rPr>
          <w:b w:val="0"/>
          <w:sz w:val="24"/>
          <w:szCs w:val="24"/>
        </w:rPr>
        <w:t>. Depois alterar o nome dele</w:t>
      </w:r>
      <w:r w:rsidR="008A6728">
        <w:rPr>
          <w:b w:val="0"/>
          <w:sz w:val="24"/>
          <w:szCs w:val="24"/>
        </w:rPr>
        <w:t xml:space="preserve"> </w:t>
      </w:r>
      <w:proofErr w:type="gramStart"/>
      <w:r w:rsidR="008A6728">
        <w:rPr>
          <w:b w:val="0"/>
          <w:sz w:val="24"/>
          <w:szCs w:val="24"/>
        </w:rPr>
        <w:t>e Clicar</w:t>
      </w:r>
      <w:proofErr w:type="gramEnd"/>
      <w:r w:rsidR="008A6728">
        <w:rPr>
          <w:b w:val="0"/>
          <w:sz w:val="24"/>
          <w:szCs w:val="24"/>
        </w:rPr>
        <w:t xml:space="preserve"> no botão ‘Salvar dados do </w:t>
      </w:r>
      <w:proofErr w:type="spellStart"/>
      <w:r w:rsidR="008A6728">
        <w:rPr>
          <w:b w:val="0"/>
          <w:sz w:val="24"/>
          <w:szCs w:val="24"/>
        </w:rPr>
        <w:t>Clinte</w:t>
      </w:r>
      <w:proofErr w:type="spellEnd"/>
      <w:r w:rsidR="008A6728">
        <w:rPr>
          <w:b w:val="0"/>
          <w:sz w:val="24"/>
          <w:szCs w:val="24"/>
        </w:rPr>
        <w:t>’</w:t>
      </w:r>
      <w:r>
        <w:rPr>
          <w:b w:val="0"/>
          <w:sz w:val="24"/>
          <w:szCs w:val="24"/>
        </w:rPr>
        <w:t>, e logo após emitir uma NF-e, e verificar se o mesmo está saindo com a nova alteração.</w:t>
      </w:r>
    </w:p>
    <w:p w14:paraId="3B1999FB" w14:textId="77777777" w:rsidR="008748E6" w:rsidRPr="009B6B97" w:rsidRDefault="008748E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Emitir uma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NF-e, com a alteração feita na aba Cliente, na tela Pedidos.</w:t>
      </w:r>
    </w:p>
    <w:p w14:paraId="6034F6AB" w14:textId="77777777" w:rsidR="002958A3" w:rsidRPr="0038031A" w:rsidRDefault="002958A3" w:rsidP="00342681">
      <w:pPr>
        <w:pStyle w:val="CENTARI-12"/>
        <w:jc w:val="left"/>
        <w:rPr>
          <w:b w:val="0"/>
          <w:sz w:val="24"/>
          <w:szCs w:val="24"/>
        </w:rPr>
      </w:pPr>
    </w:p>
    <w:p w14:paraId="6AE7D8B5" w14:textId="73C21BAA" w:rsidR="00373D09" w:rsidRPr="00BE537C" w:rsidRDefault="00BE537C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BE537C">
        <w:rPr>
          <w:sz w:val="24"/>
          <w:szCs w:val="24"/>
        </w:rPr>
        <w:t>Inserir Cliente</w:t>
      </w:r>
      <w:r w:rsidR="004B5DEB">
        <w:rPr>
          <w:sz w:val="24"/>
          <w:szCs w:val="24"/>
        </w:rPr>
        <w:t xml:space="preserve"> </w:t>
      </w:r>
      <w:r w:rsidR="004B5DEB" w:rsidRPr="004B5DEB">
        <w:rPr>
          <w:color w:val="FF0000"/>
          <w:sz w:val="24"/>
          <w:szCs w:val="24"/>
        </w:rPr>
        <w:t>(Roteiro não Feito</w:t>
      </w:r>
      <w:proofErr w:type="gramStart"/>
      <w:r w:rsidR="004B5DEB" w:rsidRPr="004B5DEB">
        <w:rPr>
          <w:color w:val="FF0000"/>
          <w:sz w:val="24"/>
          <w:szCs w:val="24"/>
        </w:rPr>
        <w:t>)</w:t>
      </w:r>
      <w:r w:rsidR="00291383">
        <w:rPr>
          <w:color w:val="FF0000"/>
          <w:sz w:val="24"/>
          <w:szCs w:val="24"/>
        </w:rPr>
        <w:t xml:space="preserve"> Manual</w:t>
      </w:r>
      <w:proofErr w:type="gramEnd"/>
    </w:p>
    <w:p w14:paraId="5B7188BF" w14:textId="77777777" w:rsidR="00882FF0" w:rsidRPr="0038031A" w:rsidRDefault="00882F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“Inserir Cliente”.</w:t>
      </w:r>
      <w:r w:rsidR="00BE537C">
        <w:rPr>
          <w:b w:val="0"/>
          <w:sz w:val="24"/>
          <w:szCs w:val="24"/>
        </w:rPr>
        <w:t xml:space="preserve"> </w:t>
      </w:r>
      <w:r w:rsidR="007D0335">
        <w:rPr>
          <w:b w:val="0"/>
          <w:sz w:val="24"/>
          <w:szCs w:val="24"/>
        </w:rPr>
        <w:t>E preencha os campos</w:t>
      </w:r>
      <w:r w:rsidR="00A341A3">
        <w:rPr>
          <w:b w:val="0"/>
          <w:sz w:val="24"/>
          <w:szCs w:val="24"/>
        </w:rPr>
        <w:t>.</w:t>
      </w:r>
      <w:r w:rsidR="003818AB" w:rsidRPr="0038031A">
        <w:rPr>
          <w:b w:val="0"/>
          <w:sz w:val="24"/>
          <w:szCs w:val="24"/>
        </w:rPr>
        <w:t xml:space="preserve">     </w:t>
      </w:r>
    </w:p>
    <w:p w14:paraId="2D97DDEE" w14:textId="77777777" w:rsidR="0088392A" w:rsidRDefault="00882FF0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 xml:space="preserve">Resultado </w:t>
      </w:r>
      <w:r w:rsidR="00117E73" w:rsidRPr="0038031A">
        <w:rPr>
          <w:sz w:val="24"/>
          <w:szCs w:val="24"/>
        </w:rPr>
        <w:t>Esperado</w:t>
      </w:r>
      <w:r w:rsidR="00117E73" w:rsidRPr="0038031A">
        <w:rPr>
          <w:b w:val="0"/>
          <w:sz w:val="24"/>
          <w:szCs w:val="24"/>
        </w:rPr>
        <w:t xml:space="preserve">: </w:t>
      </w:r>
      <w:r w:rsidR="0004216A">
        <w:rPr>
          <w:b w:val="0"/>
          <w:sz w:val="24"/>
          <w:szCs w:val="24"/>
        </w:rPr>
        <w:t>P</w:t>
      </w:r>
      <w:r w:rsidR="00A341A3">
        <w:rPr>
          <w:b w:val="0"/>
          <w:sz w:val="24"/>
          <w:szCs w:val="24"/>
        </w:rPr>
        <w:t>ermitir</w:t>
      </w:r>
      <w:r w:rsidRPr="0038031A">
        <w:rPr>
          <w:b w:val="0"/>
          <w:sz w:val="24"/>
          <w:szCs w:val="24"/>
        </w:rPr>
        <w:t xml:space="preserve"> abrir cadastro de cliente no modo de inserção de cliente para cadastrar o mesmo e utilizá-lo</w:t>
      </w:r>
      <w:r w:rsidR="00A341A3">
        <w:rPr>
          <w:b w:val="0"/>
          <w:sz w:val="24"/>
          <w:szCs w:val="24"/>
        </w:rPr>
        <w:t xml:space="preserve"> para venda.</w:t>
      </w:r>
    </w:p>
    <w:p w14:paraId="3629C56F" w14:textId="267761A5" w:rsidR="00D8213D" w:rsidRDefault="001C64AD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1C64AD">
        <w:rPr>
          <w:color w:val="auto"/>
          <w:sz w:val="24"/>
        </w:rPr>
        <w:t>► Teste</w:t>
      </w:r>
      <w:r w:rsidRPr="001C64AD">
        <w:rPr>
          <w:sz w:val="24"/>
          <w:szCs w:val="24"/>
        </w:rPr>
        <w:t xml:space="preserve"> </w:t>
      </w:r>
      <w:r w:rsidR="00076C06">
        <w:rPr>
          <w:sz w:val="24"/>
          <w:szCs w:val="24"/>
        </w:rPr>
        <w:t>43</w:t>
      </w:r>
      <w:r w:rsidRPr="001C64AD">
        <w:rPr>
          <w:sz w:val="24"/>
          <w:szCs w:val="24"/>
        </w:rPr>
        <w:t>.1</w:t>
      </w:r>
      <w:r w:rsidRPr="001C64AD">
        <w:rPr>
          <w:b w:val="0"/>
          <w:sz w:val="24"/>
          <w:szCs w:val="24"/>
        </w:rPr>
        <w:tab/>
      </w:r>
      <w:r w:rsidR="00232DBF">
        <w:rPr>
          <w:b w:val="0"/>
          <w:sz w:val="24"/>
          <w:szCs w:val="24"/>
        </w:rPr>
        <w:t xml:space="preserve"> </w:t>
      </w:r>
      <w:r w:rsidR="00232DBF" w:rsidRPr="00E734E7">
        <w:rPr>
          <w:bCs/>
          <w:color w:val="FF0000"/>
          <w:sz w:val="24"/>
          <w:szCs w:val="24"/>
        </w:rPr>
        <w:t>Manual</w:t>
      </w:r>
    </w:p>
    <w:p w14:paraId="7B880238" w14:textId="77777777" w:rsidR="001C64AD" w:rsidRDefault="001C64AD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Inserir um Cliente, salvar os dados e depois inserir a Forma de Pagamento</w:t>
      </w:r>
    </w:p>
    <w:p w14:paraId="2BCA28D0" w14:textId="31823166" w:rsidR="001C64AD" w:rsidRDefault="001C64AD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rodapé o nome do Cliente que acabou de ser inserido.</w:t>
      </w:r>
    </w:p>
    <w:p w14:paraId="6AADDB96" w14:textId="6C011D9A" w:rsidR="003D5C07" w:rsidRPr="003D5C07" w:rsidRDefault="003D5C07" w:rsidP="00342681">
      <w:pPr>
        <w:pStyle w:val="CENTARI-12"/>
        <w:jc w:val="left"/>
        <w:rPr>
          <w:b w:val="0"/>
          <w:color w:val="FF0000"/>
          <w:szCs w:val="28"/>
        </w:rPr>
      </w:pPr>
      <w:r w:rsidRPr="003D5C07">
        <w:rPr>
          <w:b w:val="0"/>
          <w:color w:val="FF0000"/>
          <w:szCs w:val="28"/>
        </w:rPr>
        <w:t xml:space="preserve">(Ao tentar reproduzir o roteiro do </w:t>
      </w:r>
      <w:proofErr w:type="spellStart"/>
      <w:r w:rsidRPr="003D5C07">
        <w:rPr>
          <w:b w:val="0"/>
          <w:color w:val="FF0000"/>
          <w:szCs w:val="28"/>
        </w:rPr>
        <w:t>TestComplete</w:t>
      </w:r>
      <w:proofErr w:type="spellEnd"/>
      <w:r w:rsidRPr="003D5C07">
        <w:rPr>
          <w:b w:val="0"/>
          <w:color w:val="FF0000"/>
          <w:szCs w:val="28"/>
        </w:rPr>
        <w:t>, notamos que dá um erro.)</w:t>
      </w:r>
    </w:p>
    <w:p w14:paraId="058C80D1" w14:textId="77777777" w:rsidR="001C64AD" w:rsidRDefault="001C64AD" w:rsidP="00342681">
      <w:pPr>
        <w:pStyle w:val="CENTARI-12"/>
        <w:jc w:val="left"/>
        <w:rPr>
          <w:b w:val="0"/>
          <w:sz w:val="24"/>
          <w:szCs w:val="24"/>
        </w:rPr>
      </w:pPr>
    </w:p>
    <w:p w14:paraId="7A368FD0" w14:textId="77777777" w:rsidR="00A20172" w:rsidRPr="00A20172" w:rsidRDefault="00A20172" w:rsidP="003621D0">
      <w:pPr>
        <w:pStyle w:val="CENTARI-12"/>
        <w:numPr>
          <w:ilvl w:val="0"/>
          <w:numId w:val="1"/>
        </w:numPr>
        <w:jc w:val="left"/>
        <w:rPr>
          <w:sz w:val="24"/>
          <w:szCs w:val="24"/>
        </w:rPr>
      </w:pPr>
      <w:r w:rsidRPr="00A20172">
        <w:rPr>
          <w:sz w:val="24"/>
          <w:szCs w:val="24"/>
        </w:rPr>
        <w:t>Salvar Dados do Cliente</w:t>
      </w:r>
    </w:p>
    <w:p w14:paraId="1A38201E" w14:textId="77777777" w:rsidR="00A20172" w:rsidRDefault="00564935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inserir ou alterar o cliente, </w:t>
      </w:r>
      <w:r w:rsidR="00495EED">
        <w:rPr>
          <w:b w:val="0"/>
          <w:sz w:val="24"/>
          <w:szCs w:val="24"/>
        </w:rPr>
        <w:t>clique na opção “Salvar Dados do Cliente”</w:t>
      </w:r>
      <w:r w:rsidR="00655F96">
        <w:rPr>
          <w:b w:val="0"/>
          <w:sz w:val="24"/>
          <w:szCs w:val="24"/>
        </w:rPr>
        <w:t xml:space="preserve">, e </w:t>
      </w:r>
      <w:r>
        <w:rPr>
          <w:b w:val="0"/>
          <w:sz w:val="24"/>
          <w:szCs w:val="24"/>
        </w:rPr>
        <w:t>verifi</w:t>
      </w:r>
      <w:r w:rsidR="00655F96">
        <w:rPr>
          <w:b w:val="0"/>
          <w:sz w:val="24"/>
          <w:szCs w:val="24"/>
        </w:rPr>
        <w:t>que</w:t>
      </w:r>
      <w:r>
        <w:rPr>
          <w:b w:val="0"/>
          <w:sz w:val="24"/>
          <w:szCs w:val="24"/>
        </w:rPr>
        <w:t xml:space="preserve"> na tela de clientes se o mesmo está atualizado.</w:t>
      </w:r>
    </w:p>
    <w:p w14:paraId="7634D49E" w14:textId="77777777" w:rsidR="00564935" w:rsidRDefault="0056493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Verificar se a inserção ou alteração dos clientes está atualiz</w:t>
      </w:r>
      <w:r w:rsidR="000E4D9D">
        <w:rPr>
          <w:b w:val="0"/>
          <w:sz w:val="24"/>
          <w:szCs w:val="24"/>
        </w:rPr>
        <w:t>ando</w:t>
      </w:r>
      <w:r>
        <w:rPr>
          <w:b w:val="0"/>
          <w:sz w:val="24"/>
          <w:szCs w:val="24"/>
        </w:rPr>
        <w:t>.</w:t>
      </w:r>
    </w:p>
    <w:p w14:paraId="63CDBAAA" w14:textId="77777777" w:rsidR="00564935" w:rsidRDefault="00564935" w:rsidP="00342681">
      <w:pPr>
        <w:pStyle w:val="CENTARI-12"/>
        <w:jc w:val="left"/>
        <w:rPr>
          <w:b w:val="0"/>
          <w:sz w:val="24"/>
          <w:szCs w:val="24"/>
        </w:rPr>
      </w:pPr>
    </w:p>
    <w:p w14:paraId="667F02F7" w14:textId="77777777" w:rsidR="0095473D" w:rsidRDefault="0095473D" w:rsidP="00342681">
      <w:pPr>
        <w:pStyle w:val="CENTARI-12"/>
        <w:jc w:val="left"/>
        <w:rPr>
          <w:b w:val="0"/>
          <w:sz w:val="24"/>
          <w:szCs w:val="24"/>
        </w:rPr>
      </w:pPr>
    </w:p>
    <w:p w14:paraId="31A1BD8F" w14:textId="77777777" w:rsidR="00D8213D" w:rsidRPr="006E08F0" w:rsidRDefault="006E08F0" w:rsidP="003621D0">
      <w:pPr>
        <w:pStyle w:val="CENTARI-12"/>
        <w:numPr>
          <w:ilvl w:val="0"/>
          <w:numId w:val="1"/>
        </w:numPr>
        <w:jc w:val="left"/>
        <w:rPr>
          <w:sz w:val="24"/>
          <w:szCs w:val="24"/>
        </w:rPr>
      </w:pPr>
      <w:r w:rsidRPr="006E08F0">
        <w:rPr>
          <w:sz w:val="24"/>
          <w:szCs w:val="24"/>
        </w:rPr>
        <w:t>Consulta</w:t>
      </w:r>
      <w:r w:rsidR="006A603C">
        <w:rPr>
          <w:sz w:val="24"/>
          <w:szCs w:val="24"/>
        </w:rPr>
        <w:t>r</w:t>
      </w:r>
      <w:r w:rsidRPr="006E08F0">
        <w:rPr>
          <w:sz w:val="24"/>
          <w:szCs w:val="24"/>
        </w:rPr>
        <w:t xml:space="preserve"> saldo</w:t>
      </w:r>
    </w:p>
    <w:p w14:paraId="24F1EC25" w14:textId="77777777" w:rsidR="00882FF0" w:rsidRPr="0038031A" w:rsidRDefault="002C53DC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Ir à aba cliente </w:t>
      </w:r>
      <w:r w:rsidR="00882FF0" w:rsidRPr="0038031A">
        <w:rPr>
          <w:b w:val="0"/>
          <w:sz w:val="24"/>
          <w:szCs w:val="24"/>
        </w:rPr>
        <w:t>Clique em “Consulta saldo”.</w:t>
      </w:r>
      <w:r w:rsidR="003818AB" w:rsidRPr="0038031A">
        <w:rPr>
          <w:b w:val="0"/>
          <w:sz w:val="24"/>
          <w:szCs w:val="24"/>
        </w:rPr>
        <w:t xml:space="preserve">      </w:t>
      </w:r>
    </w:p>
    <w:p w14:paraId="6FFD0F12" w14:textId="77777777" w:rsidR="00E61E6C" w:rsidRDefault="00882FF0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3818AB" w:rsidRPr="0038031A">
        <w:rPr>
          <w:b w:val="0"/>
          <w:sz w:val="24"/>
          <w:szCs w:val="24"/>
        </w:rPr>
        <w:t>E</w:t>
      </w:r>
      <w:r w:rsidR="00372C19" w:rsidRPr="0038031A">
        <w:rPr>
          <w:b w:val="0"/>
          <w:sz w:val="24"/>
          <w:szCs w:val="24"/>
        </w:rPr>
        <w:t>xibe saldo do cliente cada</w:t>
      </w:r>
      <w:r w:rsidR="003818AB" w:rsidRPr="0038031A">
        <w:rPr>
          <w:b w:val="0"/>
          <w:sz w:val="24"/>
          <w:szCs w:val="24"/>
        </w:rPr>
        <w:t xml:space="preserve">strado no cadastro de cliente na aba </w:t>
      </w:r>
      <w:r w:rsidR="00372C19" w:rsidRPr="0038031A">
        <w:rPr>
          <w:b w:val="0"/>
          <w:sz w:val="24"/>
          <w:szCs w:val="24"/>
        </w:rPr>
        <w:t>financeiro</w:t>
      </w:r>
      <w:r w:rsidR="002C53DC">
        <w:rPr>
          <w:b w:val="0"/>
          <w:sz w:val="24"/>
          <w:szCs w:val="24"/>
        </w:rPr>
        <w:t xml:space="preserve"> caso o saldo ultrapasse a tela deve exibir uma barra de rolagem para melhor visualização.</w:t>
      </w:r>
      <w:r w:rsidR="00372C19" w:rsidRPr="0038031A">
        <w:rPr>
          <w:b w:val="0"/>
          <w:sz w:val="24"/>
          <w:szCs w:val="24"/>
        </w:rPr>
        <w:t xml:space="preserve"> </w:t>
      </w:r>
    </w:p>
    <w:p w14:paraId="5A381841" w14:textId="77777777" w:rsidR="00F246E2" w:rsidRPr="0038031A" w:rsidRDefault="00F246E2" w:rsidP="00342681">
      <w:pPr>
        <w:pStyle w:val="CENTARI-12"/>
        <w:jc w:val="left"/>
        <w:rPr>
          <w:b w:val="0"/>
          <w:sz w:val="24"/>
          <w:szCs w:val="24"/>
        </w:rPr>
      </w:pPr>
    </w:p>
    <w:p w14:paraId="3507530D" w14:textId="77777777" w:rsidR="00117E73" w:rsidRPr="00D3797C" w:rsidRDefault="00D3797C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D3797C">
        <w:rPr>
          <w:sz w:val="24"/>
          <w:szCs w:val="24"/>
        </w:rPr>
        <w:t>Consultar Pedidos</w:t>
      </w:r>
    </w:p>
    <w:p w14:paraId="7509E09A" w14:textId="77777777" w:rsidR="00117E73" w:rsidRDefault="00117E7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“Consulta</w:t>
      </w:r>
      <w:r w:rsidR="003E4966">
        <w:rPr>
          <w:b w:val="0"/>
          <w:sz w:val="24"/>
          <w:szCs w:val="24"/>
        </w:rPr>
        <w:t>r</w:t>
      </w:r>
      <w:r w:rsidRPr="0038031A">
        <w:rPr>
          <w:b w:val="0"/>
          <w:sz w:val="24"/>
          <w:szCs w:val="24"/>
        </w:rPr>
        <w:t xml:space="preserve"> Pedido</w:t>
      </w:r>
      <w:r w:rsidR="003818AB" w:rsidRPr="0038031A">
        <w:rPr>
          <w:b w:val="0"/>
          <w:sz w:val="24"/>
          <w:szCs w:val="24"/>
        </w:rPr>
        <w:t>s</w:t>
      </w:r>
      <w:r w:rsidRPr="0038031A">
        <w:rPr>
          <w:b w:val="0"/>
          <w:sz w:val="24"/>
          <w:szCs w:val="24"/>
        </w:rPr>
        <w:t>”.</w:t>
      </w:r>
      <w:r w:rsidR="003818AB" w:rsidRPr="0038031A">
        <w:rPr>
          <w:b w:val="0"/>
          <w:sz w:val="24"/>
          <w:szCs w:val="24"/>
        </w:rPr>
        <w:t xml:space="preserve">  </w:t>
      </w:r>
    </w:p>
    <w:p w14:paraId="16FA6DB5" w14:textId="77777777" w:rsidR="00B96003" w:rsidRPr="0038031A" w:rsidRDefault="00B9600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uma venda escolhendo um cliente depois de emitir vá aba cliente e pressione consulta pedidos.</w:t>
      </w:r>
    </w:p>
    <w:p w14:paraId="204F72AD" w14:textId="77777777" w:rsidR="0088392A" w:rsidRPr="0038031A" w:rsidRDefault="00117E7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818AB" w:rsidRPr="0038031A">
        <w:rPr>
          <w:b w:val="0"/>
          <w:sz w:val="24"/>
          <w:szCs w:val="24"/>
        </w:rPr>
        <w:t xml:space="preserve"> </w:t>
      </w:r>
      <w:r w:rsidR="00B96003">
        <w:rPr>
          <w:b w:val="0"/>
          <w:sz w:val="24"/>
          <w:szCs w:val="24"/>
        </w:rPr>
        <w:t>C</w:t>
      </w:r>
      <w:r w:rsidRPr="0038031A">
        <w:rPr>
          <w:b w:val="0"/>
          <w:sz w:val="24"/>
          <w:szCs w:val="24"/>
        </w:rPr>
        <w:t>onsultar pedidos</w:t>
      </w:r>
      <w:r w:rsidR="00B96003">
        <w:rPr>
          <w:b w:val="0"/>
          <w:sz w:val="24"/>
          <w:szCs w:val="24"/>
        </w:rPr>
        <w:t xml:space="preserve"> referentes ao </w:t>
      </w:r>
      <w:r w:rsidRPr="0038031A">
        <w:rPr>
          <w:b w:val="0"/>
          <w:sz w:val="24"/>
          <w:szCs w:val="24"/>
        </w:rPr>
        <w:t>cliente selecionado</w:t>
      </w:r>
      <w:r w:rsidR="00B96003">
        <w:rPr>
          <w:b w:val="0"/>
          <w:sz w:val="24"/>
          <w:szCs w:val="24"/>
        </w:rPr>
        <w:t xml:space="preserve"> e exibir no Grid.</w:t>
      </w:r>
    </w:p>
    <w:p w14:paraId="22EF19FC" w14:textId="323C21E3" w:rsidR="00117E73" w:rsidRDefault="00117E73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 xml:space="preserve"> </w:t>
      </w:r>
    </w:p>
    <w:p w14:paraId="47ECD862" w14:textId="4E828BEF" w:rsidR="00BD5575" w:rsidRDefault="00BD5575" w:rsidP="00342681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0E76962C" w14:textId="74B1DE17" w:rsidR="00BD5575" w:rsidRPr="00BD5575" w:rsidRDefault="00BD557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Exibir Cadastro Do Cliente</w:t>
      </w:r>
    </w:p>
    <w:p w14:paraId="66A202E7" w14:textId="1535B66E" w:rsidR="00BD5575" w:rsidRDefault="00BD5575" w:rsidP="00BD557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“Exibir Cadastro Do Cliente”</w:t>
      </w:r>
    </w:p>
    <w:p w14:paraId="48A45C6C" w14:textId="5764CCFF" w:rsidR="00BD5575" w:rsidRDefault="00BD5575" w:rsidP="00BD5575">
      <w:pPr>
        <w:pStyle w:val="CENTARI-12"/>
        <w:ind w:left="720" w:hanging="72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</w:p>
    <w:p w14:paraId="51193AC9" w14:textId="3E380177" w:rsidR="005330EE" w:rsidRPr="00156212" w:rsidRDefault="005330EE" w:rsidP="00BD5575">
      <w:pPr>
        <w:pStyle w:val="CENTARI-12"/>
        <w:ind w:left="720" w:hanging="720"/>
        <w:jc w:val="left"/>
        <w:rPr>
          <w:b w:val="0"/>
          <w:color w:val="FF0000"/>
          <w:sz w:val="24"/>
          <w:szCs w:val="24"/>
          <w:u w:val="single"/>
        </w:rPr>
      </w:pPr>
      <w:r w:rsidRPr="005330EE">
        <w:rPr>
          <w:bCs/>
          <w:color w:val="FF0000"/>
          <w:sz w:val="24"/>
          <w:szCs w:val="24"/>
        </w:rPr>
        <w:t>Não estar Funcionando no Web</w:t>
      </w:r>
    </w:p>
    <w:p w14:paraId="49C4A8CB" w14:textId="671215D8" w:rsidR="002366D9" w:rsidRPr="00307CCE" w:rsidRDefault="00307CCE" w:rsidP="003621D0">
      <w:pPr>
        <w:pStyle w:val="CENTARI-12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07CCE">
        <w:rPr>
          <w:bCs/>
          <w:sz w:val="24"/>
          <w:szCs w:val="24"/>
        </w:rPr>
        <w:t>Trocar Status</w:t>
      </w:r>
    </w:p>
    <w:p w14:paraId="188C6231" w14:textId="77777777" w:rsidR="00117E73" w:rsidRDefault="00117E7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“Status”.</w:t>
      </w:r>
    </w:p>
    <w:p w14:paraId="5C9FC199" w14:textId="77777777" w:rsidR="007569AD" w:rsidRPr="0038031A" w:rsidRDefault="007569A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Selecionar um cliente e em seguida altere o status</w:t>
      </w:r>
    </w:p>
    <w:p w14:paraId="77D2F594" w14:textId="77777777" w:rsidR="00351875" w:rsidRPr="00F24A4A" w:rsidRDefault="00117E7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permitir inserir</w:t>
      </w:r>
      <w:r w:rsidR="00351875" w:rsidRPr="0038031A">
        <w:rPr>
          <w:b w:val="0"/>
          <w:sz w:val="24"/>
          <w:szCs w:val="24"/>
        </w:rPr>
        <w:t xml:space="preserve"> status do cliente configurado no menu parâmetros do sistema</w:t>
      </w:r>
    </w:p>
    <w:p w14:paraId="7324174A" w14:textId="77777777" w:rsidR="002366D9" w:rsidRDefault="002366D9" w:rsidP="00342681">
      <w:pPr>
        <w:pStyle w:val="CENTARI-12"/>
        <w:jc w:val="both"/>
        <w:rPr>
          <w:sz w:val="24"/>
          <w:szCs w:val="24"/>
        </w:rPr>
      </w:pPr>
    </w:p>
    <w:p w14:paraId="0DCD50A9" w14:textId="4F0CE671" w:rsidR="00B17B25" w:rsidRPr="0038031A" w:rsidRDefault="00B17B25" w:rsidP="001E4E60">
      <w:pPr>
        <w:pStyle w:val="CENTARI-12"/>
        <w:jc w:val="both"/>
        <w:rPr>
          <w:b w:val="0"/>
          <w:sz w:val="24"/>
          <w:szCs w:val="24"/>
        </w:rPr>
      </w:pPr>
    </w:p>
    <w:p w14:paraId="189C21BD" w14:textId="77777777" w:rsidR="005A5493" w:rsidRDefault="005A5493" w:rsidP="00342681">
      <w:pPr>
        <w:pStyle w:val="CENTARI-12"/>
        <w:rPr>
          <w:color w:val="00B0F0"/>
          <w:sz w:val="32"/>
          <w:szCs w:val="32"/>
        </w:rPr>
      </w:pPr>
    </w:p>
    <w:p w14:paraId="38C707EF" w14:textId="77777777" w:rsidR="005A5493" w:rsidRDefault="005A5493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46881F1C" w14:textId="77777777" w:rsidR="00351875" w:rsidRPr="00AF652D" w:rsidRDefault="002B61F3" w:rsidP="0034268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 xml:space="preserve">Aba </w:t>
      </w:r>
      <w:r w:rsidR="00DA2AE3">
        <w:rPr>
          <w:color w:val="00B0F0"/>
          <w:sz w:val="32"/>
          <w:szCs w:val="32"/>
        </w:rPr>
        <w:t xml:space="preserve">- </w:t>
      </w:r>
      <w:r w:rsidR="00B17B25" w:rsidRPr="00AF652D">
        <w:rPr>
          <w:color w:val="00B0F0"/>
          <w:sz w:val="32"/>
          <w:szCs w:val="32"/>
        </w:rPr>
        <w:t>Ordem de Serviço</w:t>
      </w:r>
    </w:p>
    <w:p w14:paraId="6F1E535B" w14:textId="77777777" w:rsidR="00B17B25" w:rsidRPr="006C74FE" w:rsidRDefault="00DA2AE3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 xml:space="preserve">Sub aba - </w:t>
      </w:r>
      <w:r w:rsidR="00B17B25" w:rsidRPr="006C74FE">
        <w:rPr>
          <w:color w:val="00B0F0"/>
          <w:sz w:val="32"/>
          <w:szCs w:val="32"/>
        </w:rPr>
        <w:t>Principal</w:t>
      </w:r>
    </w:p>
    <w:p w14:paraId="7326CAE3" w14:textId="77777777" w:rsidR="00B17B25" w:rsidRPr="00222C3F" w:rsidRDefault="00222C3F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222C3F">
        <w:rPr>
          <w:sz w:val="24"/>
          <w:szCs w:val="24"/>
        </w:rPr>
        <w:t>Situação</w:t>
      </w:r>
    </w:p>
    <w:p w14:paraId="32424A7F" w14:textId="77777777" w:rsidR="00B17B25" w:rsidRPr="0038031A" w:rsidRDefault="00B17B2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4A3856" w:rsidRPr="0038031A">
        <w:rPr>
          <w:b w:val="0"/>
          <w:sz w:val="24"/>
          <w:szCs w:val="24"/>
        </w:rPr>
        <w:t>Situação</w:t>
      </w:r>
      <w:r w:rsidRPr="0038031A">
        <w:rPr>
          <w:b w:val="0"/>
          <w:sz w:val="24"/>
          <w:szCs w:val="24"/>
        </w:rPr>
        <w:t>”.</w:t>
      </w:r>
    </w:p>
    <w:p w14:paraId="3430B07F" w14:textId="77777777" w:rsidR="004A3856" w:rsidRPr="0038031A" w:rsidRDefault="005D22E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4A3856" w:rsidRPr="0038031A">
        <w:rPr>
          <w:b w:val="0"/>
          <w:sz w:val="24"/>
          <w:szCs w:val="24"/>
        </w:rPr>
        <w:t xml:space="preserve">nserir qual situação do equipamento </w:t>
      </w:r>
    </w:p>
    <w:p w14:paraId="4AEFC11E" w14:textId="77777777" w:rsidR="005D22E1" w:rsidRDefault="005D22E1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4A3856" w:rsidRPr="0038031A">
        <w:rPr>
          <w:b w:val="0"/>
          <w:sz w:val="24"/>
          <w:szCs w:val="24"/>
        </w:rPr>
        <w:t xml:space="preserve"> </w:t>
      </w:r>
    </w:p>
    <w:p w14:paraId="6AD07297" w14:textId="18E26EE4" w:rsidR="00762FC7" w:rsidRDefault="003D2757" w:rsidP="00342681">
      <w:pPr>
        <w:pStyle w:val="CENTARI-12"/>
        <w:jc w:val="both"/>
        <w:rPr>
          <w:b w:val="0"/>
          <w:sz w:val="24"/>
          <w:szCs w:val="24"/>
        </w:rPr>
      </w:pPr>
      <w:r w:rsidRPr="0039302A">
        <w:rPr>
          <w:bCs/>
          <w:sz w:val="24"/>
          <w:szCs w:val="24"/>
        </w:rPr>
        <w:t>EX</w:t>
      </w:r>
      <w:r>
        <w:rPr>
          <w:b w:val="0"/>
          <w:sz w:val="24"/>
          <w:szCs w:val="24"/>
        </w:rPr>
        <w:t>: A</w:t>
      </w:r>
      <w:r w:rsidR="002B61F3" w:rsidRPr="0038031A">
        <w:rPr>
          <w:b w:val="0"/>
          <w:sz w:val="24"/>
          <w:szCs w:val="24"/>
        </w:rPr>
        <w:t>guardando</w:t>
      </w:r>
      <w:r w:rsidR="004A3856" w:rsidRPr="0038031A">
        <w:rPr>
          <w:b w:val="0"/>
          <w:sz w:val="24"/>
          <w:szCs w:val="24"/>
        </w:rPr>
        <w:t xml:space="preserve"> aprovação</w:t>
      </w:r>
      <w:r w:rsidR="003818AB" w:rsidRPr="0038031A">
        <w:rPr>
          <w:b w:val="0"/>
          <w:sz w:val="24"/>
          <w:szCs w:val="24"/>
        </w:rPr>
        <w:t xml:space="preserve"> para </w:t>
      </w:r>
      <w:r w:rsidR="002B61F3" w:rsidRPr="0038031A">
        <w:rPr>
          <w:b w:val="0"/>
          <w:sz w:val="24"/>
          <w:szCs w:val="24"/>
        </w:rPr>
        <w:t>entrega</w:t>
      </w:r>
      <w:r>
        <w:rPr>
          <w:b w:val="0"/>
          <w:sz w:val="24"/>
          <w:szCs w:val="24"/>
        </w:rPr>
        <w:t>, esta observação deverá ser exibida na impressão.</w:t>
      </w:r>
    </w:p>
    <w:p w14:paraId="41C4E1B7" w14:textId="329C0E18" w:rsidR="00F041CD" w:rsidRDefault="00F041CD" w:rsidP="00342681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39302A">
        <w:rPr>
          <w:bCs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 xml:space="preserve">: Clique no botão ao lado ‘Ordem de Serviço e </w:t>
      </w:r>
      <w:r w:rsidR="002F3436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>alvar’</w:t>
      </w:r>
      <w:r w:rsidR="002F3436">
        <w:rPr>
          <w:b w:val="0"/>
          <w:sz w:val="24"/>
          <w:szCs w:val="24"/>
        </w:rPr>
        <w:t>.</w:t>
      </w:r>
    </w:p>
    <w:p w14:paraId="6EDCC984" w14:textId="272BB687" w:rsidR="0084446C" w:rsidRDefault="0084446C" w:rsidP="00342681">
      <w:pPr>
        <w:pStyle w:val="CENTARI-12"/>
        <w:jc w:val="both"/>
        <w:rPr>
          <w:b w:val="0"/>
          <w:sz w:val="24"/>
          <w:szCs w:val="24"/>
        </w:rPr>
      </w:pPr>
    </w:p>
    <w:p w14:paraId="53063055" w14:textId="77777777" w:rsidR="0084446C" w:rsidRDefault="0084446C" w:rsidP="00342681">
      <w:pPr>
        <w:pStyle w:val="CENTARI-12"/>
        <w:jc w:val="both"/>
        <w:rPr>
          <w:b w:val="0"/>
          <w:sz w:val="24"/>
          <w:szCs w:val="24"/>
        </w:rPr>
      </w:pPr>
    </w:p>
    <w:p w14:paraId="0BE327DD" w14:textId="77777777" w:rsidR="00762FC7" w:rsidRPr="00A40B5D" w:rsidRDefault="00A40B5D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Garantia</w:t>
      </w:r>
    </w:p>
    <w:p w14:paraId="247D07C7" w14:textId="77777777" w:rsidR="00762FC7" w:rsidRDefault="00762FC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“Garantia”.</w:t>
      </w:r>
    </w:p>
    <w:p w14:paraId="6BA02380" w14:textId="77777777" w:rsidR="003D2757" w:rsidRPr="0038031A" w:rsidRDefault="009F62CC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Selecionar</w:t>
      </w:r>
      <w:r w:rsidR="003D2757">
        <w:rPr>
          <w:b w:val="0"/>
          <w:sz w:val="24"/>
          <w:szCs w:val="24"/>
        </w:rPr>
        <w:t xml:space="preserve"> este campo com o número de dia para garantia e clicar em salvar.</w:t>
      </w:r>
    </w:p>
    <w:p w14:paraId="797EC6E7" w14:textId="77777777" w:rsidR="00B53D47" w:rsidRDefault="00762FC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B61F3" w:rsidRPr="0038031A">
        <w:rPr>
          <w:b w:val="0"/>
          <w:sz w:val="24"/>
          <w:szCs w:val="24"/>
        </w:rPr>
        <w:t xml:space="preserve"> N</w:t>
      </w:r>
      <w:r w:rsidRPr="0038031A">
        <w:rPr>
          <w:b w:val="0"/>
          <w:sz w:val="24"/>
          <w:szCs w:val="24"/>
        </w:rPr>
        <w:t xml:space="preserve">esta tela e possível definir qual será a garantia do equipamento podendo ser personalizado os períodos no </w:t>
      </w:r>
      <w:r w:rsidR="00960C15" w:rsidRPr="0038031A">
        <w:rPr>
          <w:b w:val="0"/>
          <w:sz w:val="24"/>
          <w:szCs w:val="24"/>
        </w:rPr>
        <w:t>menu parâmetros</w:t>
      </w:r>
      <w:r w:rsidRPr="0038031A">
        <w:rPr>
          <w:b w:val="0"/>
          <w:sz w:val="24"/>
          <w:szCs w:val="24"/>
        </w:rPr>
        <w:t xml:space="preserve"> </w:t>
      </w:r>
      <w:r w:rsidR="00960C15" w:rsidRPr="0038031A">
        <w:rPr>
          <w:b w:val="0"/>
          <w:sz w:val="24"/>
          <w:szCs w:val="24"/>
        </w:rPr>
        <w:t>do sistema</w:t>
      </w:r>
      <w:r w:rsidR="00B53D47" w:rsidRPr="0038031A">
        <w:rPr>
          <w:b w:val="0"/>
          <w:sz w:val="24"/>
          <w:szCs w:val="24"/>
        </w:rPr>
        <w:t>.</w:t>
      </w:r>
    </w:p>
    <w:p w14:paraId="0FA19138" w14:textId="77777777" w:rsidR="00B43F64" w:rsidRPr="0038031A" w:rsidRDefault="00B43F64" w:rsidP="00342681">
      <w:pPr>
        <w:pStyle w:val="CENTARI-12"/>
        <w:jc w:val="both"/>
        <w:rPr>
          <w:b w:val="0"/>
          <w:sz w:val="24"/>
          <w:szCs w:val="24"/>
        </w:rPr>
      </w:pPr>
    </w:p>
    <w:p w14:paraId="444CCA37" w14:textId="77777777" w:rsidR="00B53D47" w:rsidRPr="00A40B5D" w:rsidRDefault="00A40B5D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Descrição</w:t>
      </w:r>
    </w:p>
    <w:p w14:paraId="50F674A6" w14:textId="77777777" w:rsidR="00B53D47" w:rsidRDefault="00B53D4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2B61F3" w:rsidRPr="0038031A">
        <w:rPr>
          <w:b w:val="0"/>
          <w:sz w:val="24"/>
          <w:szCs w:val="24"/>
        </w:rPr>
        <w:t>Descrição</w:t>
      </w:r>
      <w:r w:rsidRPr="0038031A">
        <w:rPr>
          <w:b w:val="0"/>
          <w:sz w:val="24"/>
          <w:szCs w:val="24"/>
        </w:rPr>
        <w:t>”.</w:t>
      </w:r>
    </w:p>
    <w:p w14:paraId="19E5E7E3" w14:textId="77777777" w:rsidR="003D2757" w:rsidRPr="0038031A" w:rsidRDefault="003D2757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Preencher este campo com </w:t>
      </w:r>
      <w:r w:rsidR="009F62CC">
        <w:rPr>
          <w:b w:val="0"/>
          <w:sz w:val="24"/>
          <w:szCs w:val="24"/>
        </w:rPr>
        <w:t>a descrição do produto.</w:t>
      </w:r>
    </w:p>
    <w:p w14:paraId="23FDB24E" w14:textId="77777777" w:rsidR="00E61E6C" w:rsidRDefault="00B53D4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9F62CC" w:rsidRPr="0038031A">
        <w:rPr>
          <w:sz w:val="24"/>
          <w:szCs w:val="24"/>
        </w:rPr>
        <w:t>Esperado</w:t>
      </w:r>
      <w:r w:rsidR="009F62CC" w:rsidRPr="0038031A">
        <w:rPr>
          <w:b w:val="0"/>
          <w:sz w:val="24"/>
          <w:szCs w:val="24"/>
        </w:rPr>
        <w:t>:</w:t>
      </w:r>
      <w:r w:rsidR="009F62CC">
        <w:rPr>
          <w:b w:val="0"/>
          <w:sz w:val="24"/>
          <w:szCs w:val="24"/>
        </w:rPr>
        <w:t xml:space="preserve"> Exibir</w:t>
      </w:r>
      <w:r w:rsidRPr="0038031A">
        <w:rPr>
          <w:b w:val="0"/>
          <w:sz w:val="24"/>
          <w:szCs w:val="24"/>
        </w:rPr>
        <w:t xml:space="preserve"> a Descrição do equipamento ou produto</w:t>
      </w:r>
      <w:r w:rsidR="009F62CC">
        <w:rPr>
          <w:b w:val="0"/>
          <w:sz w:val="24"/>
          <w:szCs w:val="24"/>
        </w:rPr>
        <w:t xml:space="preserve"> para melhor distinção do mesmo e no ato da impressão </w:t>
      </w:r>
      <w:r w:rsidR="004166FF">
        <w:rPr>
          <w:b w:val="0"/>
          <w:sz w:val="24"/>
          <w:szCs w:val="24"/>
        </w:rPr>
        <w:t>exibir</w:t>
      </w:r>
      <w:r w:rsidR="009F62CC">
        <w:rPr>
          <w:b w:val="0"/>
          <w:sz w:val="24"/>
          <w:szCs w:val="24"/>
        </w:rPr>
        <w:t>.</w:t>
      </w:r>
    </w:p>
    <w:p w14:paraId="56AE0EB6" w14:textId="77777777" w:rsidR="00B43F64" w:rsidRPr="00F24A4A" w:rsidRDefault="00B43F64" w:rsidP="00342681">
      <w:pPr>
        <w:pStyle w:val="CENTARI-12"/>
        <w:jc w:val="both"/>
        <w:rPr>
          <w:b w:val="0"/>
          <w:sz w:val="24"/>
          <w:szCs w:val="24"/>
        </w:rPr>
      </w:pPr>
    </w:p>
    <w:p w14:paraId="6E7734AE" w14:textId="77777777" w:rsidR="00B53D47" w:rsidRPr="00A40B5D" w:rsidRDefault="00A40B5D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Marca</w:t>
      </w:r>
    </w:p>
    <w:p w14:paraId="6E2CEBDF" w14:textId="77777777" w:rsidR="00B53D47" w:rsidRDefault="00B53D4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“Marca”.</w:t>
      </w:r>
    </w:p>
    <w:p w14:paraId="4C61C32C" w14:textId="77777777" w:rsidR="00C726A9" w:rsidRPr="0038031A" w:rsidRDefault="00C726A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este campo com a marca do produto.</w:t>
      </w:r>
    </w:p>
    <w:p w14:paraId="5D893DE2" w14:textId="77777777" w:rsidR="00C726A9" w:rsidRDefault="00B53D4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C726A9">
        <w:rPr>
          <w:b w:val="0"/>
          <w:sz w:val="24"/>
          <w:szCs w:val="24"/>
        </w:rPr>
        <w:t>Exibir</w:t>
      </w:r>
      <w:r w:rsidR="00C726A9" w:rsidRPr="0038031A">
        <w:rPr>
          <w:b w:val="0"/>
          <w:sz w:val="24"/>
          <w:szCs w:val="24"/>
        </w:rPr>
        <w:t xml:space="preserve"> a </w:t>
      </w:r>
      <w:r w:rsidR="00C726A9">
        <w:rPr>
          <w:b w:val="0"/>
          <w:sz w:val="24"/>
          <w:szCs w:val="24"/>
        </w:rPr>
        <w:t>marca</w:t>
      </w:r>
      <w:r w:rsidR="00C726A9" w:rsidRPr="0038031A">
        <w:rPr>
          <w:b w:val="0"/>
          <w:sz w:val="24"/>
          <w:szCs w:val="24"/>
        </w:rPr>
        <w:t xml:space="preserve"> do equipamento ou produto</w:t>
      </w:r>
      <w:r w:rsidR="00C726A9">
        <w:rPr>
          <w:b w:val="0"/>
          <w:sz w:val="24"/>
          <w:szCs w:val="24"/>
        </w:rPr>
        <w:t xml:space="preserve"> para melhor distinção do mesmo e no ato da impressão</w:t>
      </w:r>
      <w:r w:rsidR="00CF6D72">
        <w:rPr>
          <w:b w:val="0"/>
          <w:sz w:val="24"/>
          <w:szCs w:val="24"/>
        </w:rPr>
        <w:t xml:space="preserve"> deve</w:t>
      </w:r>
      <w:r w:rsidR="00C726A9">
        <w:rPr>
          <w:b w:val="0"/>
          <w:sz w:val="24"/>
          <w:szCs w:val="24"/>
        </w:rPr>
        <w:t xml:space="preserve"> exibir.</w:t>
      </w:r>
    </w:p>
    <w:p w14:paraId="7517EB34" w14:textId="77777777" w:rsidR="00B43F64" w:rsidRPr="00F24A4A" w:rsidRDefault="00B43F64" w:rsidP="00342681">
      <w:pPr>
        <w:pStyle w:val="CENTARI-12"/>
        <w:jc w:val="both"/>
        <w:rPr>
          <w:b w:val="0"/>
          <w:sz w:val="24"/>
          <w:szCs w:val="24"/>
        </w:rPr>
      </w:pPr>
    </w:p>
    <w:p w14:paraId="31A71D82" w14:textId="77777777" w:rsidR="00B53D47" w:rsidRPr="00A40B5D" w:rsidRDefault="00A40B5D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Modelo</w:t>
      </w:r>
    </w:p>
    <w:p w14:paraId="7323C231" w14:textId="77777777" w:rsidR="00B53D47" w:rsidRDefault="00B53D4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“Modelo”.</w:t>
      </w:r>
    </w:p>
    <w:p w14:paraId="3DDDB3F5" w14:textId="77777777" w:rsidR="00C726A9" w:rsidRPr="0038031A" w:rsidRDefault="00C726A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este campo com modelo do produto.</w:t>
      </w:r>
    </w:p>
    <w:p w14:paraId="7D4D960B" w14:textId="77777777" w:rsidR="000476E6" w:rsidRDefault="00B53D4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CF6D72">
        <w:rPr>
          <w:b w:val="0"/>
          <w:sz w:val="24"/>
          <w:szCs w:val="24"/>
        </w:rPr>
        <w:t>Exibir o modelo</w:t>
      </w:r>
      <w:r w:rsidR="00CF6D72" w:rsidRPr="0038031A">
        <w:rPr>
          <w:b w:val="0"/>
          <w:sz w:val="24"/>
          <w:szCs w:val="24"/>
        </w:rPr>
        <w:t xml:space="preserve"> do equipamento ou produto</w:t>
      </w:r>
      <w:r w:rsidR="00CF6D72">
        <w:rPr>
          <w:b w:val="0"/>
          <w:sz w:val="24"/>
          <w:szCs w:val="24"/>
        </w:rPr>
        <w:t xml:space="preserve"> para melhor distinção do mesmo e no ato da impressão deve exibir.</w:t>
      </w:r>
    </w:p>
    <w:p w14:paraId="24820E3F" w14:textId="77777777" w:rsidR="00B43F64" w:rsidRPr="0038031A" w:rsidRDefault="00B43F64" w:rsidP="00342681">
      <w:pPr>
        <w:pStyle w:val="CENTARI-12"/>
        <w:jc w:val="both"/>
        <w:rPr>
          <w:sz w:val="24"/>
          <w:szCs w:val="24"/>
        </w:rPr>
      </w:pPr>
    </w:p>
    <w:p w14:paraId="2C69503E" w14:textId="77777777" w:rsidR="000476E6" w:rsidRPr="00A40B5D" w:rsidRDefault="00A40B5D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Número de série</w:t>
      </w:r>
    </w:p>
    <w:p w14:paraId="5F382DB1" w14:textId="77777777" w:rsidR="000476E6" w:rsidRDefault="000476E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CB538F" w:rsidRPr="0038031A">
        <w:rPr>
          <w:b w:val="0"/>
          <w:sz w:val="24"/>
          <w:szCs w:val="24"/>
        </w:rPr>
        <w:t>Número</w:t>
      </w:r>
      <w:r w:rsidR="00D642A9" w:rsidRPr="0038031A">
        <w:rPr>
          <w:b w:val="0"/>
          <w:sz w:val="24"/>
          <w:szCs w:val="24"/>
        </w:rPr>
        <w:t xml:space="preserve"> de série</w:t>
      </w:r>
      <w:r w:rsidRPr="0038031A">
        <w:rPr>
          <w:b w:val="0"/>
          <w:sz w:val="24"/>
          <w:szCs w:val="24"/>
        </w:rPr>
        <w:t>”.</w:t>
      </w:r>
    </w:p>
    <w:p w14:paraId="093DD0F8" w14:textId="77777777" w:rsidR="00F46298" w:rsidRPr="0038031A" w:rsidRDefault="00F4629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Preencher este campo com </w:t>
      </w:r>
      <w:r w:rsidR="00CB538F" w:rsidRPr="0038031A">
        <w:rPr>
          <w:b w:val="0"/>
          <w:sz w:val="24"/>
          <w:szCs w:val="24"/>
        </w:rPr>
        <w:t>Número</w:t>
      </w:r>
      <w:r w:rsidRPr="0038031A">
        <w:rPr>
          <w:b w:val="0"/>
          <w:sz w:val="24"/>
          <w:szCs w:val="24"/>
        </w:rPr>
        <w:t xml:space="preserve"> de série</w:t>
      </w:r>
      <w:r>
        <w:rPr>
          <w:b w:val="0"/>
          <w:sz w:val="24"/>
          <w:szCs w:val="24"/>
        </w:rPr>
        <w:t xml:space="preserve"> do produto.</w:t>
      </w:r>
    </w:p>
    <w:p w14:paraId="238682A0" w14:textId="77777777" w:rsidR="00F46298" w:rsidRDefault="000476E6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F46298">
        <w:rPr>
          <w:b w:val="0"/>
          <w:sz w:val="24"/>
          <w:szCs w:val="24"/>
        </w:rPr>
        <w:t>Exibir</w:t>
      </w:r>
      <w:r w:rsidR="00F46298" w:rsidRPr="0038031A">
        <w:rPr>
          <w:b w:val="0"/>
          <w:sz w:val="24"/>
          <w:szCs w:val="24"/>
        </w:rPr>
        <w:t xml:space="preserve"> a </w:t>
      </w:r>
      <w:r w:rsidR="00F46298">
        <w:rPr>
          <w:b w:val="0"/>
          <w:sz w:val="24"/>
          <w:szCs w:val="24"/>
        </w:rPr>
        <w:t>marca</w:t>
      </w:r>
      <w:r w:rsidR="00F46298" w:rsidRPr="0038031A">
        <w:rPr>
          <w:b w:val="0"/>
          <w:sz w:val="24"/>
          <w:szCs w:val="24"/>
        </w:rPr>
        <w:t xml:space="preserve"> do equipamento ou produto</w:t>
      </w:r>
      <w:r w:rsidR="00F46298">
        <w:rPr>
          <w:b w:val="0"/>
          <w:sz w:val="24"/>
          <w:szCs w:val="24"/>
        </w:rPr>
        <w:t xml:space="preserve"> para melhor distinção do mesmo e no ato da impressão</w:t>
      </w:r>
      <w:r w:rsidR="00CF6D72">
        <w:rPr>
          <w:b w:val="0"/>
          <w:sz w:val="24"/>
          <w:szCs w:val="24"/>
        </w:rPr>
        <w:t xml:space="preserve"> deve</w:t>
      </w:r>
      <w:r w:rsidR="00F46298">
        <w:rPr>
          <w:b w:val="0"/>
          <w:sz w:val="24"/>
          <w:szCs w:val="24"/>
        </w:rPr>
        <w:t xml:space="preserve"> exibir</w:t>
      </w:r>
      <w:r w:rsidR="00CF6D72">
        <w:rPr>
          <w:sz w:val="24"/>
          <w:szCs w:val="24"/>
        </w:rPr>
        <w:t>.</w:t>
      </w:r>
    </w:p>
    <w:p w14:paraId="7A4E075E" w14:textId="77777777" w:rsidR="00B43F64" w:rsidRDefault="00B43F64" w:rsidP="00342681">
      <w:pPr>
        <w:pStyle w:val="CENTARI-12"/>
        <w:jc w:val="both"/>
        <w:rPr>
          <w:sz w:val="24"/>
          <w:szCs w:val="24"/>
        </w:rPr>
      </w:pPr>
    </w:p>
    <w:p w14:paraId="1E7D99C9" w14:textId="77777777" w:rsidR="002D07E2" w:rsidRPr="00A40B5D" w:rsidRDefault="00A40B5D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Patrimônio</w:t>
      </w:r>
    </w:p>
    <w:p w14:paraId="53817894" w14:textId="77777777" w:rsidR="00D642A9" w:rsidRDefault="00D642A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“Patrimônio”.</w:t>
      </w:r>
    </w:p>
    <w:p w14:paraId="28FBA753" w14:textId="77777777" w:rsidR="00BE0766" w:rsidRPr="0038031A" w:rsidRDefault="00BE076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Preencher este campo com </w:t>
      </w:r>
      <w:r w:rsidRPr="0038031A">
        <w:rPr>
          <w:b w:val="0"/>
          <w:sz w:val="24"/>
          <w:szCs w:val="24"/>
        </w:rPr>
        <w:t>Patrimônio</w:t>
      </w:r>
      <w:r>
        <w:rPr>
          <w:b w:val="0"/>
          <w:sz w:val="24"/>
          <w:szCs w:val="24"/>
        </w:rPr>
        <w:t xml:space="preserve"> do produto</w:t>
      </w:r>
      <w:r w:rsidR="00CF6D72">
        <w:rPr>
          <w:b w:val="0"/>
          <w:sz w:val="24"/>
          <w:szCs w:val="24"/>
        </w:rPr>
        <w:t>.</w:t>
      </w:r>
    </w:p>
    <w:p w14:paraId="594EE1A9" w14:textId="77777777" w:rsidR="00CF6D72" w:rsidRDefault="00D642A9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CF6D72">
        <w:rPr>
          <w:b w:val="0"/>
          <w:sz w:val="24"/>
          <w:szCs w:val="24"/>
        </w:rPr>
        <w:t>Exibir o</w:t>
      </w:r>
      <w:r w:rsidR="00CF6D72" w:rsidRPr="0038031A">
        <w:rPr>
          <w:b w:val="0"/>
          <w:sz w:val="24"/>
          <w:szCs w:val="24"/>
        </w:rPr>
        <w:t xml:space="preserve"> </w:t>
      </w:r>
      <w:r w:rsidR="00E5012B">
        <w:rPr>
          <w:b w:val="0"/>
          <w:sz w:val="24"/>
          <w:szCs w:val="24"/>
        </w:rPr>
        <w:t>n</w:t>
      </w:r>
      <w:r w:rsidR="00E5012B" w:rsidRPr="0038031A">
        <w:rPr>
          <w:b w:val="0"/>
          <w:sz w:val="24"/>
          <w:szCs w:val="24"/>
        </w:rPr>
        <w:t>úmero</w:t>
      </w:r>
      <w:r w:rsidR="00CF6D72" w:rsidRPr="0038031A">
        <w:rPr>
          <w:b w:val="0"/>
          <w:sz w:val="24"/>
          <w:szCs w:val="24"/>
        </w:rPr>
        <w:t xml:space="preserve"> de série do equipamento ou produto</w:t>
      </w:r>
      <w:r w:rsidR="00CF6D72">
        <w:rPr>
          <w:b w:val="0"/>
          <w:sz w:val="24"/>
          <w:szCs w:val="24"/>
        </w:rPr>
        <w:t xml:space="preserve"> para melhor distinção do mesmo e no ato da impressão deve exibir.</w:t>
      </w:r>
      <w:r w:rsidR="00CF6D72" w:rsidRPr="0038031A">
        <w:rPr>
          <w:sz w:val="24"/>
          <w:szCs w:val="24"/>
        </w:rPr>
        <w:t xml:space="preserve"> </w:t>
      </w:r>
    </w:p>
    <w:p w14:paraId="4233E750" w14:textId="77777777" w:rsidR="00BD7FF0" w:rsidRDefault="00BD7FF0" w:rsidP="00342681">
      <w:pPr>
        <w:pStyle w:val="CENTARI-12"/>
        <w:jc w:val="both"/>
        <w:rPr>
          <w:sz w:val="24"/>
          <w:szCs w:val="24"/>
        </w:rPr>
      </w:pPr>
    </w:p>
    <w:p w14:paraId="5C3DB683" w14:textId="77777777" w:rsidR="00D642A9" w:rsidRPr="00A40B5D" w:rsidRDefault="00A40B5D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Defeito</w:t>
      </w:r>
    </w:p>
    <w:p w14:paraId="468FA03F" w14:textId="77777777" w:rsidR="00D642A9" w:rsidRDefault="00D642A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“Defeito”.</w:t>
      </w:r>
    </w:p>
    <w:p w14:paraId="0F0376DE" w14:textId="77777777" w:rsidR="001C4D96" w:rsidRPr="0038031A" w:rsidRDefault="001C4D9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este campo com Defeito do produto.</w:t>
      </w:r>
    </w:p>
    <w:p w14:paraId="12F3DE4B" w14:textId="77777777" w:rsidR="00D642A9" w:rsidRDefault="00D642A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CF6D72">
        <w:rPr>
          <w:b w:val="0"/>
          <w:sz w:val="24"/>
          <w:szCs w:val="24"/>
        </w:rPr>
        <w:t>Exibir</w:t>
      </w:r>
      <w:r w:rsidR="001C4D96">
        <w:rPr>
          <w:b w:val="0"/>
          <w:sz w:val="24"/>
          <w:szCs w:val="24"/>
        </w:rPr>
        <w:t xml:space="preserve"> o defeito </w:t>
      </w:r>
      <w:r w:rsidR="00CF6D72" w:rsidRPr="0038031A">
        <w:rPr>
          <w:b w:val="0"/>
          <w:sz w:val="24"/>
          <w:szCs w:val="24"/>
        </w:rPr>
        <w:t>do equipamento ou produto</w:t>
      </w:r>
      <w:r w:rsidR="00CF6D72">
        <w:rPr>
          <w:b w:val="0"/>
          <w:sz w:val="24"/>
          <w:szCs w:val="24"/>
        </w:rPr>
        <w:t xml:space="preserve"> para melhor distinção do mesmo e no ato da impressão exibir.</w:t>
      </w:r>
    </w:p>
    <w:p w14:paraId="30A3AD34" w14:textId="77777777" w:rsidR="00BD7FF0" w:rsidRPr="0038031A" w:rsidRDefault="00BD7FF0" w:rsidP="00342681">
      <w:pPr>
        <w:pStyle w:val="CENTARI-12"/>
        <w:jc w:val="both"/>
        <w:rPr>
          <w:sz w:val="24"/>
          <w:szCs w:val="24"/>
        </w:rPr>
      </w:pPr>
    </w:p>
    <w:p w14:paraId="12386216" w14:textId="77777777" w:rsidR="00D642A9" w:rsidRPr="00A40B5D" w:rsidRDefault="00A40B5D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Solução</w:t>
      </w:r>
    </w:p>
    <w:p w14:paraId="18179054" w14:textId="77777777" w:rsidR="00D642A9" w:rsidRDefault="00D642A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“Solução”.</w:t>
      </w:r>
    </w:p>
    <w:p w14:paraId="5B08B20B" w14:textId="77777777" w:rsidR="001C4D96" w:rsidRPr="0038031A" w:rsidRDefault="001C4D9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Preencher este campo com Solução do produto.</w:t>
      </w:r>
    </w:p>
    <w:p w14:paraId="77A32D6E" w14:textId="77777777" w:rsidR="00D642A9" w:rsidRDefault="00D642A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nesta tela e possível inserir a Solução do equipamento ou produto</w:t>
      </w:r>
      <w:r w:rsidR="002B61F3" w:rsidRPr="0038031A">
        <w:rPr>
          <w:b w:val="0"/>
          <w:sz w:val="24"/>
          <w:szCs w:val="24"/>
        </w:rPr>
        <w:t>.</w:t>
      </w:r>
    </w:p>
    <w:p w14:paraId="4A12C235" w14:textId="77777777" w:rsidR="00BD7FF0" w:rsidRPr="0038031A" w:rsidRDefault="00BD7FF0" w:rsidP="00342681">
      <w:pPr>
        <w:pStyle w:val="CENTARI-12"/>
        <w:jc w:val="both"/>
        <w:rPr>
          <w:b w:val="0"/>
          <w:sz w:val="24"/>
          <w:szCs w:val="24"/>
        </w:rPr>
      </w:pPr>
    </w:p>
    <w:p w14:paraId="4CB13ECC" w14:textId="77777777" w:rsidR="00F97698" w:rsidRPr="00A40B5D" w:rsidRDefault="00A40B5D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Data entrada</w:t>
      </w:r>
    </w:p>
    <w:p w14:paraId="46C30641" w14:textId="77777777" w:rsidR="00F97698" w:rsidRPr="0038031A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“Data entrada”.</w:t>
      </w:r>
    </w:p>
    <w:p w14:paraId="42D3C5E7" w14:textId="77777777" w:rsidR="00E676F6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927B5" w:rsidRPr="0038031A">
        <w:rPr>
          <w:b w:val="0"/>
          <w:sz w:val="24"/>
          <w:szCs w:val="24"/>
        </w:rPr>
        <w:t xml:space="preserve"> É</w:t>
      </w:r>
      <w:r w:rsidRPr="0038031A">
        <w:rPr>
          <w:b w:val="0"/>
          <w:sz w:val="24"/>
          <w:szCs w:val="24"/>
        </w:rPr>
        <w:t xml:space="preserve"> solicitado que o usuário neste campo selecione a data de entrada do produto ou equipamento</w:t>
      </w:r>
      <w:r w:rsidR="003927B5" w:rsidRPr="0038031A">
        <w:rPr>
          <w:b w:val="0"/>
          <w:sz w:val="24"/>
          <w:szCs w:val="24"/>
        </w:rPr>
        <w:t>.</w:t>
      </w:r>
    </w:p>
    <w:p w14:paraId="515C0409" w14:textId="77777777" w:rsidR="00BD7FF0" w:rsidRPr="0038031A" w:rsidRDefault="00BD7FF0" w:rsidP="00342681">
      <w:pPr>
        <w:pStyle w:val="CENTARI-12"/>
        <w:jc w:val="both"/>
        <w:rPr>
          <w:b w:val="0"/>
          <w:sz w:val="24"/>
          <w:szCs w:val="24"/>
        </w:rPr>
      </w:pPr>
    </w:p>
    <w:p w14:paraId="5213B44C" w14:textId="77777777" w:rsidR="00F97698" w:rsidRPr="000D7AD4" w:rsidRDefault="000D7AD4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0D7AD4">
        <w:rPr>
          <w:sz w:val="24"/>
          <w:szCs w:val="24"/>
        </w:rPr>
        <w:t>Data pronto</w:t>
      </w:r>
    </w:p>
    <w:p w14:paraId="58F89815" w14:textId="77777777" w:rsidR="00F97698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“Data pronto”.</w:t>
      </w:r>
    </w:p>
    <w:p w14:paraId="53EF3A9D" w14:textId="77777777" w:rsidR="001C4D96" w:rsidRPr="0038031A" w:rsidRDefault="001C4D9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este campo com data pronto do produto.</w:t>
      </w:r>
    </w:p>
    <w:p w14:paraId="1BA882D6" w14:textId="77777777" w:rsidR="000476E6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1C4D96">
        <w:rPr>
          <w:b w:val="0"/>
          <w:sz w:val="24"/>
          <w:szCs w:val="24"/>
        </w:rPr>
        <w:t>: E</w:t>
      </w:r>
      <w:r w:rsidRPr="0038031A">
        <w:rPr>
          <w:b w:val="0"/>
          <w:sz w:val="24"/>
          <w:szCs w:val="24"/>
        </w:rPr>
        <w:t xml:space="preserve"> solicitado que o usuário neste campo selecione a data de Pronto do produto ou equipamento</w:t>
      </w:r>
      <w:r w:rsidR="008E421B">
        <w:rPr>
          <w:b w:val="0"/>
          <w:sz w:val="24"/>
          <w:szCs w:val="24"/>
        </w:rPr>
        <w:t xml:space="preserve"> deve ser exibido</w:t>
      </w:r>
      <w:r w:rsidR="005B5554">
        <w:rPr>
          <w:b w:val="0"/>
          <w:sz w:val="24"/>
          <w:szCs w:val="24"/>
        </w:rPr>
        <w:t xml:space="preserve"> na consulta e na impressão</w:t>
      </w:r>
      <w:r w:rsidR="008E421B">
        <w:rPr>
          <w:b w:val="0"/>
          <w:sz w:val="24"/>
          <w:szCs w:val="24"/>
        </w:rPr>
        <w:t>.</w:t>
      </w:r>
    </w:p>
    <w:p w14:paraId="2AB01181" w14:textId="7CB875F0" w:rsidR="00BD7FF0" w:rsidRPr="0038031A" w:rsidRDefault="00BD7FF0" w:rsidP="00342681">
      <w:pPr>
        <w:pStyle w:val="CENTARI-12"/>
        <w:jc w:val="both"/>
        <w:rPr>
          <w:b w:val="0"/>
          <w:sz w:val="24"/>
          <w:szCs w:val="24"/>
        </w:rPr>
      </w:pPr>
    </w:p>
    <w:p w14:paraId="3F9C3976" w14:textId="77777777" w:rsidR="00F97698" w:rsidRPr="000D7AD4" w:rsidRDefault="000D7AD4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0D7AD4">
        <w:rPr>
          <w:sz w:val="24"/>
          <w:szCs w:val="24"/>
        </w:rPr>
        <w:t>Data entrega</w:t>
      </w:r>
    </w:p>
    <w:p w14:paraId="6755352A" w14:textId="77777777" w:rsidR="00F97698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“Data Entrega”.</w:t>
      </w:r>
    </w:p>
    <w:p w14:paraId="4AE5692B" w14:textId="77777777" w:rsidR="001C4D96" w:rsidRPr="0038031A" w:rsidRDefault="001C4D9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este campo com data da entrega do produto.</w:t>
      </w:r>
    </w:p>
    <w:p w14:paraId="5E007973" w14:textId="77777777" w:rsidR="00F97698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1C4D96" w:rsidRPr="0038031A">
        <w:rPr>
          <w:sz w:val="24"/>
          <w:szCs w:val="24"/>
        </w:rPr>
        <w:t>Esperado</w:t>
      </w:r>
      <w:r w:rsidR="001C4D96">
        <w:rPr>
          <w:b w:val="0"/>
          <w:sz w:val="24"/>
          <w:szCs w:val="24"/>
        </w:rPr>
        <w:t xml:space="preserve">: E </w:t>
      </w:r>
      <w:r w:rsidRPr="0038031A">
        <w:rPr>
          <w:b w:val="0"/>
          <w:sz w:val="24"/>
          <w:szCs w:val="24"/>
        </w:rPr>
        <w:t>solicitado que o usuário neste campo selecione a data de entrega do produto ou equipamento</w:t>
      </w:r>
      <w:r w:rsidR="005B5554">
        <w:rPr>
          <w:b w:val="0"/>
          <w:sz w:val="24"/>
          <w:szCs w:val="24"/>
        </w:rPr>
        <w:t xml:space="preserve"> deve ser exibido na consulta e na impressão</w:t>
      </w:r>
      <w:r w:rsidR="003927B5" w:rsidRPr="0038031A">
        <w:rPr>
          <w:b w:val="0"/>
          <w:sz w:val="24"/>
          <w:szCs w:val="24"/>
        </w:rPr>
        <w:t>.</w:t>
      </w:r>
    </w:p>
    <w:p w14:paraId="53402105" w14:textId="77777777" w:rsidR="00BD7FF0" w:rsidRPr="0038031A" w:rsidRDefault="00BD7FF0" w:rsidP="00342681">
      <w:pPr>
        <w:pStyle w:val="CENTARI-12"/>
        <w:jc w:val="both"/>
        <w:rPr>
          <w:b w:val="0"/>
          <w:sz w:val="24"/>
          <w:szCs w:val="24"/>
        </w:rPr>
      </w:pPr>
    </w:p>
    <w:p w14:paraId="5E3F9A66" w14:textId="77777777" w:rsidR="00F97698" w:rsidRPr="00941B01" w:rsidRDefault="00941B01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941B01">
        <w:rPr>
          <w:sz w:val="24"/>
          <w:szCs w:val="24"/>
        </w:rPr>
        <w:t>Ordem de Serviço e Salvar</w:t>
      </w:r>
    </w:p>
    <w:p w14:paraId="4913363D" w14:textId="77777777" w:rsidR="001C4D96" w:rsidRPr="0038031A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“Ordem de Serviço e Salvar”.</w:t>
      </w:r>
    </w:p>
    <w:p w14:paraId="01148D51" w14:textId="77777777" w:rsidR="00B53D47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Ao clicar neste botão o sistema irar imprimir a ordem de serviço com todos os dados relatados e </w:t>
      </w:r>
      <w:r w:rsidR="00D668D9" w:rsidRPr="0038031A">
        <w:rPr>
          <w:b w:val="0"/>
          <w:sz w:val="24"/>
          <w:szCs w:val="24"/>
        </w:rPr>
        <w:t>irá</w:t>
      </w:r>
      <w:r w:rsidRPr="0038031A">
        <w:rPr>
          <w:b w:val="0"/>
          <w:sz w:val="24"/>
          <w:szCs w:val="24"/>
        </w:rPr>
        <w:t xml:space="preserve"> salva</w:t>
      </w:r>
      <w:r w:rsidR="00256CBD" w:rsidRPr="0038031A">
        <w:rPr>
          <w:b w:val="0"/>
          <w:sz w:val="24"/>
          <w:szCs w:val="24"/>
        </w:rPr>
        <w:t>r</w:t>
      </w:r>
      <w:r w:rsidRPr="0038031A">
        <w:rPr>
          <w:b w:val="0"/>
          <w:sz w:val="24"/>
          <w:szCs w:val="24"/>
        </w:rPr>
        <w:t xml:space="preserve"> </w:t>
      </w:r>
      <w:r w:rsidR="00256CBD" w:rsidRPr="0038031A">
        <w:rPr>
          <w:b w:val="0"/>
          <w:sz w:val="24"/>
          <w:szCs w:val="24"/>
        </w:rPr>
        <w:t>no sistema</w:t>
      </w:r>
      <w:r w:rsidR="003927B5" w:rsidRPr="0038031A">
        <w:rPr>
          <w:b w:val="0"/>
          <w:sz w:val="24"/>
          <w:szCs w:val="24"/>
        </w:rPr>
        <w:t xml:space="preserve"> caso queira reimprimir.</w:t>
      </w:r>
    </w:p>
    <w:p w14:paraId="0C7E1706" w14:textId="77777777" w:rsidR="00BD7FF0" w:rsidRPr="0038031A" w:rsidRDefault="00BD7FF0" w:rsidP="00342681">
      <w:pPr>
        <w:pStyle w:val="CENTARI-12"/>
        <w:jc w:val="both"/>
        <w:rPr>
          <w:b w:val="0"/>
          <w:sz w:val="24"/>
          <w:szCs w:val="24"/>
        </w:rPr>
      </w:pPr>
    </w:p>
    <w:p w14:paraId="5C45F64E" w14:textId="77777777" w:rsidR="00F97698" w:rsidRPr="00863A09" w:rsidRDefault="00863A09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863A09">
        <w:rPr>
          <w:sz w:val="24"/>
          <w:szCs w:val="24"/>
        </w:rPr>
        <w:t>Certf</w:t>
      </w:r>
      <w:proofErr w:type="spellEnd"/>
      <w:r w:rsidRPr="00863A09">
        <w:rPr>
          <w:sz w:val="24"/>
          <w:szCs w:val="24"/>
        </w:rPr>
        <w:t>. De Garantia e Salvar</w:t>
      </w:r>
    </w:p>
    <w:p w14:paraId="0306EB5D" w14:textId="77777777" w:rsidR="00F97698" w:rsidRPr="0038031A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proofErr w:type="spellStart"/>
      <w:r w:rsidRPr="0038031A">
        <w:rPr>
          <w:b w:val="0"/>
          <w:sz w:val="24"/>
          <w:szCs w:val="24"/>
        </w:rPr>
        <w:t>Certf</w:t>
      </w:r>
      <w:proofErr w:type="spellEnd"/>
      <w:r w:rsidRPr="0038031A">
        <w:rPr>
          <w:b w:val="0"/>
          <w:sz w:val="24"/>
          <w:szCs w:val="24"/>
        </w:rPr>
        <w:t>. De Garantia e Salvar”.</w:t>
      </w:r>
    </w:p>
    <w:p w14:paraId="3B80027C" w14:textId="77777777" w:rsidR="00E61E6C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256CBD" w:rsidRPr="0038031A">
        <w:rPr>
          <w:sz w:val="24"/>
          <w:szCs w:val="24"/>
        </w:rPr>
        <w:t>Esperado</w:t>
      </w:r>
      <w:r w:rsidR="00256CBD" w:rsidRPr="0038031A">
        <w:rPr>
          <w:b w:val="0"/>
          <w:sz w:val="24"/>
          <w:szCs w:val="24"/>
        </w:rPr>
        <w:t xml:space="preserve">: Ao clicar neste botão o sistema </w:t>
      </w:r>
      <w:r w:rsidR="00D668D9" w:rsidRPr="0038031A">
        <w:rPr>
          <w:b w:val="0"/>
          <w:sz w:val="24"/>
          <w:szCs w:val="24"/>
        </w:rPr>
        <w:t>irá</w:t>
      </w:r>
      <w:r w:rsidR="00256CBD" w:rsidRPr="0038031A">
        <w:rPr>
          <w:b w:val="0"/>
          <w:sz w:val="24"/>
          <w:szCs w:val="24"/>
        </w:rPr>
        <w:t xml:space="preserve"> imprimir o Certificado de garantia do produto ou equipamento com todos os dados relatados e </w:t>
      </w:r>
      <w:r w:rsidR="00D668D9" w:rsidRPr="0038031A">
        <w:rPr>
          <w:b w:val="0"/>
          <w:sz w:val="24"/>
          <w:szCs w:val="24"/>
        </w:rPr>
        <w:t>irá</w:t>
      </w:r>
      <w:r w:rsidR="00256CBD" w:rsidRPr="0038031A">
        <w:rPr>
          <w:b w:val="0"/>
          <w:sz w:val="24"/>
          <w:szCs w:val="24"/>
        </w:rPr>
        <w:t xml:space="preserve"> salvar</w:t>
      </w:r>
      <w:r w:rsidR="003927B5" w:rsidRPr="0038031A">
        <w:rPr>
          <w:b w:val="0"/>
          <w:sz w:val="24"/>
          <w:szCs w:val="24"/>
        </w:rPr>
        <w:t xml:space="preserve"> o mesmo.</w:t>
      </w:r>
    </w:p>
    <w:p w14:paraId="38EC35A0" w14:textId="77777777" w:rsidR="00BD7FF0" w:rsidRPr="00F24A4A" w:rsidRDefault="00BD7FF0" w:rsidP="00342681">
      <w:pPr>
        <w:pStyle w:val="CENTARI-12"/>
        <w:jc w:val="both"/>
        <w:rPr>
          <w:b w:val="0"/>
          <w:sz w:val="24"/>
          <w:szCs w:val="24"/>
        </w:rPr>
      </w:pPr>
    </w:p>
    <w:p w14:paraId="58D21F27" w14:textId="77777777" w:rsidR="00F97698" w:rsidRPr="00A92E4E" w:rsidRDefault="00A92E4E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A92E4E">
        <w:rPr>
          <w:sz w:val="24"/>
          <w:szCs w:val="24"/>
        </w:rPr>
        <w:t>Recibo de Devolução</w:t>
      </w:r>
    </w:p>
    <w:p w14:paraId="100207D1" w14:textId="77777777" w:rsidR="00F97698" w:rsidRPr="0038031A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“Recibo de Devolução”.</w:t>
      </w:r>
    </w:p>
    <w:p w14:paraId="38F29EF0" w14:textId="77777777" w:rsidR="00F97698" w:rsidRPr="0038031A" w:rsidRDefault="00F97698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56CBD" w:rsidRPr="0038031A">
        <w:rPr>
          <w:b w:val="0"/>
          <w:sz w:val="24"/>
          <w:szCs w:val="24"/>
        </w:rPr>
        <w:t xml:space="preserve"> Ao clicar neste botão o sistema </w:t>
      </w:r>
      <w:r w:rsidR="00D668D9" w:rsidRPr="0038031A">
        <w:rPr>
          <w:b w:val="0"/>
          <w:sz w:val="24"/>
          <w:szCs w:val="24"/>
        </w:rPr>
        <w:t>irá</w:t>
      </w:r>
      <w:r w:rsidR="00256CBD" w:rsidRPr="0038031A">
        <w:rPr>
          <w:b w:val="0"/>
          <w:sz w:val="24"/>
          <w:szCs w:val="24"/>
        </w:rPr>
        <w:t xml:space="preserve"> imprimir o Recibo de Devolução do produto ou equipamento com todos os dados</w:t>
      </w:r>
      <w:r w:rsidR="001C4D96">
        <w:rPr>
          <w:b w:val="0"/>
          <w:sz w:val="24"/>
          <w:szCs w:val="24"/>
        </w:rPr>
        <w:t xml:space="preserve"> acima</w:t>
      </w:r>
      <w:r w:rsidR="00256CBD" w:rsidRPr="0038031A">
        <w:rPr>
          <w:b w:val="0"/>
          <w:sz w:val="24"/>
          <w:szCs w:val="24"/>
        </w:rPr>
        <w:t xml:space="preserve"> relatados</w:t>
      </w:r>
    </w:p>
    <w:p w14:paraId="4EC83800" w14:textId="77777777" w:rsidR="00F97698" w:rsidRPr="0038031A" w:rsidRDefault="00F97698" w:rsidP="00342681">
      <w:pPr>
        <w:pStyle w:val="CENTARI-12"/>
        <w:jc w:val="both"/>
        <w:rPr>
          <w:sz w:val="24"/>
          <w:szCs w:val="24"/>
        </w:rPr>
      </w:pPr>
    </w:p>
    <w:p w14:paraId="72193788" w14:textId="77777777" w:rsidR="006748D7" w:rsidRDefault="006748D7" w:rsidP="00342681">
      <w:pPr>
        <w:pStyle w:val="CENTARI-12"/>
        <w:rPr>
          <w:color w:val="00B0F0"/>
          <w:sz w:val="32"/>
          <w:szCs w:val="32"/>
        </w:rPr>
      </w:pPr>
    </w:p>
    <w:p w14:paraId="4C744CF3" w14:textId="77777777" w:rsidR="006748D7" w:rsidRDefault="006748D7" w:rsidP="00342681">
      <w:pPr>
        <w:pStyle w:val="CENTARI-12"/>
        <w:rPr>
          <w:color w:val="00B0F0"/>
          <w:sz w:val="32"/>
          <w:szCs w:val="32"/>
        </w:rPr>
      </w:pPr>
    </w:p>
    <w:p w14:paraId="24B8D986" w14:textId="0E98DF8E" w:rsidR="00256CBD" w:rsidRDefault="003D3B38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Sub a</w:t>
      </w:r>
      <w:r w:rsidR="003927B5" w:rsidRPr="00AF652D">
        <w:rPr>
          <w:color w:val="00B0F0"/>
          <w:sz w:val="32"/>
          <w:szCs w:val="32"/>
        </w:rPr>
        <w:t xml:space="preserve">ba </w:t>
      </w:r>
      <w:r>
        <w:rPr>
          <w:color w:val="00B0F0"/>
          <w:sz w:val="32"/>
          <w:szCs w:val="32"/>
        </w:rPr>
        <w:t xml:space="preserve">- </w:t>
      </w:r>
      <w:r w:rsidR="00256CBD" w:rsidRPr="00AF652D">
        <w:rPr>
          <w:color w:val="00B0F0"/>
          <w:sz w:val="32"/>
          <w:szCs w:val="32"/>
        </w:rPr>
        <w:t>Dados Adicionais</w:t>
      </w:r>
      <w:r w:rsidR="00131A45">
        <w:rPr>
          <w:color w:val="00B0F0"/>
          <w:sz w:val="32"/>
          <w:szCs w:val="32"/>
        </w:rPr>
        <w:t xml:space="preserve"> </w:t>
      </w:r>
    </w:p>
    <w:p w14:paraId="627DBBF3" w14:textId="77777777" w:rsidR="00D67705" w:rsidRPr="00AF652D" w:rsidRDefault="00D67705" w:rsidP="00342681">
      <w:pPr>
        <w:pStyle w:val="CENTARI-12"/>
        <w:rPr>
          <w:color w:val="00B0F0"/>
          <w:sz w:val="32"/>
          <w:szCs w:val="32"/>
        </w:rPr>
      </w:pPr>
    </w:p>
    <w:p w14:paraId="0CA0440E" w14:textId="77777777" w:rsidR="00F172C9" w:rsidRPr="00AE0D85" w:rsidRDefault="00AE0D85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AE0D85">
        <w:rPr>
          <w:sz w:val="24"/>
          <w:szCs w:val="24"/>
        </w:rPr>
        <w:t>Data Aprovação</w:t>
      </w:r>
    </w:p>
    <w:p w14:paraId="7B5F7A57" w14:textId="77777777" w:rsidR="00F172C9" w:rsidRPr="0038031A" w:rsidRDefault="000D0F7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</w:t>
      </w:r>
      <w:r w:rsidR="001371E0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Data Aprovação</w:t>
      </w:r>
      <w:r w:rsidR="001371E0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escolha uma data.</w:t>
      </w:r>
    </w:p>
    <w:p w14:paraId="18E550B9" w14:textId="77777777" w:rsidR="00F172C9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3927B5" w:rsidRPr="0038031A">
        <w:rPr>
          <w:sz w:val="24"/>
          <w:szCs w:val="24"/>
        </w:rPr>
        <w:t>Esperado</w:t>
      </w:r>
      <w:r w:rsidR="003927B5" w:rsidRPr="0038031A">
        <w:rPr>
          <w:b w:val="0"/>
          <w:sz w:val="24"/>
          <w:szCs w:val="24"/>
        </w:rPr>
        <w:t>: É</w:t>
      </w:r>
      <w:r w:rsidRPr="0038031A">
        <w:rPr>
          <w:b w:val="0"/>
          <w:sz w:val="24"/>
          <w:szCs w:val="24"/>
        </w:rPr>
        <w:t xml:space="preserve"> solicitado que o usuário neste campo selecione a data de Aprovação do produto ou equipamento</w:t>
      </w:r>
      <w:r w:rsidR="000D0F71">
        <w:rPr>
          <w:b w:val="0"/>
          <w:sz w:val="24"/>
          <w:szCs w:val="24"/>
        </w:rPr>
        <w:t xml:space="preserve"> deve ser exibido na consulta e na impressão</w:t>
      </w:r>
      <w:r w:rsidR="003927B5" w:rsidRPr="0038031A">
        <w:rPr>
          <w:b w:val="0"/>
          <w:sz w:val="24"/>
          <w:szCs w:val="24"/>
        </w:rPr>
        <w:t>.</w:t>
      </w:r>
    </w:p>
    <w:p w14:paraId="30567916" w14:textId="77777777" w:rsidR="001A2CC7" w:rsidRPr="00F24A4A" w:rsidRDefault="001A2CC7" w:rsidP="00342681">
      <w:pPr>
        <w:pStyle w:val="CENTARI-12"/>
        <w:jc w:val="both"/>
        <w:rPr>
          <w:b w:val="0"/>
          <w:sz w:val="24"/>
          <w:szCs w:val="24"/>
        </w:rPr>
      </w:pPr>
    </w:p>
    <w:p w14:paraId="00701D75" w14:textId="77777777" w:rsidR="00F172C9" w:rsidRPr="006C6B5C" w:rsidRDefault="006C6B5C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6C6B5C">
        <w:rPr>
          <w:sz w:val="24"/>
          <w:szCs w:val="24"/>
        </w:rPr>
        <w:t>Previsão Conclusão</w:t>
      </w:r>
    </w:p>
    <w:p w14:paraId="6826CA86" w14:textId="77777777" w:rsidR="00F172C9" w:rsidRPr="0038031A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lastRenderedPageBreak/>
        <w:t>Clique em</w:t>
      </w:r>
      <w:r w:rsidR="008E421B">
        <w:rPr>
          <w:b w:val="0"/>
          <w:sz w:val="24"/>
          <w:szCs w:val="24"/>
        </w:rPr>
        <w:t xml:space="preserve"> </w:t>
      </w:r>
      <w:r w:rsidR="006C6B5C">
        <w:rPr>
          <w:b w:val="0"/>
          <w:sz w:val="24"/>
          <w:szCs w:val="24"/>
        </w:rPr>
        <w:t>“</w:t>
      </w:r>
      <w:r w:rsidR="008E421B" w:rsidRPr="0038031A">
        <w:rPr>
          <w:b w:val="0"/>
          <w:sz w:val="24"/>
          <w:szCs w:val="24"/>
        </w:rPr>
        <w:t>Previsão</w:t>
      </w:r>
      <w:r w:rsidR="008E421B">
        <w:rPr>
          <w:b w:val="0"/>
          <w:sz w:val="24"/>
          <w:szCs w:val="24"/>
        </w:rPr>
        <w:t xml:space="preserve"> Conclusão</w:t>
      </w:r>
      <w:r w:rsidR="006C6B5C">
        <w:rPr>
          <w:b w:val="0"/>
          <w:sz w:val="24"/>
          <w:szCs w:val="24"/>
        </w:rPr>
        <w:t>”</w:t>
      </w:r>
      <w:r w:rsidR="008E421B" w:rsidRPr="0038031A">
        <w:rPr>
          <w:b w:val="0"/>
          <w:sz w:val="24"/>
          <w:szCs w:val="24"/>
        </w:rPr>
        <w:t xml:space="preserve"> </w:t>
      </w:r>
      <w:r w:rsidR="000D0F71">
        <w:rPr>
          <w:b w:val="0"/>
          <w:sz w:val="24"/>
          <w:szCs w:val="24"/>
        </w:rPr>
        <w:t>escolha uma data</w:t>
      </w:r>
      <w:r w:rsidRPr="0038031A">
        <w:rPr>
          <w:b w:val="0"/>
          <w:sz w:val="24"/>
          <w:szCs w:val="24"/>
        </w:rPr>
        <w:t>.</w:t>
      </w:r>
    </w:p>
    <w:p w14:paraId="3334594A" w14:textId="77777777" w:rsidR="00F172C9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927B5" w:rsidRPr="0038031A">
        <w:rPr>
          <w:b w:val="0"/>
          <w:sz w:val="24"/>
          <w:szCs w:val="24"/>
        </w:rPr>
        <w:t xml:space="preserve"> É</w:t>
      </w:r>
      <w:r w:rsidRPr="0038031A">
        <w:rPr>
          <w:b w:val="0"/>
          <w:sz w:val="24"/>
          <w:szCs w:val="24"/>
        </w:rPr>
        <w:t xml:space="preserve"> solicitado que o usuário neste campo selecione a data de Previsão de Conclusão do produto ou equipamento</w:t>
      </w:r>
      <w:r w:rsidR="003927B5" w:rsidRPr="0038031A">
        <w:rPr>
          <w:b w:val="0"/>
          <w:sz w:val="24"/>
          <w:szCs w:val="24"/>
        </w:rPr>
        <w:t>.</w:t>
      </w:r>
    </w:p>
    <w:p w14:paraId="7A522C51" w14:textId="77777777" w:rsidR="001A2CC7" w:rsidRPr="0038031A" w:rsidRDefault="001A2CC7" w:rsidP="00342681">
      <w:pPr>
        <w:pStyle w:val="CENTARI-12"/>
        <w:jc w:val="both"/>
        <w:rPr>
          <w:b w:val="0"/>
          <w:sz w:val="24"/>
          <w:szCs w:val="24"/>
        </w:rPr>
      </w:pPr>
    </w:p>
    <w:p w14:paraId="3D7B27B9" w14:textId="77777777" w:rsidR="00F172C9" w:rsidRPr="00187B95" w:rsidRDefault="00187B95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187B95">
        <w:rPr>
          <w:sz w:val="24"/>
          <w:szCs w:val="24"/>
        </w:rPr>
        <w:t>Diagnostico</w:t>
      </w:r>
    </w:p>
    <w:p w14:paraId="38AFA745" w14:textId="77777777" w:rsidR="00F172C9" w:rsidRPr="0038031A" w:rsidRDefault="000D0F7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</w:t>
      </w:r>
      <w:r w:rsidR="00C94490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Diagnostico</w:t>
      </w:r>
      <w:r w:rsidR="00C94490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e preencha o campo</w:t>
      </w:r>
      <w:r w:rsidR="00F172C9" w:rsidRPr="0038031A">
        <w:rPr>
          <w:b w:val="0"/>
          <w:sz w:val="24"/>
          <w:szCs w:val="24"/>
        </w:rPr>
        <w:t>.</w:t>
      </w:r>
    </w:p>
    <w:p w14:paraId="45B0CB59" w14:textId="77777777" w:rsidR="00F172C9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3927B5" w:rsidRPr="0038031A">
        <w:rPr>
          <w:b w:val="0"/>
          <w:sz w:val="24"/>
          <w:szCs w:val="24"/>
        </w:rPr>
        <w:t xml:space="preserve">O </w:t>
      </w:r>
      <w:r w:rsidRPr="0038031A">
        <w:rPr>
          <w:b w:val="0"/>
          <w:sz w:val="24"/>
          <w:szCs w:val="24"/>
        </w:rPr>
        <w:t xml:space="preserve">usuário poderá </w:t>
      </w:r>
      <w:r w:rsidR="008B014C" w:rsidRPr="0038031A">
        <w:rPr>
          <w:b w:val="0"/>
          <w:sz w:val="24"/>
          <w:szCs w:val="24"/>
        </w:rPr>
        <w:t xml:space="preserve">neste campo inserir o </w:t>
      </w:r>
      <w:r w:rsidR="005E6962" w:rsidRPr="0038031A">
        <w:rPr>
          <w:b w:val="0"/>
          <w:sz w:val="24"/>
          <w:szCs w:val="24"/>
        </w:rPr>
        <w:t>Diagnóstico</w:t>
      </w:r>
      <w:r w:rsidRPr="0038031A">
        <w:rPr>
          <w:b w:val="0"/>
          <w:sz w:val="24"/>
          <w:szCs w:val="24"/>
        </w:rPr>
        <w:t xml:space="preserve"> da ordem de serviço</w:t>
      </w:r>
      <w:r w:rsidR="000D0F71">
        <w:rPr>
          <w:b w:val="0"/>
          <w:sz w:val="24"/>
          <w:szCs w:val="24"/>
        </w:rPr>
        <w:t xml:space="preserve"> deve ser exibido na consulta e na impressão</w:t>
      </w:r>
      <w:r w:rsidR="003927B5" w:rsidRPr="0038031A">
        <w:rPr>
          <w:b w:val="0"/>
          <w:sz w:val="24"/>
          <w:szCs w:val="24"/>
        </w:rPr>
        <w:t>.</w:t>
      </w:r>
    </w:p>
    <w:p w14:paraId="2A75E189" w14:textId="77777777" w:rsidR="001A2CC7" w:rsidRPr="0038031A" w:rsidRDefault="001A2CC7" w:rsidP="00342681">
      <w:pPr>
        <w:pStyle w:val="CENTARI-12"/>
        <w:jc w:val="both"/>
        <w:rPr>
          <w:b w:val="0"/>
          <w:sz w:val="24"/>
          <w:szCs w:val="24"/>
        </w:rPr>
      </w:pPr>
    </w:p>
    <w:p w14:paraId="075A1433" w14:textId="77777777" w:rsidR="00F172C9" w:rsidRPr="00187B95" w:rsidRDefault="00187B95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187B95">
        <w:rPr>
          <w:sz w:val="24"/>
          <w:szCs w:val="24"/>
        </w:rPr>
        <w:t>Solicitante</w:t>
      </w:r>
    </w:p>
    <w:p w14:paraId="25C58A52" w14:textId="77777777" w:rsidR="00F172C9" w:rsidRPr="0038031A" w:rsidRDefault="000D0F7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</w:t>
      </w:r>
      <w:r w:rsidR="00187B95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Solicitante</w:t>
      </w:r>
      <w:r w:rsidR="00187B95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e insira o nome do solicitante</w:t>
      </w:r>
      <w:r w:rsidR="00F172C9" w:rsidRPr="0038031A">
        <w:rPr>
          <w:b w:val="0"/>
          <w:sz w:val="24"/>
          <w:szCs w:val="24"/>
        </w:rPr>
        <w:t>.</w:t>
      </w:r>
    </w:p>
    <w:p w14:paraId="2658428F" w14:textId="77777777" w:rsidR="00256CBD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8B014C" w:rsidRPr="0038031A">
        <w:rPr>
          <w:b w:val="0"/>
          <w:sz w:val="24"/>
          <w:szCs w:val="24"/>
        </w:rPr>
        <w:t xml:space="preserve"> </w:t>
      </w:r>
      <w:r w:rsidR="003927B5" w:rsidRPr="0038031A">
        <w:rPr>
          <w:b w:val="0"/>
          <w:sz w:val="24"/>
          <w:szCs w:val="24"/>
        </w:rPr>
        <w:t>O</w:t>
      </w:r>
      <w:r w:rsidR="008B014C" w:rsidRPr="0038031A">
        <w:rPr>
          <w:b w:val="0"/>
          <w:sz w:val="24"/>
          <w:szCs w:val="24"/>
        </w:rPr>
        <w:t xml:space="preserve"> usuário poderá neste campo inserir o Solicitante da ordem de serviço</w:t>
      </w:r>
      <w:r w:rsidR="000D0F71">
        <w:rPr>
          <w:b w:val="0"/>
          <w:sz w:val="24"/>
          <w:szCs w:val="24"/>
        </w:rPr>
        <w:t xml:space="preserve"> deve ser exibido na consulta e na impressão</w:t>
      </w:r>
      <w:r w:rsidR="003927B5" w:rsidRPr="0038031A">
        <w:rPr>
          <w:b w:val="0"/>
          <w:sz w:val="24"/>
          <w:szCs w:val="24"/>
        </w:rPr>
        <w:t>.</w:t>
      </w:r>
    </w:p>
    <w:p w14:paraId="22FE2877" w14:textId="77777777" w:rsidR="001A2CC7" w:rsidRPr="0038031A" w:rsidRDefault="001A2CC7" w:rsidP="00342681">
      <w:pPr>
        <w:pStyle w:val="CENTARI-12"/>
        <w:jc w:val="both"/>
        <w:rPr>
          <w:sz w:val="24"/>
          <w:szCs w:val="24"/>
        </w:rPr>
      </w:pPr>
    </w:p>
    <w:p w14:paraId="0B631FC5" w14:textId="77777777" w:rsidR="00F172C9" w:rsidRPr="00187B95" w:rsidRDefault="00187B95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187B95">
        <w:rPr>
          <w:sz w:val="24"/>
          <w:szCs w:val="24"/>
        </w:rPr>
        <w:t>Responsável Aprovação</w:t>
      </w:r>
    </w:p>
    <w:p w14:paraId="74C6876E" w14:textId="77777777" w:rsidR="00F172C9" w:rsidRPr="0038031A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Clique em </w:t>
      </w:r>
      <w:r w:rsidR="000D0F71" w:rsidRPr="0038031A">
        <w:rPr>
          <w:b w:val="0"/>
          <w:sz w:val="24"/>
          <w:szCs w:val="24"/>
        </w:rPr>
        <w:t>“Responsável</w:t>
      </w:r>
      <w:r w:rsidR="000D0F71">
        <w:rPr>
          <w:b w:val="0"/>
          <w:sz w:val="24"/>
          <w:szCs w:val="24"/>
        </w:rPr>
        <w:t xml:space="preserve"> Aprovação</w:t>
      </w:r>
      <w:r w:rsidR="00187B95">
        <w:rPr>
          <w:b w:val="0"/>
          <w:sz w:val="24"/>
          <w:szCs w:val="24"/>
        </w:rPr>
        <w:t>”</w:t>
      </w:r>
      <w:r w:rsidR="000D0F71">
        <w:rPr>
          <w:b w:val="0"/>
          <w:sz w:val="24"/>
          <w:szCs w:val="24"/>
        </w:rPr>
        <w:t xml:space="preserve"> e preencha o campo com o nome do responsável</w:t>
      </w:r>
      <w:r w:rsidR="000D0F71" w:rsidRPr="0038031A">
        <w:rPr>
          <w:b w:val="0"/>
          <w:sz w:val="24"/>
          <w:szCs w:val="24"/>
        </w:rPr>
        <w:t>”.</w:t>
      </w:r>
    </w:p>
    <w:p w14:paraId="7F467002" w14:textId="77777777" w:rsidR="00F97698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8B014C" w:rsidRPr="0038031A">
        <w:rPr>
          <w:b w:val="0"/>
          <w:sz w:val="24"/>
          <w:szCs w:val="24"/>
        </w:rPr>
        <w:t xml:space="preserve"> </w:t>
      </w:r>
      <w:r w:rsidR="003927B5" w:rsidRPr="0038031A">
        <w:rPr>
          <w:b w:val="0"/>
          <w:sz w:val="24"/>
          <w:szCs w:val="24"/>
        </w:rPr>
        <w:t xml:space="preserve">O </w:t>
      </w:r>
      <w:r w:rsidR="008B014C" w:rsidRPr="0038031A">
        <w:rPr>
          <w:b w:val="0"/>
          <w:sz w:val="24"/>
          <w:szCs w:val="24"/>
        </w:rPr>
        <w:t>usuário poderá neste campo inserir o Responsável pela aprovação da ordem de serviço</w:t>
      </w:r>
      <w:r w:rsidR="003927B5" w:rsidRPr="0038031A">
        <w:rPr>
          <w:b w:val="0"/>
          <w:sz w:val="24"/>
          <w:szCs w:val="24"/>
        </w:rPr>
        <w:t>.</w:t>
      </w:r>
    </w:p>
    <w:p w14:paraId="4C43F00A" w14:textId="77777777" w:rsidR="001A2CC7" w:rsidRPr="0038031A" w:rsidRDefault="001A2CC7" w:rsidP="00342681">
      <w:pPr>
        <w:pStyle w:val="CENTARI-12"/>
        <w:jc w:val="both"/>
        <w:rPr>
          <w:sz w:val="24"/>
          <w:szCs w:val="24"/>
        </w:rPr>
      </w:pPr>
    </w:p>
    <w:p w14:paraId="655C9E73" w14:textId="56F480F3" w:rsidR="00F172C9" w:rsidRPr="00D543E3" w:rsidRDefault="00D543E3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D543E3">
        <w:rPr>
          <w:sz w:val="24"/>
          <w:szCs w:val="24"/>
        </w:rPr>
        <w:t>Controle Externo</w:t>
      </w:r>
    </w:p>
    <w:p w14:paraId="2D37946B" w14:textId="77777777" w:rsidR="00F172C9" w:rsidRPr="0038031A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“Controle Externo”.</w:t>
      </w:r>
    </w:p>
    <w:p w14:paraId="4845A343" w14:textId="77777777" w:rsidR="00F172C9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8B014C" w:rsidRPr="0038031A">
        <w:rPr>
          <w:b w:val="0"/>
          <w:sz w:val="24"/>
          <w:szCs w:val="24"/>
        </w:rPr>
        <w:t xml:space="preserve"> </w:t>
      </w:r>
      <w:r w:rsidR="003927B5" w:rsidRPr="0038031A">
        <w:rPr>
          <w:b w:val="0"/>
          <w:sz w:val="24"/>
          <w:szCs w:val="24"/>
        </w:rPr>
        <w:t>O</w:t>
      </w:r>
      <w:r w:rsidR="008B014C" w:rsidRPr="0038031A">
        <w:rPr>
          <w:b w:val="0"/>
          <w:sz w:val="24"/>
          <w:szCs w:val="24"/>
        </w:rPr>
        <w:t xml:space="preserve"> usuário poderá neste campo inserir o Controle Externo pela aprovação da ordem de serviço</w:t>
      </w:r>
      <w:r w:rsidR="003927B5" w:rsidRPr="0038031A">
        <w:rPr>
          <w:b w:val="0"/>
          <w:sz w:val="24"/>
          <w:szCs w:val="24"/>
        </w:rPr>
        <w:t>.</w:t>
      </w:r>
    </w:p>
    <w:p w14:paraId="32952BBD" w14:textId="77777777" w:rsidR="00BA1414" w:rsidRPr="00F24A4A" w:rsidRDefault="00BA1414" w:rsidP="00342681">
      <w:pPr>
        <w:pStyle w:val="CENTARI-12"/>
        <w:jc w:val="both"/>
        <w:rPr>
          <w:sz w:val="24"/>
          <w:szCs w:val="24"/>
        </w:rPr>
      </w:pPr>
    </w:p>
    <w:p w14:paraId="1FBBC8CE" w14:textId="77777777" w:rsidR="00F172C9" w:rsidRPr="003763E2" w:rsidRDefault="003763E2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3763E2">
        <w:rPr>
          <w:sz w:val="24"/>
          <w:szCs w:val="24"/>
        </w:rPr>
        <w:t>Horário Inicial</w:t>
      </w:r>
    </w:p>
    <w:p w14:paraId="021343D5" w14:textId="77777777" w:rsidR="00F172C9" w:rsidRPr="0038031A" w:rsidRDefault="000D0F7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</w:t>
      </w:r>
      <w:r w:rsidR="003763E2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Horário Inicial</w:t>
      </w:r>
      <w:r w:rsidR="003763E2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preencha a hora de </w:t>
      </w:r>
      <w:r w:rsidR="00442C2B">
        <w:rPr>
          <w:b w:val="0"/>
          <w:sz w:val="24"/>
          <w:szCs w:val="24"/>
        </w:rPr>
        <w:t>início</w:t>
      </w:r>
      <w:r>
        <w:rPr>
          <w:b w:val="0"/>
          <w:sz w:val="24"/>
          <w:szCs w:val="24"/>
        </w:rPr>
        <w:t xml:space="preserve"> do reparo do equipamento</w:t>
      </w:r>
      <w:r w:rsidR="00F172C9" w:rsidRPr="0038031A">
        <w:rPr>
          <w:b w:val="0"/>
          <w:sz w:val="24"/>
          <w:szCs w:val="24"/>
        </w:rPr>
        <w:t>.</w:t>
      </w:r>
    </w:p>
    <w:p w14:paraId="381DF050" w14:textId="77777777" w:rsidR="00F172C9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8B014C" w:rsidRPr="0038031A">
        <w:rPr>
          <w:b w:val="0"/>
          <w:sz w:val="24"/>
          <w:szCs w:val="24"/>
        </w:rPr>
        <w:t xml:space="preserve"> Neste campo e possível inserir hora e data inicial da ordem de serviço</w:t>
      </w:r>
    </w:p>
    <w:p w14:paraId="6F98EDCD" w14:textId="77777777" w:rsidR="00BA1414" w:rsidRPr="0038031A" w:rsidRDefault="00BA1414" w:rsidP="00342681">
      <w:pPr>
        <w:pStyle w:val="CENTARI-12"/>
        <w:jc w:val="both"/>
        <w:rPr>
          <w:b w:val="0"/>
          <w:sz w:val="24"/>
          <w:szCs w:val="24"/>
        </w:rPr>
      </w:pPr>
    </w:p>
    <w:p w14:paraId="58E7BFEA" w14:textId="77777777" w:rsidR="00F172C9" w:rsidRPr="00B40D56" w:rsidRDefault="00B40D56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B40D56">
        <w:rPr>
          <w:sz w:val="24"/>
          <w:szCs w:val="24"/>
        </w:rPr>
        <w:t>Horário Finalizado</w:t>
      </w:r>
    </w:p>
    <w:p w14:paraId="4DBA6A52" w14:textId="77777777" w:rsidR="00F172C9" w:rsidRPr="0038031A" w:rsidRDefault="000D0F7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</w:t>
      </w:r>
      <w:r w:rsidR="00B40D56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Horário Finalizado</w:t>
      </w:r>
      <w:r w:rsidR="00B40D56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preencha a hora de </w:t>
      </w:r>
      <w:r w:rsidR="00442C2B">
        <w:rPr>
          <w:b w:val="0"/>
          <w:sz w:val="24"/>
          <w:szCs w:val="24"/>
        </w:rPr>
        <w:t>início</w:t>
      </w:r>
      <w:r>
        <w:rPr>
          <w:b w:val="0"/>
          <w:sz w:val="24"/>
          <w:szCs w:val="24"/>
        </w:rPr>
        <w:t xml:space="preserve"> do reparo do equipamento</w:t>
      </w:r>
      <w:r w:rsidRPr="0038031A">
        <w:rPr>
          <w:b w:val="0"/>
          <w:sz w:val="24"/>
          <w:szCs w:val="24"/>
        </w:rPr>
        <w:t>.</w:t>
      </w:r>
    </w:p>
    <w:p w14:paraId="038D9E5D" w14:textId="77777777" w:rsidR="00F172C9" w:rsidRPr="0038031A" w:rsidRDefault="00F172C9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8B014C" w:rsidRPr="0038031A">
        <w:rPr>
          <w:b w:val="0"/>
          <w:sz w:val="24"/>
          <w:szCs w:val="24"/>
        </w:rPr>
        <w:t xml:space="preserve"> Neste campo e possível inserir hora e data Final da ordem de serviço</w:t>
      </w:r>
    </w:p>
    <w:p w14:paraId="6B010FB4" w14:textId="77777777" w:rsidR="008B014C" w:rsidRPr="004A0EEC" w:rsidRDefault="008B014C" w:rsidP="00342681">
      <w:pPr>
        <w:pStyle w:val="CENTARI-12"/>
        <w:jc w:val="both"/>
        <w:rPr>
          <w:szCs w:val="28"/>
        </w:rPr>
      </w:pPr>
    </w:p>
    <w:p w14:paraId="22C455E4" w14:textId="77777777" w:rsidR="008B014C" w:rsidRPr="00AF652D" w:rsidRDefault="0073197D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 xml:space="preserve">Sub </w:t>
      </w:r>
      <w:r w:rsidR="003D7361">
        <w:rPr>
          <w:color w:val="00B0F0"/>
          <w:sz w:val="32"/>
          <w:szCs w:val="32"/>
        </w:rPr>
        <w:t>a</w:t>
      </w:r>
      <w:r w:rsidR="003927B5" w:rsidRPr="00AF652D">
        <w:rPr>
          <w:color w:val="00B0F0"/>
          <w:sz w:val="32"/>
          <w:szCs w:val="32"/>
        </w:rPr>
        <w:t>ba</w:t>
      </w:r>
      <w:r w:rsidR="00190491">
        <w:rPr>
          <w:color w:val="00B0F0"/>
          <w:sz w:val="32"/>
          <w:szCs w:val="32"/>
        </w:rPr>
        <w:t xml:space="preserve"> - </w:t>
      </w:r>
      <w:r w:rsidR="008B014C" w:rsidRPr="00AF652D">
        <w:rPr>
          <w:color w:val="00B0F0"/>
          <w:sz w:val="32"/>
          <w:szCs w:val="32"/>
        </w:rPr>
        <w:t>Outros</w:t>
      </w:r>
    </w:p>
    <w:p w14:paraId="611FDC13" w14:textId="77777777" w:rsidR="008B014C" w:rsidRPr="0038031A" w:rsidRDefault="008B014C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1E4AB359" w14:textId="77777777" w:rsidR="008B014C" w:rsidRPr="0038031A" w:rsidRDefault="008B014C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Clique em “Outras Informações </w:t>
      </w:r>
      <w:r w:rsidR="007748D4" w:rsidRPr="0038031A">
        <w:rPr>
          <w:b w:val="0"/>
          <w:sz w:val="24"/>
          <w:szCs w:val="24"/>
        </w:rPr>
        <w:t xml:space="preserve">1, 2, </w:t>
      </w:r>
      <w:r w:rsidRPr="0038031A">
        <w:rPr>
          <w:b w:val="0"/>
          <w:sz w:val="24"/>
          <w:szCs w:val="24"/>
        </w:rPr>
        <w:t>3,4”.</w:t>
      </w:r>
    </w:p>
    <w:p w14:paraId="32CF2D22" w14:textId="77777777" w:rsidR="008B014C" w:rsidRPr="0038031A" w:rsidRDefault="008B014C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Neste campo e </w:t>
      </w:r>
      <w:r w:rsidR="007748D4" w:rsidRPr="0038031A">
        <w:rPr>
          <w:b w:val="0"/>
          <w:sz w:val="24"/>
          <w:szCs w:val="24"/>
        </w:rPr>
        <w:t>possível</w:t>
      </w:r>
      <w:r w:rsidRPr="0038031A">
        <w:rPr>
          <w:b w:val="0"/>
          <w:sz w:val="24"/>
          <w:szCs w:val="24"/>
        </w:rPr>
        <w:t xml:space="preserve"> inse</w:t>
      </w:r>
      <w:r w:rsidR="007748D4" w:rsidRPr="0038031A">
        <w:rPr>
          <w:b w:val="0"/>
          <w:sz w:val="24"/>
          <w:szCs w:val="24"/>
        </w:rPr>
        <w:t>rir informações diversas</w:t>
      </w:r>
      <w:r w:rsidR="009E2B99" w:rsidRPr="0038031A">
        <w:rPr>
          <w:b w:val="0"/>
          <w:sz w:val="24"/>
          <w:szCs w:val="24"/>
        </w:rPr>
        <w:t xml:space="preserve"> com mais de uma opção.</w:t>
      </w:r>
    </w:p>
    <w:p w14:paraId="510335FC" w14:textId="77777777" w:rsidR="007748D4" w:rsidRPr="004A0EEC" w:rsidRDefault="007748D4" w:rsidP="00342681">
      <w:pPr>
        <w:pStyle w:val="CENTARI-12"/>
        <w:jc w:val="both"/>
        <w:rPr>
          <w:szCs w:val="28"/>
        </w:rPr>
      </w:pPr>
    </w:p>
    <w:p w14:paraId="033AED13" w14:textId="77777777" w:rsidR="000570EA" w:rsidRDefault="000570EA" w:rsidP="00342681">
      <w:pPr>
        <w:pStyle w:val="CENTARI-12"/>
        <w:rPr>
          <w:color w:val="00B0F0"/>
          <w:sz w:val="32"/>
          <w:szCs w:val="32"/>
        </w:rPr>
      </w:pPr>
    </w:p>
    <w:p w14:paraId="06A5B44B" w14:textId="77777777" w:rsidR="000570EA" w:rsidRDefault="000570EA" w:rsidP="00342681">
      <w:pPr>
        <w:pStyle w:val="CENTARI-12"/>
        <w:rPr>
          <w:color w:val="00B0F0"/>
          <w:sz w:val="32"/>
          <w:szCs w:val="32"/>
        </w:rPr>
      </w:pPr>
    </w:p>
    <w:p w14:paraId="1E02522E" w14:textId="4A7ABD93" w:rsidR="007748D4" w:rsidRDefault="009E2B99" w:rsidP="0034268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 xml:space="preserve">Aba </w:t>
      </w:r>
      <w:r w:rsidR="007748D4" w:rsidRPr="00AF652D">
        <w:rPr>
          <w:color w:val="00B0F0"/>
          <w:sz w:val="32"/>
          <w:szCs w:val="32"/>
        </w:rPr>
        <w:t>Entrega e Montagem</w:t>
      </w:r>
    </w:p>
    <w:p w14:paraId="61C7890A" w14:textId="534E482B" w:rsidR="0097508A" w:rsidRPr="0097508A" w:rsidRDefault="0097508A" w:rsidP="0097508A">
      <w:pPr>
        <w:pStyle w:val="CENTARI-12"/>
        <w:jc w:val="left"/>
        <w:rPr>
          <w:color w:val="FF0000"/>
          <w:sz w:val="32"/>
          <w:szCs w:val="32"/>
        </w:rPr>
      </w:pPr>
      <w:r w:rsidRPr="0097508A">
        <w:rPr>
          <w:color w:val="FF0000"/>
          <w:sz w:val="32"/>
          <w:szCs w:val="32"/>
        </w:rPr>
        <w:t>PAREI AQUI</w:t>
      </w:r>
    </w:p>
    <w:p w14:paraId="5A176A45" w14:textId="77777777" w:rsidR="007748D4" w:rsidRPr="00F24A4A" w:rsidRDefault="00EC5FB0" w:rsidP="00342681">
      <w:pPr>
        <w:pStyle w:val="CENTARI-12"/>
        <w:jc w:val="left"/>
        <w:rPr>
          <w:color w:val="00B0F0"/>
          <w:sz w:val="24"/>
          <w:szCs w:val="24"/>
        </w:rPr>
      </w:pPr>
      <w:r w:rsidRPr="00F24A4A">
        <w:rPr>
          <w:color w:val="00B0F0"/>
          <w:sz w:val="24"/>
          <w:szCs w:val="24"/>
        </w:rPr>
        <w:t>Nada entregue</w:t>
      </w:r>
    </w:p>
    <w:p w14:paraId="4F54B32B" w14:textId="77777777" w:rsidR="007748D4" w:rsidRPr="0038031A" w:rsidRDefault="007748D4" w:rsidP="00342681">
      <w:pPr>
        <w:pStyle w:val="CENTARI-12"/>
        <w:jc w:val="left"/>
        <w:rPr>
          <w:sz w:val="24"/>
          <w:szCs w:val="24"/>
        </w:rPr>
      </w:pPr>
    </w:p>
    <w:p w14:paraId="7F6A4F89" w14:textId="77777777" w:rsidR="007748D4" w:rsidRPr="00EB4A76" w:rsidRDefault="00EB4A76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EB4A76">
        <w:rPr>
          <w:sz w:val="24"/>
          <w:szCs w:val="24"/>
        </w:rPr>
        <w:t>Nome</w:t>
      </w:r>
    </w:p>
    <w:p w14:paraId="2C7A2F96" w14:textId="77777777" w:rsidR="0073197D" w:rsidRPr="0038031A" w:rsidRDefault="0073197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Clicar em </w:t>
      </w:r>
      <w:r w:rsidR="000046F2">
        <w:rPr>
          <w:b w:val="0"/>
          <w:sz w:val="24"/>
          <w:szCs w:val="24"/>
        </w:rPr>
        <w:t>“N</w:t>
      </w:r>
      <w:r>
        <w:rPr>
          <w:b w:val="0"/>
          <w:sz w:val="24"/>
          <w:szCs w:val="24"/>
        </w:rPr>
        <w:t>ome</w:t>
      </w:r>
      <w:r w:rsidR="000046F2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ou digitar a matr</w:t>
      </w:r>
      <w:r w:rsidR="00082AF1">
        <w:rPr>
          <w:b w:val="0"/>
          <w:sz w:val="24"/>
          <w:szCs w:val="24"/>
        </w:rPr>
        <w:t>í</w:t>
      </w:r>
      <w:r>
        <w:rPr>
          <w:b w:val="0"/>
          <w:sz w:val="24"/>
          <w:szCs w:val="24"/>
        </w:rPr>
        <w:t xml:space="preserve">cula do </w:t>
      </w:r>
      <w:r w:rsidR="00231A89">
        <w:rPr>
          <w:b w:val="0"/>
          <w:sz w:val="24"/>
          <w:szCs w:val="24"/>
        </w:rPr>
        <w:t>motorista e pressiona a tecla Tab.</w:t>
      </w:r>
    </w:p>
    <w:p w14:paraId="668047DC" w14:textId="77777777" w:rsidR="00F97698" w:rsidRDefault="007748D4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31A89">
        <w:rPr>
          <w:b w:val="0"/>
          <w:sz w:val="24"/>
          <w:szCs w:val="24"/>
        </w:rPr>
        <w:t xml:space="preserve"> Exibir o nome completo do motorista cadastrado </w:t>
      </w:r>
      <w:r w:rsidR="00C76455">
        <w:rPr>
          <w:b w:val="0"/>
          <w:sz w:val="24"/>
          <w:szCs w:val="24"/>
        </w:rPr>
        <w:t>d</w:t>
      </w:r>
      <w:r w:rsidR="00231A89">
        <w:rPr>
          <w:b w:val="0"/>
          <w:sz w:val="24"/>
          <w:szCs w:val="24"/>
        </w:rPr>
        <w:t>a tela de funcionários/terceirizados.</w:t>
      </w:r>
    </w:p>
    <w:p w14:paraId="6251AFDE" w14:textId="77777777" w:rsidR="0030519E" w:rsidRPr="0038031A" w:rsidRDefault="0030519E" w:rsidP="00342681">
      <w:pPr>
        <w:pStyle w:val="CENTARI-12"/>
        <w:jc w:val="left"/>
        <w:rPr>
          <w:sz w:val="24"/>
          <w:szCs w:val="24"/>
        </w:rPr>
      </w:pPr>
    </w:p>
    <w:p w14:paraId="72D4B588" w14:textId="77777777" w:rsidR="007748D4" w:rsidRPr="00A02DEE" w:rsidRDefault="00A02DEE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A02DEE">
        <w:rPr>
          <w:sz w:val="24"/>
          <w:szCs w:val="24"/>
        </w:rPr>
        <w:t>Data</w:t>
      </w:r>
    </w:p>
    <w:p w14:paraId="65451319" w14:textId="77777777" w:rsidR="00447721" w:rsidRPr="0038031A" w:rsidRDefault="00447721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Digite </w:t>
      </w:r>
      <w:r w:rsidR="00A82728">
        <w:rPr>
          <w:b w:val="0"/>
          <w:sz w:val="24"/>
          <w:szCs w:val="24"/>
        </w:rPr>
        <w:t>a</w:t>
      </w:r>
      <w:r w:rsidRPr="0038031A">
        <w:rPr>
          <w:b w:val="0"/>
          <w:sz w:val="24"/>
          <w:szCs w:val="24"/>
        </w:rPr>
        <w:t xml:space="preserve"> </w:t>
      </w:r>
      <w:r w:rsidR="004F1C31">
        <w:rPr>
          <w:b w:val="0"/>
          <w:sz w:val="24"/>
          <w:szCs w:val="24"/>
        </w:rPr>
        <w:t>“D</w:t>
      </w:r>
      <w:r w:rsidRPr="0038031A">
        <w:rPr>
          <w:b w:val="0"/>
          <w:sz w:val="24"/>
          <w:szCs w:val="24"/>
        </w:rPr>
        <w:t>ata</w:t>
      </w:r>
      <w:r w:rsidR="004F1C31">
        <w:rPr>
          <w:b w:val="0"/>
          <w:sz w:val="24"/>
          <w:szCs w:val="24"/>
        </w:rPr>
        <w:t>”</w:t>
      </w:r>
      <w:r w:rsidRPr="0038031A">
        <w:rPr>
          <w:b w:val="0"/>
          <w:sz w:val="24"/>
          <w:szCs w:val="24"/>
        </w:rPr>
        <w:t xml:space="preserve"> da</w:t>
      </w:r>
      <w:r w:rsidR="00231A89">
        <w:rPr>
          <w:b w:val="0"/>
          <w:sz w:val="24"/>
          <w:szCs w:val="24"/>
        </w:rPr>
        <w:t xml:space="preserve"> não</w:t>
      </w:r>
      <w:r w:rsidRPr="0038031A">
        <w:rPr>
          <w:b w:val="0"/>
          <w:sz w:val="24"/>
          <w:szCs w:val="24"/>
        </w:rPr>
        <w:t xml:space="preserve"> entrega do produto</w:t>
      </w:r>
      <w:r>
        <w:rPr>
          <w:b w:val="0"/>
          <w:sz w:val="24"/>
          <w:szCs w:val="24"/>
        </w:rPr>
        <w:t>.</w:t>
      </w:r>
    </w:p>
    <w:p w14:paraId="25FA871E" w14:textId="77777777" w:rsidR="00EF0D88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231A89" w:rsidRPr="0038031A">
        <w:rPr>
          <w:sz w:val="24"/>
          <w:szCs w:val="24"/>
        </w:rPr>
        <w:t>Esperado</w:t>
      </w:r>
      <w:r w:rsidR="00231A89" w:rsidRPr="0038031A">
        <w:rPr>
          <w:b w:val="0"/>
          <w:sz w:val="24"/>
          <w:szCs w:val="24"/>
        </w:rPr>
        <w:t>:</w:t>
      </w:r>
      <w:r w:rsidR="00231A89">
        <w:rPr>
          <w:b w:val="0"/>
          <w:sz w:val="24"/>
          <w:szCs w:val="24"/>
        </w:rPr>
        <w:t xml:space="preserve"> Permitir ser preenchido o campo data</w:t>
      </w:r>
      <w:r w:rsidR="007937F1">
        <w:rPr>
          <w:b w:val="0"/>
          <w:sz w:val="24"/>
          <w:szCs w:val="24"/>
        </w:rPr>
        <w:t xml:space="preserve"> </w:t>
      </w:r>
      <w:r w:rsidR="00231A89">
        <w:rPr>
          <w:b w:val="0"/>
          <w:sz w:val="24"/>
          <w:szCs w:val="24"/>
        </w:rPr>
        <w:t>da não montagem.</w:t>
      </w:r>
    </w:p>
    <w:p w14:paraId="171E45FE" w14:textId="77777777" w:rsidR="0030519E" w:rsidRPr="000570EA" w:rsidRDefault="0030519E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7F6FEEAC" w14:textId="77777777" w:rsidR="007748D4" w:rsidRPr="00A02DEE" w:rsidRDefault="00A02DEE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A02DEE">
        <w:rPr>
          <w:sz w:val="24"/>
          <w:szCs w:val="24"/>
        </w:rPr>
        <w:t>Motivo</w:t>
      </w:r>
    </w:p>
    <w:p w14:paraId="04242EAE" w14:textId="77777777" w:rsidR="007748D4" w:rsidRPr="0038031A" w:rsidRDefault="00231A8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</w:t>
      </w:r>
      <w:r w:rsidR="00371FD4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Motivo</w:t>
      </w:r>
      <w:r w:rsidR="00371FD4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e preencha o motivo da não entrega</w:t>
      </w:r>
      <w:r w:rsidR="007748D4" w:rsidRPr="0038031A">
        <w:rPr>
          <w:b w:val="0"/>
          <w:sz w:val="24"/>
          <w:szCs w:val="24"/>
        </w:rPr>
        <w:t>.</w:t>
      </w:r>
    </w:p>
    <w:p w14:paraId="7B1F75CA" w14:textId="77777777" w:rsidR="007748D4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996062" w:rsidRPr="0038031A">
        <w:rPr>
          <w:b w:val="0"/>
          <w:sz w:val="24"/>
          <w:szCs w:val="24"/>
        </w:rPr>
        <w:t xml:space="preserve"> Este campo </w:t>
      </w:r>
      <w:r w:rsidR="00D33E92">
        <w:rPr>
          <w:b w:val="0"/>
          <w:sz w:val="24"/>
          <w:szCs w:val="24"/>
        </w:rPr>
        <w:t>é</w:t>
      </w:r>
      <w:r w:rsidR="00996062" w:rsidRPr="0038031A">
        <w:rPr>
          <w:b w:val="0"/>
          <w:sz w:val="24"/>
          <w:szCs w:val="24"/>
        </w:rPr>
        <w:t xml:space="preserve"> destinado a inserir dados da não entrega do produto</w:t>
      </w:r>
      <w:r w:rsidR="002E6634" w:rsidRPr="0038031A">
        <w:rPr>
          <w:b w:val="0"/>
          <w:sz w:val="24"/>
          <w:szCs w:val="24"/>
        </w:rPr>
        <w:t>.</w:t>
      </w:r>
    </w:p>
    <w:p w14:paraId="00F6C983" w14:textId="77777777" w:rsidR="0030519E" w:rsidRPr="0038031A" w:rsidRDefault="0030519E" w:rsidP="00342681">
      <w:pPr>
        <w:pStyle w:val="CENTARI-12"/>
        <w:jc w:val="both"/>
        <w:rPr>
          <w:b w:val="0"/>
          <w:sz w:val="24"/>
          <w:szCs w:val="24"/>
        </w:rPr>
      </w:pPr>
    </w:p>
    <w:p w14:paraId="169D5546" w14:textId="77777777" w:rsidR="007748D4" w:rsidRPr="0019634C" w:rsidRDefault="0019634C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19634C">
        <w:rPr>
          <w:sz w:val="24"/>
          <w:szCs w:val="24"/>
        </w:rPr>
        <w:t>Consultar Relatório Entrega</w:t>
      </w:r>
    </w:p>
    <w:p w14:paraId="2CDD1821" w14:textId="77777777" w:rsidR="007748D4" w:rsidRPr="0038031A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Clique </w:t>
      </w:r>
      <w:r w:rsidR="007B3C28">
        <w:rPr>
          <w:b w:val="0"/>
          <w:sz w:val="24"/>
          <w:szCs w:val="24"/>
        </w:rPr>
        <w:t xml:space="preserve">no botão </w:t>
      </w:r>
      <w:r w:rsidR="007A4594">
        <w:rPr>
          <w:b w:val="0"/>
          <w:sz w:val="24"/>
          <w:szCs w:val="24"/>
        </w:rPr>
        <w:t>“Consultar Relatório</w:t>
      </w:r>
      <w:r w:rsidR="001F3542">
        <w:rPr>
          <w:b w:val="0"/>
          <w:sz w:val="24"/>
          <w:szCs w:val="24"/>
        </w:rPr>
        <w:t xml:space="preserve"> Entrega”</w:t>
      </w:r>
      <w:r w:rsidR="00CE3C6F">
        <w:rPr>
          <w:b w:val="0"/>
          <w:sz w:val="24"/>
          <w:szCs w:val="24"/>
        </w:rPr>
        <w:t>, e o selecione</w:t>
      </w:r>
      <w:r w:rsidRPr="0038031A">
        <w:rPr>
          <w:b w:val="0"/>
          <w:sz w:val="24"/>
          <w:szCs w:val="24"/>
        </w:rPr>
        <w:t>.</w:t>
      </w:r>
    </w:p>
    <w:p w14:paraId="38F363B9" w14:textId="77777777" w:rsidR="00F97698" w:rsidRDefault="007748D4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996062" w:rsidRPr="0038031A">
        <w:rPr>
          <w:b w:val="0"/>
          <w:sz w:val="24"/>
          <w:szCs w:val="24"/>
        </w:rPr>
        <w:t xml:space="preserve"> Consulta</w:t>
      </w:r>
      <w:r w:rsidR="003047F2">
        <w:rPr>
          <w:b w:val="0"/>
          <w:sz w:val="24"/>
          <w:szCs w:val="24"/>
        </w:rPr>
        <w:t>r</w:t>
      </w:r>
      <w:r w:rsidR="00996062" w:rsidRPr="0038031A">
        <w:rPr>
          <w:b w:val="0"/>
          <w:sz w:val="24"/>
          <w:szCs w:val="24"/>
        </w:rPr>
        <w:t xml:space="preserve"> </w:t>
      </w:r>
      <w:r w:rsidR="00006604">
        <w:rPr>
          <w:b w:val="0"/>
          <w:sz w:val="24"/>
          <w:szCs w:val="24"/>
        </w:rPr>
        <w:t>Número</w:t>
      </w:r>
      <w:r w:rsidR="00996062" w:rsidRPr="0038031A">
        <w:rPr>
          <w:b w:val="0"/>
          <w:sz w:val="24"/>
          <w:szCs w:val="24"/>
        </w:rPr>
        <w:t xml:space="preserve"> do relatório para entrega</w:t>
      </w:r>
      <w:r w:rsidR="00DE4F37" w:rsidRPr="0038031A">
        <w:rPr>
          <w:b w:val="0"/>
          <w:color w:val="auto"/>
          <w:sz w:val="24"/>
          <w:szCs w:val="24"/>
        </w:rPr>
        <w:t>.</w:t>
      </w:r>
    </w:p>
    <w:p w14:paraId="6C45751A" w14:textId="77777777" w:rsidR="0030519E" w:rsidRPr="00273220" w:rsidRDefault="0030519E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3FAA5424" w14:textId="77777777" w:rsidR="007748D4" w:rsidRPr="009A0AAB" w:rsidRDefault="009A0AAB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9A0AAB">
        <w:rPr>
          <w:sz w:val="24"/>
          <w:szCs w:val="24"/>
        </w:rPr>
        <w:t>Número Notas Fiscais</w:t>
      </w:r>
    </w:p>
    <w:p w14:paraId="046ABFED" w14:textId="77777777" w:rsidR="007748D4" w:rsidRPr="0038031A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“N</w:t>
      </w:r>
      <w:r w:rsidR="009A0AAB">
        <w:rPr>
          <w:b w:val="0"/>
          <w:sz w:val="24"/>
          <w:szCs w:val="24"/>
        </w:rPr>
        <w:t>ú</w:t>
      </w:r>
      <w:r w:rsidRPr="0038031A">
        <w:rPr>
          <w:b w:val="0"/>
          <w:sz w:val="24"/>
          <w:szCs w:val="24"/>
        </w:rPr>
        <w:t>mero N</w:t>
      </w:r>
      <w:r w:rsidR="00A25017">
        <w:rPr>
          <w:b w:val="0"/>
          <w:sz w:val="24"/>
          <w:szCs w:val="24"/>
        </w:rPr>
        <w:t xml:space="preserve">otas </w:t>
      </w:r>
      <w:r w:rsidRPr="0038031A">
        <w:rPr>
          <w:b w:val="0"/>
          <w:sz w:val="24"/>
          <w:szCs w:val="24"/>
        </w:rPr>
        <w:t>F</w:t>
      </w:r>
      <w:r w:rsidR="00A25017">
        <w:rPr>
          <w:b w:val="0"/>
          <w:sz w:val="24"/>
          <w:szCs w:val="24"/>
        </w:rPr>
        <w:t>iscais</w:t>
      </w:r>
      <w:r w:rsidRPr="0038031A">
        <w:rPr>
          <w:b w:val="0"/>
          <w:sz w:val="24"/>
          <w:szCs w:val="24"/>
        </w:rPr>
        <w:t>”.</w:t>
      </w:r>
    </w:p>
    <w:p w14:paraId="0E518838" w14:textId="77777777" w:rsidR="00F97698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996062" w:rsidRPr="0038031A">
        <w:rPr>
          <w:b w:val="0"/>
          <w:sz w:val="24"/>
          <w:szCs w:val="24"/>
        </w:rPr>
        <w:t xml:space="preserve"> Consulta</w:t>
      </w:r>
      <w:r w:rsidR="002E6634" w:rsidRPr="0038031A">
        <w:rPr>
          <w:b w:val="0"/>
          <w:sz w:val="24"/>
          <w:szCs w:val="24"/>
        </w:rPr>
        <w:t>r Nú</w:t>
      </w:r>
      <w:r w:rsidR="00996062" w:rsidRPr="0038031A">
        <w:rPr>
          <w:b w:val="0"/>
          <w:sz w:val="24"/>
          <w:szCs w:val="24"/>
        </w:rPr>
        <w:t>mero das notas fiscais</w:t>
      </w:r>
      <w:r w:rsidR="002E6634" w:rsidRPr="0038031A">
        <w:rPr>
          <w:b w:val="0"/>
          <w:sz w:val="24"/>
          <w:szCs w:val="24"/>
        </w:rPr>
        <w:t>.</w:t>
      </w:r>
    </w:p>
    <w:p w14:paraId="68E38AC2" w14:textId="77777777" w:rsidR="0030519E" w:rsidRPr="00273220" w:rsidRDefault="0030519E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7C4F1A13" w14:textId="77777777" w:rsidR="007748D4" w:rsidRPr="009D46A9" w:rsidRDefault="009D46A9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9D46A9">
        <w:rPr>
          <w:sz w:val="24"/>
          <w:szCs w:val="24"/>
        </w:rPr>
        <w:t>Período</w:t>
      </w:r>
    </w:p>
    <w:p w14:paraId="01A856CC" w14:textId="77777777" w:rsidR="007748D4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“Período”</w:t>
      </w:r>
      <w:r w:rsidR="00BF5911">
        <w:rPr>
          <w:b w:val="0"/>
          <w:sz w:val="24"/>
          <w:szCs w:val="24"/>
        </w:rPr>
        <w:t xml:space="preserve">, e selecione de </w:t>
      </w:r>
      <w:r w:rsidR="00433242">
        <w:rPr>
          <w:b w:val="0"/>
          <w:sz w:val="24"/>
          <w:szCs w:val="24"/>
        </w:rPr>
        <w:t>m</w:t>
      </w:r>
      <w:r w:rsidR="00BF5911">
        <w:rPr>
          <w:b w:val="0"/>
          <w:sz w:val="24"/>
          <w:szCs w:val="24"/>
        </w:rPr>
        <w:t xml:space="preserve">anhã, </w:t>
      </w:r>
      <w:r w:rsidR="00433242">
        <w:rPr>
          <w:b w:val="0"/>
          <w:sz w:val="24"/>
          <w:szCs w:val="24"/>
        </w:rPr>
        <w:t>tarde</w:t>
      </w:r>
      <w:r w:rsidR="00BF5911">
        <w:rPr>
          <w:b w:val="0"/>
          <w:sz w:val="24"/>
          <w:szCs w:val="24"/>
        </w:rPr>
        <w:t xml:space="preserve"> ou </w:t>
      </w:r>
      <w:r w:rsidR="00433242">
        <w:rPr>
          <w:b w:val="0"/>
          <w:sz w:val="24"/>
          <w:szCs w:val="24"/>
        </w:rPr>
        <w:t>n</w:t>
      </w:r>
      <w:r w:rsidR="00BF5911">
        <w:rPr>
          <w:b w:val="0"/>
          <w:sz w:val="24"/>
          <w:szCs w:val="24"/>
        </w:rPr>
        <w:t>oite</w:t>
      </w:r>
      <w:r w:rsidRPr="0038031A">
        <w:rPr>
          <w:b w:val="0"/>
          <w:sz w:val="24"/>
          <w:szCs w:val="24"/>
        </w:rPr>
        <w:t>.</w:t>
      </w:r>
    </w:p>
    <w:p w14:paraId="32168862" w14:textId="77777777" w:rsidR="007748D4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02761">
        <w:rPr>
          <w:b w:val="0"/>
          <w:sz w:val="24"/>
          <w:szCs w:val="24"/>
        </w:rPr>
        <w:t xml:space="preserve"> </w:t>
      </w:r>
      <w:r w:rsidR="008A3605">
        <w:rPr>
          <w:b w:val="0"/>
          <w:sz w:val="24"/>
          <w:szCs w:val="24"/>
        </w:rPr>
        <w:t>E</w:t>
      </w:r>
      <w:r w:rsidR="00202761">
        <w:rPr>
          <w:b w:val="0"/>
          <w:sz w:val="24"/>
          <w:szCs w:val="24"/>
        </w:rPr>
        <w:t xml:space="preserve">xibir o </w:t>
      </w:r>
      <w:r w:rsidR="00996062" w:rsidRPr="0038031A">
        <w:rPr>
          <w:b w:val="0"/>
          <w:sz w:val="24"/>
          <w:szCs w:val="24"/>
        </w:rPr>
        <w:t>Período da entrega</w:t>
      </w:r>
      <w:r w:rsidR="002E6634" w:rsidRPr="0038031A">
        <w:rPr>
          <w:b w:val="0"/>
          <w:sz w:val="24"/>
          <w:szCs w:val="24"/>
        </w:rPr>
        <w:t>.</w:t>
      </w:r>
    </w:p>
    <w:p w14:paraId="257ADAE4" w14:textId="77777777" w:rsidR="00041CD7" w:rsidRPr="0038031A" w:rsidRDefault="00041CD7" w:rsidP="00342681">
      <w:pPr>
        <w:pStyle w:val="CENTARI-12"/>
        <w:jc w:val="both"/>
        <w:rPr>
          <w:b w:val="0"/>
          <w:sz w:val="24"/>
          <w:szCs w:val="24"/>
        </w:rPr>
      </w:pPr>
    </w:p>
    <w:p w14:paraId="752C2026" w14:textId="77777777" w:rsidR="007748D4" w:rsidRPr="00F24A4A" w:rsidRDefault="000C0CCF" w:rsidP="00342681">
      <w:pPr>
        <w:pStyle w:val="CENTARI-12"/>
        <w:jc w:val="both"/>
        <w:rPr>
          <w:color w:val="00B0F0"/>
          <w:sz w:val="24"/>
          <w:szCs w:val="24"/>
        </w:rPr>
      </w:pPr>
      <w:r w:rsidRPr="00F24A4A">
        <w:rPr>
          <w:color w:val="00B0F0"/>
          <w:sz w:val="24"/>
          <w:szCs w:val="24"/>
        </w:rPr>
        <w:t>Nada montado</w:t>
      </w:r>
    </w:p>
    <w:p w14:paraId="38DA46A8" w14:textId="77777777" w:rsidR="007748D4" w:rsidRPr="00E07955" w:rsidRDefault="00E07955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E07955">
        <w:rPr>
          <w:sz w:val="24"/>
          <w:szCs w:val="24"/>
        </w:rPr>
        <w:t>Montador</w:t>
      </w:r>
    </w:p>
    <w:p w14:paraId="28D56C08" w14:textId="77777777" w:rsidR="00202761" w:rsidRPr="0038031A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“Montador”.</w:t>
      </w:r>
      <w:r w:rsidR="00847D89">
        <w:rPr>
          <w:b w:val="0"/>
          <w:sz w:val="24"/>
          <w:szCs w:val="24"/>
        </w:rPr>
        <w:t xml:space="preserve"> </w:t>
      </w:r>
      <w:r w:rsidR="00202761">
        <w:rPr>
          <w:b w:val="0"/>
          <w:sz w:val="24"/>
          <w:szCs w:val="24"/>
        </w:rPr>
        <w:t xml:space="preserve">Digite a matricula do montador </w:t>
      </w:r>
    </w:p>
    <w:p w14:paraId="1E9E2FF2" w14:textId="77777777" w:rsidR="007748D4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02761">
        <w:rPr>
          <w:b w:val="0"/>
          <w:sz w:val="24"/>
          <w:szCs w:val="24"/>
        </w:rPr>
        <w:t xml:space="preserve"> Permitir que seja inserido a</w:t>
      </w:r>
      <w:r w:rsidR="00996062" w:rsidRPr="0038031A">
        <w:rPr>
          <w:b w:val="0"/>
          <w:sz w:val="24"/>
          <w:szCs w:val="24"/>
        </w:rPr>
        <w:t xml:space="preserve"> Matricula </w:t>
      </w:r>
      <w:r w:rsidR="002340B7">
        <w:rPr>
          <w:b w:val="0"/>
          <w:sz w:val="24"/>
          <w:szCs w:val="24"/>
        </w:rPr>
        <w:t xml:space="preserve">do </w:t>
      </w:r>
      <w:r w:rsidR="00996062" w:rsidRPr="0038031A">
        <w:rPr>
          <w:b w:val="0"/>
          <w:sz w:val="24"/>
          <w:szCs w:val="24"/>
        </w:rPr>
        <w:t>Montador</w:t>
      </w:r>
      <w:r w:rsidR="00202761">
        <w:rPr>
          <w:b w:val="0"/>
          <w:sz w:val="24"/>
          <w:szCs w:val="24"/>
        </w:rPr>
        <w:t xml:space="preserve"> e </w:t>
      </w:r>
      <w:r w:rsidR="002869ED">
        <w:rPr>
          <w:b w:val="0"/>
          <w:sz w:val="24"/>
          <w:szCs w:val="24"/>
        </w:rPr>
        <w:t>exibi-la logo</w:t>
      </w:r>
      <w:r w:rsidR="00202761">
        <w:rPr>
          <w:b w:val="0"/>
          <w:sz w:val="24"/>
          <w:szCs w:val="24"/>
        </w:rPr>
        <w:t xml:space="preserve"> após na impressão</w:t>
      </w:r>
      <w:r w:rsidR="002E6634" w:rsidRPr="0038031A">
        <w:rPr>
          <w:b w:val="0"/>
          <w:sz w:val="24"/>
          <w:szCs w:val="24"/>
        </w:rPr>
        <w:t>.</w:t>
      </w:r>
    </w:p>
    <w:p w14:paraId="35A223DE" w14:textId="77777777" w:rsidR="00AD216D" w:rsidRPr="0038031A" w:rsidRDefault="00AD216D" w:rsidP="00342681">
      <w:pPr>
        <w:pStyle w:val="CENTARI-12"/>
        <w:jc w:val="both"/>
        <w:rPr>
          <w:b w:val="0"/>
          <w:sz w:val="24"/>
          <w:szCs w:val="24"/>
        </w:rPr>
      </w:pPr>
    </w:p>
    <w:p w14:paraId="2846C408" w14:textId="77777777" w:rsidR="007748D4" w:rsidRPr="00EF67F0" w:rsidRDefault="00EF67F0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EF67F0">
        <w:rPr>
          <w:sz w:val="24"/>
          <w:szCs w:val="24"/>
        </w:rPr>
        <w:t>Data</w:t>
      </w:r>
    </w:p>
    <w:p w14:paraId="3DDB2C37" w14:textId="77777777" w:rsidR="00202761" w:rsidRPr="0038031A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“Data”.</w:t>
      </w:r>
      <w:r w:rsidR="00DA1B1F">
        <w:rPr>
          <w:b w:val="0"/>
          <w:sz w:val="24"/>
          <w:szCs w:val="24"/>
        </w:rPr>
        <w:t xml:space="preserve"> </w:t>
      </w:r>
      <w:r w:rsidR="00202761" w:rsidRPr="0038031A">
        <w:rPr>
          <w:b w:val="0"/>
          <w:sz w:val="24"/>
          <w:szCs w:val="24"/>
        </w:rPr>
        <w:t>Digite data da montagem.</w:t>
      </w:r>
    </w:p>
    <w:p w14:paraId="1C3C147F" w14:textId="77777777" w:rsidR="007748D4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B0A04">
        <w:rPr>
          <w:b w:val="0"/>
          <w:sz w:val="24"/>
          <w:szCs w:val="24"/>
        </w:rPr>
        <w:t xml:space="preserve"> </w:t>
      </w:r>
      <w:r w:rsidR="00202761">
        <w:rPr>
          <w:b w:val="0"/>
          <w:sz w:val="24"/>
          <w:szCs w:val="24"/>
        </w:rPr>
        <w:t>Permitir que seja inserido a</w:t>
      </w:r>
      <w:r w:rsidR="00202761" w:rsidRPr="0038031A">
        <w:rPr>
          <w:b w:val="0"/>
          <w:sz w:val="24"/>
          <w:szCs w:val="24"/>
        </w:rPr>
        <w:t xml:space="preserve"> data da montagem</w:t>
      </w:r>
      <w:r w:rsidR="00202761">
        <w:rPr>
          <w:b w:val="0"/>
          <w:sz w:val="24"/>
          <w:szCs w:val="24"/>
        </w:rPr>
        <w:t xml:space="preserve"> e exibi</w:t>
      </w:r>
      <w:r w:rsidR="00F6084A">
        <w:rPr>
          <w:b w:val="0"/>
          <w:sz w:val="24"/>
          <w:szCs w:val="24"/>
        </w:rPr>
        <w:t>-la logo</w:t>
      </w:r>
      <w:r w:rsidR="00202761">
        <w:rPr>
          <w:b w:val="0"/>
          <w:sz w:val="24"/>
          <w:szCs w:val="24"/>
        </w:rPr>
        <w:t xml:space="preserve"> após na impressão</w:t>
      </w:r>
      <w:r w:rsidR="00C32D10">
        <w:rPr>
          <w:b w:val="0"/>
          <w:sz w:val="24"/>
          <w:szCs w:val="24"/>
        </w:rPr>
        <w:t xml:space="preserve"> também</w:t>
      </w:r>
      <w:r w:rsidR="00202761" w:rsidRPr="0038031A">
        <w:rPr>
          <w:b w:val="0"/>
          <w:sz w:val="24"/>
          <w:szCs w:val="24"/>
        </w:rPr>
        <w:t>.</w:t>
      </w:r>
    </w:p>
    <w:p w14:paraId="47EB0FCC" w14:textId="77777777" w:rsidR="00AD216D" w:rsidRPr="0038031A" w:rsidRDefault="00AD216D" w:rsidP="00342681">
      <w:pPr>
        <w:pStyle w:val="CENTARI-12"/>
        <w:jc w:val="both"/>
        <w:rPr>
          <w:b w:val="0"/>
          <w:sz w:val="24"/>
          <w:szCs w:val="24"/>
        </w:rPr>
      </w:pPr>
    </w:p>
    <w:p w14:paraId="1FC9DFC6" w14:textId="77777777" w:rsidR="007748D4" w:rsidRPr="00E161F6" w:rsidRDefault="00E161F6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E161F6">
        <w:rPr>
          <w:sz w:val="24"/>
          <w:szCs w:val="24"/>
        </w:rPr>
        <w:t>Motivo</w:t>
      </w:r>
    </w:p>
    <w:p w14:paraId="1E9A8087" w14:textId="77777777" w:rsidR="007748D4" w:rsidRPr="0038031A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“Motivo”.</w:t>
      </w:r>
      <w:r w:rsidR="00BC567A">
        <w:rPr>
          <w:b w:val="0"/>
          <w:sz w:val="24"/>
          <w:szCs w:val="24"/>
        </w:rPr>
        <w:t xml:space="preserve"> Preencha o motivo de não montar.</w:t>
      </w:r>
    </w:p>
    <w:p w14:paraId="28418D77" w14:textId="77777777" w:rsidR="007748D4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F24A4A">
        <w:rPr>
          <w:b w:val="0"/>
          <w:sz w:val="24"/>
          <w:szCs w:val="24"/>
        </w:rPr>
        <w:t xml:space="preserve"> Exibir o</w:t>
      </w:r>
      <w:r w:rsidR="007F36CB" w:rsidRPr="0038031A">
        <w:rPr>
          <w:b w:val="0"/>
          <w:sz w:val="24"/>
          <w:szCs w:val="24"/>
        </w:rPr>
        <w:t xml:space="preserve"> Motivo da não montagem</w:t>
      </w:r>
      <w:r w:rsidR="00BF0C2E">
        <w:rPr>
          <w:b w:val="0"/>
          <w:sz w:val="24"/>
          <w:szCs w:val="24"/>
        </w:rPr>
        <w:t xml:space="preserve"> e</w:t>
      </w:r>
      <w:r w:rsidR="00F24A4A">
        <w:rPr>
          <w:b w:val="0"/>
          <w:sz w:val="24"/>
          <w:szCs w:val="24"/>
        </w:rPr>
        <w:t xml:space="preserve"> </w:t>
      </w:r>
      <w:r w:rsidR="00C32D10">
        <w:rPr>
          <w:b w:val="0"/>
          <w:sz w:val="24"/>
          <w:szCs w:val="24"/>
        </w:rPr>
        <w:t>exibi</w:t>
      </w:r>
      <w:r w:rsidR="008F6F77">
        <w:rPr>
          <w:b w:val="0"/>
          <w:sz w:val="24"/>
          <w:szCs w:val="24"/>
        </w:rPr>
        <w:t>-la</w:t>
      </w:r>
      <w:r w:rsidR="00C32D10">
        <w:rPr>
          <w:b w:val="0"/>
          <w:sz w:val="24"/>
          <w:szCs w:val="24"/>
        </w:rPr>
        <w:t xml:space="preserve"> na impressão também.</w:t>
      </w:r>
    </w:p>
    <w:p w14:paraId="75DCE093" w14:textId="77777777" w:rsidR="00AD216D" w:rsidRPr="0038031A" w:rsidRDefault="00AD216D" w:rsidP="00342681">
      <w:pPr>
        <w:pStyle w:val="CENTARI-12"/>
        <w:jc w:val="both"/>
        <w:rPr>
          <w:b w:val="0"/>
          <w:sz w:val="24"/>
          <w:szCs w:val="24"/>
        </w:rPr>
      </w:pPr>
    </w:p>
    <w:p w14:paraId="35A05925" w14:textId="77777777" w:rsidR="007748D4" w:rsidRPr="00D51582" w:rsidRDefault="00D51582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D51582">
        <w:rPr>
          <w:sz w:val="24"/>
          <w:szCs w:val="24"/>
        </w:rPr>
        <w:t>Valor</w:t>
      </w:r>
    </w:p>
    <w:p w14:paraId="6388B017" w14:textId="77777777" w:rsidR="004D3467" w:rsidRDefault="004D346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“Valor”.</w:t>
      </w:r>
      <w:r w:rsidR="0070199D">
        <w:rPr>
          <w:b w:val="0"/>
          <w:sz w:val="24"/>
          <w:szCs w:val="24"/>
        </w:rPr>
        <w:t xml:space="preserve"> </w:t>
      </w:r>
      <w:r w:rsidRPr="0038031A">
        <w:rPr>
          <w:b w:val="0"/>
          <w:sz w:val="24"/>
          <w:szCs w:val="24"/>
        </w:rPr>
        <w:t>Digite o valor da montagem</w:t>
      </w:r>
      <w:r>
        <w:rPr>
          <w:b w:val="0"/>
          <w:sz w:val="24"/>
          <w:szCs w:val="24"/>
        </w:rPr>
        <w:t xml:space="preserve"> da montagem do produto.</w:t>
      </w:r>
    </w:p>
    <w:p w14:paraId="0DD83F6B" w14:textId="77777777" w:rsidR="004D3467" w:rsidRDefault="004D346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7D2B9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Permitir que seja inserido a</w:t>
      </w:r>
      <w:r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valor da montagem e exibir após na impressão no campo valor</w:t>
      </w:r>
    </w:p>
    <w:p w14:paraId="3C05B647" w14:textId="77777777" w:rsidR="004D3467" w:rsidRDefault="004D3467" w:rsidP="00342681">
      <w:pPr>
        <w:pStyle w:val="CENTARI-12"/>
        <w:jc w:val="both"/>
        <w:rPr>
          <w:b w:val="0"/>
          <w:sz w:val="24"/>
          <w:szCs w:val="24"/>
        </w:rPr>
      </w:pPr>
    </w:p>
    <w:p w14:paraId="422E836E" w14:textId="77777777" w:rsidR="00964DA7" w:rsidRPr="00F36083" w:rsidRDefault="00F36083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F36083">
        <w:rPr>
          <w:sz w:val="24"/>
          <w:szCs w:val="24"/>
        </w:rPr>
        <w:t>Consultar Relatório de Montagem</w:t>
      </w:r>
    </w:p>
    <w:p w14:paraId="0D74F14D" w14:textId="77777777" w:rsidR="007748D4" w:rsidRDefault="00C32D1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</w:t>
      </w:r>
      <w:r w:rsidR="00C40169">
        <w:rPr>
          <w:b w:val="0"/>
          <w:sz w:val="24"/>
          <w:szCs w:val="24"/>
        </w:rPr>
        <w:t>“</w:t>
      </w:r>
      <w:r w:rsidR="0066772C">
        <w:rPr>
          <w:b w:val="0"/>
          <w:sz w:val="24"/>
          <w:szCs w:val="24"/>
        </w:rPr>
        <w:t>Consultar</w:t>
      </w:r>
      <w:r>
        <w:rPr>
          <w:b w:val="0"/>
          <w:sz w:val="24"/>
          <w:szCs w:val="24"/>
        </w:rPr>
        <w:t xml:space="preserve"> Relatório de Montagem</w:t>
      </w:r>
      <w:r w:rsidR="00C40169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e Consulte </w:t>
      </w:r>
      <w:r w:rsidR="001948B6">
        <w:rPr>
          <w:b w:val="0"/>
          <w:sz w:val="24"/>
          <w:szCs w:val="24"/>
        </w:rPr>
        <w:t>Número</w:t>
      </w:r>
      <w:r w:rsidRPr="0038031A">
        <w:rPr>
          <w:b w:val="0"/>
          <w:sz w:val="24"/>
          <w:szCs w:val="24"/>
        </w:rPr>
        <w:t xml:space="preserve"> do relatório para montagem</w:t>
      </w:r>
      <w:r>
        <w:rPr>
          <w:b w:val="0"/>
          <w:sz w:val="24"/>
          <w:szCs w:val="24"/>
        </w:rPr>
        <w:t>.</w:t>
      </w:r>
    </w:p>
    <w:p w14:paraId="5A59BE62" w14:textId="77777777" w:rsidR="00C32D10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>Resultado Esperado</w:t>
      </w:r>
      <w:r w:rsidRPr="0038031A">
        <w:rPr>
          <w:b w:val="0"/>
          <w:sz w:val="24"/>
          <w:szCs w:val="24"/>
        </w:rPr>
        <w:t>:</w:t>
      </w:r>
      <w:r w:rsidR="007D2B9D">
        <w:rPr>
          <w:b w:val="0"/>
          <w:sz w:val="24"/>
          <w:szCs w:val="24"/>
        </w:rPr>
        <w:t xml:space="preserve"> </w:t>
      </w:r>
      <w:r w:rsidR="00C32D10">
        <w:rPr>
          <w:b w:val="0"/>
          <w:sz w:val="24"/>
          <w:szCs w:val="24"/>
        </w:rPr>
        <w:t xml:space="preserve">Permitir que fosse inserido </w:t>
      </w:r>
      <w:r w:rsidR="00E2346A">
        <w:rPr>
          <w:b w:val="0"/>
          <w:sz w:val="24"/>
          <w:szCs w:val="24"/>
        </w:rPr>
        <w:t>o</w:t>
      </w:r>
      <w:r w:rsidR="00C32D10" w:rsidRPr="0038031A">
        <w:rPr>
          <w:b w:val="0"/>
          <w:sz w:val="24"/>
          <w:szCs w:val="24"/>
        </w:rPr>
        <w:t xml:space="preserve"> </w:t>
      </w:r>
      <w:r w:rsidR="00B401B4" w:rsidRPr="0038031A">
        <w:rPr>
          <w:b w:val="0"/>
          <w:sz w:val="24"/>
          <w:szCs w:val="24"/>
        </w:rPr>
        <w:t>Número</w:t>
      </w:r>
      <w:r w:rsidR="00C32D10" w:rsidRPr="0038031A">
        <w:rPr>
          <w:b w:val="0"/>
          <w:sz w:val="24"/>
          <w:szCs w:val="24"/>
        </w:rPr>
        <w:t xml:space="preserve"> do </w:t>
      </w:r>
      <w:proofErr w:type="spellStart"/>
      <w:r w:rsidR="00C32D10" w:rsidRPr="0038031A">
        <w:rPr>
          <w:b w:val="0"/>
          <w:sz w:val="24"/>
          <w:szCs w:val="24"/>
        </w:rPr>
        <w:t>Rel</w:t>
      </w:r>
      <w:proofErr w:type="spellEnd"/>
      <w:r w:rsidR="00C32D10">
        <w:rPr>
          <w:b w:val="0"/>
          <w:sz w:val="24"/>
          <w:szCs w:val="24"/>
        </w:rPr>
        <w:t xml:space="preserve"> e exibir </w:t>
      </w:r>
      <w:r w:rsidR="00CD1AA4">
        <w:rPr>
          <w:b w:val="0"/>
          <w:sz w:val="24"/>
          <w:szCs w:val="24"/>
        </w:rPr>
        <w:t xml:space="preserve">logo </w:t>
      </w:r>
      <w:r w:rsidR="00C32D10">
        <w:rPr>
          <w:b w:val="0"/>
          <w:sz w:val="24"/>
          <w:szCs w:val="24"/>
        </w:rPr>
        <w:t>após na impressão</w:t>
      </w:r>
      <w:r w:rsidR="00C32D10" w:rsidRPr="0038031A">
        <w:rPr>
          <w:b w:val="0"/>
          <w:sz w:val="24"/>
          <w:szCs w:val="24"/>
        </w:rPr>
        <w:t>.</w:t>
      </w:r>
    </w:p>
    <w:p w14:paraId="3FE9A445" w14:textId="77777777" w:rsidR="00AD216D" w:rsidRDefault="00AD216D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014FCFC6" w14:textId="77777777" w:rsidR="0046159F" w:rsidRPr="00442C2B" w:rsidRDefault="0046159F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6DE29733" w14:textId="77777777" w:rsidR="00F97698" w:rsidRPr="0038031A" w:rsidRDefault="00F97698" w:rsidP="00342681">
      <w:pPr>
        <w:pStyle w:val="CENTARI-12"/>
        <w:jc w:val="both"/>
        <w:rPr>
          <w:sz w:val="24"/>
          <w:szCs w:val="24"/>
        </w:rPr>
      </w:pPr>
    </w:p>
    <w:p w14:paraId="28CF692E" w14:textId="77777777" w:rsidR="00196A2B" w:rsidRDefault="002E6634" w:rsidP="0034268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 xml:space="preserve">Aba </w:t>
      </w:r>
      <w:r w:rsidR="00534EF1">
        <w:rPr>
          <w:color w:val="00B0F0"/>
          <w:sz w:val="32"/>
          <w:szCs w:val="32"/>
        </w:rPr>
        <w:t>–</w:t>
      </w:r>
      <w:r w:rsidR="004B42CC">
        <w:rPr>
          <w:color w:val="00B0F0"/>
          <w:sz w:val="32"/>
          <w:szCs w:val="32"/>
        </w:rPr>
        <w:t xml:space="preserve"> </w:t>
      </w:r>
      <w:r w:rsidR="007748D4" w:rsidRPr="00AF652D">
        <w:rPr>
          <w:color w:val="00B0F0"/>
          <w:sz w:val="32"/>
          <w:szCs w:val="32"/>
        </w:rPr>
        <w:t>Informações</w:t>
      </w:r>
    </w:p>
    <w:p w14:paraId="3802CD13" w14:textId="77777777" w:rsidR="00534EF1" w:rsidRDefault="00534EF1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Principal</w:t>
      </w:r>
    </w:p>
    <w:p w14:paraId="5E8210B1" w14:textId="77777777" w:rsidR="00D43537" w:rsidRDefault="00D43537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3EC73862" w14:textId="77777777" w:rsidR="00D43537" w:rsidRPr="00442C2B" w:rsidRDefault="00D43537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7BCAD885" w14:textId="77777777" w:rsidR="00196A2B" w:rsidRPr="00455BF3" w:rsidRDefault="00455BF3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455BF3">
        <w:rPr>
          <w:sz w:val="24"/>
          <w:szCs w:val="24"/>
        </w:rPr>
        <w:t>Número Pedido</w:t>
      </w:r>
    </w:p>
    <w:p w14:paraId="2FE16D1D" w14:textId="77777777" w:rsidR="00202761" w:rsidRPr="0038031A" w:rsidRDefault="00196A2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“N</w:t>
      </w:r>
      <w:r w:rsidR="00455BF3">
        <w:rPr>
          <w:b w:val="0"/>
          <w:sz w:val="24"/>
          <w:szCs w:val="24"/>
        </w:rPr>
        <w:t>ú</w:t>
      </w:r>
      <w:r w:rsidRPr="0038031A">
        <w:rPr>
          <w:b w:val="0"/>
          <w:sz w:val="24"/>
          <w:szCs w:val="24"/>
        </w:rPr>
        <w:t>mero Pedido”.</w:t>
      </w:r>
      <w:r w:rsidR="009130DA">
        <w:rPr>
          <w:b w:val="0"/>
          <w:sz w:val="24"/>
          <w:szCs w:val="24"/>
        </w:rPr>
        <w:t xml:space="preserve"> </w:t>
      </w:r>
      <w:r w:rsidR="00202761">
        <w:rPr>
          <w:b w:val="0"/>
          <w:sz w:val="24"/>
          <w:szCs w:val="24"/>
        </w:rPr>
        <w:t>Realizar uma venda logo após consulte.</w:t>
      </w:r>
    </w:p>
    <w:p w14:paraId="7623C2AE" w14:textId="18F7FA2C" w:rsidR="00E676F6" w:rsidRDefault="00196A2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2E3590" w:rsidRPr="0038031A">
        <w:rPr>
          <w:sz w:val="24"/>
          <w:szCs w:val="24"/>
        </w:rPr>
        <w:t>Esperado</w:t>
      </w:r>
      <w:r w:rsidR="002E3590" w:rsidRPr="0038031A">
        <w:rPr>
          <w:b w:val="0"/>
          <w:sz w:val="24"/>
          <w:szCs w:val="24"/>
        </w:rPr>
        <w:t>:</w:t>
      </w:r>
      <w:r w:rsidR="002E3590" w:rsidRPr="0038031A">
        <w:rPr>
          <w:color w:val="auto"/>
          <w:sz w:val="24"/>
          <w:szCs w:val="24"/>
        </w:rPr>
        <w:t xml:space="preserve"> </w:t>
      </w:r>
      <w:r w:rsidR="00202761">
        <w:rPr>
          <w:b w:val="0"/>
          <w:sz w:val="24"/>
          <w:szCs w:val="24"/>
        </w:rPr>
        <w:t xml:space="preserve">Ao consultar devera exibir o </w:t>
      </w:r>
      <w:r w:rsidR="00A03C36">
        <w:rPr>
          <w:b w:val="0"/>
          <w:sz w:val="24"/>
          <w:szCs w:val="24"/>
        </w:rPr>
        <w:t>número</w:t>
      </w:r>
      <w:r w:rsidR="00F641B7">
        <w:rPr>
          <w:b w:val="0"/>
          <w:sz w:val="24"/>
          <w:szCs w:val="24"/>
        </w:rPr>
        <w:t xml:space="preserve"> dos pedidos de</w:t>
      </w:r>
      <w:r w:rsidR="00202761">
        <w:rPr>
          <w:b w:val="0"/>
          <w:sz w:val="24"/>
          <w:szCs w:val="24"/>
        </w:rPr>
        <w:t xml:space="preserve"> venda foi efetuada.</w:t>
      </w:r>
    </w:p>
    <w:p w14:paraId="54F0828C" w14:textId="30D28487" w:rsidR="00442C2B" w:rsidRPr="00EA4B8E" w:rsidRDefault="004D41A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Obs. Teste feito puxando os dados da tela de Controle de mesa</w:t>
      </w:r>
      <w:r w:rsidR="00EA4B8E">
        <w:rPr>
          <w:b w:val="0"/>
          <w:sz w:val="24"/>
          <w:szCs w:val="24"/>
        </w:rPr>
        <w:t>.</w:t>
      </w:r>
    </w:p>
    <w:p w14:paraId="29CD2015" w14:textId="77777777" w:rsidR="00D43537" w:rsidRDefault="00D43537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3D549CB2" w14:textId="77777777" w:rsidR="00D43537" w:rsidRPr="0007711A" w:rsidRDefault="0007711A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07711A">
        <w:rPr>
          <w:sz w:val="24"/>
          <w:szCs w:val="24"/>
        </w:rPr>
        <w:t>Digitado</w:t>
      </w:r>
    </w:p>
    <w:p w14:paraId="720C350C" w14:textId="77777777" w:rsidR="00D43537" w:rsidRPr="0038031A" w:rsidRDefault="00D4353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“Digitado”.</w:t>
      </w:r>
      <w:r w:rsidR="00D258B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Realizar uma venda coloque um usuário de sua escolha logo após consulte verificar se o campo está preenchido corretamente.</w:t>
      </w:r>
    </w:p>
    <w:p w14:paraId="595C0C23" w14:textId="77777777" w:rsidR="00D43537" w:rsidRDefault="00D4353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Neste campo e possível visualizar o usuário e matricula de quem iniciou o pedido de venda orçamento ou ordem de serviço</w:t>
      </w:r>
    </w:p>
    <w:p w14:paraId="3B4A8171" w14:textId="77777777" w:rsidR="00D43537" w:rsidRDefault="00D43537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3454A704" w14:textId="77777777" w:rsidR="00B337C2" w:rsidRPr="00505F27" w:rsidRDefault="00505F27" w:rsidP="003621D0">
      <w:pPr>
        <w:pStyle w:val="CENTARI-12"/>
        <w:numPr>
          <w:ilvl w:val="0"/>
          <w:numId w:val="1"/>
        </w:numPr>
        <w:jc w:val="both"/>
        <w:rPr>
          <w:color w:val="FF0000"/>
          <w:sz w:val="24"/>
          <w:szCs w:val="24"/>
        </w:rPr>
      </w:pPr>
      <w:r w:rsidRPr="00505F27">
        <w:rPr>
          <w:sz w:val="24"/>
          <w:szCs w:val="24"/>
        </w:rPr>
        <w:t>Autorizado</w:t>
      </w:r>
    </w:p>
    <w:p w14:paraId="2E980B90" w14:textId="77777777" w:rsidR="003E604C" w:rsidRPr="0038031A" w:rsidRDefault="003E604C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“Autorizado”.</w:t>
      </w:r>
      <w:r w:rsidR="00785316">
        <w:rPr>
          <w:b w:val="0"/>
          <w:sz w:val="24"/>
          <w:szCs w:val="24"/>
        </w:rPr>
        <w:t xml:space="preserve"> </w:t>
      </w:r>
      <w:r w:rsidRPr="0038031A">
        <w:rPr>
          <w:b w:val="0"/>
          <w:sz w:val="24"/>
          <w:szCs w:val="24"/>
        </w:rPr>
        <w:t>O sistema irá preencher automaticamente o número do cupom Fiscal</w:t>
      </w:r>
      <w:r>
        <w:rPr>
          <w:b w:val="0"/>
          <w:sz w:val="24"/>
          <w:szCs w:val="24"/>
        </w:rPr>
        <w:t xml:space="preserve"> de acordo com a venda</w:t>
      </w:r>
      <w:r w:rsidRPr="0038031A">
        <w:rPr>
          <w:b w:val="0"/>
          <w:sz w:val="24"/>
          <w:szCs w:val="24"/>
        </w:rPr>
        <w:t>.</w:t>
      </w:r>
    </w:p>
    <w:p w14:paraId="1A005541" w14:textId="77777777" w:rsidR="003E604C" w:rsidRDefault="003E604C" w:rsidP="00342681">
      <w:pPr>
        <w:pStyle w:val="CENTARI-12"/>
        <w:jc w:val="both"/>
        <w:rPr>
          <w:b w:val="0"/>
          <w:color w:val="FF000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Usuário que autorizou a ordem de entrega</w:t>
      </w:r>
    </w:p>
    <w:p w14:paraId="19D34C19" w14:textId="77777777" w:rsidR="00B337C2" w:rsidRDefault="00B337C2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5A1B185F" w14:textId="77777777" w:rsidR="00425A7E" w:rsidRPr="00455BF3" w:rsidRDefault="00455BF3" w:rsidP="003621D0">
      <w:pPr>
        <w:pStyle w:val="CENTARI-12"/>
        <w:numPr>
          <w:ilvl w:val="0"/>
          <w:numId w:val="1"/>
        </w:numPr>
        <w:jc w:val="both"/>
        <w:rPr>
          <w:color w:val="FF0000"/>
          <w:sz w:val="24"/>
          <w:szCs w:val="24"/>
        </w:rPr>
      </w:pPr>
      <w:r w:rsidRPr="00455BF3">
        <w:rPr>
          <w:sz w:val="24"/>
          <w:szCs w:val="24"/>
        </w:rPr>
        <w:t>Caixa</w:t>
      </w:r>
    </w:p>
    <w:p w14:paraId="5C82E4AE" w14:textId="77777777" w:rsidR="00425A7E" w:rsidRPr="0038031A" w:rsidRDefault="00425A7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“Caixa”.</w:t>
      </w:r>
      <w:r w:rsidR="0078531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Realizar uma venda escolha um caixa salve a venda logo após consulte.</w:t>
      </w:r>
    </w:p>
    <w:p w14:paraId="248BBDD4" w14:textId="77777777" w:rsidR="00425A7E" w:rsidRDefault="00425A7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>: Ao consultar devera exibir o terminal ou caixa que venda foi efetuada.</w:t>
      </w:r>
    </w:p>
    <w:p w14:paraId="78F4EFC7" w14:textId="77777777" w:rsidR="00425A7E" w:rsidRDefault="00425A7E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679FB022" w14:textId="77777777" w:rsidR="00DD7D02" w:rsidRPr="00505F27" w:rsidRDefault="00505F27" w:rsidP="003621D0">
      <w:pPr>
        <w:pStyle w:val="CENTARI-12"/>
        <w:numPr>
          <w:ilvl w:val="0"/>
          <w:numId w:val="1"/>
        </w:numPr>
        <w:jc w:val="both"/>
        <w:rPr>
          <w:color w:val="auto"/>
          <w:sz w:val="24"/>
          <w:szCs w:val="24"/>
        </w:rPr>
      </w:pPr>
      <w:r w:rsidRPr="00505F27">
        <w:rPr>
          <w:color w:val="auto"/>
          <w:sz w:val="24"/>
          <w:szCs w:val="24"/>
        </w:rPr>
        <w:t>Terminal</w:t>
      </w:r>
    </w:p>
    <w:p w14:paraId="7434F884" w14:textId="77777777" w:rsidR="00DD7D02" w:rsidRDefault="00D479BF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Vá até a Configuração Local, e altere o número do terminal, e logo após verifique se o mesmo alterou na tela de pedidos</w:t>
      </w:r>
      <w:r w:rsidR="00867D50">
        <w:rPr>
          <w:b w:val="0"/>
          <w:color w:val="auto"/>
          <w:sz w:val="24"/>
          <w:szCs w:val="24"/>
        </w:rPr>
        <w:t>, aba Informações.</w:t>
      </w:r>
    </w:p>
    <w:p w14:paraId="2F2EDCEF" w14:textId="77777777" w:rsidR="00D479BF" w:rsidRPr="009829CB" w:rsidRDefault="009829C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2450E1">
        <w:rPr>
          <w:sz w:val="24"/>
          <w:szCs w:val="24"/>
        </w:rPr>
        <w:t xml:space="preserve"> </w:t>
      </w:r>
      <w:r w:rsidR="002450E1">
        <w:rPr>
          <w:b w:val="0"/>
          <w:sz w:val="24"/>
          <w:szCs w:val="24"/>
        </w:rPr>
        <w:t>Alterar número do terminal na tela de Pedidos.</w:t>
      </w:r>
      <w:r>
        <w:rPr>
          <w:sz w:val="24"/>
          <w:szCs w:val="24"/>
        </w:rPr>
        <w:t xml:space="preserve"> </w:t>
      </w:r>
    </w:p>
    <w:p w14:paraId="33DE95C4" w14:textId="77777777" w:rsidR="009829CB" w:rsidRDefault="009829CB" w:rsidP="00342681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D244AFA" w14:textId="77777777" w:rsidR="00D03BA5" w:rsidRPr="00770BDC" w:rsidRDefault="00770BDC" w:rsidP="003621D0">
      <w:pPr>
        <w:pStyle w:val="CENTARI-12"/>
        <w:numPr>
          <w:ilvl w:val="0"/>
          <w:numId w:val="1"/>
        </w:numPr>
        <w:jc w:val="both"/>
        <w:rPr>
          <w:color w:val="auto"/>
          <w:sz w:val="24"/>
          <w:szCs w:val="24"/>
        </w:rPr>
      </w:pPr>
      <w:r w:rsidRPr="00770BDC">
        <w:rPr>
          <w:sz w:val="24"/>
          <w:szCs w:val="24"/>
        </w:rPr>
        <w:t>Compilação</w:t>
      </w:r>
    </w:p>
    <w:p w14:paraId="745D63A9" w14:textId="77777777" w:rsidR="00D03BA5" w:rsidRDefault="001D10BA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Pegue uma versão mais antiga, e altere o caminho para não baixar as atualizações</w:t>
      </w:r>
      <w:r w:rsidR="00395A31">
        <w:rPr>
          <w:b w:val="0"/>
          <w:color w:val="auto"/>
          <w:sz w:val="24"/>
          <w:szCs w:val="24"/>
        </w:rPr>
        <w:t xml:space="preserve"> e verificar a versão no campo Compilação</w:t>
      </w:r>
      <w:r>
        <w:rPr>
          <w:b w:val="0"/>
          <w:color w:val="auto"/>
          <w:sz w:val="24"/>
          <w:szCs w:val="24"/>
        </w:rPr>
        <w:t>.</w:t>
      </w:r>
    </w:p>
    <w:p w14:paraId="3DC53A90" w14:textId="77777777" w:rsidR="001D10BA" w:rsidRPr="00AD4AEC" w:rsidRDefault="001D10BA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AD4AEC">
        <w:rPr>
          <w:sz w:val="24"/>
          <w:szCs w:val="24"/>
        </w:rPr>
        <w:t xml:space="preserve"> </w:t>
      </w:r>
      <w:r w:rsidR="00397D40">
        <w:rPr>
          <w:b w:val="0"/>
          <w:sz w:val="24"/>
          <w:szCs w:val="24"/>
        </w:rPr>
        <w:t>Atualizar o campo “Compilação” de acordo com a versão utilizada.</w:t>
      </w:r>
    </w:p>
    <w:p w14:paraId="52647D01" w14:textId="77777777" w:rsidR="00725570" w:rsidRPr="004A3FF2" w:rsidRDefault="00725570" w:rsidP="00342681">
      <w:pPr>
        <w:pStyle w:val="CENTARI-12"/>
        <w:jc w:val="both"/>
        <w:rPr>
          <w:color w:val="auto"/>
          <w:sz w:val="24"/>
          <w:szCs w:val="24"/>
        </w:rPr>
      </w:pPr>
    </w:p>
    <w:p w14:paraId="741C6F45" w14:textId="6CC4C175" w:rsidR="00196A2B" w:rsidRPr="00DD0607" w:rsidRDefault="00995D8B" w:rsidP="003621D0">
      <w:pPr>
        <w:pStyle w:val="CENTARI-12"/>
        <w:numPr>
          <w:ilvl w:val="0"/>
          <w:numId w:val="1"/>
        </w:numPr>
        <w:jc w:val="both"/>
        <w:rPr>
          <w:color w:val="FF0000"/>
          <w:sz w:val="24"/>
          <w:szCs w:val="24"/>
        </w:rPr>
      </w:pPr>
      <w:r w:rsidRPr="00995D8B">
        <w:rPr>
          <w:sz w:val="24"/>
          <w:szCs w:val="24"/>
        </w:rPr>
        <w:t>Solicitar Envio do Pedido</w:t>
      </w:r>
      <w:r w:rsidR="00546E95">
        <w:rPr>
          <w:sz w:val="24"/>
          <w:szCs w:val="24"/>
        </w:rPr>
        <w:t xml:space="preserve">   </w:t>
      </w:r>
      <w:r w:rsidR="00546E95" w:rsidRPr="00DD0607">
        <w:rPr>
          <w:color w:val="FF0000"/>
          <w:sz w:val="24"/>
          <w:szCs w:val="24"/>
        </w:rPr>
        <w:t>TESTAR DEPOIS</w:t>
      </w:r>
    </w:p>
    <w:p w14:paraId="01E59717" w14:textId="77777777" w:rsidR="00196A2B" w:rsidRPr="0038031A" w:rsidRDefault="00F3528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selecionar um </w:t>
      </w:r>
      <w:r w:rsidR="00A64479">
        <w:rPr>
          <w:b w:val="0"/>
          <w:sz w:val="24"/>
          <w:szCs w:val="24"/>
        </w:rPr>
        <w:t xml:space="preserve">pedido de venda, os campos D_V/N_V/D_H_E </w:t>
      </w:r>
      <w:r w:rsidR="005D66EC">
        <w:rPr>
          <w:b w:val="0"/>
          <w:sz w:val="24"/>
          <w:szCs w:val="24"/>
        </w:rPr>
        <w:t xml:space="preserve">preencherá </w:t>
      </w:r>
      <w:r w:rsidR="00A64479">
        <w:rPr>
          <w:b w:val="0"/>
          <w:sz w:val="24"/>
          <w:szCs w:val="24"/>
        </w:rPr>
        <w:t>automaticament</w:t>
      </w:r>
      <w:r w:rsidR="005D66EC">
        <w:rPr>
          <w:b w:val="0"/>
          <w:sz w:val="24"/>
          <w:szCs w:val="24"/>
        </w:rPr>
        <w:t>e, logo após c</w:t>
      </w:r>
      <w:r w:rsidR="00196A2B" w:rsidRPr="0038031A">
        <w:rPr>
          <w:b w:val="0"/>
          <w:sz w:val="24"/>
          <w:szCs w:val="24"/>
        </w:rPr>
        <w:t>lique em “Solicitar Envio do Pedido”.</w:t>
      </w:r>
    </w:p>
    <w:p w14:paraId="5FE20BEB" w14:textId="6AD3ACD2" w:rsidR="00196A2B" w:rsidRDefault="00196A2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E3590" w:rsidRPr="0038031A">
        <w:rPr>
          <w:b w:val="0"/>
          <w:sz w:val="24"/>
          <w:szCs w:val="24"/>
        </w:rPr>
        <w:t xml:space="preserve"> E</w:t>
      </w:r>
      <w:r w:rsidR="00117803" w:rsidRPr="0038031A">
        <w:rPr>
          <w:b w:val="0"/>
          <w:sz w:val="24"/>
          <w:szCs w:val="24"/>
        </w:rPr>
        <w:t>ste botão executa a ação de enviar zerar na Tabela OE a coluna V_OE e o V_DATA do pedido selecionado para o mesmo ser enviado para o servidor online</w:t>
      </w:r>
      <w:r w:rsidR="002E3590" w:rsidRPr="0038031A">
        <w:rPr>
          <w:b w:val="0"/>
          <w:sz w:val="24"/>
          <w:szCs w:val="24"/>
        </w:rPr>
        <w:t>.</w:t>
      </w:r>
    </w:p>
    <w:p w14:paraId="3DB1EAE7" w14:textId="1452AC2F" w:rsidR="00A72A2F" w:rsidRDefault="00455B1A" w:rsidP="00342681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455B1A">
        <w:rPr>
          <w:bCs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 xml:space="preserve">: Ao </w:t>
      </w:r>
      <w:r w:rsidR="00AF7B66">
        <w:rPr>
          <w:b w:val="0"/>
          <w:sz w:val="24"/>
          <w:szCs w:val="24"/>
        </w:rPr>
        <w:t>Consultar</w:t>
      </w:r>
      <w:r>
        <w:rPr>
          <w:b w:val="0"/>
          <w:sz w:val="24"/>
          <w:szCs w:val="24"/>
        </w:rPr>
        <w:t xml:space="preserve"> um Pedido e a Coluna ‘Vínculo’ estiver em branco o botão solicitar envio do pedido </w:t>
      </w:r>
      <w:proofErr w:type="spellStart"/>
      <w:proofErr w:type="gramStart"/>
      <w:r>
        <w:rPr>
          <w:b w:val="0"/>
          <w:sz w:val="24"/>
          <w:szCs w:val="24"/>
        </w:rPr>
        <w:t>ira</w:t>
      </w:r>
      <w:proofErr w:type="spellEnd"/>
      <w:proofErr w:type="gramEnd"/>
      <w:r>
        <w:rPr>
          <w:b w:val="0"/>
          <w:sz w:val="24"/>
          <w:szCs w:val="24"/>
        </w:rPr>
        <w:t xml:space="preserve"> enviar novamente pelo sincronia.</w:t>
      </w:r>
    </w:p>
    <w:p w14:paraId="7DF029E9" w14:textId="77777777" w:rsidR="00A96A37" w:rsidRDefault="00A96A37" w:rsidP="00342681">
      <w:pPr>
        <w:pStyle w:val="CENTARI-12"/>
        <w:jc w:val="both"/>
        <w:rPr>
          <w:b w:val="0"/>
          <w:sz w:val="24"/>
          <w:szCs w:val="24"/>
        </w:rPr>
      </w:pPr>
    </w:p>
    <w:p w14:paraId="0184C3F0" w14:textId="0A14E015" w:rsidR="00F35282" w:rsidRPr="004207D3" w:rsidRDefault="004207D3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4207D3">
        <w:rPr>
          <w:sz w:val="24"/>
          <w:szCs w:val="24"/>
        </w:rPr>
        <w:lastRenderedPageBreak/>
        <w:t>Exibir Localização no Navegador</w:t>
      </w:r>
      <w:r w:rsidR="009557E9" w:rsidRPr="009557E9">
        <w:rPr>
          <w:color w:val="FF0000"/>
          <w:sz w:val="24"/>
          <w:szCs w:val="24"/>
        </w:rPr>
        <w:t xml:space="preserve"> </w:t>
      </w:r>
      <w:r w:rsidR="006A245B">
        <w:rPr>
          <w:color w:val="FF0000"/>
          <w:sz w:val="24"/>
          <w:szCs w:val="24"/>
        </w:rPr>
        <w:t xml:space="preserve">   </w:t>
      </w:r>
      <w:r w:rsidR="009557E9" w:rsidRPr="00DD0607">
        <w:rPr>
          <w:color w:val="FF0000"/>
          <w:sz w:val="24"/>
          <w:szCs w:val="24"/>
        </w:rPr>
        <w:t>TESTAR DEPOIS</w:t>
      </w:r>
    </w:p>
    <w:p w14:paraId="5D5D7E11" w14:textId="77777777" w:rsidR="00F35282" w:rsidRDefault="006217B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selecionar um pedido de venda, os campos Latitude, Longitude e Impressões de OE, preencherá automaticamente, e logo após c</w:t>
      </w:r>
      <w:r w:rsidR="00F35282">
        <w:rPr>
          <w:b w:val="0"/>
          <w:sz w:val="24"/>
          <w:szCs w:val="24"/>
        </w:rPr>
        <w:t>lique em “Exibir Localização no Navegador”,</w:t>
      </w:r>
    </w:p>
    <w:p w14:paraId="66BA2EA3" w14:textId="77777777" w:rsidR="00A96A37" w:rsidRDefault="00A96A37" w:rsidP="00342681">
      <w:pPr>
        <w:pStyle w:val="CENTARI-12"/>
        <w:jc w:val="both"/>
        <w:rPr>
          <w:b w:val="0"/>
          <w:sz w:val="24"/>
          <w:szCs w:val="24"/>
        </w:rPr>
      </w:pPr>
    </w:p>
    <w:p w14:paraId="0F9C0E11" w14:textId="77777777" w:rsidR="00534EF1" w:rsidRDefault="00534EF1" w:rsidP="00342681">
      <w:pPr>
        <w:pStyle w:val="CENTARI-12"/>
        <w:jc w:val="both"/>
        <w:rPr>
          <w:b w:val="0"/>
          <w:sz w:val="24"/>
          <w:szCs w:val="24"/>
        </w:rPr>
      </w:pPr>
    </w:p>
    <w:p w14:paraId="70D45666" w14:textId="77777777" w:rsidR="00534EF1" w:rsidRDefault="00534EF1" w:rsidP="00342681">
      <w:pPr>
        <w:pStyle w:val="CENTARI-12"/>
        <w:jc w:val="both"/>
        <w:rPr>
          <w:b w:val="0"/>
          <w:sz w:val="24"/>
          <w:szCs w:val="24"/>
        </w:rPr>
      </w:pPr>
    </w:p>
    <w:p w14:paraId="1D03780D" w14:textId="2A2E3D7A" w:rsidR="00534EF1" w:rsidRDefault="00534EF1" w:rsidP="00534EF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 xml:space="preserve">Aba </w:t>
      </w:r>
      <w:r>
        <w:rPr>
          <w:color w:val="00B0F0"/>
          <w:sz w:val="32"/>
          <w:szCs w:val="32"/>
        </w:rPr>
        <w:t xml:space="preserve">– </w:t>
      </w:r>
      <w:r w:rsidR="00585F0D">
        <w:rPr>
          <w:color w:val="00B0F0"/>
          <w:sz w:val="32"/>
          <w:szCs w:val="32"/>
        </w:rPr>
        <w:t>Informações</w:t>
      </w:r>
    </w:p>
    <w:p w14:paraId="29213AE7" w14:textId="77777777" w:rsidR="008D2781" w:rsidRDefault="008D2781" w:rsidP="00534EF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Fiscais</w:t>
      </w:r>
    </w:p>
    <w:p w14:paraId="7ADD81E3" w14:textId="77777777" w:rsidR="00534EF1" w:rsidRDefault="00534EF1" w:rsidP="008D2781">
      <w:pPr>
        <w:pStyle w:val="CENTARI-12"/>
        <w:rPr>
          <w:b w:val="0"/>
          <w:sz w:val="24"/>
          <w:szCs w:val="24"/>
        </w:rPr>
      </w:pPr>
    </w:p>
    <w:p w14:paraId="1ECCD6BB" w14:textId="77777777" w:rsidR="00D82361" w:rsidRDefault="00D82361" w:rsidP="00342681">
      <w:pPr>
        <w:pStyle w:val="CENTARI-12"/>
        <w:jc w:val="both"/>
        <w:rPr>
          <w:b w:val="0"/>
          <w:sz w:val="24"/>
          <w:szCs w:val="24"/>
        </w:rPr>
      </w:pPr>
    </w:p>
    <w:p w14:paraId="335681C0" w14:textId="77777777" w:rsidR="00D82361" w:rsidRPr="005510B4" w:rsidRDefault="005510B4" w:rsidP="003621D0">
      <w:pPr>
        <w:pStyle w:val="CENTARI-12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5510B4">
        <w:rPr>
          <w:bCs/>
          <w:sz w:val="24"/>
          <w:szCs w:val="24"/>
        </w:rPr>
        <w:t>Dados das notas Fiscais</w:t>
      </w:r>
    </w:p>
    <w:p w14:paraId="083EF503" w14:textId="77777777" w:rsidR="00AF3FEB" w:rsidRDefault="00DC419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Verificar o funcionamento dos botões </w:t>
      </w:r>
    </w:p>
    <w:p w14:paraId="5D1B786F" w14:textId="68E2EFEA" w:rsidR="00AF3FEB" w:rsidRDefault="00DC419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“Consultar Notas Fiscais”</w:t>
      </w:r>
    </w:p>
    <w:p w14:paraId="50433E9D" w14:textId="77A23329" w:rsidR="00AF3FEB" w:rsidRDefault="00DC419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“Colocar CFOP de Devolução”</w:t>
      </w:r>
    </w:p>
    <w:p w14:paraId="249195FF" w14:textId="6FCEE5D2" w:rsidR="00AF3FEB" w:rsidRDefault="00AF3FE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“Colocar CFOP de Venda”</w:t>
      </w:r>
    </w:p>
    <w:p w14:paraId="6F539329" w14:textId="50416DF1" w:rsidR="00AF3FEB" w:rsidRDefault="00AF3FE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“Cancelar”</w:t>
      </w:r>
    </w:p>
    <w:p w14:paraId="7ED592E6" w14:textId="62718A72" w:rsidR="00AF3FEB" w:rsidRDefault="00DC419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“Emitir NF-e de Devolução”</w:t>
      </w:r>
    </w:p>
    <w:p w14:paraId="4AF34E19" w14:textId="77777777" w:rsidR="00AF3FEB" w:rsidRDefault="00DC419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“Reimprimir”, “Cancelar”</w:t>
      </w:r>
    </w:p>
    <w:p w14:paraId="18BC76F9" w14:textId="32230D79" w:rsidR="00D82361" w:rsidRPr="001B2386" w:rsidRDefault="00AF3FE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“</w:t>
      </w:r>
      <w:r w:rsidR="00DC4199">
        <w:rPr>
          <w:b w:val="0"/>
          <w:sz w:val="24"/>
          <w:szCs w:val="24"/>
        </w:rPr>
        <w:t>Regerar NFC-e com Novo Numero”</w:t>
      </w:r>
    </w:p>
    <w:p w14:paraId="112CE83B" w14:textId="77777777" w:rsidR="00A96A37" w:rsidRDefault="00A96A37" w:rsidP="00342681">
      <w:pPr>
        <w:pStyle w:val="CENTARI-12"/>
        <w:jc w:val="both"/>
        <w:rPr>
          <w:b w:val="0"/>
          <w:sz w:val="24"/>
          <w:szCs w:val="24"/>
        </w:rPr>
      </w:pPr>
    </w:p>
    <w:p w14:paraId="02D5D4A3" w14:textId="77777777" w:rsidR="00970B4D" w:rsidRPr="00970B4D" w:rsidRDefault="00970B4D" w:rsidP="00342681">
      <w:pPr>
        <w:pStyle w:val="CENTARI-12"/>
        <w:jc w:val="both"/>
        <w:rPr>
          <w:b w:val="0"/>
          <w:sz w:val="24"/>
          <w:szCs w:val="24"/>
        </w:rPr>
      </w:pPr>
    </w:p>
    <w:p w14:paraId="604B2357" w14:textId="77777777" w:rsidR="00A96A37" w:rsidRDefault="002D062D" w:rsidP="0034268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 xml:space="preserve">Aba </w:t>
      </w:r>
      <w:r w:rsidR="00E2590F">
        <w:rPr>
          <w:color w:val="00B0F0"/>
          <w:sz w:val="32"/>
          <w:szCs w:val="32"/>
        </w:rPr>
        <w:t>–</w:t>
      </w:r>
      <w:r w:rsidR="00B72155">
        <w:rPr>
          <w:color w:val="00B0F0"/>
          <w:sz w:val="32"/>
          <w:szCs w:val="32"/>
        </w:rPr>
        <w:t xml:space="preserve"> Observações</w:t>
      </w:r>
    </w:p>
    <w:p w14:paraId="3D97AE4E" w14:textId="77777777" w:rsidR="00E2590F" w:rsidRPr="006552EA" w:rsidRDefault="00E2590F" w:rsidP="00342681">
      <w:pPr>
        <w:pStyle w:val="CENTARI-12"/>
        <w:rPr>
          <w:b w:val="0"/>
          <w:sz w:val="24"/>
          <w:szCs w:val="24"/>
        </w:rPr>
      </w:pPr>
    </w:p>
    <w:p w14:paraId="7F06ADD0" w14:textId="77777777" w:rsidR="00196A2B" w:rsidRPr="0038031A" w:rsidRDefault="00196A2B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3E470FB4" w14:textId="77777777" w:rsidR="002D2EAD" w:rsidRPr="0038031A" w:rsidRDefault="00196A2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Clique </w:t>
      </w:r>
      <w:r w:rsidR="00765FC3">
        <w:rPr>
          <w:b w:val="0"/>
          <w:sz w:val="24"/>
          <w:szCs w:val="24"/>
        </w:rPr>
        <w:t xml:space="preserve">na aba </w:t>
      </w:r>
      <w:r w:rsidRPr="0038031A">
        <w:rPr>
          <w:b w:val="0"/>
          <w:sz w:val="24"/>
          <w:szCs w:val="24"/>
        </w:rPr>
        <w:t>“Observações”.</w:t>
      </w:r>
      <w:r w:rsidR="0004508F">
        <w:rPr>
          <w:b w:val="0"/>
          <w:sz w:val="24"/>
          <w:szCs w:val="24"/>
        </w:rPr>
        <w:t xml:space="preserve"> </w:t>
      </w:r>
      <w:r w:rsidR="002D2EAD">
        <w:rPr>
          <w:b w:val="0"/>
          <w:sz w:val="24"/>
          <w:szCs w:val="24"/>
        </w:rPr>
        <w:t>I</w:t>
      </w:r>
      <w:r w:rsidR="002D2EAD" w:rsidRPr="0038031A">
        <w:rPr>
          <w:b w:val="0"/>
          <w:sz w:val="24"/>
          <w:szCs w:val="24"/>
        </w:rPr>
        <w:t>nser</w:t>
      </w:r>
      <w:r w:rsidR="00EA3D83">
        <w:rPr>
          <w:b w:val="0"/>
          <w:sz w:val="24"/>
          <w:szCs w:val="24"/>
        </w:rPr>
        <w:t>e</w:t>
      </w:r>
      <w:r w:rsidR="002D2EAD" w:rsidRPr="0038031A">
        <w:rPr>
          <w:b w:val="0"/>
          <w:sz w:val="24"/>
          <w:szCs w:val="24"/>
        </w:rPr>
        <w:t xml:space="preserve"> informações diversas sobre </w:t>
      </w:r>
      <w:r w:rsidR="008B6566">
        <w:rPr>
          <w:b w:val="0"/>
          <w:sz w:val="24"/>
          <w:szCs w:val="24"/>
        </w:rPr>
        <w:t>o pedido</w:t>
      </w:r>
      <w:r w:rsidR="00EA3D83">
        <w:rPr>
          <w:b w:val="0"/>
          <w:sz w:val="24"/>
          <w:szCs w:val="24"/>
        </w:rPr>
        <w:t xml:space="preserve">, depois vá </w:t>
      </w:r>
      <w:r w:rsidR="001B2562">
        <w:rPr>
          <w:b w:val="0"/>
          <w:sz w:val="24"/>
          <w:szCs w:val="24"/>
        </w:rPr>
        <w:t>na tela de “Consultar Pedidos”, e verifique se as mesmas observações constam lá</w:t>
      </w:r>
      <w:r w:rsidR="002D2EAD">
        <w:rPr>
          <w:b w:val="0"/>
          <w:sz w:val="24"/>
          <w:szCs w:val="24"/>
        </w:rPr>
        <w:t>.</w:t>
      </w:r>
    </w:p>
    <w:p w14:paraId="47325211" w14:textId="77777777" w:rsidR="00196A2B" w:rsidRDefault="00196A2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247F0">
        <w:rPr>
          <w:b w:val="0"/>
          <w:sz w:val="24"/>
          <w:szCs w:val="24"/>
        </w:rPr>
        <w:t xml:space="preserve"> </w:t>
      </w:r>
      <w:r w:rsidR="00643D2E">
        <w:rPr>
          <w:b w:val="0"/>
          <w:sz w:val="24"/>
          <w:szCs w:val="24"/>
        </w:rPr>
        <w:t>Inserir observações sobre o pedido de venda.</w:t>
      </w:r>
    </w:p>
    <w:p w14:paraId="708342AB" w14:textId="77777777" w:rsidR="00A96A37" w:rsidRDefault="00A96A37" w:rsidP="00342681">
      <w:pPr>
        <w:pStyle w:val="CENTARI-12"/>
        <w:jc w:val="both"/>
        <w:rPr>
          <w:b w:val="0"/>
          <w:sz w:val="24"/>
          <w:szCs w:val="24"/>
        </w:rPr>
      </w:pPr>
    </w:p>
    <w:p w14:paraId="76A19AEB" w14:textId="77777777" w:rsidR="00A96A37" w:rsidRDefault="00A96A37" w:rsidP="00342681">
      <w:pPr>
        <w:pStyle w:val="CENTARI-12"/>
        <w:jc w:val="both"/>
        <w:rPr>
          <w:b w:val="0"/>
          <w:sz w:val="24"/>
          <w:szCs w:val="24"/>
        </w:rPr>
      </w:pPr>
    </w:p>
    <w:p w14:paraId="30C132DE" w14:textId="2344781D" w:rsidR="002E6D7D" w:rsidRDefault="002E6D7D" w:rsidP="00342681">
      <w:pPr>
        <w:pStyle w:val="CENTARI-12"/>
        <w:ind w:left="720"/>
        <w:jc w:val="both"/>
        <w:rPr>
          <w:b w:val="0"/>
          <w:sz w:val="24"/>
          <w:szCs w:val="24"/>
        </w:rPr>
      </w:pPr>
    </w:p>
    <w:p w14:paraId="14C0B1E0" w14:textId="3F74A0D6" w:rsidR="005D6610" w:rsidRDefault="005D6610" w:rsidP="00342681">
      <w:pPr>
        <w:pStyle w:val="CENTARI-12"/>
        <w:ind w:left="720"/>
        <w:jc w:val="both"/>
        <w:rPr>
          <w:b w:val="0"/>
          <w:sz w:val="24"/>
          <w:szCs w:val="24"/>
        </w:rPr>
      </w:pPr>
    </w:p>
    <w:p w14:paraId="784B1000" w14:textId="72B1BD2B" w:rsidR="005D6610" w:rsidRDefault="005D6610" w:rsidP="00342681">
      <w:pPr>
        <w:pStyle w:val="CENTARI-12"/>
        <w:ind w:left="720"/>
        <w:jc w:val="both"/>
        <w:rPr>
          <w:b w:val="0"/>
          <w:sz w:val="24"/>
          <w:szCs w:val="24"/>
        </w:rPr>
      </w:pPr>
    </w:p>
    <w:p w14:paraId="27B30D7D" w14:textId="45F21466" w:rsidR="005D6610" w:rsidRPr="0038031A" w:rsidRDefault="005D6610" w:rsidP="00342681">
      <w:pPr>
        <w:pStyle w:val="CENTARI-12"/>
        <w:ind w:left="720"/>
        <w:jc w:val="both"/>
        <w:rPr>
          <w:b w:val="0"/>
          <w:sz w:val="24"/>
          <w:szCs w:val="24"/>
        </w:rPr>
      </w:pPr>
    </w:p>
    <w:p w14:paraId="7EC92E1C" w14:textId="3CABBB7D" w:rsidR="00196A2B" w:rsidRDefault="002E3590" w:rsidP="00342681">
      <w:pPr>
        <w:pStyle w:val="CENTARI-12"/>
        <w:rPr>
          <w:color w:val="00B0F0"/>
          <w:sz w:val="32"/>
          <w:szCs w:val="32"/>
        </w:rPr>
      </w:pPr>
      <w:r w:rsidRPr="00EE3CC3">
        <w:rPr>
          <w:b w:val="0"/>
          <w:color w:val="00B0F0"/>
          <w:szCs w:val="28"/>
        </w:rPr>
        <w:t xml:space="preserve"> </w:t>
      </w:r>
      <w:r w:rsidRPr="00AF652D">
        <w:rPr>
          <w:color w:val="00B0F0"/>
          <w:sz w:val="32"/>
          <w:szCs w:val="32"/>
        </w:rPr>
        <w:t xml:space="preserve">Aba </w:t>
      </w:r>
      <w:r w:rsidR="005D6610">
        <w:rPr>
          <w:color w:val="00B0F0"/>
          <w:sz w:val="32"/>
          <w:szCs w:val="32"/>
        </w:rPr>
        <w:t>–</w:t>
      </w:r>
      <w:r w:rsidR="00E91D2A">
        <w:rPr>
          <w:color w:val="00B0F0"/>
          <w:sz w:val="32"/>
          <w:szCs w:val="32"/>
        </w:rPr>
        <w:t xml:space="preserve"> </w:t>
      </w:r>
      <w:r w:rsidR="00384EEF" w:rsidRPr="00AF652D">
        <w:rPr>
          <w:color w:val="00B0F0"/>
          <w:sz w:val="32"/>
          <w:szCs w:val="32"/>
        </w:rPr>
        <w:t>Condições</w:t>
      </w:r>
    </w:p>
    <w:p w14:paraId="16E6E5FA" w14:textId="77777777" w:rsidR="005D6610" w:rsidRDefault="005D6610" w:rsidP="00342681">
      <w:pPr>
        <w:pStyle w:val="CENTARI-12"/>
        <w:rPr>
          <w:color w:val="00B0F0"/>
          <w:sz w:val="32"/>
          <w:szCs w:val="32"/>
        </w:rPr>
      </w:pPr>
    </w:p>
    <w:p w14:paraId="06FAE29C" w14:textId="77777777" w:rsidR="00E40EDA" w:rsidRPr="00AF652D" w:rsidRDefault="00E40EDA" w:rsidP="00342681">
      <w:pPr>
        <w:pStyle w:val="CENTARI-12"/>
        <w:rPr>
          <w:color w:val="00B0F0"/>
          <w:sz w:val="32"/>
          <w:szCs w:val="32"/>
        </w:rPr>
      </w:pPr>
    </w:p>
    <w:p w14:paraId="61D426A7" w14:textId="77777777" w:rsidR="00384EEF" w:rsidRPr="003E0E20" w:rsidRDefault="003E0E20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3E0E20">
        <w:rPr>
          <w:sz w:val="24"/>
          <w:szCs w:val="24"/>
        </w:rPr>
        <w:t>Exibir Condições</w:t>
      </w:r>
    </w:p>
    <w:p w14:paraId="22DBC669" w14:textId="26C2A1BF" w:rsidR="00470B44" w:rsidRPr="0038031A" w:rsidRDefault="00666C3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Realizar uma venda e </w:t>
      </w:r>
      <w:r w:rsidR="00BF2C3A">
        <w:rPr>
          <w:b w:val="0"/>
          <w:sz w:val="24"/>
          <w:szCs w:val="24"/>
        </w:rPr>
        <w:t>ir</w:t>
      </w:r>
      <w:r w:rsidR="00815BF5">
        <w:rPr>
          <w:b w:val="0"/>
          <w:sz w:val="24"/>
          <w:szCs w:val="24"/>
        </w:rPr>
        <w:t xml:space="preserve"> à aba condições e clicar no botão </w:t>
      </w:r>
      <w:r w:rsidR="00815BF5" w:rsidRPr="0038031A">
        <w:rPr>
          <w:b w:val="0"/>
          <w:sz w:val="24"/>
          <w:szCs w:val="24"/>
        </w:rPr>
        <w:t>Exibir Condições</w:t>
      </w:r>
      <w:r>
        <w:rPr>
          <w:b w:val="0"/>
          <w:sz w:val="24"/>
          <w:szCs w:val="24"/>
        </w:rPr>
        <w:t>.</w:t>
      </w:r>
    </w:p>
    <w:p w14:paraId="645779A4" w14:textId="77777777" w:rsidR="00196A2B" w:rsidRPr="0038031A" w:rsidRDefault="00384EE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E3590" w:rsidRPr="0038031A">
        <w:rPr>
          <w:b w:val="0"/>
          <w:sz w:val="24"/>
          <w:szCs w:val="24"/>
        </w:rPr>
        <w:t xml:space="preserve"> E</w:t>
      </w:r>
      <w:r w:rsidR="00185621">
        <w:rPr>
          <w:b w:val="0"/>
          <w:sz w:val="24"/>
          <w:szCs w:val="24"/>
        </w:rPr>
        <w:t>xibir</w:t>
      </w:r>
      <w:r w:rsidRPr="0038031A">
        <w:rPr>
          <w:b w:val="0"/>
          <w:sz w:val="24"/>
          <w:szCs w:val="24"/>
        </w:rPr>
        <w:t xml:space="preserve"> no Grid simulação de pagamento configura</w:t>
      </w:r>
      <w:r w:rsidR="0054262B" w:rsidRPr="0038031A">
        <w:rPr>
          <w:b w:val="0"/>
          <w:sz w:val="24"/>
          <w:szCs w:val="24"/>
        </w:rPr>
        <w:t>n</w:t>
      </w:r>
      <w:r w:rsidRPr="0038031A">
        <w:rPr>
          <w:b w:val="0"/>
          <w:sz w:val="24"/>
          <w:szCs w:val="24"/>
        </w:rPr>
        <w:t xml:space="preserve">do </w:t>
      </w:r>
      <w:r w:rsidR="002E3590" w:rsidRPr="0038031A">
        <w:rPr>
          <w:b w:val="0"/>
          <w:sz w:val="24"/>
          <w:szCs w:val="24"/>
        </w:rPr>
        <w:t>nos parâmetros</w:t>
      </w:r>
      <w:r w:rsidRPr="0038031A">
        <w:rPr>
          <w:b w:val="0"/>
          <w:sz w:val="24"/>
          <w:szCs w:val="24"/>
        </w:rPr>
        <w:t xml:space="preserve"> </w:t>
      </w:r>
      <w:r w:rsidR="0054262B" w:rsidRPr="0038031A">
        <w:rPr>
          <w:b w:val="0"/>
          <w:sz w:val="24"/>
          <w:szCs w:val="24"/>
        </w:rPr>
        <w:t>do sistema</w:t>
      </w:r>
      <w:r w:rsidR="002E3590" w:rsidRPr="0038031A">
        <w:rPr>
          <w:b w:val="0"/>
          <w:sz w:val="24"/>
          <w:szCs w:val="24"/>
        </w:rPr>
        <w:t>.</w:t>
      </w:r>
    </w:p>
    <w:p w14:paraId="0AE27E12" w14:textId="77777777" w:rsidR="00376CCB" w:rsidRDefault="00376CCB" w:rsidP="00342681">
      <w:pPr>
        <w:pStyle w:val="CENTARI-12"/>
        <w:jc w:val="both"/>
        <w:rPr>
          <w:sz w:val="24"/>
          <w:szCs w:val="24"/>
        </w:rPr>
      </w:pPr>
    </w:p>
    <w:p w14:paraId="2E0B24D3" w14:textId="77777777" w:rsidR="00384EEF" w:rsidRPr="007C38A9" w:rsidRDefault="007C38A9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7C38A9">
        <w:rPr>
          <w:sz w:val="24"/>
          <w:szCs w:val="24"/>
        </w:rPr>
        <w:t xml:space="preserve">Inserir </w:t>
      </w:r>
      <w:proofErr w:type="spellStart"/>
      <w:r w:rsidRPr="007C38A9">
        <w:rPr>
          <w:sz w:val="24"/>
          <w:szCs w:val="24"/>
        </w:rPr>
        <w:t>Pgtos</w:t>
      </w:r>
      <w:proofErr w:type="spellEnd"/>
    </w:p>
    <w:p w14:paraId="7C907389" w14:textId="77777777" w:rsidR="00C538A2" w:rsidRPr="0038031A" w:rsidRDefault="00C538A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Realizar uma </w:t>
      </w:r>
      <w:r w:rsidR="00376CCB">
        <w:rPr>
          <w:b w:val="0"/>
          <w:sz w:val="24"/>
          <w:szCs w:val="24"/>
        </w:rPr>
        <w:t>venda clicar</w:t>
      </w:r>
      <w:r>
        <w:rPr>
          <w:b w:val="0"/>
          <w:sz w:val="24"/>
          <w:szCs w:val="24"/>
        </w:rPr>
        <w:t xml:space="preserve"> no botão Inserir Pgtos. </w:t>
      </w:r>
    </w:p>
    <w:p w14:paraId="4CAD5A83" w14:textId="77777777" w:rsidR="00196A2B" w:rsidRDefault="00384EE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>Resultado Esperado</w:t>
      </w:r>
      <w:r w:rsidRPr="0038031A">
        <w:rPr>
          <w:b w:val="0"/>
          <w:sz w:val="24"/>
          <w:szCs w:val="24"/>
        </w:rPr>
        <w:t>:</w:t>
      </w:r>
      <w:r w:rsidR="002E3590" w:rsidRPr="0038031A">
        <w:rPr>
          <w:b w:val="0"/>
          <w:sz w:val="24"/>
          <w:szCs w:val="24"/>
        </w:rPr>
        <w:t xml:space="preserve"> </w:t>
      </w:r>
      <w:r w:rsidR="00C538A2">
        <w:rPr>
          <w:b w:val="0"/>
          <w:sz w:val="24"/>
          <w:szCs w:val="24"/>
        </w:rPr>
        <w:t>as condições de pagamentos serão exibidas</w:t>
      </w:r>
      <w:r w:rsidR="00A71918" w:rsidRPr="0038031A">
        <w:rPr>
          <w:b w:val="0"/>
          <w:sz w:val="24"/>
          <w:szCs w:val="24"/>
        </w:rPr>
        <w:t xml:space="preserve"> nesta tela </w:t>
      </w:r>
      <w:r w:rsidR="00C538A2">
        <w:rPr>
          <w:b w:val="0"/>
          <w:sz w:val="24"/>
          <w:szCs w:val="24"/>
        </w:rPr>
        <w:t>e após selecionar</w:t>
      </w:r>
      <w:r w:rsidR="00A71918" w:rsidRPr="0038031A">
        <w:rPr>
          <w:b w:val="0"/>
          <w:sz w:val="24"/>
          <w:szCs w:val="24"/>
        </w:rPr>
        <w:t xml:space="preserve"> a forma de pagamento</w:t>
      </w:r>
      <w:r w:rsidR="00C538A2">
        <w:rPr>
          <w:b w:val="0"/>
          <w:sz w:val="24"/>
          <w:szCs w:val="24"/>
        </w:rPr>
        <w:t xml:space="preserve"> inserir na venda.</w:t>
      </w:r>
    </w:p>
    <w:p w14:paraId="3176244A" w14:textId="77777777" w:rsidR="00252C27" w:rsidRDefault="00252C27" w:rsidP="00342681">
      <w:pPr>
        <w:pStyle w:val="CENTARI-12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>: O número do documento é opcional (Caso clique em cancelar, não irá cancelar o pagamento)</w:t>
      </w:r>
    </w:p>
    <w:p w14:paraId="1C5AF66A" w14:textId="77777777" w:rsidR="000343BF" w:rsidRPr="0038031A" w:rsidRDefault="000343BF" w:rsidP="00342681">
      <w:pPr>
        <w:pStyle w:val="CENTARI-12"/>
        <w:jc w:val="both"/>
        <w:rPr>
          <w:b w:val="0"/>
          <w:sz w:val="24"/>
          <w:szCs w:val="24"/>
        </w:rPr>
      </w:pPr>
    </w:p>
    <w:p w14:paraId="68ABF794" w14:textId="77777777" w:rsidR="00384EEF" w:rsidRPr="00656BEE" w:rsidRDefault="00656BEE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656BEE">
        <w:rPr>
          <w:sz w:val="24"/>
          <w:szCs w:val="24"/>
        </w:rPr>
        <w:t xml:space="preserve">Prestação = </w:t>
      </w:r>
      <w:r>
        <w:rPr>
          <w:sz w:val="24"/>
          <w:szCs w:val="24"/>
        </w:rPr>
        <w:t>E</w:t>
      </w:r>
      <w:r w:rsidRPr="00656BEE">
        <w:rPr>
          <w:sz w:val="24"/>
          <w:szCs w:val="24"/>
        </w:rPr>
        <w:t>ntrada</w:t>
      </w:r>
    </w:p>
    <w:p w14:paraId="2845D603" w14:textId="77777777" w:rsidR="00555E1D" w:rsidRPr="00555E1D" w:rsidRDefault="00555E1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este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caso queira que a primeira prestação seja a entrada.</w:t>
      </w:r>
    </w:p>
    <w:p w14:paraId="1A30047D" w14:textId="77777777" w:rsidR="00F97698" w:rsidRDefault="00384EE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E3590" w:rsidRPr="0038031A">
        <w:rPr>
          <w:b w:val="0"/>
          <w:sz w:val="24"/>
          <w:szCs w:val="24"/>
        </w:rPr>
        <w:t xml:space="preserve"> E</w:t>
      </w:r>
      <w:r w:rsidR="007F36CB" w:rsidRPr="0038031A">
        <w:rPr>
          <w:b w:val="0"/>
          <w:sz w:val="24"/>
          <w:szCs w:val="24"/>
        </w:rPr>
        <w:t xml:space="preserve">ste </w:t>
      </w:r>
      <w:proofErr w:type="spellStart"/>
      <w:r w:rsidR="007F36CB" w:rsidRPr="0038031A">
        <w:rPr>
          <w:b w:val="0"/>
          <w:sz w:val="24"/>
          <w:szCs w:val="24"/>
        </w:rPr>
        <w:t>check</w:t>
      </w:r>
      <w:r w:rsidR="00A71918" w:rsidRPr="0038031A">
        <w:rPr>
          <w:b w:val="0"/>
          <w:sz w:val="24"/>
          <w:szCs w:val="24"/>
        </w:rPr>
        <w:t>box</w:t>
      </w:r>
      <w:proofErr w:type="spellEnd"/>
      <w:r w:rsidR="00A71918" w:rsidRPr="0038031A">
        <w:rPr>
          <w:b w:val="0"/>
          <w:sz w:val="24"/>
          <w:szCs w:val="24"/>
        </w:rPr>
        <w:t xml:space="preserve"> serve para o sistema </w:t>
      </w:r>
      <w:r w:rsidR="00D90085" w:rsidRPr="0038031A">
        <w:rPr>
          <w:b w:val="0"/>
          <w:sz w:val="24"/>
          <w:szCs w:val="24"/>
        </w:rPr>
        <w:t>identificar que a primeira prestação é entrada e quando não marcada esta opção o sistema permite o usuário escolher o valor de entrada</w:t>
      </w:r>
      <w:r w:rsidR="002E3590" w:rsidRPr="0038031A">
        <w:rPr>
          <w:b w:val="0"/>
          <w:sz w:val="24"/>
          <w:szCs w:val="24"/>
        </w:rPr>
        <w:t>.</w:t>
      </w:r>
    </w:p>
    <w:p w14:paraId="3F28E941" w14:textId="77777777" w:rsidR="00F409DB" w:rsidRPr="00F409DB" w:rsidRDefault="00F409DB" w:rsidP="00342681">
      <w:pPr>
        <w:pStyle w:val="CENTARI-12"/>
        <w:jc w:val="both"/>
        <w:rPr>
          <w:sz w:val="24"/>
          <w:szCs w:val="24"/>
        </w:rPr>
      </w:pPr>
      <w:proofErr w:type="spellStart"/>
      <w:r w:rsidRPr="00F409DB">
        <w:rPr>
          <w:sz w:val="24"/>
          <w:szCs w:val="24"/>
        </w:rPr>
        <w:t>Obs</w:t>
      </w:r>
      <w:proofErr w:type="spellEnd"/>
      <w:r w:rsidRPr="00F409DB">
        <w:rPr>
          <w:sz w:val="24"/>
          <w:szCs w:val="24"/>
        </w:rPr>
        <w:t xml:space="preserve"> </w:t>
      </w:r>
      <w:proofErr w:type="spellStart"/>
      <w:r w:rsidRPr="00F409DB">
        <w:rPr>
          <w:sz w:val="24"/>
          <w:szCs w:val="24"/>
        </w:rPr>
        <w:t>TestComplete</w:t>
      </w:r>
      <w:proofErr w:type="spellEnd"/>
      <w:r w:rsidRPr="00F409DB">
        <w:rPr>
          <w:sz w:val="24"/>
          <w:szCs w:val="24"/>
        </w:rPr>
        <w:t xml:space="preserve"> = </w:t>
      </w:r>
    </w:p>
    <w:p w14:paraId="1F894525" w14:textId="77777777" w:rsidR="00F409DB" w:rsidRDefault="00F409D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4F19DF">
        <w:rPr>
          <w:b w:val="0"/>
          <w:sz w:val="24"/>
          <w:szCs w:val="24"/>
        </w:rPr>
        <w:t xml:space="preserve">Marcando </w:t>
      </w:r>
      <w:proofErr w:type="spellStart"/>
      <w:r w:rsidR="004F19DF">
        <w:rPr>
          <w:b w:val="0"/>
          <w:sz w:val="24"/>
          <w:szCs w:val="24"/>
        </w:rPr>
        <w:t>checbox</w:t>
      </w:r>
      <w:proofErr w:type="spellEnd"/>
    </w:p>
    <w:p w14:paraId="702E70CF" w14:textId="77777777" w:rsidR="00F409DB" w:rsidRDefault="00F409D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</w:t>
      </w:r>
      <w:r w:rsidR="004F19DF">
        <w:rPr>
          <w:b w:val="0"/>
          <w:sz w:val="24"/>
          <w:szCs w:val="24"/>
        </w:rPr>
        <w:t xml:space="preserve"> Desmarcando </w:t>
      </w:r>
      <w:proofErr w:type="spellStart"/>
      <w:r w:rsidR="004F19DF">
        <w:rPr>
          <w:b w:val="0"/>
          <w:sz w:val="24"/>
          <w:szCs w:val="24"/>
        </w:rPr>
        <w:t>checkbox</w:t>
      </w:r>
      <w:proofErr w:type="spellEnd"/>
    </w:p>
    <w:p w14:paraId="40AAA345" w14:textId="77777777" w:rsidR="000343BF" w:rsidRPr="00185621" w:rsidRDefault="000343BF" w:rsidP="00342681">
      <w:pPr>
        <w:pStyle w:val="CENTARI-12"/>
        <w:jc w:val="both"/>
        <w:rPr>
          <w:b w:val="0"/>
          <w:sz w:val="24"/>
          <w:szCs w:val="24"/>
        </w:rPr>
      </w:pPr>
    </w:p>
    <w:p w14:paraId="6D466176" w14:textId="77777777" w:rsidR="00C6602C" w:rsidRDefault="00E91D2A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 xml:space="preserve">Aba - </w:t>
      </w:r>
      <w:r w:rsidR="0029496D" w:rsidRPr="00AF652D">
        <w:rPr>
          <w:color w:val="00B0F0"/>
          <w:sz w:val="32"/>
          <w:szCs w:val="32"/>
        </w:rPr>
        <w:t>Históricos</w:t>
      </w:r>
    </w:p>
    <w:p w14:paraId="4015CC13" w14:textId="77777777" w:rsidR="00E40EDA" w:rsidRPr="001212D2" w:rsidRDefault="00E40EDA" w:rsidP="00342681">
      <w:pPr>
        <w:pStyle w:val="CENTARI-12"/>
        <w:rPr>
          <w:color w:val="00B0F0"/>
          <w:sz w:val="32"/>
          <w:szCs w:val="32"/>
        </w:rPr>
      </w:pPr>
    </w:p>
    <w:p w14:paraId="1F42D76F" w14:textId="50442542" w:rsidR="0029496D" w:rsidRPr="00B96B19" w:rsidRDefault="009D0E49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B96B19">
        <w:rPr>
          <w:sz w:val="24"/>
          <w:szCs w:val="24"/>
        </w:rPr>
        <w:t>Agendar ligação</w:t>
      </w:r>
      <w:r w:rsidR="000E4A4A">
        <w:rPr>
          <w:sz w:val="24"/>
          <w:szCs w:val="24"/>
        </w:rPr>
        <w:t xml:space="preserve">   </w:t>
      </w:r>
    </w:p>
    <w:p w14:paraId="624F91B1" w14:textId="77777777" w:rsidR="00C538A2" w:rsidRPr="0038031A" w:rsidRDefault="000207B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a data e </w:t>
      </w:r>
      <w:r w:rsidR="000E0409">
        <w:rPr>
          <w:b w:val="0"/>
          <w:sz w:val="24"/>
          <w:szCs w:val="24"/>
        </w:rPr>
        <w:t>o horário, e depois c</w:t>
      </w:r>
      <w:r w:rsidR="0029496D" w:rsidRPr="0038031A">
        <w:rPr>
          <w:b w:val="0"/>
          <w:sz w:val="24"/>
          <w:szCs w:val="24"/>
        </w:rPr>
        <w:t>lique em “Agendar ligação”.</w:t>
      </w:r>
      <w:r w:rsidR="00B94F7E">
        <w:rPr>
          <w:b w:val="0"/>
          <w:sz w:val="24"/>
          <w:szCs w:val="24"/>
        </w:rPr>
        <w:t xml:space="preserve"> </w:t>
      </w:r>
      <w:r w:rsidR="005911D8">
        <w:rPr>
          <w:b w:val="0"/>
          <w:sz w:val="24"/>
          <w:szCs w:val="24"/>
        </w:rPr>
        <w:t>Logo d</w:t>
      </w:r>
      <w:r w:rsidR="00B94F7E">
        <w:rPr>
          <w:b w:val="0"/>
          <w:sz w:val="24"/>
          <w:szCs w:val="24"/>
        </w:rPr>
        <w:t>epois de r</w:t>
      </w:r>
      <w:r w:rsidR="00C538A2">
        <w:rPr>
          <w:b w:val="0"/>
          <w:sz w:val="24"/>
          <w:szCs w:val="24"/>
        </w:rPr>
        <w:t xml:space="preserve">ealizar uma venda </w:t>
      </w:r>
      <w:r w:rsidR="00B94F7E">
        <w:rPr>
          <w:b w:val="0"/>
          <w:sz w:val="24"/>
          <w:szCs w:val="24"/>
        </w:rPr>
        <w:t xml:space="preserve">e </w:t>
      </w:r>
      <w:r w:rsidR="00EC65D3">
        <w:rPr>
          <w:b w:val="0"/>
          <w:sz w:val="24"/>
          <w:szCs w:val="24"/>
        </w:rPr>
        <w:t xml:space="preserve">inserir um </w:t>
      </w:r>
      <w:r w:rsidR="00B94F7E">
        <w:rPr>
          <w:b w:val="0"/>
          <w:sz w:val="24"/>
          <w:szCs w:val="24"/>
        </w:rPr>
        <w:t>agendamento</w:t>
      </w:r>
      <w:r w:rsidR="005911D8">
        <w:rPr>
          <w:b w:val="0"/>
          <w:sz w:val="24"/>
          <w:szCs w:val="24"/>
        </w:rPr>
        <w:t>,</w:t>
      </w:r>
      <w:r w:rsidR="00B94F7E">
        <w:rPr>
          <w:b w:val="0"/>
          <w:sz w:val="24"/>
          <w:szCs w:val="24"/>
        </w:rPr>
        <w:t xml:space="preserve"> </w:t>
      </w:r>
      <w:r w:rsidR="00EC65D3">
        <w:rPr>
          <w:b w:val="0"/>
          <w:sz w:val="24"/>
          <w:szCs w:val="24"/>
        </w:rPr>
        <w:t xml:space="preserve">ir </w:t>
      </w:r>
      <w:r w:rsidR="00DF43C9">
        <w:rPr>
          <w:b w:val="0"/>
          <w:sz w:val="24"/>
          <w:szCs w:val="24"/>
        </w:rPr>
        <w:t>ao me</w:t>
      </w:r>
      <w:r w:rsidR="00A71C5A">
        <w:rPr>
          <w:b w:val="0"/>
          <w:sz w:val="24"/>
          <w:szCs w:val="24"/>
        </w:rPr>
        <w:t>nu</w:t>
      </w:r>
      <w:r w:rsidR="00EC65D3">
        <w:rPr>
          <w:b w:val="0"/>
          <w:sz w:val="24"/>
          <w:szCs w:val="24"/>
        </w:rPr>
        <w:t xml:space="preserve"> venda -&gt;Agendamentos e </w:t>
      </w:r>
      <w:r w:rsidR="00E9453A">
        <w:rPr>
          <w:b w:val="0"/>
          <w:sz w:val="24"/>
          <w:szCs w:val="24"/>
        </w:rPr>
        <w:t>consulte o agendamento requerido.</w:t>
      </w:r>
    </w:p>
    <w:p w14:paraId="2195215F" w14:textId="77777777" w:rsidR="005C2314" w:rsidRDefault="0029496D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EC65D3">
        <w:rPr>
          <w:b w:val="0"/>
          <w:sz w:val="24"/>
          <w:szCs w:val="24"/>
        </w:rPr>
        <w:t>Devera exibir o agendamento com todos os</w:t>
      </w:r>
      <w:r w:rsidR="00C14F80">
        <w:rPr>
          <w:b w:val="0"/>
          <w:sz w:val="24"/>
          <w:szCs w:val="24"/>
        </w:rPr>
        <w:t xml:space="preserve"> dados do cliente inserido no pe</w:t>
      </w:r>
      <w:r w:rsidR="00EC65D3">
        <w:rPr>
          <w:b w:val="0"/>
          <w:sz w:val="24"/>
          <w:szCs w:val="24"/>
        </w:rPr>
        <w:t>dido.</w:t>
      </w:r>
      <w:r w:rsidR="002E6921">
        <w:rPr>
          <w:b w:val="0"/>
          <w:sz w:val="24"/>
          <w:szCs w:val="24"/>
        </w:rPr>
        <w:br/>
      </w:r>
    </w:p>
    <w:p w14:paraId="712E0CD4" w14:textId="77777777" w:rsidR="00465D3C" w:rsidRPr="00930237" w:rsidRDefault="00930237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930237">
        <w:rPr>
          <w:sz w:val="24"/>
          <w:szCs w:val="24"/>
        </w:rPr>
        <w:t>Inserir Histórico</w:t>
      </w:r>
    </w:p>
    <w:p w14:paraId="0EAF209F" w14:textId="77777777" w:rsidR="00465D3C" w:rsidRPr="008873CA" w:rsidRDefault="008873C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“Inserir Histórico”, inclua o conteúdo que desejar, e logo após de OK.</w:t>
      </w:r>
    </w:p>
    <w:p w14:paraId="6F83341F" w14:textId="77777777" w:rsidR="00465D3C" w:rsidRDefault="008873C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1E6CE2">
        <w:rPr>
          <w:b w:val="0"/>
          <w:sz w:val="24"/>
          <w:szCs w:val="24"/>
        </w:rPr>
        <w:t xml:space="preserve"> Inserir no campo ao lado os dados do Histórico.</w:t>
      </w:r>
    </w:p>
    <w:p w14:paraId="17738A97" w14:textId="77777777" w:rsidR="00614CC7" w:rsidRPr="0038031A" w:rsidRDefault="00614CC7" w:rsidP="00342681">
      <w:pPr>
        <w:pStyle w:val="CENTARI-12"/>
        <w:jc w:val="both"/>
        <w:rPr>
          <w:sz w:val="24"/>
          <w:szCs w:val="24"/>
        </w:rPr>
      </w:pPr>
    </w:p>
    <w:p w14:paraId="46988A1D" w14:textId="77777777" w:rsidR="0029496D" w:rsidRPr="00A52908" w:rsidRDefault="00A52908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A52908">
        <w:rPr>
          <w:sz w:val="24"/>
          <w:szCs w:val="24"/>
        </w:rPr>
        <w:t>Exibir históricos</w:t>
      </w:r>
    </w:p>
    <w:p w14:paraId="64F74A68" w14:textId="77777777" w:rsidR="00B372FB" w:rsidRPr="0038031A" w:rsidRDefault="001212D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</w:t>
      </w:r>
      <w:r w:rsidR="00A52908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Exibir Históricos</w:t>
      </w:r>
      <w:r w:rsidR="00A52908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. </w:t>
      </w:r>
    </w:p>
    <w:p w14:paraId="7DEE69BE" w14:textId="77777777" w:rsidR="0029496D" w:rsidRDefault="0029496D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AD64F5" w:rsidRPr="0038031A">
        <w:rPr>
          <w:b w:val="0"/>
          <w:sz w:val="24"/>
          <w:szCs w:val="24"/>
        </w:rPr>
        <w:t xml:space="preserve"> E</w:t>
      </w:r>
      <w:r w:rsidRPr="0038031A">
        <w:rPr>
          <w:b w:val="0"/>
          <w:sz w:val="24"/>
          <w:szCs w:val="24"/>
        </w:rPr>
        <w:t>xibi</w:t>
      </w:r>
      <w:r w:rsidR="00B372FB">
        <w:rPr>
          <w:b w:val="0"/>
          <w:sz w:val="24"/>
          <w:szCs w:val="24"/>
        </w:rPr>
        <w:t>r</w:t>
      </w:r>
      <w:r w:rsidRPr="0038031A">
        <w:rPr>
          <w:b w:val="0"/>
          <w:sz w:val="24"/>
          <w:szCs w:val="24"/>
        </w:rPr>
        <w:t xml:space="preserve"> os históricos ao lado</w:t>
      </w:r>
      <w:r w:rsidR="00E315E0" w:rsidRPr="0038031A">
        <w:rPr>
          <w:b w:val="0"/>
          <w:sz w:val="24"/>
          <w:szCs w:val="24"/>
        </w:rPr>
        <w:t xml:space="preserve"> com os dados de usuário e </w:t>
      </w:r>
      <w:r w:rsidR="00F947C8" w:rsidRPr="0038031A">
        <w:rPr>
          <w:b w:val="0"/>
          <w:sz w:val="24"/>
          <w:szCs w:val="24"/>
        </w:rPr>
        <w:t>histórico data</w:t>
      </w:r>
      <w:r w:rsidR="00E315E0" w:rsidRPr="0038031A">
        <w:rPr>
          <w:b w:val="0"/>
          <w:sz w:val="24"/>
          <w:szCs w:val="24"/>
        </w:rPr>
        <w:t xml:space="preserve"> e hora</w:t>
      </w:r>
      <w:r w:rsidR="001212D2">
        <w:rPr>
          <w:b w:val="0"/>
          <w:sz w:val="24"/>
          <w:szCs w:val="24"/>
        </w:rPr>
        <w:t>.</w:t>
      </w:r>
    </w:p>
    <w:p w14:paraId="3E5BA8CB" w14:textId="77777777" w:rsidR="005C2314" w:rsidRPr="0038031A" w:rsidRDefault="005C2314" w:rsidP="00342681">
      <w:pPr>
        <w:pStyle w:val="CENTARI-12"/>
        <w:jc w:val="both"/>
        <w:rPr>
          <w:sz w:val="24"/>
          <w:szCs w:val="24"/>
        </w:rPr>
      </w:pPr>
    </w:p>
    <w:p w14:paraId="5D673681" w14:textId="4310C3FA" w:rsidR="0029496D" w:rsidRPr="00B75FBA" w:rsidRDefault="00931D91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B75FBA">
        <w:rPr>
          <w:sz w:val="24"/>
          <w:szCs w:val="24"/>
        </w:rPr>
        <w:t>Enviar Histórico atual para o e-mail do cliente</w:t>
      </w:r>
      <w:r w:rsidR="006374A7">
        <w:rPr>
          <w:sz w:val="24"/>
          <w:szCs w:val="24"/>
        </w:rPr>
        <w:t xml:space="preserve"> </w:t>
      </w:r>
    </w:p>
    <w:p w14:paraId="5BA2ECFF" w14:textId="77777777" w:rsidR="0029496D" w:rsidRPr="0038031A" w:rsidRDefault="0029496D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“Enviar Histórico atual para o e-mail do cliente”</w:t>
      </w:r>
      <w:r w:rsidR="00F73A94">
        <w:rPr>
          <w:b w:val="0"/>
          <w:sz w:val="24"/>
          <w:szCs w:val="24"/>
        </w:rPr>
        <w:t>, consequentemente abrirá uma tela para inserir o e-mail que deseja</w:t>
      </w:r>
      <w:r w:rsidR="00AE05D8">
        <w:rPr>
          <w:b w:val="0"/>
          <w:sz w:val="24"/>
          <w:szCs w:val="24"/>
        </w:rPr>
        <w:t xml:space="preserve"> enviar o histórico</w:t>
      </w:r>
      <w:r w:rsidRPr="0038031A">
        <w:rPr>
          <w:b w:val="0"/>
          <w:sz w:val="24"/>
          <w:szCs w:val="24"/>
        </w:rPr>
        <w:t>.</w:t>
      </w:r>
    </w:p>
    <w:p w14:paraId="146ACF53" w14:textId="77777777" w:rsidR="0029496D" w:rsidRDefault="0029496D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F947C8" w:rsidRPr="0038031A">
        <w:rPr>
          <w:b w:val="0"/>
          <w:sz w:val="24"/>
          <w:szCs w:val="24"/>
        </w:rPr>
        <w:t xml:space="preserve"> </w:t>
      </w:r>
      <w:r w:rsidR="00E96445">
        <w:rPr>
          <w:b w:val="0"/>
          <w:sz w:val="24"/>
          <w:szCs w:val="24"/>
        </w:rPr>
        <w:t>A</w:t>
      </w:r>
      <w:r w:rsidR="00F947C8" w:rsidRPr="0038031A">
        <w:rPr>
          <w:b w:val="0"/>
          <w:sz w:val="24"/>
          <w:szCs w:val="24"/>
        </w:rPr>
        <w:t xml:space="preserve">bre a Microsoft Outlook para </w:t>
      </w:r>
      <w:r w:rsidR="00E96445">
        <w:rPr>
          <w:b w:val="0"/>
          <w:sz w:val="24"/>
          <w:szCs w:val="24"/>
        </w:rPr>
        <w:t xml:space="preserve">a inserção e </w:t>
      </w:r>
      <w:r w:rsidR="00F947C8" w:rsidRPr="0038031A">
        <w:rPr>
          <w:b w:val="0"/>
          <w:sz w:val="24"/>
          <w:szCs w:val="24"/>
        </w:rPr>
        <w:t>envio da mensagem</w:t>
      </w:r>
      <w:r w:rsidR="0008401E">
        <w:rPr>
          <w:b w:val="0"/>
          <w:sz w:val="24"/>
          <w:szCs w:val="24"/>
        </w:rPr>
        <w:t>.</w:t>
      </w:r>
    </w:p>
    <w:p w14:paraId="60A07113" w14:textId="77777777" w:rsidR="00D232E9" w:rsidRDefault="00D232E9" w:rsidP="00342681">
      <w:pPr>
        <w:pStyle w:val="CENTARI-12"/>
        <w:jc w:val="both"/>
        <w:rPr>
          <w:sz w:val="24"/>
          <w:szCs w:val="24"/>
        </w:rPr>
      </w:pPr>
    </w:p>
    <w:p w14:paraId="061EE283" w14:textId="5C815021" w:rsidR="00D232E9" w:rsidRDefault="00D232E9" w:rsidP="00342681">
      <w:pPr>
        <w:pStyle w:val="CENTARI-12"/>
        <w:jc w:val="both"/>
        <w:rPr>
          <w:sz w:val="24"/>
          <w:szCs w:val="24"/>
        </w:rPr>
      </w:pPr>
    </w:p>
    <w:p w14:paraId="67EBDA54" w14:textId="77777777" w:rsidR="00C15D31" w:rsidRPr="0038031A" w:rsidRDefault="00C15D31" w:rsidP="00342681">
      <w:pPr>
        <w:pStyle w:val="CENTARI-12"/>
        <w:jc w:val="both"/>
        <w:rPr>
          <w:sz w:val="24"/>
          <w:szCs w:val="24"/>
        </w:rPr>
      </w:pPr>
    </w:p>
    <w:p w14:paraId="7AC23ABC" w14:textId="5E23A846" w:rsidR="00E84FE8" w:rsidRDefault="00E91D2A" w:rsidP="00C15D3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 xml:space="preserve">Aba </w:t>
      </w:r>
      <w:r w:rsidR="00E84FE8">
        <w:rPr>
          <w:color w:val="00B0F0"/>
          <w:sz w:val="32"/>
          <w:szCs w:val="32"/>
        </w:rPr>
        <w:t>–</w:t>
      </w:r>
      <w:r>
        <w:rPr>
          <w:color w:val="00B0F0"/>
          <w:sz w:val="32"/>
          <w:szCs w:val="32"/>
        </w:rPr>
        <w:t xml:space="preserve"> </w:t>
      </w:r>
      <w:r w:rsidR="00E84FE8">
        <w:rPr>
          <w:color w:val="00B0F0"/>
          <w:sz w:val="32"/>
          <w:szCs w:val="32"/>
        </w:rPr>
        <w:t>Despesas</w:t>
      </w:r>
    </w:p>
    <w:p w14:paraId="7BEA4C51" w14:textId="2DBA147C" w:rsidR="00E373A2" w:rsidRPr="006374A7" w:rsidRDefault="00E373A2" w:rsidP="00342681">
      <w:pPr>
        <w:pStyle w:val="CENTARI-12"/>
        <w:rPr>
          <w:color w:val="FF0000"/>
          <w:sz w:val="40"/>
          <w:szCs w:val="40"/>
        </w:rPr>
      </w:pPr>
    </w:p>
    <w:p w14:paraId="667EC865" w14:textId="77777777" w:rsidR="00F947C8" w:rsidRPr="00CE4FB3" w:rsidRDefault="00CE4FB3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CE4FB3">
        <w:rPr>
          <w:sz w:val="24"/>
          <w:szCs w:val="24"/>
        </w:rPr>
        <w:t>Inserir Despesa</w:t>
      </w:r>
    </w:p>
    <w:p w14:paraId="28DAA608" w14:textId="77777777" w:rsidR="00F947C8" w:rsidRDefault="001212D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Nota Fiscal</w:t>
      </w:r>
      <w:r w:rsidR="00F947C8" w:rsidRPr="0038031A">
        <w:rPr>
          <w:b w:val="0"/>
          <w:sz w:val="24"/>
          <w:szCs w:val="24"/>
        </w:rPr>
        <w:t>.</w:t>
      </w:r>
    </w:p>
    <w:p w14:paraId="6720447D" w14:textId="77777777" w:rsidR="001212D2" w:rsidRPr="0038031A" w:rsidRDefault="001212D2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Inserir Descrição da nota Fiscal</w:t>
      </w:r>
    </w:p>
    <w:p w14:paraId="5BF06978" w14:textId="77777777" w:rsidR="00F947C8" w:rsidRPr="0038031A" w:rsidRDefault="001212D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Despesa</w:t>
      </w:r>
      <w:r w:rsidR="00F947C8" w:rsidRPr="0038031A">
        <w:rPr>
          <w:b w:val="0"/>
          <w:sz w:val="24"/>
          <w:szCs w:val="24"/>
        </w:rPr>
        <w:t>.</w:t>
      </w:r>
    </w:p>
    <w:p w14:paraId="310AF650" w14:textId="77777777" w:rsidR="00F947C8" w:rsidRPr="0038031A" w:rsidRDefault="001212D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</w:t>
      </w:r>
      <w:r w:rsidRPr="0038031A">
        <w:rPr>
          <w:b w:val="0"/>
          <w:sz w:val="24"/>
          <w:szCs w:val="24"/>
        </w:rPr>
        <w:t xml:space="preserve"> </w:t>
      </w:r>
      <w:r w:rsidR="00296356">
        <w:rPr>
          <w:b w:val="0"/>
          <w:sz w:val="24"/>
          <w:szCs w:val="24"/>
        </w:rPr>
        <w:t>Loja</w:t>
      </w:r>
      <w:r w:rsidR="00F947C8" w:rsidRPr="0038031A">
        <w:rPr>
          <w:b w:val="0"/>
          <w:sz w:val="24"/>
          <w:szCs w:val="24"/>
        </w:rPr>
        <w:t>.</w:t>
      </w:r>
    </w:p>
    <w:p w14:paraId="0C982D1D" w14:textId="77777777" w:rsidR="00F947C8" w:rsidRPr="00296356" w:rsidRDefault="0029635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Digite o </w:t>
      </w:r>
      <w:r w:rsidR="001F763B" w:rsidRPr="0038031A">
        <w:rPr>
          <w:b w:val="0"/>
          <w:sz w:val="24"/>
          <w:szCs w:val="24"/>
        </w:rPr>
        <w:t>Histórico</w:t>
      </w:r>
      <w:r>
        <w:rPr>
          <w:b w:val="0"/>
          <w:sz w:val="24"/>
          <w:szCs w:val="24"/>
        </w:rPr>
        <w:t xml:space="preserve"> da retenção</w:t>
      </w:r>
      <w:r w:rsidR="00F947C8" w:rsidRPr="0038031A">
        <w:rPr>
          <w:b w:val="0"/>
          <w:sz w:val="24"/>
          <w:szCs w:val="24"/>
        </w:rPr>
        <w:t>.</w:t>
      </w:r>
    </w:p>
    <w:p w14:paraId="4507610A" w14:textId="77777777" w:rsidR="00F947C8" w:rsidRPr="0038031A" w:rsidRDefault="0029635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Digite o</w:t>
      </w:r>
      <w:r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nome de quem vai receber o valor</w:t>
      </w:r>
      <w:r w:rsidR="00F947C8" w:rsidRPr="0038031A">
        <w:rPr>
          <w:b w:val="0"/>
          <w:sz w:val="24"/>
          <w:szCs w:val="24"/>
        </w:rPr>
        <w:t>.</w:t>
      </w:r>
    </w:p>
    <w:p w14:paraId="47229C9E" w14:textId="77777777" w:rsidR="001F763B" w:rsidRPr="0038031A" w:rsidRDefault="0029635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Digite o</w:t>
      </w:r>
      <w:r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Valor</w:t>
      </w:r>
      <w:r w:rsidR="001F763B" w:rsidRPr="0038031A">
        <w:rPr>
          <w:b w:val="0"/>
          <w:sz w:val="24"/>
          <w:szCs w:val="24"/>
        </w:rPr>
        <w:t>.</w:t>
      </w:r>
    </w:p>
    <w:p w14:paraId="15DF2707" w14:textId="77777777" w:rsidR="001F763B" w:rsidRPr="0038031A" w:rsidRDefault="001F763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“Inserir Despesa”.</w:t>
      </w:r>
    </w:p>
    <w:p w14:paraId="2CE8F1EA" w14:textId="77777777" w:rsidR="001F763B" w:rsidRDefault="001F763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162E9" w:rsidRPr="0038031A">
        <w:rPr>
          <w:b w:val="0"/>
          <w:sz w:val="24"/>
          <w:szCs w:val="24"/>
        </w:rPr>
        <w:t xml:space="preserve"> </w:t>
      </w:r>
      <w:r w:rsidR="00DE0440">
        <w:rPr>
          <w:b w:val="0"/>
          <w:sz w:val="24"/>
          <w:szCs w:val="24"/>
        </w:rPr>
        <w:t>A</w:t>
      </w:r>
      <w:r w:rsidR="003162E9" w:rsidRPr="0038031A">
        <w:rPr>
          <w:b w:val="0"/>
          <w:sz w:val="24"/>
          <w:szCs w:val="24"/>
        </w:rPr>
        <w:t>o clicar neste botão o mesmo insere a despesa com os dados fornecidos</w:t>
      </w:r>
      <w:r w:rsidR="00296356">
        <w:rPr>
          <w:b w:val="0"/>
          <w:sz w:val="24"/>
          <w:szCs w:val="24"/>
        </w:rPr>
        <w:t xml:space="preserve"> acima.</w:t>
      </w:r>
    </w:p>
    <w:p w14:paraId="7F956496" w14:textId="77777777" w:rsidR="00E373A2" w:rsidRPr="0038031A" w:rsidRDefault="00E373A2" w:rsidP="00342681">
      <w:pPr>
        <w:pStyle w:val="CENTARI-12"/>
        <w:jc w:val="both"/>
        <w:rPr>
          <w:b w:val="0"/>
          <w:sz w:val="24"/>
          <w:szCs w:val="24"/>
        </w:rPr>
      </w:pPr>
    </w:p>
    <w:p w14:paraId="2140D2BE" w14:textId="77777777" w:rsidR="001F763B" w:rsidRPr="00CE4FB3" w:rsidRDefault="00CE4FB3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CE4FB3">
        <w:rPr>
          <w:sz w:val="24"/>
          <w:szCs w:val="24"/>
        </w:rPr>
        <w:t>Consultar Despesa</w:t>
      </w:r>
    </w:p>
    <w:p w14:paraId="4EE18D6D" w14:textId="77777777" w:rsidR="001F763B" w:rsidRPr="0038031A" w:rsidRDefault="007B5CCE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uma Despesa, c</w:t>
      </w:r>
      <w:r w:rsidR="001F763B" w:rsidRPr="0038031A">
        <w:rPr>
          <w:b w:val="0"/>
          <w:sz w:val="24"/>
          <w:szCs w:val="24"/>
        </w:rPr>
        <w:t>lique em “Consultar</w:t>
      </w:r>
      <w:r w:rsidR="00CE4FB3">
        <w:rPr>
          <w:b w:val="0"/>
          <w:sz w:val="24"/>
          <w:szCs w:val="24"/>
        </w:rPr>
        <w:t xml:space="preserve"> Despesa</w:t>
      </w:r>
      <w:r w:rsidR="001F763B" w:rsidRPr="0038031A">
        <w:rPr>
          <w:b w:val="0"/>
          <w:sz w:val="24"/>
          <w:szCs w:val="24"/>
        </w:rPr>
        <w:t>”.</w:t>
      </w:r>
    </w:p>
    <w:p w14:paraId="3DFB7699" w14:textId="77777777" w:rsidR="00DE4F37" w:rsidRDefault="001F763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162E9" w:rsidRPr="0038031A">
        <w:rPr>
          <w:b w:val="0"/>
          <w:sz w:val="24"/>
          <w:szCs w:val="24"/>
        </w:rPr>
        <w:t xml:space="preserve"> </w:t>
      </w:r>
      <w:r w:rsidR="00DE0440">
        <w:rPr>
          <w:b w:val="0"/>
          <w:sz w:val="24"/>
          <w:szCs w:val="24"/>
        </w:rPr>
        <w:t>C</w:t>
      </w:r>
      <w:r w:rsidR="003162E9" w:rsidRPr="0038031A">
        <w:rPr>
          <w:b w:val="0"/>
          <w:sz w:val="24"/>
          <w:szCs w:val="24"/>
        </w:rPr>
        <w:t>onsulta as despesas lançadas</w:t>
      </w:r>
      <w:r w:rsidR="00296356">
        <w:rPr>
          <w:b w:val="0"/>
          <w:sz w:val="24"/>
          <w:szCs w:val="24"/>
        </w:rPr>
        <w:t xml:space="preserve"> para este pedido</w:t>
      </w:r>
      <w:r w:rsidR="00DE4F37" w:rsidRPr="0038031A">
        <w:rPr>
          <w:b w:val="0"/>
          <w:sz w:val="24"/>
          <w:szCs w:val="24"/>
        </w:rPr>
        <w:t>.</w:t>
      </w:r>
    </w:p>
    <w:p w14:paraId="7301A9EA" w14:textId="77777777" w:rsidR="00E373A2" w:rsidRPr="0038031A" w:rsidRDefault="00E373A2" w:rsidP="00342681">
      <w:pPr>
        <w:pStyle w:val="CENTARI-12"/>
        <w:jc w:val="both"/>
        <w:rPr>
          <w:b w:val="0"/>
          <w:sz w:val="24"/>
          <w:szCs w:val="24"/>
        </w:rPr>
      </w:pPr>
    </w:p>
    <w:p w14:paraId="21E06A26" w14:textId="77777777" w:rsidR="001F763B" w:rsidRPr="00947553" w:rsidRDefault="00947553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947553">
        <w:rPr>
          <w:sz w:val="24"/>
          <w:szCs w:val="24"/>
        </w:rPr>
        <w:t>Excluir Despesa</w:t>
      </w:r>
    </w:p>
    <w:p w14:paraId="3954FC43" w14:textId="77777777" w:rsidR="001F763B" w:rsidRPr="0038031A" w:rsidRDefault="00F1408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uma Despesa, c</w:t>
      </w:r>
      <w:r w:rsidR="001F763B" w:rsidRPr="0038031A">
        <w:rPr>
          <w:b w:val="0"/>
          <w:sz w:val="24"/>
          <w:szCs w:val="24"/>
        </w:rPr>
        <w:t>lique em “Excluir</w:t>
      </w:r>
      <w:r w:rsidR="00CE4FB3">
        <w:rPr>
          <w:b w:val="0"/>
          <w:sz w:val="24"/>
          <w:szCs w:val="24"/>
        </w:rPr>
        <w:t xml:space="preserve"> Despesa</w:t>
      </w:r>
      <w:r w:rsidR="001F763B" w:rsidRPr="0038031A">
        <w:rPr>
          <w:b w:val="0"/>
          <w:sz w:val="24"/>
          <w:szCs w:val="24"/>
        </w:rPr>
        <w:t>”.</w:t>
      </w:r>
    </w:p>
    <w:p w14:paraId="0C5E629F" w14:textId="77777777" w:rsidR="001F763B" w:rsidRPr="0038031A" w:rsidRDefault="001F763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896B3C" w:rsidRPr="0038031A">
        <w:rPr>
          <w:sz w:val="24"/>
          <w:szCs w:val="24"/>
        </w:rPr>
        <w:t>Esperado</w:t>
      </w:r>
      <w:r w:rsidR="00896B3C" w:rsidRPr="0038031A">
        <w:rPr>
          <w:b w:val="0"/>
          <w:sz w:val="24"/>
          <w:szCs w:val="24"/>
        </w:rPr>
        <w:t xml:space="preserve">: </w:t>
      </w:r>
      <w:r w:rsidR="004B76A0">
        <w:rPr>
          <w:b w:val="0"/>
          <w:sz w:val="24"/>
          <w:szCs w:val="24"/>
        </w:rPr>
        <w:t>E</w:t>
      </w:r>
      <w:r w:rsidR="003162E9" w:rsidRPr="0038031A">
        <w:rPr>
          <w:b w:val="0"/>
          <w:sz w:val="24"/>
          <w:szCs w:val="24"/>
        </w:rPr>
        <w:t>xcluir despesa selecionad</w:t>
      </w:r>
      <w:r w:rsidR="00DE4F37" w:rsidRPr="0038031A">
        <w:rPr>
          <w:b w:val="0"/>
          <w:sz w:val="24"/>
          <w:szCs w:val="24"/>
        </w:rPr>
        <w:t>a.</w:t>
      </w:r>
    </w:p>
    <w:p w14:paraId="1BFA1DCB" w14:textId="77777777" w:rsidR="00DE4F37" w:rsidRDefault="00DE4F37" w:rsidP="00342681">
      <w:pPr>
        <w:pStyle w:val="CENTARI-12"/>
        <w:jc w:val="both"/>
        <w:rPr>
          <w:b w:val="0"/>
          <w:szCs w:val="28"/>
        </w:rPr>
      </w:pPr>
    </w:p>
    <w:p w14:paraId="6555B8C7" w14:textId="50BE1236" w:rsidR="00E373A2" w:rsidRDefault="00E373A2" w:rsidP="00342681">
      <w:pPr>
        <w:pStyle w:val="CENTARI-12"/>
        <w:jc w:val="both"/>
        <w:rPr>
          <w:b w:val="0"/>
          <w:szCs w:val="28"/>
        </w:rPr>
      </w:pPr>
    </w:p>
    <w:p w14:paraId="3270BB69" w14:textId="77777777" w:rsidR="003472C2" w:rsidRPr="00BA32FB" w:rsidRDefault="003472C2" w:rsidP="003472C2">
      <w:pPr>
        <w:pStyle w:val="CENTARI-12"/>
        <w:ind w:left="720"/>
        <w:jc w:val="left"/>
        <w:rPr>
          <w:b w:val="0"/>
          <w:bCs/>
          <w:color w:val="FF0000"/>
          <w:sz w:val="24"/>
          <w:szCs w:val="18"/>
        </w:rPr>
      </w:pPr>
      <w:r w:rsidRPr="00BA32FB">
        <w:rPr>
          <w:bCs/>
          <w:color w:val="FF0000"/>
          <w:sz w:val="22"/>
          <w:szCs w:val="22"/>
        </w:rPr>
        <w:t xml:space="preserve">Obs. </w:t>
      </w:r>
      <w:r w:rsidRPr="00BA32FB">
        <w:rPr>
          <w:b w:val="0"/>
          <w:bCs/>
          <w:color w:val="FF0000"/>
          <w:sz w:val="24"/>
          <w:szCs w:val="18"/>
        </w:rPr>
        <w:t xml:space="preserve">Antes de fazer os testes a seguir deve seguir deve ativar os </w:t>
      </w:r>
      <w:proofErr w:type="spellStart"/>
      <w:r w:rsidRPr="00BA32FB">
        <w:rPr>
          <w:b w:val="0"/>
          <w:bCs/>
          <w:color w:val="FF0000"/>
          <w:sz w:val="24"/>
          <w:szCs w:val="18"/>
        </w:rPr>
        <w:t>checkbox</w:t>
      </w:r>
      <w:proofErr w:type="spellEnd"/>
      <w:r w:rsidRPr="00BA32FB">
        <w:rPr>
          <w:b w:val="0"/>
          <w:bCs/>
          <w:color w:val="FF0000"/>
          <w:sz w:val="24"/>
          <w:szCs w:val="18"/>
        </w:rPr>
        <w:t>.</w:t>
      </w:r>
    </w:p>
    <w:p w14:paraId="29D28A28" w14:textId="77777777" w:rsidR="003472C2" w:rsidRDefault="003472C2" w:rsidP="003472C2">
      <w:pPr>
        <w:pStyle w:val="CENTARI-12"/>
        <w:jc w:val="left"/>
        <w:rPr>
          <w:b w:val="0"/>
          <w:bCs/>
          <w:color w:val="FF0000"/>
          <w:sz w:val="24"/>
          <w:szCs w:val="18"/>
        </w:rPr>
      </w:pPr>
      <w:r w:rsidRPr="00BA32FB">
        <w:rPr>
          <w:color w:val="FF0000"/>
          <w:sz w:val="24"/>
          <w:szCs w:val="18"/>
        </w:rPr>
        <w:t>Caminho:</w:t>
      </w:r>
      <w:r w:rsidRPr="00BA32FB">
        <w:rPr>
          <w:b w:val="0"/>
          <w:bCs/>
          <w:color w:val="FF0000"/>
          <w:sz w:val="24"/>
          <w:szCs w:val="18"/>
        </w:rPr>
        <w:t xml:space="preserve"> Cadastro &gt; Parâmetros do Sistema &gt; Exibir.</w:t>
      </w:r>
    </w:p>
    <w:p w14:paraId="0D0AE04C" w14:textId="77777777" w:rsidR="003472C2" w:rsidRPr="00BA32FB" w:rsidRDefault="003472C2" w:rsidP="003472C2">
      <w:pPr>
        <w:pStyle w:val="CENTARI-12"/>
        <w:numPr>
          <w:ilvl w:val="3"/>
          <w:numId w:val="11"/>
        </w:numPr>
        <w:jc w:val="left"/>
        <w:rPr>
          <w:b w:val="0"/>
          <w:bCs/>
          <w:color w:val="FF0000"/>
          <w:sz w:val="24"/>
          <w:szCs w:val="18"/>
        </w:rPr>
      </w:pPr>
      <w:r>
        <w:rPr>
          <w:b w:val="0"/>
          <w:bCs/>
          <w:color w:val="FF0000"/>
          <w:sz w:val="24"/>
          <w:szCs w:val="18"/>
        </w:rPr>
        <w:t xml:space="preserve">Exibir a aba “11 – </w:t>
      </w:r>
      <w:proofErr w:type="spellStart"/>
      <w:r>
        <w:rPr>
          <w:b w:val="0"/>
          <w:bCs/>
          <w:color w:val="FF0000"/>
          <w:sz w:val="24"/>
          <w:szCs w:val="18"/>
        </w:rPr>
        <w:t>Tintométrico</w:t>
      </w:r>
      <w:proofErr w:type="spellEnd"/>
      <w:r>
        <w:rPr>
          <w:b w:val="0"/>
          <w:bCs/>
          <w:color w:val="FF0000"/>
          <w:sz w:val="24"/>
          <w:szCs w:val="18"/>
        </w:rPr>
        <w:t>”</w:t>
      </w:r>
    </w:p>
    <w:p w14:paraId="26CD70E5" w14:textId="66B1E9C8" w:rsidR="003472C2" w:rsidRDefault="003472C2" w:rsidP="00342681">
      <w:pPr>
        <w:pStyle w:val="CENTARI-12"/>
        <w:jc w:val="both"/>
        <w:rPr>
          <w:b w:val="0"/>
          <w:szCs w:val="28"/>
        </w:rPr>
      </w:pPr>
    </w:p>
    <w:p w14:paraId="5262880E" w14:textId="290A583B" w:rsidR="000E5D9C" w:rsidRDefault="000E5D9C" w:rsidP="00342681">
      <w:pPr>
        <w:pStyle w:val="CENTARI-12"/>
        <w:jc w:val="both"/>
        <w:rPr>
          <w:b w:val="0"/>
          <w:szCs w:val="28"/>
        </w:rPr>
      </w:pPr>
    </w:p>
    <w:p w14:paraId="0CE78C6E" w14:textId="2A0305E5" w:rsidR="000E5D9C" w:rsidRDefault="000E5D9C" w:rsidP="00342681">
      <w:pPr>
        <w:pStyle w:val="CENTARI-12"/>
        <w:jc w:val="both"/>
        <w:rPr>
          <w:b w:val="0"/>
          <w:szCs w:val="28"/>
        </w:rPr>
      </w:pPr>
    </w:p>
    <w:p w14:paraId="5105E2EE" w14:textId="77777777" w:rsidR="000E5D9C" w:rsidRPr="004F10B5" w:rsidRDefault="000E5D9C" w:rsidP="00342681">
      <w:pPr>
        <w:pStyle w:val="CENTARI-12"/>
        <w:jc w:val="both"/>
        <w:rPr>
          <w:b w:val="0"/>
          <w:szCs w:val="28"/>
        </w:rPr>
      </w:pPr>
    </w:p>
    <w:p w14:paraId="75982076" w14:textId="2A7F3A11" w:rsidR="00AD64F5" w:rsidRDefault="00CC7F55" w:rsidP="00342681">
      <w:pPr>
        <w:pStyle w:val="CENTARI-12"/>
        <w:rPr>
          <w:color w:val="00B0F0"/>
          <w:sz w:val="32"/>
          <w:szCs w:val="32"/>
        </w:rPr>
      </w:pPr>
      <w:proofErr w:type="spellStart"/>
      <w:r>
        <w:rPr>
          <w:color w:val="00B0F0"/>
          <w:sz w:val="32"/>
          <w:szCs w:val="32"/>
        </w:rPr>
        <w:t>Sherwin</w:t>
      </w:r>
      <w:proofErr w:type="spellEnd"/>
      <w:r>
        <w:rPr>
          <w:color w:val="00B0F0"/>
          <w:sz w:val="32"/>
          <w:szCs w:val="32"/>
        </w:rPr>
        <w:t xml:space="preserve"> Williams</w:t>
      </w:r>
    </w:p>
    <w:p w14:paraId="68224986" w14:textId="77777777" w:rsidR="00AD64F5" w:rsidRPr="0038031A" w:rsidRDefault="00AD64F5" w:rsidP="00342681">
      <w:pPr>
        <w:pStyle w:val="CENTARI-12"/>
        <w:jc w:val="both"/>
        <w:rPr>
          <w:sz w:val="24"/>
          <w:szCs w:val="24"/>
        </w:rPr>
      </w:pPr>
    </w:p>
    <w:p w14:paraId="066B80DC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653B2FF7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proofErr w:type="spellStart"/>
      <w:r w:rsidRPr="0038031A">
        <w:rPr>
          <w:b w:val="0"/>
          <w:sz w:val="24"/>
          <w:szCs w:val="24"/>
        </w:rPr>
        <w:t>Sw</w:t>
      </w:r>
      <w:proofErr w:type="spellEnd"/>
      <w:r w:rsidRPr="0038031A">
        <w:rPr>
          <w:b w:val="0"/>
          <w:sz w:val="24"/>
          <w:szCs w:val="24"/>
        </w:rPr>
        <w:t xml:space="preserve"> Color ou personalizada”.</w:t>
      </w:r>
    </w:p>
    <w:p w14:paraId="2AAC11D7" w14:textId="77777777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4843EF" w:rsidRPr="0038031A">
        <w:rPr>
          <w:b w:val="0"/>
          <w:sz w:val="24"/>
          <w:szCs w:val="24"/>
        </w:rPr>
        <w:t>S</w:t>
      </w:r>
      <w:r w:rsidRPr="0038031A">
        <w:rPr>
          <w:b w:val="0"/>
          <w:sz w:val="24"/>
          <w:szCs w:val="24"/>
        </w:rPr>
        <w:t xml:space="preserve">elecione se usara </w:t>
      </w:r>
      <w:proofErr w:type="spellStart"/>
      <w:r w:rsidRPr="0038031A">
        <w:rPr>
          <w:b w:val="0"/>
          <w:sz w:val="24"/>
          <w:szCs w:val="24"/>
        </w:rPr>
        <w:t>Sherwin</w:t>
      </w:r>
      <w:proofErr w:type="spellEnd"/>
      <w:r w:rsidRPr="0038031A">
        <w:rPr>
          <w:b w:val="0"/>
          <w:sz w:val="24"/>
          <w:szCs w:val="24"/>
        </w:rPr>
        <w:t xml:space="preserve"> Williams ou uma personalizada</w:t>
      </w:r>
      <w:r w:rsidR="004843EF" w:rsidRPr="0038031A">
        <w:rPr>
          <w:b w:val="0"/>
          <w:sz w:val="24"/>
          <w:szCs w:val="24"/>
        </w:rPr>
        <w:t>.</w:t>
      </w:r>
    </w:p>
    <w:p w14:paraId="2635294B" w14:textId="77777777" w:rsidR="004E15A2" w:rsidRPr="006C39CD" w:rsidRDefault="004E15A2" w:rsidP="00342681">
      <w:pPr>
        <w:pStyle w:val="CENTARI-12"/>
        <w:jc w:val="left"/>
        <w:rPr>
          <w:b w:val="0"/>
          <w:sz w:val="24"/>
          <w:szCs w:val="24"/>
        </w:rPr>
      </w:pPr>
    </w:p>
    <w:p w14:paraId="607DE0F6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582C187B" w14:textId="270C1633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“Linha”</w:t>
      </w:r>
      <w:r w:rsidR="003472C2">
        <w:rPr>
          <w:b w:val="0"/>
          <w:sz w:val="24"/>
          <w:szCs w:val="24"/>
        </w:rPr>
        <w:t xml:space="preserve"> METALATEX ACRILICA</w:t>
      </w:r>
      <w:r w:rsidRPr="0038031A">
        <w:rPr>
          <w:b w:val="0"/>
          <w:sz w:val="24"/>
          <w:szCs w:val="24"/>
        </w:rPr>
        <w:t>.</w:t>
      </w:r>
    </w:p>
    <w:p w14:paraId="2EB3FBBB" w14:textId="39959FA6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4843EF" w:rsidRPr="0038031A">
        <w:rPr>
          <w:b w:val="0"/>
          <w:sz w:val="24"/>
          <w:szCs w:val="24"/>
        </w:rPr>
        <w:t xml:space="preserve"> S</w:t>
      </w:r>
      <w:r w:rsidRPr="0038031A">
        <w:rPr>
          <w:b w:val="0"/>
          <w:sz w:val="24"/>
          <w:szCs w:val="24"/>
        </w:rPr>
        <w:t>elecione a linha de tinta Desejada</w:t>
      </w:r>
      <w:r w:rsidR="003472C2">
        <w:rPr>
          <w:b w:val="0"/>
          <w:sz w:val="24"/>
          <w:szCs w:val="24"/>
        </w:rPr>
        <w:t xml:space="preserve"> “METALTEX ACRILICA”</w:t>
      </w:r>
      <w:r w:rsidR="004843EF" w:rsidRPr="0038031A">
        <w:rPr>
          <w:b w:val="0"/>
          <w:sz w:val="24"/>
          <w:szCs w:val="24"/>
        </w:rPr>
        <w:t>.</w:t>
      </w:r>
    </w:p>
    <w:p w14:paraId="49CCEEA1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55EB6B15" w14:textId="48F3BD20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“Acabamento”</w:t>
      </w:r>
      <w:r w:rsidR="003472C2">
        <w:rPr>
          <w:b w:val="0"/>
          <w:sz w:val="24"/>
          <w:szCs w:val="24"/>
        </w:rPr>
        <w:t xml:space="preserve"> SEMI-BRILHO</w:t>
      </w:r>
      <w:r w:rsidRPr="0038031A">
        <w:rPr>
          <w:b w:val="0"/>
          <w:sz w:val="24"/>
          <w:szCs w:val="24"/>
        </w:rPr>
        <w:t>.</w:t>
      </w:r>
    </w:p>
    <w:p w14:paraId="4377E13E" w14:textId="2897ADC4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Selecione</w:t>
      </w:r>
      <w:r w:rsidR="00041274" w:rsidRPr="0038031A">
        <w:rPr>
          <w:b w:val="0"/>
          <w:sz w:val="24"/>
          <w:szCs w:val="24"/>
        </w:rPr>
        <w:t xml:space="preserve"> </w:t>
      </w:r>
      <w:r w:rsidRPr="0038031A">
        <w:rPr>
          <w:b w:val="0"/>
          <w:sz w:val="24"/>
          <w:szCs w:val="24"/>
        </w:rPr>
        <w:t>o Acabament</w:t>
      </w:r>
      <w:r w:rsidR="00041274" w:rsidRPr="0038031A">
        <w:rPr>
          <w:b w:val="0"/>
          <w:sz w:val="24"/>
          <w:szCs w:val="24"/>
        </w:rPr>
        <w:t>o</w:t>
      </w:r>
      <w:r w:rsidR="003472C2">
        <w:rPr>
          <w:b w:val="0"/>
          <w:sz w:val="24"/>
          <w:szCs w:val="24"/>
        </w:rPr>
        <w:t xml:space="preserve"> “SEMI-BRILHO”</w:t>
      </w:r>
      <w:r w:rsidR="00041274" w:rsidRPr="0038031A">
        <w:rPr>
          <w:b w:val="0"/>
          <w:sz w:val="24"/>
          <w:szCs w:val="24"/>
        </w:rPr>
        <w:t>.</w:t>
      </w:r>
    </w:p>
    <w:p w14:paraId="6908CE7A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11E61F0D" w14:textId="3E9E5C54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“Código Tinta”</w:t>
      </w:r>
      <w:r w:rsidR="003472C2">
        <w:rPr>
          <w:b w:val="0"/>
          <w:sz w:val="24"/>
          <w:szCs w:val="24"/>
        </w:rPr>
        <w:t xml:space="preserve"> palha</w:t>
      </w:r>
      <w:r w:rsidRPr="0038031A">
        <w:rPr>
          <w:b w:val="0"/>
          <w:sz w:val="24"/>
          <w:szCs w:val="24"/>
        </w:rPr>
        <w:t>.</w:t>
      </w:r>
    </w:p>
    <w:p w14:paraId="4441EB72" w14:textId="4D96DEEE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Descreva o código de Tinta</w:t>
      </w:r>
      <w:r w:rsidR="003472C2">
        <w:rPr>
          <w:b w:val="0"/>
          <w:sz w:val="24"/>
          <w:szCs w:val="24"/>
        </w:rPr>
        <w:t xml:space="preserve"> “palha”</w:t>
      </w:r>
      <w:r w:rsidR="00041274" w:rsidRPr="0038031A">
        <w:rPr>
          <w:b w:val="0"/>
          <w:sz w:val="24"/>
          <w:szCs w:val="24"/>
        </w:rPr>
        <w:t>.</w:t>
      </w:r>
    </w:p>
    <w:p w14:paraId="2FF25752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7F0CB5A2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“Procurar”.</w:t>
      </w:r>
    </w:p>
    <w:p w14:paraId="074FB07F" w14:textId="2FF33671" w:rsidR="003531F9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4843EF" w:rsidRPr="0038031A">
        <w:rPr>
          <w:sz w:val="24"/>
          <w:szCs w:val="24"/>
        </w:rPr>
        <w:t>Esperado</w:t>
      </w:r>
      <w:r w:rsidR="004843EF" w:rsidRPr="0038031A">
        <w:rPr>
          <w:b w:val="0"/>
          <w:sz w:val="24"/>
          <w:szCs w:val="24"/>
        </w:rPr>
        <w:t>: Abrirá uma grid com cadastros de tintas.</w:t>
      </w:r>
    </w:p>
    <w:p w14:paraId="207C48B2" w14:textId="4E5BD657" w:rsidR="003472C2" w:rsidRPr="006C39CD" w:rsidRDefault="003472C2" w:rsidP="00342681">
      <w:pPr>
        <w:pStyle w:val="CENTARI-12"/>
        <w:jc w:val="left"/>
        <w:rPr>
          <w:b w:val="0"/>
          <w:sz w:val="24"/>
          <w:szCs w:val="24"/>
        </w:rPr>
      </w:pPr>
      <w:r w:rsidRPr="003472C2">
        <w:rPr>
          <w:b w:val="0"/>
          <w:noProof/>
          <w:sz w:val="24"/>
          <w:szCs w:val="24"/>
        </w:rPr>
        <w:lastRenderedPageBreak/>
        <w:drawing>
          <wp:inline distT="0" distB="0" distL="0" distR="0" wp14:anchorId="343AA1F8" wp14:editId="6BF89844">
            <wp:extent cx="2658632" cy="2029076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81090" cy="204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0738E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left"/>
        <w:rPr>
          <w:b w:val="0"/>
          <w:sz w:val="24"/>
          <w:szCs w:val="24"/>
        </w:rPr>
      </w:pPr>
    </w:p>
    <w:p w14:paraId="654DE427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“Embalagem”.</w:t>
      </w:r>
    </w:p>
    <w:p w14:paraId="783696A3" w14:textId="77777777" w:rsidR="00AD64F5" w:rsidRPr="0038031A" w:rsidRDefault="00AD64F5" w:rsidP="00342681">
      <w:pPr>
        <w:pStyle w:val="CENTARI-12"/>
        <w:jc w:val="left"/>
        <w:rPr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4843EF" w:rsidRPr="0038031A">
        <w:rPr>
          <w:sz w:val="24"/>
          <w:szCs w:val="24"/>
        </w:rPr>
        <w:t>Esperado</w:t>
      </w:r>
      <w:r w:rsidR="004843EF" w:rsidRPr="0038031A">
        <w:rPr>
          <w:b w:val="0"/>
          <w:sz w:val="24"/>
          <w:szCs w:val="24"/>
        </w:rPr>
        <w:t>: Selecione</w:t>
      </w:r>
      <w:r w:rsidRPr="0038031A">
        <w:rPr>
          <w:b w:val="0"/>
          <w:sz w:val="24"/>
          <w:szCs w:val="24"/>
        </w:rPr>
        <w:t xml:space="preserve"> a embalagem desejada</w:t>
      </w:r>
      <w:r w:rsidR="00041274" w:rsidRPr="0038031A">
        <w:rPr>
          <w:b w:val="0"/>
          <w:sz w:val="24"/>
          <w:szCs w:val="24"/>
        </w:rPr>
        <w:t>.</w:t>
      </w:r>
    </w:p>
    <w:p w14:paraId="613DEFB0" w14:textId="77777777" w:rsidR="00AD64F5" w:rsidRPr="0038031A" w:rsidRDefault="00AD64F5" w:rsidP="00342681">
      <w:pPr>
        <w:pStyle w:val="CENTARI-12"/>
        <w:jc w:val="left"/>
        <w:rPr>
          <w:sz w:val="24"/>
          <w:szCs w:val="24"/>
        </w:rPr>
      </w:pPr>
    </w:p>
    <w:p w14:paraId="2021122C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2FC2F6A8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“Consultar Preço”.</w:t>
      </w:r>
    </w:p>
    <w:p w14:paraId="657D483F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Consulta Preço da Formula</w:t>
      </w:r>
      <w:r w:rsidR="00041274" w:rsidRPr="0038031A">
        <w:rPr>
          <w:b w:val="0"/>
          <w:sz w:val="24"/>
          <w:szCs w:val="24"/>
        </w:rPr>
        <w:t>.</w:t>
      </w:r>
    </w:p>
    <w:p w14:paraId="12498217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291060BB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proofErr w:type="spellStart"/>
      <w:r w:rsidRPr="0038031A">
        <w:rPr>
          <w:b w:val="0"/>
          <w:sz w:val="24"/>
          <w:szCs w:val="24"/>
        </w:rPr>
        <w:t>Qtde</w:t>
      </w:r>
      <w:proofErr w:type="spellEnd"/>
      <w:r w:rsidRPr="0038031A">
        <w:rPr>
          <w:b w:val="0"/>
          <w:sz w:val="24"/>
          <w:szCs w:val="24"/>
        </w:rPr>
        <w:t xml:space="preserve"> ao Inserir Orçamento”.</w:t>
      </w:r>
    </w:p>
    <w:p w14:paraId="745BBE7F" w14:textId="77777777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quantidade inserir no orçamento</w:t>
      </w:r>
      <w:r w:rsidR="00041274" w:rsidRPr="0038031A">
        <w:rPr>
          <w:b w:val="0"/>
          <w:sz w:val="24"/>
          <w:szCs w:val="24"/>
        </w:rPr>
        <w:t>.</w:t>
      </w:r>
    </w:p>
    <w:p w14:paraId="7EA802CC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0E804546" w14:textId="77777777" w:rsidR="00AD64F5" w:rsidRPr="0038031A" w:rsidRDefault="005D509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“Dados Da formula”</w:t>
      </w:r>
      <w:r w:rsidR="00AD64F5" w:rsidRPr="0038031A">
        <w:rPr>
          <w:b w:val="0"/>
          <w:sz w:val="24"/>
          <w:szCs w:val="24"/>
        </w:rPr>
        <w:t>.</w:t>
      </w:r>
    </w:p>
    <w:p w14:paraId="69EE36F7" w14:textId="77777777" w:rsidR="002E55EB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041274" w:rsidRPr="0038031A">
        <w:rPr>
          <w:b w:val="0"/>
          <w:sz w:val="24"/>
          <w:szCs w:val="24"/>
        </w:rPr>
        <w:t>:</w:t>
      </w:r>
      <w:r w:rsidR="00E84F99" w:rsidRPr="0038031A">
        <w:rPr>
          <w:b w:val="0"/>
          <w:sz w:val="24"/>
          <w:szCs w:val="24"/>
        </w:rPr>
        <w:t xml:space="preserve"> </w:t>
      </w:r>
      <w:r w:rsidR="005D5099" w:rsidRPr="0038031A">
        <w:rPr>
          <w:b w:val="0"/>
          <w:sz w:val="24"/>
          <w:szCs w:val="24"/>
        </w:rPr>
        <w:t>Apareceram os dados inseridos acima.</w:t>
      </w:r>
    </w:p>
    <w:p w14:paraId="72BF85D5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387E2FFE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“Corantes”.</w:t>
      </w:r>
    </w:p>
    <w:p w14:paraId="5C04079A" w14:textId="77777777" w:rsidR="00AD64F5" w:rsidRPr="006C39CD" w:rsidRDefault="00AD64F5" w:rsidP="00342681">
      <w:pPr>
        <w:pStyle w:val="CENTARI-12"/>
        <w:jc w:val="left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Pr="0038031A">
        <w:rPr>
          <w:color w:val="FF0000"/>
          <w:sz w:val="24"/>
          <w:szCs w:val="24"/>
        </w:rPr>
        <w:t xml:space="preserve"> </w:t>
      </w:r>
      <w:r w:rsidR="005D5099" w:rsidRPr="0038031A">
        <w:rPr>
          <w:b w:val="0"/>
          <w:color w:val="auto"/>
          <w:sz w:val="24"/>
          <w:szCs w:val="24"/>
        </w:rPr>
        <w:t>Mostrara a referência alternativa a ser cadastrada no produto.</w:t>
      </w:r>
    </w:p>
    <w:p w14:paraId="21A4811B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3EF99A56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CE654E" w:rsidRPr="0038031A">
        <w:rPr>
          <w:b w:val="0"/>
          <w:sz w:val="24"/>
          <w:szCs w:val="24"/>
        </w:rPr>
        <w:t>referência</w:t>
      </w:r>
      <w:r w:rsidRPr="0038031A">
        <w:rPr>
          <w:b w:val="0"/>
          <w:sz w:val="24"/>
          <w:szCs w:val="24"/>
        </w:rPr>
        <w:t xml:space="preserve"> </w:t>
      </w:r>
      <w:r w:rsidR="00EF59B0" w:rsidRPr="0038031A">
        <w:rPr>
          <w:b w:val="0"/>
          <w:sz w:val="24"/>
          <w:szCs w:val="24"/>
        </w:rPr>
        <w:t>Alternativa base”</w:t>
      </w:r>
      <w:r w:rsidRPr="0038031A">
        <w:rPr>
          <w:b w:val="0"/>
          <w:sz w:val="24"/>
          <w:szCs w:val="24"/>
        </w:rPr>
        <w:t>.</w:t>
      </w:r>
    </w:p>
    <w:p w14:paraId="08A2B18F" w14:textId="77777777" w:rsidR="00AD64F5" w:rsidRPr="006C39CD" w:rsidRDefault="00AD64F5" w:rsidP="00342681">
      <w:pPr>
        <w:pStyle w:val="CENTARI-12"/>
        <w:jc w:val="left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Pr="0038031A">
        <w:rPr>
          <w:color w:val="FF0000"/>
          <w:sz w:val="24"/>
          <w:szCs w:val="24"/>
        </w:rPr>
        <w:t xml:space="preserve"> </w:t>
      </w:r>
      <w:r w:rsidR="005D5099" w:rsidRPr="0038031A">
        <w:rPr>
          <w:b w:val="0"/>
          <w:color w:val="auto"/>
          <w:sz w:val="24"/>
          <w:szCs w:val="24"/>
        </w:rPr>
        <w:t>Mostrara a referência alternativa a ser cadastrada no produto.</w:t>
      </w:r>
    </w:p>
    <w:p w14:paraId="64826608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79912BC0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“Ok”.</w:t>
      </w:r>
    </w:p>
    <w:p w14:paraId="514865B3" w14:textId="77777777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5D5099" w:rsidRPr="0038031A">
        <w:rPr>
          <w:b w:val="0"/>
          <w:sz w:val="24"/>
          <w:szCs w:val="24"/>
        </w:rPr>
        <w:t xml:space="preserve"> C</w:t>
      </w:r>
      <w:r w:rsidRPr="0038031A">
        <w:rPr>
          <w:b w:val="0"/>
          <w:sz w:val="24"/>
          <w:szCs w:val="24"/>
        </w:rPr>
        <w:t>licando nesse botão é inserido na tela de pedido de os dados selecionados nesta tela para a venda do mesmo</w:t>
      </w:r>
      <w:r w:rsidR="00E84F99" w:rsidRPr="0038031A">
        <w:rPr>
          <w:b w:val="0"/>
          <w:sz w:val="24"/>
          <w:szCs w:val="24"/>
        </w:rPr>
        <w:t>.</w:t>
      </w:r>
    </w:p>
    <w:p w14:paraId="61727518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7F02F73A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“Fechar”.</w:t>
      </w:r>
    </w:p>
    <w:p w14:paraId="2FD36049" w14:textId="3DE6E2C2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Fecha a tela não salvando os dados ali contidos.</w:t>
      </w:r>
    </w:p>
    <w:p w14:paraId="5D9608F0" w14:textId="5FE1BE92" w:rsidR="00C0282B" w:rsidRDefault="00C0282B" w:rsidP="00342681">
      <w:pPr>
        <w:pStyle w:val="CENTARI-12"/>
        <w:jc w:val="left"/>
        <w:rPr>
          <w:b w:val="0"/>
          <w:sz w:val="24"/>
          <w:szCs w:val="24"/>
        </w:rPr>
      </w:pPr>
    </w:p>
    <w:p w14:paraId="7258C9A4" w14:textId="533C9A47" w:rsidR="00C0282B" w:rsidRDefault="00C0282B" w:rsidP="00342681">
      <w:pPr>
        <w:pStyle w:val="CENTARI-12"/>
        <w:jc w:val="left"/>
        <w:rPr>
          <w:b w:val="0"/>
          <w:sz w:val="24"/>
          <w:szCs w:val="24"/>
        </w:rPr>
      </w:pPr>
    </w:p>
    <w:p w14:paraId="56F77FD1" w14:textId="6FEF4F96" w:rsidR="00C0282B" w:rsidRDefault="00C0282B" w:rsidP="00342681">
      <w:pPr>
        <w:pStyle w:val="CENTARI-12"/>
        <w:jc w:val="left"/>
        <w:rPr>
          <w:b w:val="0"/>
          <w:sz w:val="24"/>
          <w:szCs w:val="24"/>
        </w:rPr>
      </w:pPr>
    </w:p>
    <w:p w14:paraId="4ACD2574" w14:textId="3B22A5A3" w:rsidR="00C0282B" w:rsidRDefault="00C0282B" w:rsidP="00342681">
      <w:pPr>
        <w:pStyle w:val="CENTARI-12"/>
        <w:jc w:val="left"/>
        <w:rPr>
          <w:b w:val="0"/>
          <w:sz w:val="24"/>
          <w:szCs w:val="24"/>
        </w:rPr>
      </w:pPr>
    </w:p>
    <w:p w14:paraId="3B393788" w14:textId="1D1423AA" w:rsidR="00C0282B" w:rsidRDefault="00C0282B" w:rsidP="00342681">
      <w:pPr>
        <w:pStyle w:val="CENTARI-12"/>
        <w:jc w:val="left"/>
        <w:rPr>
          <w:b w:val="0"/>
          <w:sz w:val="24"/>
          <w:szCs w:val="24"/>
        </w:rPr>
      </w:pPr>
    </w:p>
    <w:p w14:paraId="29F2D08C" w14:textId="77777777" w:rsidR="00C0282B" w:rsidRPr="006C39CD" w:rsidRDefault="00C0282B" w:rsidP="00342681">
      <w:pPr>
        <w:pStyle w:val="CENTARI-12"/>
        <w:jc w:val="left"/>
        <w:rPr>
          <w:b w:val="0"/>
          <w:sz w:val="24"/>
          <w:szCs w:val="24"/>
        </w:rPr>
      </w:pPr>
    </w:p>
    <w:p w14:paraId="5B219FDE" w14:textId="04D36E7F" w:rsidR="00AD64F5" w:rsidRDefault="00AD64F5" w:rsidP="0034268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>Coral</w:t>
      </w:r>
    </w:p>
    <w:p w14:paraId="33FEEF33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562B526A" w14:textId="77777777" w:rsidR="00AD64F5" w:rsidRPr="0038031A" w:rsidRDefault="00AD64F5" w:rsidP="00F41868">
      <w:pPr>
        <w:pStyle w:val="CENTARI-12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“Padrão, Personalizada”.</w:t>
      </w:r>
    </w:p>
    <w:p w14:paraId="57059302" w14:textId="77777777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>Resultado Esperado</w:t>
      </w:r>
      <w:r w:rsidRPr="0038031A">
        <w:rPr>
          <w:b w:val="0"/>
          <w:sz w:val="24"/>
          <w:szCs w:val="24"/>
        </w:rPr>
        <w:t>: Escolha tipo de cor personalizada e</w:t>
      </w:r>
      <w:r w:rsidR="00111238" w:rsidRPr="0038031A">
        <w:rPr>
          <w:b w:val="0"/>
          <w:sz w:val="24"/>
          <w:szCs w:val="24"/>
        </w:rPr>
        <w:t xml:space="preserve"> ou</w:t>
      </w:r>
      <w:r w:rsidRPr="0038031A">
        <w:rPr>
          <w:b w:val="0"/>
          <w:sz w:val="24"/>
          <w:szCs w:val="24"/>
        </w:rPr>
        <w:t xml:space="preserve"> Padrão</w:t>
      </w:r>
      <w:r w:rsidR="00E84F99" w:rsidRPr="0038031A">
        <w:rPr>
          <w:b w:val="0"/>
          <w:sz w:val="24"/>
          <w:szCs w:val="24"/>
        </w:rPr>
        <w:t>.</w:t>
      </w:r>
    </w:p>
    <w:p w14:paraId="0BE5A027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033DA547" w14:textId="5A1AE10A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“nome da cor”.</w:t>
      </w:r>
    </w:p>
    <w:p w14:paraId="6EFA559A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Selecione o item desejado, Nome da cor, Código, Código Antigo.</w:t>
      </w:r>
    </w:p>
    <w:p w14:paraId="596A3809" w14:textId="77777777" w:rsidR="00AD64F5" w:rsidRPr="006C39CD" w:rsidRDefault="00AD64F5" w:rsidP="003621D0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</w:p>
    <w:p w14:paraId="5AF48CAE" w14:textId="12044384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“Linha”</w:t>
      </w:r>
      <w:r w:rsidR="0050083E">
        <w:rPr>
          <w:b w:val="0"/>
          <w:sz w:val="24"/>
          <w:szCs w:val="24"/>
        </w:rPr>
        <w:t xml:space="preserve"> e selecione a linha “</w:t>
      </w:r>
      <w:r w:rsidR="0050083E">
        <w:rPr>
          <w:bCs/>
          <w:sz w:val="24"/>
          <w:szCs w:val="24"/>
        </w:rPr>
        <w:t>BRILHO E PROTECAO</w:t>
      </w:r>
      <w:r w:rsidR="0050083E">
        <w:rPr>
          <w:b w:val="0"/>
          <w:sz w:val="24"/>
          <w:szCs w:val="24"/>
        </w:rPr>
        <w:t>”</w:t>
      </w:r>
    </w:p>
    <w:p w14:paraId="72C5E020" w14:textId="12801508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Selecione </w:t>
      </w:r>
      <w:r w:rsidR="0050083E">
        <w:rPr>
          <w:b w:val="0"/>
          <w:sz w:val="24"/>
          <w:szCs w:val="24"/>
        </w:rPr>
        <w:t>a linha escolhida</w:t>
      </w:r>
      <w:r w:rsidR="00E84F99" w:rsidRPr="0038031A">
        <w:rPr>
          <w:b w:val="0"/>
          <w:sz w:val="24"/>
          <w:szCs w:val="24"/>
        </w:rPr>
        <w:t>.</w:t>
      </w:r>
    </w:p>
    <w:p w14:paraId="66F8678E" w14:textId="77777777" w:rsidR="00AD64F5" w:rsidRPr="0050083E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62A98F0C" w14:textId="1B7ED896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“Identificação da tinta”</w:t>
      </w:r>
      <w:r w:rsidR="0050083E">
        <w:rPr>
          <w:b w:val="0"/>
          <w:sz w:val="24"/>
          <w:szCs w:val="24"/>
        </w:rPr>
        <w:t xml:space="preserve"> e selecionar a tinta “</w:t>
      </w:r>
      <w:r w:rsidR="0050083E">
        <w:rPr>
          <w:bCs/>
          <w:sz w:val="24"/>
          <w:szCs w:val="24"/>
        </w:rPr>
        <w:t>ABACAXI DOCE</w:t>
      </w:r>
      <w:r w:rsidR="0050083E">
        <w:rPr>
          <w:b w:val="0"/>
          <w:sz w:val="24"/>
          <w:szCs w:val="24"/>
        </w:rPr>
        <w:t>”</w:t>
      </w:r>
    </w:p>
    <w:p w14:paraId="1DE19EBF" w14:textId="77777777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Selecione Identificação da tinta</w:t>
      </w:r>
      <w:r w:rsidR="00A62A0D" w:rsidRPr="0038031A">
        <w:rPr>
          <w:b w:val="0"/>
          <w:sz w:val="24"/>
          <w:szCs w:val="24"/>
        </w:rPr>
        <w:t xml:space="preserve"> desejada.</w:t>
      </w:r>
    </w:p>
    <w:p w14:paraId="7393C1A0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067818D4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“Obter Formula”.</w:t>
      </w:r>
    </w:p>
    <w:p w14:paraId="485D40AD" w14:textId="6C47ABA9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Busque a formula desejada</w:t>
      </w:r>
      <w:r w:rsidR="00E84F99" w:rsidRPr="0038031A">
        <w:rPr>
          <w:b w:val="0"/>
          <w:sz w:val="24"/>
          <w:szCs w:val="24"/>
        </w:rPr>
        <w:t>.</w:t>
      </w:r>
    </w:p>
    <w:p w14:paraId="149162F1" w14:textId="0CB67543" w:rsidR="0050083E" w:rsidRDefault="0050083E" w:rsidP="00342681">
      <w:pPr>
        <w:pStyle w:val="CENTARI-12"/>
        <w:jc w:val="left"/>
        <w:rPr>
          <w:b w:val="0"/>
          <w:sz w:val="24"/>
          <w:szCs w:val="24"/>
        </w:rPr>
      </w:pPr>
      <w:r w:rsidRPr="0050083E">
        <w:rPr>
          <w:b w:val="0"/>
          <w:noProof/>
          <w:sz w:val="24"/>
          <w:szCs w:val="24"/>
        </w:rPr>
        <w:drawing>
          <wp:inline distT="0" distB="0" distL="0" distR="0" wp14:anchorId="4EBD3D51" wp14:editId="68D55730">
            <wp:extent cx="3181901" cy="227729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94750" cy="228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2C898" w14:textId="77777777" w:rsidR="0050083E" w:rsidRPr="006C39CD" w:rsidRDefault="0050083E" w:rsidP="00342681">
      <w:pPr>
        <w:pStyle w:val="CENTARI-12"/>
        <w:jc w:val="left"/>
        <w:rPr>
          <w:b w:val="0"/>
          <w:sz w:val="24"/>
          <w:szCs w:val="24"/>
        </w:rPr>
      </w:pPr>
    </w:p>
    <w:p w14:paraId="3C870783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2337FE30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“Embalagem”.</w:t>
      </w:r>
    </w:p>
    <w:p w14:paraId="361F49DC" w14:textId="77777777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seleciona embalagem</w:t>
      </w:r>
    </w:p>
    <w:p w14:paraId="69614F44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552AD571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“Consultar Preço”.</w:t>
      </w:r>
    </w:p>
    <w:p w14:paraId="674B45E9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Consulta preço da formula</w:t>
      </w:r>
    </w:p>
    <w:p w14:paraId="4DC5F122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3DC077FF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proofErr w:type="spellStart"/>
      <w:r w:rsidRPr="0038031A">
        <w:rPr>
          <w:b w:val="0"/>
          <w:sz w:val="24"/>
          <w:szCs w:val="24"/>
        </w:rPr>
        <w:t>Qtde</w:t>
      </w:r>
      <w:proofErr w:type="spellEnd"/>
      <w:r w:rsidRPr="0038031A">
        <w:rPr>
          <w:b w:val="0"/>
          <w:sz w:val="24"/>
          <w:szCs w:val="24"/>
        </w:rPr>
        <w:t xml:space="preserve"> ao inserir Orçamento”.</w:t>
      </w:r>
    </w:p>
    <w:p w14:paraId="1BC858E4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insira quantidade desejada dos itens selecionados</w:t>
      </w:r>
    </w:p>
    <w:p w14:paraId="7006E1D7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5312EC17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“Dados da Formula”.</w:t>
      </w:r>
    </w:p>
    <w:p w14:paraId="17F81948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exibe na tela detalhes linha acabamento base</w:t>
      </w:r>
    </w:p>
    <w:p w14:paraId="23EE9A5A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13A43535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“Corantes”.</w:t>
      </w:r>
    </w:p>
    <w:p w14:paraId="1D99E2CF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exibe descrição dos corantes</w:t>
      </w:r>
    </w:p>
    <w:p w14:paraId="339EEDA6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730FD9F6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“Referência Alternativa”.</w:t>
      </w:r>
    </w:p>
    <w:p w14:paraId="42299858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exibe referência Base</w:t>
      </w:r>
    </w:p>
    <w:p w14:paraId="50C64A0D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6213A5A5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“Ok”.</w:t>
      </w:r>
    </w:p>
    <w:p w14:paraId="26C68B60" w14:textId="77777777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>Resultado Esperado</w:t>
      </w:r>
      <w:r w:rsidRPr="0038031A">
        <w:rPr>
          <w:b w:val="0"/>
          <w:sz w:val="24"/>
          <w:szCs w:val="24"/>
        </w:rPr>
        <w:t>: clicando nesse botão é inserido na tela de pedido de os dados selecionados nesta tela para a venda do mesmo</w:t>
      </w:r>
    </w:p>
    <w:p w14:paraId="29DDB2F3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3926DC49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“Fechar”.</w:t>
      </w:r>
    </w:p>
    <w:p w14:paraId="22DDA55A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Fecha a tela não salvando os dados ali contidos.</w:t>
      </w:r>
    </w:p>
    <w:p w14:paraId="2C1D3674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</w:p>
    <w:p w14:paraId="77BEC1ED" w14:textId="6C248FAF" w:rsidR="00AD64F5" w:rsidRDefault="00403863" w:rsidP="00403863">
      <w:pPr>
        <w:pStyle w:val="CENTARI-12"/>
        <w:tabs>
          <w:tab w:val="center" w:pos="4845"/>
          <w:tab w:val="left" w:pos="5970"/>
        </w:tabs>
        <w:jc w:val="left"/>
        <w:rPr>
          <w:color w:val="00B0F0"/>
          <w:sz w:val="32"/>
          <w:szCs w:val="24"/>
        </w:rPr>
      </w:pPr>
      <w:r>
        <w:rPr>
          <w:color w:val="00B0F0"/>
          <w:sz w:val="32"/>
          <w:szCs w:val="24"/>
        </w:rPr>
        <w:tab/>
      </w:r>
      <w:proofErr w:type="spellStart"/>
      <w:r w:rsidR="00AD64F5" w:rsidRPr="00F12A52">
        <w:rPr>
          <w:color w:val="00B0F0"/>
          <w:sz w:val="32"/>
          <w:szCs w:val="24"/>
        </w:rPr>
        <w:t>Lazzuril</w:t>
      </w:r>
      <w:proofErr w:type="spellEnd"/>
      <w:r>
        <w:rPr>
          <w:color w:val="00B0F0"/>
          <w:sz w:val="32"/>
          <w:szCs w:val="24"/>
        </w:rPr>
        <w:tab/>
      </w:r>
    </w:p>
    <w:p w14:paraId="3A1204E1" w14:textId="77777777" w:rsidR="003531F9" w:rsidRPr="00F12A52" w:rsidRDefault="003531F9" w:rsidP="00342681">
      <w:pPr>
        <w:pStyle w:val="CENTARI-12"/>
        <w:rPr>
          <w:color w:val="00B0F0"/>
          <w:sz w:val="32"/>
          <w:szCs w:val="24"/>
        </w:rPr>
      </w:pPr>
    </w:p>
    <w:p w14:paraId="6C228D5E" w14:textId="77777777" w:rsidR="002E55EB" w:rsidRPr="0038031A" w:rsidRDefault="002E55EB" w:rsidP="009B7DF4">
      <w:pPr>
        <w:pStyle w:val="CENTARI-12"/>
        <w:rPr>
          <w:sz w:val="24"/>
          <w:szCs w:val="24"/>
        </w:rPr>
      </w:pPr>
    </w:p>
    <w:p w14:paraId="04963B20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left"/>
        <w:rPr>
          <w:b w:val="0"/>
          <w:sz w:val="24"/>
          <w:szCs w:val="24"/>
        </w:rPr>
      </w:pPr>
    </w:p>
    <w:p w14:paraId="1266E45D" w14:textId="0D4F38BD" w:rsidR="00CF336B" w:rsidRPr="0038031A" w:rsidRDefault="00CF336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“Código”</w:t>
      </w:r>
      <w:r w:rsidR="00222EB6">
        <w:rPr>
          <w:b w:val="0"/>
          <w:sz w:val="24"/>
          <w:szCs w:val="24"/>
        </w:rPr>
        <w:t xml:space="preserve"> Deixe em branco</w:t>
      </w:r>
      <w:r w:rsidRPr="0038031A">
        <w:rPr>
          <w:b w:val="0"/>
          <w:sz w:val="24"/>
          <w:szCs w:val="24"/>
        </w:rPr>
        <w:t>.</w:t>
      </w:r>
    </w:p>
    <w:p w14:paraId="10537DEF" w14:textId="0C8BAA85" w:rsidR="003E752C" w:rsidRPr="0038031A" w:rsidRDefault="00CF336B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Esperado:</w:t>
      </w:r>
      <w:r w:rsidR="004C50E5" w:rsidRPr="0038031A">
        <w:rPr>
          <w:b w:val="0"/>
          <w:sz w:val="24"/>
          <w:szCs w:val="24"/>
        </w:rPr>
        <w:t xml:space="preserve"> Descreva o código de Tinta</w:t>
      </w:r>
      <w:r w:rsidR="00222EB6">
        <w:rPr>
          <w:b w:val="0"/>
          <w:sz w:val="24"/>
          <w:szCs w:val="24"/>
        </w:rPr>
        <w:t xml:space="preserve"> “Deixe em branco”</w:t>
      </w:r>
      <w:r w:rsidR="004C50E5" w:rsidRPr="0038031A">
        <w:rPr>
          <w:b w:val="0"/>
          <w:sz w:val="24"/>
          <w:szCs w:val="24"/>
        </w:rPr>
        <w:t>.</w:t>
      </w:r>
    </w:p>
    <w:p w14:paraId="6E12EB80" w14:textId="77777777" w:rsidR="003E752C" w:rsidRPr="0038031A" w:rsidRDefault="003E752C" w:rsidP="003621D0">
      <w:pPr>
        <w:pStyle w:val="CENTARI-12"/>
        <w:numPr>
          <w:ilvl w:val="0"/>
          <w:numId w:val="1"/>
        </w:numPr>
        <w:jc w:val="left"/>
        <w:rPr>
          <w:sz w:val="24"/>
          <w:szCs w:val="24"/>
        </w:rPr>
      </w:pPr>
    </w:p>
    <w:p w14:paraId="66E177BF" w14:textId="4CACCFFC" w:rsidR="003E752C" w:rsidRPr="0038031A" w:rsidRDefault="003E752C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proofErr w:type="spellStart"/>
      <w:r w:rsidRPr="0038031A">
        <w:rPr>
          <w:b w:val="0"/>
          <w:sz w:val="24"/>
          <w:szCs w:val="24"/>
        </w:rPr>
        <w:t>Lazzuril</w:t>
      </w:r>
      <w:proofErr w:type="spellEnd"/>
      <w:r w:rsidRPr="0038031A">
        <w:rPr>
          <w:b w:val="0"/>
          <w:sz w:val="24"/>
          <w:szCs w:val="24"/>
        </w:rPr>
        <w:t>”</w:t>
      </w:r>
      <w:r w:rsidR="00222EB6">
        <w:rPr>
          <w:b w:val="0"/>
          <w:sz w:val="24"/>
          <w:szCs w:val="24"/>
        </w:rPr>
        <w:t xml:space="preserve"> PRATA BARI</w:t>
      </w:r>
      <w:r w:rsidRPr="0038031A">
        <w:rPr>
          <w:b w:val="0"/>
          <w:sz w:val="24"/>
          <w:szCs w:val="24"/>
        </w:rPr>
        <w:t>.</w:t>
      </w:r>
    </w:p>
    <w:p w14:paraId="72BBCA1A" w14:textId="219318DD" w:rsidR="004C50E5" w:rsidRPr="0038031A" w:rsidRDefault="003E752C" w:rsidP="00342681">
      <w:pPr>
        <w:pStyle w:val="CENTARI-12"/>
        <w:jc w:val="left"/>
        <w:rPr>
          <w:sz w:val="24"/>
          <w:szCs w:val="24"/>
        </w:rPr>
      </w:pPr>
      <w:r w:rsidRPr="0038031A">
        <w:rPr>
          <w:sz w:val="24"/>
          <w:szCs w:val="24"/>
        </w:rPr>
        <w:t xml:space="preserve">Resultado Esperado: </w:t>
      </w:r>
      <w:r w:rsidRPr="0038031A">
        <w:rPr>
          <w:b w:val="0"/>
          <w:sz w:val="24"/>
          <w:szCs w:val="24"/>
        </w:rPr>
        <w:t>Permitir que digite o nome do corante</w:t>
      </w:r>
      <w:r w:rsidR="00222EB6">
        <w:rPr>
          <w:b w:val="0"/>
          <w:sz w:val="24"/>
          <w:szCs w:val="24"/>
        </w:rPr>
        <w:t xml:space="preserve"> “PRATA BARI”</w:t>
      </w:r>
      <w:r w:rsidRPr="0038031A">
        <w:rPr>
          <w:sz w:val="24"/>
          <w:szCs w:val="24"/>
        </w:rPr>
        <w:t>.</w:t>
      </w:r>
    </w:p>
    <w:p w14:paraId="294540FB" w14:textId="77777777" w:rsidR="004C50E5" w:rsidRPr="0038031A" w:rsidRDefault="004C50E5" w:rsidP="003621D0">
      <w:pPr>
        <w:pStyle w:val="CENTARI-12"/>
        <w:numPr>
          <w:ilvl w:val="0"/>
          <w:numId w:val="1"/>
        </w:numPr>
        <w:jc w:val="left"/>
        <w:rPr>
          <w:sz w:val="24"/>
          <w:szCs w:val="24"/>
        </w:rPr>
      </w:pPr>
    </w:p>
    <w:p w14:paraId="60DAA8A2" w14:textId="03206E4E" w:rsidR="003E752C" w:rsidRPr="0038031A" w:rsidRDefault="003E752C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“Universal”</w:t>
      </w:r>
      <w:r w:rsidR="00222EB6" w:rsidRPr="00222EB6">
        <w:rPr>
          <w:b w:val="0"/>
          <w:sz w:val="24"/>
          <w:szCs w:val="24"/>
        </w:rPr>
        <w:t xml:space="preserve"> </w:t>
      </w:r>
      <w:r w:rsidR="00222EB6">
        <w:rPr>
          <w:b w:val="0"/>
          <w:sz w:val="24"/>
          <w:szCs w:val="24"/>
        </w:rPr>
        <w:t>Deixe em branco</w:t>
      </w:r>
      <w:r w:rsidRPr="0038031A">
        <w:rPr>
          <w:b w:val="0"/>
          <w:sz w:val="24"/>
          <w:szCs w:val="24"/>
        </w:rPr>
        <w:t>.</w:t>
      </w:r>
    </w:p>
    <w:p w14:paraId="3F844BAF" w14:textId="02DD2692" w:rsidR="004C50E5" w:rsidRPr="006C39CD" w:rsidRDefault="003E752C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Esperado:</w:t>
      </w:r>
      <w:r w:rsidR="00DC3077" w:rsidRPr="0038031A">
        <w:rPr>
          <w:b w:val="0"/>
          <w:sz w:val="24"/>
          <w:szCs w:val="24"/>
        </w:rPr>
        <w:t xml:space="preserve"> Permite digitar o tipo de tinta</w:t>
      </w:r>
      <w:r w:rsidR="00222EB6">
        <w:rPr>
          <w:b w:val="0"/>
          <w:sz w:val="24"/>
          <w:szCs w:val="24"/>
        </w:rPr>
        <w:t xml:space="preserve"> “Deixe em branco”</w:t>
      </w:r>
      <w:r w:rsidR="00DC3077" w:rsidRPr="0038031A">
        <w:rPr>
          <w:b w:val="0"/>
          <w:sz w:val="24"/>
          <w:szCs w:val="24"/>
        </w:rPr>
        <w:t>.</w:t>
      </w:r>
    </w:p>
    <w:p w14:paraId="51584394" w14:textId="77777777" w:rsidR="004C50E5" w:rsidRPr="0038031A" w:rsidRDefault="004C50E5" w:rsidP="003621D0">
      <w:pPr>
        <w:pStyle w:val="CENTARI-12"/>
        <w:numPr>
          <w:ilvl w:val="0"/>
          <w:numId w:val="1"/>
        </w:numPr>
        <w:jc w:val="left"/>
        <w:rPr>
          <w:sz w:val="24"/>
          <w:szCs w:val="24"/>
        </w:rPr>
      </w:pPr>
    </w:p>
    <w:p w14:paraId="422557C9" w14:textId="067C786D" w:rsidR="003E752C" w:rsidRPr="0038031A" w:rsidRDefault="00DC307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“Montadora</w:t>
      </w:r>
      <w:r w:rsidR="003E752C" w:rsidRPr="0038031A">
        <w:rPr>
          <w:b w:val="0"/>
          <w:sz w:val="24"/>
          <w:szCs w:val="24"/>
        </w:rPr>
        <w:t>”</w:t>
      </w:r>
      <w:r w:rsidR="00222EB6" w:rsidRPr="00222EB6">
        <w:rPr>
          <w:b w:val="0"/>
          <w:sz w:val="24"/>
          <w:szCs w:val="24"/>
        </w:rPr>
        <w:t xml:space="preserve"> </w:t>
      </w:r>
      <w:r w:rsidR="00222EB6">
        <w:rPr>
          <w:b w:val="0"/>
          <w:sz w:val="24"/>
          <w:szCs w:val="24"/>
        </w:rPr>
        <w:t>Deixe em branco</w:t>
      </w:r>
      <w:r w:rsidR="003E752C" w:rsidRPr="0038031A">
        <w:rPr>
          <w:b w:val="0"/>
          <w:sz w:val="24"/>
          <w:szCs w:val="24"/>
        </w:rPr>
        <w:t>.</w:t>
      </w:r>
    </w:p>
    <w:p w14:paraId="2DA59DC0" w14:textId="1EC256C5" w:rsidR="00DC3077" w:rsidRPr="0038031A" w:rsidRDefault="003E752C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DC3077" w:rsidRPr="0038031A">
        <w:rPr>
          <w:sz w:val="24"/>
          <w:szCs w:val="24"/>
        </w:rPr>
        <w:t xml:space="preserve">: </w:t>
      </w:r>
      <w:r w:rsidR="00DC3077" w:rsidRPr="0038031A">
        <w:rPr>
          <w:b w:val="0"/>
          <w:sz w:val="24"/>
          <w:szCs w:val="24"/>
        </w:rPr>
        <w:t>Abrir uma opção de montadora e logo abaixo escolher a data de validade</w:t>
      </w:r>
      <w:r w:rsidR="00222EB6">
        <w:rPr>
          <w:b w:val="0"/>
          <w:sz w:val="24"/>
          <w:szCs w:val="24"/>
        </w:rPr>
        <w:t xml:space="preserve"> “Deixe em branco”</w:t>
      </w:r>
      <w:r w:rsidR="00DC3077" w:rsidRPr="0038031A">
        <w:rPr>
          <w:b w:val="0"/>
          <w:sz w:val="24"/>
          <w:szCs w:val="24"/>
        </w:rPr>
        <w:t>.</w:t>
      </w:r>
    </w:p>
    <w:p w14:paraId="45A19F86" w14:textId="77777777" w:rsidR="00DC3077" w:rsidRPr="0038031A" w:rsidRDefault="00DC3077" w:rsidP="003621D0">
      <w:pPr>
        <w:pStyle w:val="CENTARI-12"/>
        <w:numPr>
          <w:ilvl w:val="0"/>
          <w:numId w:val="1"/>
        </w:numPr>
        <w:jc w:val="left"/>
        <w:rPr>
          <w:sz w:val="24"/>
          <w:szCs w:val="24"/>
        </w:rPr>
      </w:pPr>
    </w:p>
    <w:p w14:paraId="6471AA2D" w14:textId="2A4CB184" w:rsidR="002E55EB" w:rsidRPr="0038031A" w:rsidRDefault="00DC307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“Cores”</w:t>
      </w:r>
      <w:r w:rsidR="00222EB6">
        <w:rPr>
          <w:b w:val="0"/>
          <w:sz w:val="24"/>
          <w:szCs w:val="24"/>
        </w:rPr>
        <w:t xml:space="preserve"> Todas</w:t>
      </w:r>
      <w:r w:rsidRPr="0038031A">
        <w:rPr>
          <w:b w:val="0"/>
          <w:sz w:val="24"/>
          <w:szCs w:val="24"/>
        </w:rPr>
        <w:t>.</w:t>
      </w:r>
    </w:p>
    <w:p w14:paraId="779A59A9" w14:textId="4CFF8D23" w:rsidR="002E55EB" w:rsidRPr="0038031A" w:rsidRDefault="00DC3077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122BDE" w:rsidRPr="0038031A">
        <w:rPr>
          <w:sz w:val="24"/>
          <w:szCs w:val="24"/>
        </w:rPr>
        <w:t xml:space="preserve">Esperado: </w:t>
      </w:r>
      <w:r w:rsidR="00136D71" w:rsidRPr="0038031A">
        <w:rPr>
          <w:b w:val="0"/>
          <w:sz w:val="24"/>
          <w:szCs w:val="24"/>
        </w:rPr>
        <w:t>Deverá</w:t>
      </w:r>
      <w:r w:rsidR="00122BDE" w:rsidRPr="0038031A">
        <w:rPr>
          <w:b w:val="0"/>
          <w:sz w:val="24"/>
          <w:szCs w:val="24"/>
        </w:rPr>
        <w:t xml:space="preserve"> permitir que mude as cores para nacionais Importadas</w:t>
      </w:r>
      <w:r w:rsidR="00222EB6">
        <w:rPr>
          <w:b w:val="0"/>
          <w:sz w:val="24"/>
          <w:szCs w:val="24"/>
        </w:rPr>
        <w:t xml:space="preserve"> “Todas”.</w:t>
      </w:r>
    </w:p>
    <w:p w14:paraId="776E9603" w14:textId="77777777" w:rsidR="00DC3077" w:rsidRPr="0038031A" w:rsidRDefault="00DC3077" w:rsidP="003621D0">
      <w:pPr>
        <w:pStyle w:val="CENTARI-12"/>
        <w:numPr>
          <w:ilvl w:val="0"/>
          <w:numId w:val="1"/>
        </w:numPr>
        <w:jc w:val="left"/>
        <w:rPr>
          <w:sz w:val="24"/>
          <w:szCs w:val="24"/>
        </w:rPr>
      </w:pPr>
    </w:p>
    <w:p w14:paraId="687DE766" w14:textId="77777777" w:rsidR="00DC3077" w:rsidRPr="0038031A" w:rsidRDefault="00DC307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122BDE" w:rsidRPr="0038031A">
        <w:rPr>
          <w:b w:val="0"/>
          <w:sz w:val="24"/>
          <w:szCs w:val="24"/>
        </w:rPr>
        <w:t>Pesquisar</w:t>
      </w:r>
      <w:r w:rsidRPr="0038031A">
        <w:rPr>
          <w:b w:val="0"/>
          <w:sz w:val="24"/>
          <w:szCs w:val="24"/>
        </w:rPr>
        <w:t>”.</w:t>
      </w:r>
    </w:p>
    <w:p w14:paraId="1B77A58E" w14:textId="3E77CA3B" w:rsidR="003531F9" w:rsidRPr="006C39CD" w:rsidRDefault="00DC3077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122BDE" w:rsidRPr="0038031A">
        <w:rPr>
          <w:sz w:val="24"/>
          <w:szCs w:val="24"/>
        </w:rPr>
        <w:t>Esperado:</w:t>
      </w:r>
      <w:r w:rsidR="00122BDE" w:rsidRPr="0038031A">
        <w:rPr>
          <w:b w:val="0"/>
          <w:sz w:val="24"/>
          <w:szCs w:val="24"/>
        </w:rPr>
        <w:t xml:space="preserve"> Abrira uma grid com a opção acima selecionada</w:t>
      </w:r>
      <w:r w:rsidR="00222EB6">
        <w:rPr>
          <w:b w:val="0"/>
          <w:sz w:val="24"/>
          <w:szCs w:val="24"/>
        </w:rPr>
        <w:t xml:space="preserve">. </w:t>
      </w:r>
    </w:p>
    <w:p w14:paraId="7D84A60F" w14:textId="77777777" w:rsidR="00DC3077" w:rsidRPr="0038031A" w:rsidRDefault="00DC3077" w:rsidP="003621D0">
      <w:pPr>
        <w:pStyle w:val="CENTARI-12"/>
        <w:numPr>
          <w:ilvl w:val="0"/>
          <w:numId w:val="1"/>
        </w:numPr>
        <w:tabs>
          <w:tab w:val="left" w:pos="196"/>
        </w:tabs>
        <w:jc w:val="left"/>
        <w:rPr>
          <w:sz w:val="24"/>
          <w:szCs w:val="24"/>
        </w:rPr>
      </w:pPr>
    </w:p>
    <w:p w14:paraId="64E39930" w14:textId="77777777" w:rsidR="002E55EB" w:rsidRPr="0038031A" w:rsidRDefault="00122BD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“Limpar”.</w:t>
      </w:r>
    </w:p>
    <w:p w14:paraId="0A78BD81" w14:textId="77777777" w:rsidR="002E55EB" w:rsidRPr="006C39CD" w:rsidRDefault="00122BDE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Esperado:</w:t>
      </w:r>
      <w:r w:rsidRPr="0038031A">
        <w:rPr>
          <w:b w:val="0"/>
          <w:sz w:val="24"/>
          <w:szCs w:val="24"/>
        </w:rPr>
        <w:t xml:space="preserve"> Limpará os filtros feitos acima.</w:t>
      </w:r>
    </w:p>
    <w:p w14:paraId="550AA307" w14:textId="77777777" w:rsidR="00122BDE" w:rsidRPr="0038031A" w:rsidRDefault="00122BDE" w:rsidP="003621D0">
      <w:pPr>
        <w:pStyle w:val="CENTARI-12"/>
        <w:numPr>
          <w:ilvl w:val="0"/>
          <w:numId w:val="1"/>
        </w:numPr>
        <w:jc w:val="left"/>
        <w:rPr>
          <w:sz w:val="24"/>
          <w:szCs w:val="24"/>
        </w:rPr>
      </w:pPr>
    </w:p>
    <w:p w14:paraId="141D20FB" w14:textId="77777777" w:rsidR="00122BDE" w:rsidRPr="0038031A" w:rsidRDefault="00122BD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“Quantidade”.</w:t>
      </w:r>
    </w:p>
    <w:p w14:paraId="3C870411" w14:textId="2E49506C" w:rsidR="002E55EB" w:rsidRDefault="00122BDE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Esperado: </w:t>
      </w:r>
      <w:r w:rsidRPr="0038031A">
        <w:rPr>
          <w:b w:val="0"/>
          <w:sz w:val="24"/>
          <w:szCs w:val="24"/>
        </w:rPr>
        <w:t>Permite que determine a quantidade.</w:t>
      </w:r>
    </w:p>
    <w:p w14:paraId="68E2BE7B" w14:textId="77777777" w:rsidR="00222EB6" w:rsidRPr="0038031A" w:rsidRDefault="00222EB6" w:rsidP="003621D0">
      <w:pPr>
        <w:pStyle w:val="CENTARI-12"/>
        <w:numPr>
          <w:ilvl w:val="0"/>
          <w:numId w:val="1"/>
        </w:numPr>
        <w:tabs>
          <w:tab w:val="left" w:pos="219"/>
        </w:tabs>
        <w:jc w:val="left"/>
        <w:rPr>
          <w:sz w:val="24"/>
          <w:szCs w:val="24"/>
        </w:rPr>
      </w:pPr>
    </w:p>
    <w:p w14:paraId="5DB267EC" w14:textId="17BF2D46" w:rsidR="00222EB6" w:rsidRDefault="00222EB6" w:rsidP="00222EB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“Diluído” 1 Quarto.</w:t>
      </w:r>
    </w:p>
    <w:p w14:paraId="4D9F072A" w14:textId="7A980A49" w:rsidR="00222EB6" w:rsidRDefault="00222EB6" w:rsidP="00222EB6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proofErr w:type="spellStart"/>
      <w:r>
        <w:rPr>
          <w:b w:val="0"/>
          <w:sz w:val="24"/>
          <w:szCs w:val="24"/>
        </w:rPr>
        <w:t>Devera</w:t>
      </w:r>
      <w:proofErr w:type="spellEnd"/>
      <w:r>
        <w:rPr>
          <w:b w:val="0"/>
          <w:sz w:val="24"/>
          <w:szCs w:val="24"/>
        </w:rPr>
        <w:t xml:space="preserve"> aparecer no grid de baixo as informações necessárias. </w:t>
      </w:r>
    </w:p>
    <w:p w14:paraId="35CF9485" w14:textId="64B8DA5D" w:rsidR="009C7591" w:rsidRDefault="009C7591" w:rsidP="00222EB6">
      <w:pPr>
        <w:pStyle w:val="CENTARI-12"/>
        <w:jc w:val="both"/>
        <w:rPr>
          <w:b w:val="0"/>
          <w:sz w:val="24"/>
          <w:szCs w:val="24"/>
        </w:rPr>
      </w:pPr>
      <w:r w:rsidRPr="009C7591">
        <w:rPr>
          <w:bCs/>
          <w:sz w:val="24"/>
          <w:szCs w:val="24"/>
        </w:rPr>
        <w:t xml:space="preserve">Obs. </w:t>
      </w:r>
      <w:r w:rsidRPr="009C7591">
        <w:rPr>
          <w:b w:val="0"/>
          <w:sz w:val="24"/>
          <w:szCs w:val="24"/>
        </w:rPr>
        <w:t>Fazer o teste com todos os Diluídos (1 – Quarto, 2 – Quartos, 3 – Quartos, 4 – Quartos, ½ - Quarto e outros)</w:t>
      </w:r>
      <w:r>
        <w:rPr>
          <w:b w:val="0"/>
          <w:sz w:val="24"/>
          <w:szCs w:val="24"/>
        </w:rPr>
        <w:t>.</w:t>
      </w:r>
    </w:p>
    <w:p w14:paraId="229E055E" w14:textId="0F6A3750" w:rsidR="009C7591" w:rsidRDefault="009C7591" w:rsidP="00222EB6">
      <w:pPr>
        <w:pStyle w:val="CENTARI-12"/>
        <w:jc w:val="both"/>
        <w:rPr>
          <w:b w:val="0"/>
          <w:sz w:val="24"/>
          <w:szCs w:val="24"/>
        </w:rPr>
      </w:pPr>
      <w:r w:rsidRPr="009C7591">
        <w:rPr>
          <w:bCs/>
          <w:sz w:val="24"/>
          <w:szCs w:val="24"/>
        </w:rPr>
        <w:t>Sub teste</w:t>
      </w:r>
      <w:r>
        <w:rPr>
          <w:bCs/>
          <w:sz w:val="24"/>
          <w:szCs w:val="24"/>
        </w:rPr>
        <w:t>:</w:t>
      </w:r>
      <w:r w:rsidR="00050842">
        <w:rPr>
          <w:bCs/>
          <w:sz w:val="24"/>
          <w:szCs w:val="24"/>
        </w:rPr>
        <w:t xml:space="preserve"> </w:t>
      </w:r>
      <w:r w:rsidR="00050842">
        <w:rPr>
          <w:b w:val="0"/>
          <w:sz w:val="24"/>
          <w:szCs w:val="24"/>
        </w:rPr>
        <w:t>Clicar em “Outras” Diluído.</w:t>
      </w:r>
    </w:p>
    <w:p w14:paraId="33896976" w14:textId="2EF3F3DF" w:rsidR="00050842" w:rsidRDefault="00050842" w:rsidP="00222EB6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proofErr w:type="spellStart"/>
      <w:r>
        <w:rPr>
          <w:b w:val="0"/>
          <w:sz w:val="24"/>
          <w:szCs w:val="24"/>
        </w:rPr>
        <w:t>Devera</w:t>
      </w:r>
      <w:proofErr w:type="spellEnd"/>
      <w:r>
        <w:rPr>
          <w:b w:val="0"/>
          <w:sz w:val="24"/>
          <w:szCs w:val="24"/>
        </w:rPr>
        <w:t xml:space="preserve"> abrir o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para digitar a quantidade, pois confirmar deve aparecer no grid o cálculo. </w:t>
      </w:r>
    </w:p>
    <w:p w14:paraId="5FDF7213" w14:textId="740A0B8D" w:rsidR="00050842" w:rsidRDefault="00050842" w:rsidP="00222EB6">
      <w:pPr>
        <w:pStyle w:val="CENTARI-12"/>
        <w:jc w:val="both"/>
        <w:rPr>
          <w:b w:val="0"/>
          <w:sz w:val="24"/>
          <w:szCs w:val="24"/>
        </w:rPr>
      </w:pPr>
      <w:r w:rsidRPr="00050842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Inserir valores 18000, verificar se adiciona as casas decimais ou apresenta o erro. </w:t>
      </w:r>
    </w:p>
    <w:p w14:paraId="406A0381" w14:textId="5B9B5D0E" w:rsidR="00050842" w:rsidRPr="00050842" w:rsidRDefault="00050842" w:rsidP="00222EB6">
      <w:pPr>
        <w:pStyle w:val="CENTARI-12"/>
        <w:jc w:val="both"/>
        <w:rPr>
          <w:b w:val="0"/>
          <w:sz w:val="24"/>
          <w:szCs w:val="24"/>
        </w:rPr>
      </w:pPr>
      <w:r w:rsidRPr="00050842">
        <w:rPr>
          <w:b w:val="0"/>
          <w:noProof/>
          <w:sz w:val="24"/>
          <w:szCs w:val="24"/>
        </w:rPr>
        <w:lastRenderedPageBreak/>
        <w:drawing>
          <wp:inline distT="0" distB="0" distL="0" distR="0" wp14:anchorId="724DD0D4" wp14:editId="042EE539">
            <wp:extent cx="3608054" cy="2193503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41890" cy="2214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3D393" w14:textId="77777777" w:rsidR="00DC3077" w:rsidRPr="0038031A" w:rsidRDefault="00122BDE" w:rsidP="003621D0">
      <w:pPr>
        <w:pStyle w:val="CENTARI-12"/>
        <w:numPr>
          <w:ilvl w:val="0"/>
          <w:numId w:val="1"/>
        </w:numPr>
        <w:jc w:val="left"/>
        <w:rPr>
          <w:sz w:val="24"/>
          <w:szCs w:val="24"/>
        </w:rPr>
      </w:pPr>
      <w:r w:rsidRPr="0038031A">
        <w:rPr>
          <w:sz w:val="24"/>
          <w:szCs w:val="24"/>
        </w:rPr>
        <w:tab/>
      </w:r>
    </w:p>
    <w:p w14:paraId="67C8683F" w14:textId="77777777" w:rsidR="00122BDE" w:rsidRPr="0038031A" w:rsidRDefault="00122BD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“Inserir Produtos no pedido”.</w:t>
      </w:r>
    </w:p>
    <w:p w14:paraId="0E541B6C" w14:textId="5BA523B6" w:rsidR="002E55EB" w:rsidRDefault="00122BDE" w:rsidP="00342681">
      <w:pPr>
        <w:pStyle w:val="CENTARI-12"/>
        <w:tabs>
          <w:tab w:val="left" w:pos="275"/>
        </w:tabs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Esperado: </w:t>
      </w:r>
      <w:r w:rsidRPr="0038031A">
        <w:rPr>
          <w:b w:val="0"/>
          <w:sz w:val="24"/>
          <w:szCs w:val="24"/>
        </w:rPr>
        <w:t>Após clicar o produto será inserido no pedido atual.</w:t>
      </w:r>
    </w:p>
    <w:p w14:paraId="6957E7BD" w14:textId="57CAAFDC" w:rsidR="00222EB6" w:rsidRPr="00222EB6" w:rsidRDefault="00222EB6" w:rsidP="00342681">
      <w:pPr>
        <w:pStyle w:val="CENTARI-12"/>
        <w:tabs>
          <w:tab w:val="left" w:pos="275"/>
        </w:tabs>
        <w:jc w:val="left"/>
        <w:rPr>
          <w:b w:val="0"/>
          <w:sz w:val="24"/>
          <w:szCs w:val="24"/>
        </w:rPr>
      </w:pPr>
      <w:r w:rsidRPr="00222EB6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Devera</w:t>
      </w:r>
      <w:proofErr w:type="spellEnd"/>
      <w:r>
        <w:rPr>
          <w:b w:val="0"/>
          <w:sz w:val="24"/>
          <w:szCs w:val="24"/>
        </w:rPr>
        <w:t xml:space="preserve"> fechar a aba e inserir a formula no pedido.</w:t>
      </w:r>
    </w:p>
    <w:p w14:paraId="4BACAC3D" w14:textId="77777777" w:rsidR="00F61FC0" w:rsidRPr="0038031A" w:rsidRDefault="00F61FC0" w:rsidP="003621D0">
      <w:pPr>
        <w:pStyle w:val="CENTARI-12"/>
        <w:numPr>
          <w:ilvl w:val="0"/>
          <w:numId w:val="1"/>
        </w:numPr>
        <w:tabs>
          <w:tab w:val="left" w:pos="219"/>
        </w:tabs>
        <w:jc w:val="left"/>
        <w:rPr>
          <w:sz w:val="24"/>
          <w:szCs w:val="24"/>
        </w:rPr>
      </w:pPr>
    </w:p>
    <w:p w14:paraId="3A588E3B" w14:textId="77777777" w:rsidR="00F61FC0" w:rsidRPr="0038031A" w:rsidRDefault="00F61FC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“Fechar”.</w:t>
      </w:r>
    </w:p>
    <w:p w14:paraId="725540C0" w14:textId="07CED1B0" w:rsidR="00F61FC0" w:rsidRDefault="00F61FC0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Esperado:</w:t>
      </w:r>
      <w:r w:rsidRPr="0038031A">
        <w:rPr>
          <w:b w:val="0"/>
          <w:sz w:val="24"/>
          <w:szCs w:val="24"/>
        </w:rPr>
        <w:t xml:space="preserve"> Encerra as atividades do aplicativo.</w:t>
      </w:r>
    </w:p>
    <w:p w14:paraId="3286743A" w14:textId="77777777" w:rsidR="00222EB6" w:rsidRPr="0038031A" w:rsidRDefault="00222EB6" w:rsidP="00222EB6">
      <w:pPr>
        <w:pStyle w:val="CENTARI-12"/>
        <w:jc w:val="both"/>
        <w:rPr>
          <w:b w:val="0"/>
          <w:sz w:val="24"/>
          <w:szCs w:val="24"/>
        </w:rPr>
      </w:pPr>
    </w:p>
    <w:p w14:paraId="244EF926" w14:textId="77777777" w:rsidR="00222EB6" w:rsidRDefault="00222EB6" w:rsidP="00342681">
      <w:pPr>
        <w:pStyle w:val="CENTARI-12"/>
        <w:jc w:val="left"/>
        <w:rPr>
          <w:b w:val="0"/>
          <w:sz w:val="24"/>
          <w:szCs w:val="24"/>
        </w:rPr>
      </w:pPr>
    </w:p>
    <w:p w14:paraId="5AE467D1" w14:textId="77777777" w:rsidR="00222EB6" w:rsidRPr="0038031A" w:rsidRDefault="00222EB6" w:rsidP="00342681">
      <w:pPr>
        <w:pStyle w:val="CENTARI-12"/>
        <w:jc w:val="left"/>
        <w:rPr>
          <w:sz w:val="24"/>
          <w:szCs w:val="24"/>
        </w:rPr>
      </w:pPr>
    </w:p>
    <w:p w14:paraId="4BA2055A" w14:textId="77777777" w:rsidR="00F61FC0" w:rsidRPr="0038031A" w:rsidRDefault="00F61FC0" w:rsidP="00342681">
      <w:pPr>
        <w:pStyle w:val="CENTARI-12"/>
        <w:rPr>
          <w:sz w:val="24"/>
          <w:szCs w:val="24"/>
        </w:rPr>
      </w:pPr>
    </w:p>
    <w:p w14:paraId="21B4346D" w14:textId="77777777" w:rsidR="00AD64F5" w:rsidRPr="006C39CD" w:rsidRDefault="00AD64F5" w:rsidP="00342681">
      <w:pPr>
        <w:pStyle w:val="CENTARI-12"/>
        <w:rPr>
          <w:color w:val="00B0F0"/>
          <w:sz w:val="32"/>
          <w:szCs w:val="32"/>
        </w:rPr>
      </w:pPr>
      <w:proofErr w:type="spellStart"/>
      <w:r w:rsidRPr="00AF652D">
        <w:rPr>
          <w:color w:val="00B0F0"/>
          <w:sz w:val="32"/>
          <w:szCs w:val="32"/>
        </w:rPr>
        <w:t>Resicolor</w:t>
      </w:r>
      <w:proofErr w:type="spellEnd"/>
    </w:p>
    <w:p w14:paraId="194BEE33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10FDE1A3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136D71" w:rsidRPr="0038031A">
        <w:rPr>
          <w:b w:val="0"/>
          <w:sz w:val="24"/>
          <w:szCs w:val="24"/>
        </w:rPr>
        <w:t>Linha”</w:t>
      </w:r>
      <w:r w:rsidRPr="0038031A">
        <w:rPr>
          <w:b w:val="0"/>
          <w:sz w:val="24"/>
          <w:szCs w:val="24"/>
        </w:rPr>
        <w:t>.</w:t>
      </w:r>
    </w:p>
    <w:p w14:paraId="76C5EC26" w14:textId="77777777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selecione a linha desejada</w:t>
      </w:r>
    </w:p>
    <w:p w14:paraId="22016804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2B001ED2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“Acabamento”.</w:t>
      </w:r>
    </w:p>
    <w:p w14:paraId="3EAB2F10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selecione acabamento</w:t>
      </w:r>
    </w:p>
    <w:p w14:paraId="48394B4F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590AEF03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“Código tinta”.</w:t>
      </w:r>
    </w:p>
    <w:p w14:paraId="138033B7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F61FC0" w:rsidRPr="0038031A">
        <w:rPr>
          <w:sz w:val="24"/>
          <w:szCs w:val="24"/>
        </w:rPr>
        <w:t>Esperado</w:t>
      </w:r>
      <w:r w:rsidR="00F61FC0" w:rsidRPr="0038031A">
        <w:rPr>
          <w:b w:val="0"/>
          <w:sz w:val="24"/>
          <w:szCs w:val="24"/>
        </w:rPr>
        <w:t>: selecione</w:t>
      </w:r>
      <w:r w:rsidRPr="0038031A">
        <w:rPr>
          <w:b w:val="0"/>
          <w:sz w:val="24"/>
          <w:szCs w:val="24"/>
        </w:rPr>
        <w:t xml:space="preserve"> o código da tinta</w:t>
      </w:r>
    </w:p>
    <w:p w14:paraId="384C9CFE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6E2F87E0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Clique em </w:t>
      </w:r>
      <w:r w:rsidR="00136D71" w:rsidRPr="0038031A">
        <w:rPr>
          <w:b w:val="0"/>
          <w:sz w:val="24"/>
          <w:szCs w:val="24"/>
        </w:rPr>
        <w:t>“Atualizar</w:t>
      </w:r>
      <w:r w:rsidRPr="0038031A">
        <w:rPr>
          <w:b w:val="0"/>
          <w:sz w:val="24"/>
          <w:szCs w:val="24"/>
        </w:rPr>
        <w:t>”.</w:t>
      </w:r>
    </w:p>
    <w:p w14:paraId="307C80C8" w14:textId="77777777" w:rsidR="00AD4F0A" w:rsidRPr="006C39CD" w:rsidRDefault="00AD64F5" w:rsidP="00342681">
      <w:pPr>
        <w:pStyle w:val="CENTARI-12"/>
        <w:jc w:val="left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F61FC0" w:rsidRPr="0038031A">
        <w:rPr>
          <w:sz w:val="24"/>
          <w:szCs w:val="24"/>
        </w:rPr>
        <w:t>Esperado</w:t>
      </w:r>
      <w:r w:rsidR="00F61FC0" w:rsidRPr="0038031A">
        <w:rPr>
          <w:b w:val="0"/>
          <w:sz w:val="24"/>
          <w:szCs w:val="24"/>
        </w:rPr>
        <w:t>:</w:t>
      </w:r>
      <w:r w:rsidR="00F61FC0" w:rsidRPr="0038031A">
        <w:rPr>
          <w:b w:val="0"/>
          <w:color w:val="auto"/>
          <w:sz w:val="24"/>
          <w:szCs w:val="24"/>
        </w:rPr>
        <w:t xml:space="preserve"> Atualizar as informações preenchidas.</w:t>
      </w:r>
    </w:p>
    <w:p w14:paraId="33653B6B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4DA54BA4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“Procurar”.</w:t>
      </w:r>
    </w:p>
    <w:p w14:paraId="5953AF43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B658D9" w:rsidRPr="0038031A">
        <w:rPr>
          <w:b w:val="0"/>
          <w:color w:val="auto"/>
          <w:sz w:val="24"/>
          <w:szCs w:val="24"/>
        </w:rPr>
        <w:t>Abrir um filtro com a opções selecionadas.</w:t>
      </w:r>
    </w:p>
    <w:p w14:paraId="7A7791A0" w14:textId="7FEC7CF4" w:rsidR="00AD64F5" w:rsidRPr="0038031A" w:rsidRDefault="003531F9" w:rsidP="00342681">
      <w:pPr>
        <w:pStyle w:val="CENTARI-12"/>
        <w:jc w:val="both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E82A490" wp14:editId="16B47CDC">
            <wp:extent cx="3316345" cy="2496328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49614" cy="252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AA3BB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11081979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“Embalagem”.</w:t>
      </w:r>
    </w:p>
    <w:p w14:paraId="7EC5F6F1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selecione a embalagem</w:t>
      </w:r>
    </w:p>
    <w:p w14:paraId="0B9F8067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010DA4D9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“Dados da formula”.</w:t>
      </w:r>
    </w:p>
    <w:p w14:paraId="0379B981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B658D9" w:rsidRPr="0038031A">
        <w:rPr>
          <w:sz w:val="24"/>
          <w:szCs w:val="24"/>
        </w:rPr>
        <w:t>Esperado</w:t>
      </w:r>
      <w:r w:rsidR="00B658D9" w:rsidRPr="0038031A">
        <w:rPr>
          <w:b w:val="0"/>
          <w:sz w:val="24"/>
          <w:szCs w:val="24"/>
        </w:rPr>
        <w:t xml:space="preserve">: </w:t>
      </w:r>
      <w:r w:rsidR="004F4F58" w:rsidRPr="0038031A">
        <w:rPr>
          <w:b w:val="0"/>
          <w:sz w:val="24"/>
          <w:szCs w:val="24"/>
        </w:rPr>
        <w:t>exibem</w:t>
      </w:r>
      <w:r w:rsidRPr="0038031A">
        <w:rPr>
          <w:b w:val="0"/>
          <w:sz w:val="24"/>
          <w:szCs w:val="24"/>
        </w:rPr>
        <w:t xml:space="preserve"> dados da fórmula Linha, Acabamento, base, Referencia Alternativa de Base.</w:t>
      </w:r>
    </w:p>
    <w:p w14:paraId="6FCE44D5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573382D7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“quantidade ao inserir Orçamento.”.</w:t>
      </w:r>
    </w:p>
    <w:p w14:paraId="6E2F5C6D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insira a quantidade desejada dos itens selecionados.</w:t>
      </w:r>
    </w:p>
    <w:p w14:paraId="29F9B823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6C19D7FA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“Inserir”.</w:t>
      </w:r>
    </w:p>
    <w:p w14:paraId="367F73AD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inserem na tela de pedidos as informações selecionadas nesta tela</w:t>
      </w:r>
    </w:p>
    <w:p w14:paraId="52859661" w14:textId="77777777" w:rsidR="00AD64F5" w:rsidRPr="0038031A" w:rsidRDefault="00AD64F5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69E6DB9B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“Fechar”.</w:t>
      </w:r>
    </w:p>
    <w:p w14:paraId="5883B761" w14:textId="77777777" w:rsidR="003F639F" w:rsidRPr="00913C55" w:rsidRDefault="00AD64F5" w:rsidP="00342681">
      <w:pPr>
        <w:pStyle w:val="CENTARI-12"/>
        <w:jc w:val="left"/>
        <w:rPr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B658D9" w:rsidRPr="0038031A">
        <w:rPr>
          <w:sz w:val="24"/>
          <w:szCs w:val="24"/>
        </w:rPr>
        <w:t>Esperado</w:t>
      </w:r>
      <w:r w:rsidR="00B658D9" w:rsidRPr="0038031A">
        <w:rPr>
          <w:b w:val="0"/>
          <w:sz w:val="24"/>
          <w:szCs w:val="24"/>
        </w:rPr>
        <w:t>: Fecha</w:t>
      </w:r>
      <w:r w:rsidRPr="0038031A">
        <w:rPr>
          <w:b w:val="0"/>
          <w:sz w:val="24"/>
          <w:szCs w:val="24"/>
        </w:rPr>
        <w:t xml:space="preserve"> a tela sem salvar os dados</w:t>
      </w:r>
      <w:r w:rsidR="00913C55">
        <w:rPr>
          <w:b w:val="0"/>
          <w:sz w:val="24"/>
          <w:szCs w:val="24"/>
        </w:rPr>
        <w:t xml:space="preserve"> caso desejar salvar e clicar em sim </w:t>
      </w:r>
      <w:proofErr w:type="spellStart"/>
      <w:r w:rsidR="00913C55">
        <w:rPr>
          <w:b w:val="0"/>
          <w:sz w:val="24"/>
          <w:szCs w:val="24"/>
        </w:rPr>
        <w:t>devra</w:t>
      </w:r>
      <w:proofErr w:type="spellEnd"/>
      <w:r w:rsidR="00913C55">
        <w:rPr>
          <w:b w:val="0"/>
          <w:sz w:val="24"/>
          <w:szCs w:val="24"/>
        </w:rPr>
        <w:t xml:space="preserve"> salvar.</w:t>
      </w:r>
    </w:p>
    <w:p w14:paraId="501ED78F" w14:textId="2B036219" w:rsidR="004B2D02" w:rsidRDefault="004B2D02" w:rsidP="00342681">
      <w:pPr>
        <w:pStyle w:val="CENTARI-12"/>
        <w:rPr>
          <w:color w:val="00B0F0"/>
          <w:sz w:val="32"/>
          <w:szCs w:val="32"/>
        </w:rPr>
      </w:pPr>
    </w:p>
    <w:p w14:paraId="468D7EA7" w14:textId="734C87D0" w:rsidR="002476CC" w:rsidRPr="006C39CD" w:rsidRDefault="002476CC" w:rsidP="002476CC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Suvinil</w:t>
      </w:r>
    </w:p>
    <w:p w14:paraId="3D40A3A9" w14:textId="77777777" w:rsidR="002476CC" w:rsidRPr="0038031A" w:rsidRDefault="002476CC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73D35FCF" w14:textId="444D4CE6" w:rsidR="002476CC" w:rsidRDefault="002476CC" w:rsidP="002476CC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BA7829">
        <w:rPr>
          <w:b w:val="0"/>
          <w:sz w:val="24"/>
          <w:szCs w:val="24"/>
        </w:rPr>
        <w:t>Grupo</w:t>
      </w:r>
      <w:r w:rsidRPr="0038031A">
        <w:rPr>
          <w:b w:val="0"/>
          <w:sz w:val="24"/>
          <w:szCs w:val="24"/>
        </w:rPr>
        <w:t>”</w:t>
      </w:r>
      <w:r w:rsidR="00614613">
        <w:rPr>
          <w:b w:val="0"/>
          <w:sz w:val="24"/>
          <w:szCs w:val="24"/>
        </w:rPr>
        <w:t xml:space="preserve"> COD 001-CORAL.</w:t>
      </w:r>
    </w:p>
    <w:p w14:paraId="2AD39884" w14:textId="2704F3D3" w:rsidR="00BA7829" w:rsidRDefault="00BA7829" w:rsidP="002476CC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Selecione a linha desejada</w:t>
      </w:r>
    </w:p>
    <w:p w14:paraId="2636D1F0" w14:textId="77777777" w:rsidR="00BA7829" w:rsidRPr="0038031A" w:rsidRDefault="00BA7829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2020A71A" w14:textId="555B4D75" w:rsidR="00BA7829" w:rsidRDefault="00BA7829" w:rsidP="00BA782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>
        <w:rPr>
          <w:b w:val="0"/>
          <w:sz w:val="24"/>
          <w:szCs w:val="24"/>
        </w:rPr>
        <w:t>Produto</w:t>
      </w:r>
      <w:r w:rsidRPr="0038031A">
        <w:rPr>
          <w:b w:val="0"/>
          <w:sz w:val="24"/>
          <w:szCs w:val="24"/>
        </w:rPr>
        <w:t>”</w:t>
      </w:r>
      <w:r w:rsidR="00614613">
        <w:rPr>
          <w:b w:val="0"/>
          <w:sz w:val="24"/>
          <w:szCs w:val="24"/>
        </w:rPr>
        <w:t xml:space="preserve"> </w:t>
      </w:r>
      <w:proofErr w:type="spellStart"/>
      <w:r w:rsidR="00614613">
        <w:rPr>
          <w:b w:val="0"/>
          <w:sz w:val="24"/>
          <w:szCs w:val="24"/>
        </w:rPr>
        <w:t>Acr</w:t>
      </w:r>
      <w:proofErr w:type="spellEnd"/>
      <w:r w:rsidR="00614613">
        <w:rPr>
          <w:b w:val="0"/>
          <w:sz w:val="24"/>
          <w:szCs w:val="24"/>
        </w:rPr>
        <w:t>. SB Prem</w:t>
      </w:r>
      <w:r w:rsidR="008F35B1">
        <w:rPr>
          <w:b w:val="0"/>
          <w:sz w:val="24"/>
          <w:szCs w:val="24"/>
        </w:rPr>
        <w:t xml:space="preserve"> / </w:t>
      </w:r>
      <w:proofErr w:type="spellStart"/>
      <w:r w:rsidR="008F35B1">
        <w:rPr>
          <w:b w:val="0"/>
          <w:sz w:val="24"/>
          <w:szCs w:val="24"/>
        </w:rPr>
        <w:t>llumina</w:t>
      </w:r>
      <w:proofErr w:type="spellEnd"/>
      <w:r w:rsidRPr="0038031A">
        <w:rPr>
          <w:b w:val="0"/>
          <w:sz w:val="24"/>
          <w:szCs w:val="24"/>
        </w:rPr>
        <w:t>.</w:t>
      </w:r>
    </w:p>
    <w:p w14:paraId="1FB74BCA" w14:textId="25E8F7AB" w:rsidR="00BA7829" w:rsidRDefault="00BA7829" w:rsidP="00BA7829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Selecione a linha desejada</w:t>
      </w:r>
    </w:p>
    <w:p w14:paraId="3444EE24" w14:textId="77777777" w:rsidR="00BA7829" w:rsidRPr="0038031A" w:rsidRDefault="00BA7829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5370B810" w14:textId="247C48FC" w:rsidR="00BA7829" w:rsidRDefault="00BA7829" w:rsidP="00BA782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8202FA">
        <w:rPr>
          <w:b w:val="0"/>
          <w:sz w:val="24"/>
          <w:szCs w:val="24"/>
        </w:rPr>
        <w:t>Nome da cor</w:t>
      </w:r>
      <w:r w:rsidRPr="0038031A">
        <w:rPr>
          <w:b w:val="0"/>
          <w:sz w:val="24"/>
          <w:szCs w:val="24"/>
        </w:rPr>
        <w:t>”</w:t>
      </w:r>
      <w:r w:rsidR="008F35B1">
        <w:rPr>
          <w:b w:val="0"/>
          <w:sz w:val="24"/>
          <w:szCs w:val="24"/>
        </w:rPr>
        <w:t xml:space="preserve"> 1001P</w:t>
      </w:r>
      <w:r w:rsidRPr="0038031A">
        <w:rPr>
          <w:b w:val="0"/>
          <w:sz w:val="24"/>
          <w:szCs w:val="24"/>
        </w:rPr>
        <w:t>.</w:t>
      </w:r>
      <w:r w:rsidR="008F35B1">
        <w:rPr>
          <w:b w:val="0"/>
          <w:sz w:val="24"/>
          <w:szCs w:val="24"/>
        </w:rPr>
        <w:t xml:space="preserve"> </w:t>
      </w:r>
    </w:p>
    <w:p w14:paraId="2652279D" w14:textId="0C688B56" w:rsidR="00BA7829" w:rsidRDefault="00BA7829" w:rsidP="00BA7829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Selecione a linha desejada</w:t>
      </w:r>
    </w:p>
    <w:p w14:paraId="1162CB8E" w14:textId="77777777" w:rsidR="008202FA" w:rsidRDefault="008202FA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1627D33E" w14:textId="001BAD26" w:rsidR="008202FA" w:rsidRDefault="008202FA" w:rsidP="008202F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r w:rsidR="00614613">
        <w:rPr>
          <w:b w:val="0"/>
          <w:sz w:val="24"/>
          <w:szCs w:val="24"/>
        </w:rPr>
        <w:t>Embalagem</w:t>
      </w:r>
      <w:r>
        <w:rPr>
          <w:b w:val="0"/>
          <w:sz w:val="24"/>
          <w:szCs w:val="24"/>
        </w:rPr>
        <w:t>”.</w:t>
      </w:r>
    </w:p>
    <w:p w14:paraId="557BAC08" w14:textId="2FB3ACBF" w:rsidR="00A332CD" w:rsidRDefault="00A332CD" w:rsidP="00A332CD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Deverá aparecer no grid de baixo as informações necessárias. </w:t>
      </w:r>
    </w:p>
    <w:p w14:paraId="04839D6E" w14:textId="3B3D2A36" w:rsidR="00A332CD" w:rsidRDefault="00A332CD" w:rsidP="00A332CD">
      <w:pPr>
        <w:pStyle w:val="CENTARI-12"/>
        <w:jc w:val="both"/>
        <w:rPr>
          <w:b w:val="0"/>
          <w:sz w:val="24"/>
          <w:szCs w:val="24"/>
        </w:rPr>
      </w:pPr>
      <w:r w:rsidRPr="009C7591">
        <w:rPr>
          <w:bCs/>
          <w:sz w:val="24"/>
          <w:szCs w:val="24"/>
        </w:rPr>
        <w:t xml:space="preserve">Obs. </w:t>
      </w:r>
      <w:r w:rsidRPr="009C7591">
        <w:rPr>
          <w:b w:val="0"/>
          <w:sz w:val="24"/>
          <w:szCs w:val="24"/>
        </w:rPr>
        <w:t>Fazer o teste com tod</w:t>
      </w:r>
      <w:r>
        <w:rPr>
          <w:b w:val="0"/>
          <w:sz w:val="24"/>
          <w:szCs w:val="24"/>
        </w:rPr>
        <w:t xml:space="preserve">as as embalagens </w:t>
      </w:r>
      <w:r w:rsidRPr="009C7591">
        <w:rPr>
          <w:b w:val="0"/>
          <w:sz w:val="24"/>
          <w:szCs w:val="24"/>
        </w:rPr>
        <w:t>(</w:t>
      </w:r>
      <w:r>
        <w:rPr>
          <w:b w:val="0"/>
          <w:sz w:val="24"/>
          <w:szCs w:val="24"/>
        </w:rPr>
        <w:t>Quartinho, Galão e Lata</w:t>
      </w:r>
      <w:r w:rsidRPr="009C7591">
        <w:rPr>
          <w:b w:val="0"/>
          <w:sz w:val="24"/>
          <w:szCs w:val="24"/>
        </w:rPr>
        <w:t>)</w:t>
      </w:r>
      <w:r>
        <w:rPr>
          <w:b w:val="0"/>
          <w:sz w:val="24"/>
          <w:szCs w:val="24"/>
        </w:rPr>
        <w:t>.</w:t>
      </w:r>
    </w:p>
    <w:p w14:paraId="557FB98D" w14:textId="77777777" w:rsidR="00A332CD" w:rsidRDefault="00A332CD" w:rsidP="008202FA">
      <w:pPr>
        <w:pStyle w:val="CENTARI-12"/>
        <w:jc w:val="both"/>
        <w:rPr>
          <w:b w:val="0"/>
          <w:sz w:val="24"/>
          <w:szCs w:val="24"/>
        </w:rPr>
      </w:pPr>
    </w:p>
    <w:p w14:paraId="27A7EF88" w14:textId="77777777" w:rsidR="00A332CD" w:rsidRPr="0038031A" w:rsidRDefault="00A332CD" w:rsidP="003621D0">
      <w:pPr>
        <w:pStyle w:val="CENTARI-12"/>
        <w:numPr>
          <w:ilvl w:val="0"/>
          <w:numId w:val="1"/>
        </w:numPr>
        <w:tabs>
          <w:tab w:val="left" w:pos="219"/>
        </w:tabs>
        <w:jc w:val="left"/>
        <w:rPr>
          <w:sz w:val="24"/>
          <w:szCs w:val="24"/>
        </w:rPr>
      </w:pPr>
    </w:p>
    <w:p w14:paraId="05F54CC9" w14:textId="33509620" w:rsidR="00A332CD" w:rsidRDefault="00A332CD" w:rsidP="00A33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“ok”</w:t>
      </w:r>
    </w:p>
    <w:p w14:paraId="359C22F1" w14:textId="4B3C53AD" w:rsidR="00A332CD" w:rsidRDefault="00A332CD" w:rsidP="00A332CD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Deverá fechar a terá e adicionar a formula na aba (</w:t>
      </w:r>
      <w:r>
        <w:rPr>
          <w:bCs/>
          <w:sz w:val="24"/>
          <w:szCs w:val="24"/>
        </w:rPr>
        <w:t>1- Produtos / Serviços</w:t>
      </w:r>
      <w:r>
        <w:rPr>
          <w:b w:val="0"/>
          <w:sz w:val="24"/>
          <w:szCs w:val="24"/>
        </w:rPr>
        <w:t>)</w:t>
      </w:r>
    </w:p>
    <w:p w14:paraId="44F44BB3" w14:textId="77777777" w:rsidR="00A332CD" w:rsidRPr="0038031A" w:rsidRDefault="00A332CD" w:rsidP="003621D0">
      <w:pPr>
        <w:pStyle w:val="CENTARI-12"/>
        <w:numPr>
          <w:ilvl w:val="0"/>
          <w:numId w:val="1"/>
        </w:numPr>
        <w:tabs>
          <w:tab w:val="left" w:pos="219"/>
        </w:tabs>
        <w:jc w:val="left"/>
        <w:rPr>
          <w:sz w:val="24"/>
          <w:szCs w:val="24"/>
        </w:rPr>
      </w:pPr>
    </w:p>
    <w:p w14:paraId="6B08F7ED" w14:textId="0EA39667" w:rsidR="00A332CD" w:rsidRDefault="00A332CD" w:rsidP="00A33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“Fechar”</w:t>
      </w:r>
    </w:p>
    <w:p w14:paraId="6462FF98" w14:textId="55A28391" w:rsidR="00A332CD" w:rsidRDefault="00A332CD" w:rsidP="00A332CD">
      <w:pPr>
        <w:pStyle w:val="CENTARI-12"/>
        <w:jc w:val="both"/>
        <w:rPr>
          <w:b w:val="0"/>
          <w:bCs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bCs/>
        </w:rPr>
        <w:t>Deverá fechar a aba e voltar para a aba (</w:t>
      </w:r>
      <w:r>
        <w:t xml:space="preserve">11 - </w:t>
      </w:r>
      <w:proofErr w:type="spellStart"/>
      <w:r>
        <w:t>Tintometrico</w:t>
      </w:r>
      <w:proofErr w:type="spellEnd"/>
      <w:r>
        <w:rPr>
          <w:b w:val="0"/>
          <w:bCs/>
        </w:rPr>
        <w:t>)</w:t>
      </w:r>
    </w:p>
    <w:p w14:paraId="569E2346" w14:textId="606A17D5" w:rsidR="003E1C10" w:rsidRPr="00A332CD" w:rsidRDefault="003E1C10" w:rsidP="00A332CD">
      <w:pPr>
        <w:pStyle w:val="CENTARI-12"/>
        <w:jc w:val="both"/>
        <w:rPr>
          <w:b w:val="0"/>
          <w:bCs/>
        </w:rPr>
      </w:pPr>
      <w:r w:rsidRPr="003E1C10">
        <w:rPr>
          <w:b w:val="0"/>
          <w:bCs/>
          <w:noProof/>
        </w:rPr>
        <w:drawing>
          <wp:inline distT="0" distB="0" distL="0" distR="0" wp14:anchorId="6121314D" wp14:editId="7054C767">
            <wp:extent cx="3043123" cy="2818673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7117" cy="282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71D58" w14:textId="0D37904F" w:rsidR="002476CC" w:rsidRPr="00A332CD" w:rsidRDefault="002476CC" w:rsidP="00A332CD">
      <w:pPr>
        <w:pStyle w:val="CENTARI-12"/>
        <w:jc w:val="both"/>
        <w:rPr>
          <w:b w:val="0"/>
          <w:sz w:val="24"/>
          <w:szCs w:val="24"/>
        </w:rPr>
      </w:pPr>
    </w:p>
    <w:p w14:paraId="2303B217" w14:textId="444C677D" w:rsidR="00AE1F02" w:rsidRPr="007738AA" w:rsidRDefault="003F639F" w:rsidP="007738AA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>Outras Opções</w:t>
      </w:r>
    </w:p>
    <w:p w14:paraId="5FD3F059" w14:textId="77777777" w:rsidR="00091E3F" w:rsidRPr="00626AB9" w:rsidRDefault="00D46867" w:rsidP="00342681">
      <w:pPr>
        <w:pStyle w:val="CENTARI-12"/>
        <w:jc w:val="left"/>
        <w:rPr>
          <w:color w:val="auto"/>
          <w:szCs w:val="32"/>
        </w:rPr>
      </w:pPr>
      <w:r w:rsidRPr="00626AB9">
        <w:rPr>
          <w:color w:val="auto"/>
          <w:szCs w:val="32"/>
        </w:rPr>
        <w:t>Opções do Pedido</w:t>
      </w:r>
    </w:p>
    <w:p w14:paraId="60B877EC" w14:textId="77777777" w:rsidR="00EB327A" w:rsidRPr="0038031A" w:rsidRDefault="00111EC2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1D263F">
        <w:rPr>
          <w:sz w:val="24"/>
          <w:szCs w:val="24"/>
        </w:rPr>
        <w:t>Excluir Orçamento</w:t>
      </w:r>
    </w:p>
    <w:p w14:paraId="1FDD80AA" w14:textId="77777777" w:rsidR="00913C55" w:rsidRPr="00913C55" w:rsidRDefault="00913C5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uma venda do tipo orçamento</w:t>
      </w:r>
      <w:r w:rsidR="008172CD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 xml:space="preserve">salvar </w:t>
      </w:r>
      <w:r w:rsidR="008172CD">
        <w:rPr>
          <w:b w:val="0"/>
          <w:sz w:val="24"/>
          <w:szCs w:val="24"/>
        </w:rPr>
        <w:t xml:space="preserve">e </w:t>
      </w:r>
      <w:r>
        <w:rPr>
          <w:b w:val="0"/>
          <w:sz w:val="24"/>
          <w:szCs w:val="24"/>
        </w:rPr>
        <w:t>logo após clicar em excluir</w:t>
      </w:r>
      <w:r w:rsidR="00E122A0">
        <w:rPr>
          <w:b w:val="0"/>
          <w:sz w:val="24"/>
          <w:szCs w:val="24"/>
        </w:rPr>
        <w:t xml:space="preserve"> orçamento</w:t>
      </w:r>
      <w:r>
        <w:rPr>
          <w:b w:val="0"/>
          <w:sz w:val="24"/>
          <w:szCs w:val="24"/>
        </w:rPr>
        <w:t xml:space="preserve">. </w:t>
      </w:r>
    </w:p>
    <w:p w14:paraId="2A084086" w14:textId="4D894343" w:rsidR="00D07569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5C755B" w:rsidRPr="0038031A">
        <w:rPr>
          <w:b w:val="0"/>
          <w:sz w:val="24"/>
          <w:szCs w:val="24"/>
        </w:rPr>
        <w:t xml:space="preserve"> </w:t>
      </w:r>
      <w:r w:rsidR="00114966">
        <w:rPr>
          <w:b w:val="0"/>
          <w:sz w:val="24"/>
          <w:szCs w:val="24"/>
        </w:rPr>
        <w:t>Exibi uma caixa, perguntando se tem certeza que deseja e</w:t>
      </w:r>
      <w:r w:rsidR="005C755B" w:rsidRPr="0038031A">
        <w:rPr>
          <w:b w:val="0"/>
          <w:sz w:val="24"/>
          <w:szCs w:val="24"/>
        </w:rPr>
        <w:t xml:space="preserve">xclui </w:t>
      </w:r>
      <w:r w:rsidR="00896B3C" w:rsidRPr="0038031A">
        <w:rPr>
          <w:b w:val="0"/>
          <w:sz w:val="24"/>
          <w:szCs w:val="24"/>
        </w:rPr>
        <w:t>o orçamento selecionado</w:t>
      </w:r>
      <w:r w:rsidR="00913C55">
        <w:rPr>
          <w:b w:val="0"/>
          <w:sz w:val="24"/>
          <w:szCs w:val="24"/>
        </w:rPr>
        <w:t xml:space="preserve"> pelo usuário</w:t>
      </w:r>
      <w:r w:rsidR="00D07569">
        <w:rPr>
          <w:b w:val="0"/>
          <w:sz w:val="24"/>
          <w:szCs w:val="24"/>
        </w:rPr>
        <w:t xml:space="preserve">, logo após </w:t>
      </w:r>
      <w:r w:rsidR="00CB265F">
        <w:rPr>
          <w:b w:val="0"/>
          <w:sz w:val="24"/>
          <w:szCs w:val="24"/>
        </w:rPr>
        <w:t>deverá</w:t>
      </w:r>
      <w:r w:rsidR="00D07569">
        <w:rPr>
          <w:b w:val="0"/>
          <w:sz w:val="24"/>
          <w:szCs w:val="24"/>
        </w:rPr>
        <w:t xml:space="preserve"> aparecer a </w:t>
      </w:r>
      <w:r w:rsidR="00700277">
        <w:rPr>
          <w:b w:val="0"/>
          <w:sz w:val="24"/>
          <w:szCs w:val="24"/>
        </w:rPr>
        <w:t>uma caixa de “Informação” escrito (Orçamento excluído com Sucesso!)</w:t>
      </w:r>
    </w:p>
    <w:p w14:paraId="2EACCCBD" w14:textId="1BA33F51" w:rsidR="00DC349F" w:rsidRPr="008F38EF" w:rsidRDefault="00431949" w:rsidP="00342681">
      <w:pPr>
        <w:pStyle w:val="CENTARI-12"/>
        <w:jc w:val="both"/>
        <w:rPr>
          <w:b w:val="0"/>
          <w:sz w:val="24"/>
          <w:szCs w:val="24"/>
        </w:rPr>
      </w:pPr>
      <w:r w:rsidRPr="008F38EF">
        <w:rPr>
          <w:sz w:val="24"/>
          <w:szCs w:val="24"/>
        </w:rPr>
        <w:t>Obs</w:t>
      </w:r>
      <w:r w:rsidR="00700277">
        <w:rPr>
          <w:sz w:val="24"/>
          <w:szCs w:val="24"/>
        </w:rPr>
        <w:t>.</w:t>
      </w:r>
      <w:r w:rsidRPr="008F38EF">
        <w:rPr>
          <w:sz w:val="24"/>
          <w:szCs w:val="24"/>
        </w:rPr>
        <w:t xml:space="preserve"> </w:t>
      </w:r>
      <w:proofErr w:type="spellStart"/>
      <w:r w:rsidRPr="008F38EF">
        <w:rPr>
          <w:sz w:val="24"/>
          <w:szCs w:val="24"/>
        </w:rPr>
        <w:t>TestComplete</w:t>
      </w:r>
      <w:proofErr w:type="spellEnd"/>
      <w:r w:rsidRPr="008F38EF">
        <w:rPr>
          <w:sz w:val="24"/>
          <w:szCs w:val="24"/>
        </w:rPr>
        <w:t xml:space="preserve">: </w:t>
      </w:r>
      <w:r w:rsidR="008F38EF">
        <w:rPr>
          <w:b w:val="0"/>
          <w:sz w:val="24"/>
          <w:szCs w:val="24"/>
        </w:rPr>
        <w:t xml:space="preserve">Abrir </w:t>
      </w:r>
      <w:r w:rsidR="00F925C6">
        <w:rPr>
          <w:b w:val="0"/>
          <w:sz w:val="24"/>
          <w:szCs w:val="24"/>
        </w:rPr>
        <w:t>último</w:t>
      </w:r>
      <w:r w:rsidR="008F38EF">
        <w:rPr>
          <w:b w:val="0"/>
          <w:sz w:val="24"/>
          <w:szCs w:val="24"/>
        </w:rPr>
        <w:t xml:space="preserve"> pedido.</w:t>
      </w:r>
    </w:p>
    <w:p w14:paraId="36373698" w14:textId="77777777" w:rsidR="00431949" w:rsidRPr="0038031A" w:rsidRDefault="00431949" w:rsidP="00342681">
      <w:pPr>
        <w:pStyle w:val="CENTARI-12"/>
        <w:jc w:val="both"/>
        <w:rPr>
          <w:b w:val="0"/>
          <w:sz w:val="24"/>
          <w:szCs w:val="24"/>
        </w:rPr>
      </w:pPr>
    </w:p>
    <w:p w14:paraId="7F362714" w14:textId="77777777" w:rsidR="00EB327A" w:rsidRPr="00913C55" w:rsidRDefault="00177C54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1D263F">
        <w:rPr>
          <w:sz w:val="24"/>
          <w:szCs w:val="24"/>
        </w:rPr>
        <w:t>Cancelar Venda</w:t>
      </w:r>
    </w:p>
    <w:p w14:paraId="5B861D81" w14:textId="77777777" w:rsidR="00913C55" w:rsidRPr="00913C55" w:rsidRDefault="00913C5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Realizar uma venda do tipo </w:t>
      </w:r>
      <w:r w:rsidR="00007059">
        <w:rPr>
          <w:b w:val="0"/>
          <w:sz w:val="24"/>
          <w:szCs w:val="24"/>
        </w:rPr>
        <w:t>Pedido de venda</w:t>
      </w:r>
      <w:r w:rsidR="00A2008C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salvar </w:t>
      </w:r>
      <w:r w:rsidR="00A2008C">
        <w:rPr>
          <w:b w:val="0"/>
          <w:sz w:val="24"/>
          <w:szCs w:val="24"/>
        </w:rPr>
        <w:t xml:space="preserve">e </w:t>
      </w:r>
      <w:r>
        <w:rPr>
          <w:b w:val="0"/>
          <w:sz w:val="24"/>
          <w:szCs w:val="24"/>
        </w:rPr>
        <w:t xml:space="preserve">logo após clicar em cancelar venda. </w:t>
      </w:r>
    </w:p>
    <w:p w14:paraId="04E031A1" w14:textId="13C21C8C" w:rsidR="00700277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5C755B" w:rsidRPr="0038031A">
        <w:rPr>
          <w:b w:val="0"/>
          <w:sz w:val="24"/>
          <w:szCs w:val="24"/>
        </w:rPr>
        <w:t xml:space="preserve"> </w:t>
      </w:r>
      <w:r w:rsidR="00913C55">
        <w:rPr>
          <w:b w:val="0"/>
          <w:sz w:val="24"/>
          <w:szCs w:val="24"/>
        </w:rPr>
        <w:t xml:space="preserve">Exibir uma caixa de </w:t>
      </w:r>
      <w:r w:rsidR="002865D0">
        <w:rPr>
          <w:b w:val="0"/>
          <w:sz w:val="24"/>
          <w:szCs w:val="24"/>
        </w:rPr>
        <w:t>diálogo</w:t>
      </w:r>
      <w:r w:rsidR="00913C55">
        <w:rPr>
          <w:b w:val="0"/>
          <w:sz w:val="24"/>
          <w:szCs w:val="24"/>
        </w:rPr>
        <w:t xml:space="preserve"> permitindo que digite o motivo do cancelamento, após o motivo </w:t>
      </w:r>
      <w:r w:rsidR="007738AA">
        <w:rPr>
          <w:b w:val="0"/>
          <w:sz w:val="24"/>
          <w:szCs w:val="24"/>
        </w:rPr>
        <w:t>irá</w:t>
      </w:r>
      <w:r w:rsidR="00913C55">
        <w:rPr>
          <w:b w:val="0"/>
          <w:sz w:val="24"/>
          <w:szCs w:val="24"/>
        </w:rPr>
        <w:t xml:space="preserve"> informar que </w:t>
      </w:r>
      <w:r w:rsidR="001867B5">
        <w:rPr>
          <w:b w:val="0"/>
          <w:sz w:val="24"/>
          <w:szCs w:val="24"/>
        </w:rPr>
        <w:t>o</w:t>
      </w:r>
      <w:r w:rsidR="00913C55">
        <w:rPr>
          <w:b w:val="0"/>
          <w:sz w:val="24"/>
          <w:szCs w:val="24"/>
        </w:rPr>
        <w:t xml:space="preserve"> movimento de caixa não foi lançado e o pedido não foi impresso</w:t>
      </w:r>
      <w:r w:rsidR="009227B2">
        <w:rPr>
          <w:b w:val="0"/>
          <w:sz w:val="24"/>
          <w:szCs w:val="24"/>
        </w:rPr>
        <w:t>,</w:t>
      </w:r>
      <w:r w:rsidR="00913C55">
        <w:rPr>
          <w:b w:val="0"/>
          <w:sz w:val="24"/>
          <w:szCs w:val="24"/>
        </w:rPr>
        <w:t xml:space="preserve"> será necessário a autorização do gerente caso sim inserir matricula e senha do gerente caso não o sistema sairá da função de </w:t>
      </w:r>
      <w:r w:rsidR="005C755B" w:rsidRPr="0038031A">
        <w:rPr>
          <w:b w:val="0"/>
          <w:sz w:val="24"/>
          <w:szCs w:val="24"/>
        </w:rPr>
        <w:t>Cancela Venda selecionada</w:t>
      </w:r>
      <w:r w:rsidR="00700277">
        <w:rPr>
          <w:b w:val="0"/>
          <w:sz w:val="24"/>
          <w:szCs w:val="24"/>
        </w:rPr>
        <w:t>,</w:t>
      </w:r>
      <w:r w:rsidR="00700277" w:rsidRPr="00700277">
        <w:rPr>
          <w:b w:val="0"/>
          <w:sz w:val="24"/>
          <w:szCs w:val="24"/>
        </w:rPr>
        <w:t xml:space="preserve"> </w:t>
      </w:r>
      <w:r w:rsidR="00700277">
        <w:rPr>
          <w:b w:val="0"/>
          <w:sz w:val="24"/>
          <w:szCs w:val="24"/>
        </w:rPr>
        <w:t>logo após deverá aparecer a uma caixa de “Informação” escrito (Pedido cancelado com Sucesso!) e voltar para a primeira aba.</w:t>
      </w:r>
    </w:p>
    <w:p w14:paraId="4326C5CA" w14:textId="5BE4D4F7" w:rsidR="00EB327A" w:rsidRPr="00700277" w:rsidRDefault="00700277" w:rsidP="00342681">
      <w:pPr>
        <w:pStyle w:val="CENTARI-12"/>
        <w:jc w:val="both"/>
        <w:rPr>
          <w:b w:val="0"/>
          <w:sz w:val="24"/>
          <w:szCs w:val="24"/>
        </w:rPr>
      </w:pPr>
      <w:r w:rsidRPr="00700277">
        <w:rPr>
          <w:bCs/>
          <w:sz w:val="24"/>
          <w:szCs w:val="24"/>
        </w:rPr>
        <w:t xml:space="preserve">Obs. </w:t>
      </w:r>
      <w:r w:rsidR="00913C55" w:rsidRPr="00700277"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Caso o usuário não tiver fechado o caixa abrira uma caixa informando e se clicar na opção (</w:t>
      </w:r>
      <w:r>
        <w:rPr>
          <w:bCs/>
          <w:sz w:val="24"/>
          <w:szCs w:val="24"/>
        </w:rPr>
        <w:t>Sim</w:t>
      </w:r>
      <w:r>
        <w:rPr>
          <w:b w:val="0"/>
          <w:sz w:val="24"/>
          <w:szCs w:val="24"/>
        </w:rPr>
        <w:t>) pedira a senha de gerente.</w:t>
      </w:r>
    </w:p>
    <w:p w14:paraId="417EADC0" w14:textId="54DC6872" w:rsidR="00EC6E90" w:rsidRDefault="00EC6E90" w:rsidP="00342681">
      <w:pPr>
        <w:pStyle w:val="CENTARI-12"/>
        <w:jc w:val="both"/>
        <w:rPr>
          <w:b w:val="0"/>
          <w:sz w:val="24"/>
          <w:szCs w:val="24"/>
        </w:rPr>
      </w:pPr>
      <w:r w:rsidRPr="008F38EF">
        <w:rPr>
          <w:sz w:val="24"/>
          <w:szCs w:val="24"/>
        </w:rPr>
        <w:t>Obs</w:t>
      </w:r>
      <w:r w:rsidR="00700277">
        <w:rPr>
          <w:sz w:val="24"/>
          <w:szCs w:val="24"/>
        </w:rPr>
        <w:t>.</w:t>
      </w:r>
      <w:r w:rsidRPr="008F38EF">
        <w:rPr>
          <w:sz w:val="24"/>
          <w:szCs w:val="24"/>
        </w:rPr>
        <w:t xml:space="preserve"> </w:t>
      </w:r>
      <w:proofErr w:type="spellStart"/>
      <w:r w:rsidRPr="008F38EF">
        <w:rPr>
          <w:sz w:val="24"/>
          <w:szCs w:val="24"/>
        </w:rPr>
        <w:t>TestComplete</w:t>
      </w:r>
      <w:proofErr w:type="spellEnd"/>
      <w:r w:rsidRPr="008F38E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Deixar a tela limpa</w:t>
      </w:r>
      <w:r w:rsidR="00700277">
        <w:rPr>
          <w:b w:val="0"/>
          <w:sz w:val="24"/>
          <w:szCs w:val="24"/>
        </w:rPr>
        <w:t>.</w:t>
      </w:r>
    </w:p>
    <w:p w14:paraId="59AA7A3F" w14:textId="77777777" w:rsidR="006E4A13" w:rsidRDefault="006E4A13" w:rsidP="006E4A13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Obs. </w:t>
      </w:r>
      <w:r>
        <w:rPr>
          <w:b w:val="0"/>
          <w:sz w:val="24"/>
          <w:szCs w:val="24"/>
        </w:rPr>
        <w:t>Repetir o teste com o certificado A3</w:t>
      </w:r>
    </w:p>
    <w:p w14:paraId="7C20B659" w14:textId="77777777" w:rsidR="006E4A13" w:rsidRDefault="006E4A13" w:rsidP="006E4A13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Resultado deverá ser o mesmo.</w:t>
      </w:r>
    </w:p>
    <w:p w14:paraId="269FC08C" w14:textId="77777777" w:rsidR="006E4A13" w:rsidRPr="00EC6E90" w:rsidRDefault="006E4A13" w:rsidP="00342681">
      <w:pPr>
        <w:pStyle w:val="CENTARI-12"/>
        <w:jc w:val="both"/>
        <w:rPr>
          <w:b w:val="0"/>
          <w:sz w:val="24"/>
          <w:szCs w:val="24"/>
        </w:rPr>
      </w:pPr>
    </w:p>
    <w:p w14:paraId="33DC70A6" w14:textId="77777777" w:rsidR="00DC349F" w:rsidRPr="0038031A" w:rsidRDefault="00DC349F" w:rsidP="00342681">
      <w:pPr>
        <w:pStyle w:val="CENTARI-12"/>
        <w:jc w:val="both"/>
        <w:rPr>
          <w:b w:val="0"/>
          <w:sz w:val="24"/>
          <w:szCs w:val="24"/>
        </w:rPr>
      </w:pPr>
    </w:p>
    <w:p w14:paraId="2ADA583D" w14:textId="77777777" w:rsidR="00EB327A" w:rsidRPr="0038031A" w:rsidRDefault="008073B2" w:rsidP="003621D0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1D263F">
        <w:rPr>
          <w:sz w:val="24"/>
          <w:szCs w:val="24"/>
        </w:rPr>
        <w:t>Estornar Venda</w:t>
      </w:r>
    </w:p>
    <w:p w14:paraId="1577DE06" w14:textId="45EABD7B" w:rsidR="001504F0" w:rsidRPr="001504F0" w:rsidRDefault="001504F0" w:rsidP="00342681">
      <w:pPr>
        <w:pStyle w:val="CENTARI-12"/>
        <w:jc w:val="both"/>
        <w:rPr>
          <w:b w:val="0"/>
          <w:sz w:val="24"/>
          <w:szCs w:val="24"/>
        </w:rPr>
      </w:pPr>
      <w:r w:rsidRPr="001504F0">
        <w:rPr>
          <w:b w:val="0"/>
          <w:sz w:val="24"/>
          <w:szCs w:val="24"/>
        </w:rPr>
        <w:t xml:space="preserve">Realizar uma venda com modo </w:t>
      </w:r>
      <w:r w:rsidR="00F06EB8">
        <w:rPr>
          <w:b w:val="0"/>
          <w:sz w:val="24"/>
          <w:szCs w:val="24"/>
        </w:rPr>
        <w:t xml:space="preserve">NFC-e </w:t>
      </w:r>
      <w:r w:rsidR="00F06EB8" w:rsidRPr="001504F0">
        <w:rPr>
          <w:b w:val="0"/>
          <w:sz w:val="24"/>
          <w:szCs w:val="24"/>
        </w:rPr>
        <w:t>habilitado</w:t>
      </w:r>
      <w:r>
        <w:rPr>
          <w:b w:val="0"/>
          <w:sz w:val="24"/>
          <w:szCs w:val="24"/>
        </w:rPr>
        <w:t xml:space="preserve"> e fechar a venda.</w:t>
      </w:r>
    </w:p>
    <w:p w14:paraId="328D590F" w14:textId="38809CFD" w:rsidR="00EB327A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1504F0">
        <w:rPr>
          <w:b w:val="0"/>
          <w:sz w:val="24"/>
          <w:szCs w:val="24"/>
        </w:rPr>
        <w:t xml:space="preserve"> </w:t>
      </w:r>
      <w:r w:rsidR="00F06EB8">
        <w:rPr>
          <w:b w:val="0"/>
          <w:sz w:val="24"/>
          <w:szCs w:val="24"/>
        </w:rPr>
        <w:t xml:space="preserve">Exibir </w:t>
      </w:r>
      <w:r w:rsidR="00932BD2">
        <w:rPr>
          <w:b w:val="0"/>
          <w:sz w:val="24"/>
          <w:szCs w:val="24"/>
        </w:rPr>
        <w:t>mensagens</w:t>
      </w:r>
      <w:r w:rsidR="00F06EB8">
        <w:rPr>
          <w:b w:val="0"/>
          <w:sz w:val="24"/>
          <w:szCs w:val="24"/>
        </w:rPr>
        <w:t xml:space="preserve"> com a seguinte informação:</w:t>
      </w:r>
    </w:p>
    <w:p w14:paraId="307B4B63" w14:textId="77777777" w:rsidR="00F06EB8" w:rsidRPr="00F06EB8" w:rsidRDefault="00F06EB8" w:rsidP="00F06EB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“</w:t>
      </w:r>
      <w:r w:rsidRPr="00F06EB8">
        <w:rPr>
          <w:b w:val="0"/>
          <w:sz w:val="24"/>
          <w:szCs w:val="24"/>
        </w:rPr>
        <w:t>Impossível Cancelar o Pedido!</w:t>
      </w:r>
    </w:p>
    <w:p w14:paraId="36C781DA" w14:textId="55C12912" w:rsidR="00F06EB8" w:rsidRDefault="00F06EB8" w:rsidP="00F06EB8">
      <w:pPr>
        <w:pStyle w:val="CENTARI-12"/>
        <w:jc w:val="both"/>
        <w:rPr>
          <w:b w:val="0"/>
          <w:sz w:val="24"/>
          <w:szCs w:val="24"/>
        </w:rPr>
      </w:pPr>
      <w:r w:rsidRPr="00F06EB8">
        <w:rPr>
          <w:b w:val="0"/>
          <w:sz w:val="24"/>
          <w:szCs w:val="24"/>
        </w:rPr>
        <w:t>Existe NFC-e que ainda não foi Cancelada e Não existe NF-e de Devolução.</w:t>
      </w:r>
      <w:r>
        <w:rPr>
          <w:b w:val="0"/>
          <w:sz w:val="24"/>
          <w:szCs w:val="24"/>
        </w:rPr>
        <w:t>”</w:t>
      </w:r>
    </w:p>
    <w:p w14:paraId="36074EF4" w14:textId="36109C1B" w:rsidR="00F06EB8" w:rsidRDefault="00F06EB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</w:t>
      </w:r>
      <w:r w:rsidR="007C720D">
        <w:rPr>
          <w:b w:val="0"/>
          <w:sz w:val="24"/>
          <w:szCs w:val="24"/>
        </w:rPr>
        <w:t>159</w:t>
      </w:r>
      <w:r>
        <w:rPr>
          <w:b w:val="0"/>
          <w:sz w:val="24"/>
          <w:szCs w:val="24"/>
        </w:rPr>
        <w:t>.1 Estornar Venda</w:t>
      </w:r>
    </w:p>
    <w:p w14:paraId="46E494E8" w14:textId="0EC763F6" w:rsidR="00F06EB8" w:rsidRDefault="00F06EB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 uma venda que tenha NFC-e realizar o cancelamento do NFC-e </w:t>
      </w:r>
    </w:p>
    <w:p w14:paraId="12529AA7" w14:textId="53FDFF74" w:rsidR="00F06EB8" w:rsidRDefault="00F06EB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Deve estornar venda para orçamento.</w:t>
      </w:r>
    </w:p>
    <w:p w14:paraId="523DEABE" w14:textId="77462312" w:rsidR="00932BD2" w:rsidRPr="00975B2A" w:rsidRDefault="00932BD2" w:rsidP="00342681">
      <w:pPr>
        <w:pStyle w:val="CENTARI-12"/>
        <w:jc w:val="both"/>
        <w:rPr>
          <w:b w:val="0"/>
          <w:color w:val="FF0000"/>
          <w:sz w:val="24"/>
          <w:szCs w:val="24"/>
        </w:rPr>
      </w:pPr>
      <w:r w:rsidRPr="00975B2A">
        <w:rPr>
          <w:b w:val="0"/>
          <w:color w:val="FF0000"/>
          <w:sz w:val="24"/>
          <w:szCs w:val="24"/>
        </w:rPr>
        <w:t>Obs. A nota não pode estar em contingência.</w:t>
      </w:r>
    </w:p>
    <w:p w14:paraId="06F2D003" w14:textId="3E74090B" w:rsidR="00F06EB8" w:rsidRDefault="00F06EB8" w:rsidP="00342681">
      <w:pPr>
        <w:pStyle w:val="CENTARI-12"/>
        <w:jc w:val="both"/>
        <w:rPr>
          <w:b w:val="0"/>
          <w:sz w:val="24"/>
          <w:szCs w:val="24"/>
        </w:rPr>
      </w:pPr>
      <w:r w:rsidRPr="00F06EB8">
        <w:rPr>
          <w:bCs/>
          <w:sz w:val="24"/>
          <w:szCs w:val="24"/>
        </w:rPr>
        <w:t>Obs.</w:t>
      </w:r>
      <w:r>
        <w:rPr>
          <w:b w:val="0"/>
          <w:sz w:val="24"/>
          <w:szCs w:val="24"/>
        </w:rPr>
        <w:t xml:space="preserve"> para que o botão esteja ativo/ inativo deve ser alterado no acesso do usuário.</w:t>
      </w:r>
    </w:p>
    <w:p w14:paraId="048BC2D1" w14:textId="7997E926" w:rsidR="005F2E70" w:rsidRDefault="005F2E70" w:rsidP="00342681">
      <w:pPr>
        <w:pStyle w:val="CENTARI-12"/>
        <w:jc w:val="both"/>
        <w:rPr>
          <w:b w:val="0"/>
          <w:sz w:val="24"/>
          <w:szCs w:val="24"/>
        </w:rPr>
      </w:pPr>
      <w:proofErr w:type="spellStart"/>
      <w:r>
        <w:rPr>
          <w:bCs/>
          <w:sz w:val="24"/>
          <w:szCs w:val="24"/>
        </w:rPr>
        <w:t>Sub-Test</w:t>
      </w:r>
      <w:proofErr w:type="spellEnd"/>
      <w:r>
        <w:rPr>
          <w:bCs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Estornar venda cancelada.</w:t>
      </w:r>
    </w:p>
    <w:p w14:paraId="53D860BF" w14:textId="0C7C9A8A" w:rsidR="005F2E70" w:rsidRPr="005F2E70" w:rsidRDefault="005F2E7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Esperada: </w:t>
      </w:r>
      <w:r>
        <w:rPr>
          <w:b w:val="0"/>
          <w:sz w:val="24"/>
          <w:szCs w:val="24"/>
        </w:rPr>
        <w:t>Deve desativar o botão.</w:t>
      </w:r>
    </w:p>
    <w:p w14:paraId="739E55DC" w14:textId="2E4FAD01" w:rsidR="001504F0" w:rsidRDefault="00022DD7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</w:p>
    <w:p w14:paraId="1C50C8B8" w14:textId="77777777" w:rsidR="001504F0" w:rsidRDefault="001504F0" w:rsidP="00342681">
      <w:pPr>
        <w:pStyle w:val="CENTARI-12"/>
        <w:jc w:val="both"/>
        <w:rPr>
          <w:b w:val="0"/>
          <w:sz w:val="24"/>
          <w:szCs w:val="24"/>
        </w:rPr>
      </w:pPr>
      <w:r w:rsidRPr="001504F0">
        <w:rPr>
          <w:b w:val="0"/>
          <w:sz w:val="24"/>
          <w:szCs w:val="24"/>
        </w:rPr>
        <w:t>Realizar uma venda com modo Cupom fiscal Habilitado</w:t>
      </w:r>
      <w:r w:rsidR="007329E3">
        <w:rPr>
          <w:b w:val="0"/>
          <w:sz w:val="24"/>
          <w:szCs w:val="24"/>
        </w:rPr>
        <w:t xml:space="preserve"> e fechar a venda, </w:t>
      </w:r>
      <w:r w:rsidR="00C811B6">
        <w:rPr>
          <w:b w:val="0"/>
          <w:sz w:val="24"/>
          <w:szCs w:val="24"/>
        </w:rPr>
        <w:t>ir ao</w:t>
      </w:r>
      <w:r w:rsidR="007329E3">
        <w:rPr>
          <w:b w:val="0"/>
          <w:sz w:val="24"/>
          <w:szCs w:val="24"/>
        </w:rPr>
        <w:t xml:space="preserve"> modulo movimento de caixa e clicar em fechar caixa. Voltar no pedido e clicar em estornar.</w:t>
      </w:r>
    </w:p>
    <w:p w14:paraId="6230EE9E" w14:textId="77777777" w:rsidR="001504F0" w:rsidRDefault="001504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C811B6" w:rsidRPr="0038031A">
        <w:rPr>
          <w:sz w:val="24"/>
          <w:szCs w:val="24"/>
        </w:rPr>
        <w:t>Esperado</w:t>
      </w:r>
      <w:r w:rsidR="00C811B6" w:rsidRPr="0038031A">
        <w:rPr>
          <w:b w:val="0"/>
          <w:sz w:val="24"/>
          <w:szCs w:val="24"/>
        </w:rPr>
        <w:t>:</w:t>
      </w:r>
      <w:r w:rsidR="00C811B6">
        <w:rPr>
          <w:b w:val="0"/>
          <w:sz w:val="24"/>
          <w:szCs w:val="24"/>
        </w:rPr>
        <w:t xml:space="preserve"> O</w:t>
      </w:r>
      <w:r w:rsidR="007329E3">
        <w:rPr>
          <w:b w:val="0"/>
          <w:sz w:val="24"/>
          <w:szCs w:val="24"/>
        </w:rPr>
        <w:t xml:space="preserve"> sistema </w:t>
      </w:r>
      <w:r w:rsidR="00C811B6">
        <w:rPr>
          <w:b w:val="0"/>
          <w:sz w:val="24"/>
          <w:szCs w:val="24"/>
        </w:rPr>
        <w:t>não deverá permitir o estorno da venda com caixa já fechado.</w:t>
      </w:r>
    </w:p>
    <w:p w14:paraId="0A3F10F2" w14:textId="77777777" w:rsidR="00DC349F" w:rsidRDefault="00DC349F" w:rsidP="00342681">
      <w:pPr>
        <w:pStyle w:val="CENTARI-12"/>
        <w:jc w:val="both"/>
        <w:rPr>
          <w:b w:val="0"/>
          <w:sz w:val="24"/>
          <w:szCs w:val="24"/>
        </w:rPr>
      </w:pPr>
    </w:p>
    <w:p w14:paraId="3079DCD2" w14:textId="77777777" w:rsidR="00977A8D" w:rsidRPr="00977A8D" w:rsidRDefault="00977A8D" w:rsidP="00342681">
      <w:pPr>
        <w:pStyle w:val="CENTARI-12"/>
        <w:jc w:val="left"/>
        <w:rPr>
          <w:szCs w:val="24"/>
        </w:rPr>
      </w:pPr>
      <w:r w:rsidRPr="00977A8D">
        <w:rPr>
          <w:szCs w:val="24"/>
        </w:rPr>
        <w:t>Opções Fiscais</w:t>
      </w:r>
    </w:p>
    <w:p w14:paraId="4E193403" w14:textId="439FFFFD" w:rsidR="00EB327A" w:rsidRPr="004E0C52" w:rsidRDefault="004E0C52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4E0C52">
        <w:rPr>
          <w:sz w:val="24"/>
          <w:szCs w:val="24"/>
        </w:rPr>
        <w:t xml:space="preserve">Cancelar Cupom </w:t>
      </w:r>
      <w:proofErr w:type="gramStart"/>
      <w:r w:rsidRPr="004E0C52">
        <w:rPr>
          <w:sz w:val="24"/>
          <w:szCs w:val="24"/>
        </w:rPr>
        <w:t>Fiscal</w:t>
      </w:r>
      <w:r w:rsidR="00A332CD">
        <w:rPr>
          <w:sz w:val="24"/>
          <w:szCs w:val="24"/>
        </w:rPr>
        <w:t xml:space="preserve"> </w:t>
      </w:r>
      <w:r w:rsidR="002C63AE">
        <w:rPr>
          <w:sz w:val="24"/>
          <w:szCs w:val="24"/>
        </w:rPr>
        <w:t xml:space="preserve"> </w:t>
      </w:r>
      <w:r w:rsidR="00B5128A" w:rsidRPr="00B63CBA">
        <w:rPr>
          <w:color w:val="FF0000"/>
          <w:sz w:val="24"/>
          <w:szCs w:val="24"/>
        </w:rPr>
        <w:t>DESCONTINUADO</w:t>
      </w:r>
      <w:proofErr w:type="gramEnd"/>
    </w:p>
    <w:p w14:paraId="37ED3B1F" w14:textId="77777777" w:rsidR="00EB327A" w:rsidRPr="0038031A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“Cancelar Cupom Fiscal”.</w:t>
      </w:r>
    </w:p>
    <w:p w14:paraId="2301DA8C" w14:textId="77777777" w:rsidR="001D263F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5C755B" w:rsidRPr="0038031A">
        <w:rPr>
          <w:b w:val="0"/>
          <w:sz w:val="24"/>
          <w:szCs w:val="24"/>
        </w:rPr>
        <w:t xml:space="preserve"> </w:t>
      </w:r>
      <w:r w:rsidR="00EE70E9">
        <w:rPr>
          <w:b w:val="0"/>
          <w:sz w:val="24"/>
          <w:szCs w:val="24"/>
        </w:rPr>
        <w:t>O sistema deve c</w:t>
      </w:r>
      <w:r w:rsidR="005C755B" w:rsidRPr="0038031A">
        <w:rPr>
          <w:b w:val="0"/>
          <w:sz w:val="24"/>
          <w:szCs w:val="24"/>
        </w:rPr>
        <w:t>ancela cupom fiscal</w:t>
      </w:r>
    </w:p>
    <w:p w14:paraId="1929EEE0" w14:textId="77777777" w:rsidR="00707E58" w:rsidRDefault="00707E58" w:rsidP="00342681">
      <w:pPr>
        <w:pStyle w:val="CENTARI-12"/>
        <w:jc w:val="both"/>
        <w:rPr>
          <w:b w:val="0"/>
          <w:sz w:val="24"/>
          <w:szCs w:val="24"/>
        </w:rPr>
      </w:pPr>
    </w:p>
    <w:p w14:paraId="78BDBBD2" w14:textId="77777777" w:rsidR="001D263F" w:rsidRPr="00B9532E" w:rsidRDefault="001D263F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B9532E">
        <w:rPr>
          <w:sz w:val="24"/>
          <w:szCs w:val="24"/>
        </w:rPr>
        <w:t>CFOP De Devolução.</w:t>
      </w:r>
    </w:p>
    <w:p w14:paraId="3416CAA6" w14:textId="4B938F05" w:rsidR="00B979DA" w:rsidRDefault="00945D3B" w:rsidP="00B979D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B979DA">
        <w:rPr>
          <w:b w:val="0"/>
          <w:sz w:val="24"/>
          <w:szCs w:val="24"/>
        </w:rPr>
        <w:t>Insira um item no pedido (</w:t>
      </w:r>
      <w:proofErr w:type="spellStart"/>
      <w:r w:rsidR="00B979DA" w:rsidRPr="00B979DA">
        <w:rPr>
          <w:bCs/>
          <w:sz w:val="24"/>
          <w:szCs w:val="24"/>
        </w:rPr>
        <w:t>Ex</w:t>
      </w:r>
      <w:proofErr w:type="spellEnd"/>
      <w:r w:rsidR="00B979DA" w:rsidRPr="00B979DA">
        <w:rPr>
          <w:bCs/>
          <w:sz w:val="24"/>
          <w:szCs w:val="24"/>
        </w:rPr>
        <w:t>: Cód. 1</w:t>
      </w:r>
      <w:r w:rsidR="00B979DA">
        <w:rPr>
          <w:b w:val="0"/>
          <w:sz w:val="24"/>
          <w:szCs w:val="24"/>
        </w:rPr>
        <w:t>) adicione na coluna (</w:t>
      </w:r>
      <w:proofErr w:type="spellStart"/>
      <w:r w:rsidR="00B979DA">
        <w:rPr>
          <w:bCs/>
          <w:sz w:val="24"/>
          <w:szCs w:val="24"/>
        </w:rPr>
        <w:t>Qtde</w:t>
      </w:r>
      <w:proofErr w:type="spellEnd"/>
      <w:r w:rsidR="00B979DA">
        <w:rPr>
          <w:b w:val="0"/>
          <w:sz w:val="24"/>
          <w:szCs w:val="24"/>
        </w:rPr>
        <w:t>) coloque -1.</w:t>
      </w:r>
    </w:p>
    <w:p w14:paraId="79F894B0" w14:textId="3ACAE1F7" w:rsidR="001D263F" w:rsidRPr="0038031A" w:rsidRDefault="001D263F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986BD6">
        <w:rPr>
          <w:b w:val="0"/>
          <w:sz w:val="24"/>
          <w:szCs w:val="24"/>
        </w:rPr>
        <w:t xml:space="preserve"> </w:t>
      </w:r>
      <w:r w:rsidR="00B979DA">
        <w:rPr>
          <w:b w:val="0"/>
          <w:sz w:val="24"/>
          <w:szCs w:val="24"/>
        </w:rPr>
        <w:t>Deverá mudar a coluna CFOP – NF-e para (</w:t>
      </w:r>
      <w:r w:rsidR="00B979DA" w:rsidRPr="00B979DA">
        <w:rPr>
          <w:bCs/>
          <w:sz w:val="24"/>
          <w:szCs w:val="24"/>
        </w:rPr>
        <w:t>CFOP de Devolução</w:t>
      </w:r>
      <w:r w:rsidR="003D0252">
        <w:rPr>
          <w:bCs/>
          <w:sz w:val="24"/>
          <w:szCs w:val="24"/>
        </w:rPr>
        <w:t>)</w:t>
      </w:r>
      <w:r w:rsidR="00363FD6">
        <w:rPr>
          <w:bCs/>
          <w:sz w:val="24"/>
          <w:szCs w:val="24"/>
        </w:rPr>
        <w:t xml:space="preserve"> no caso 118</w:t>
      </w:r>
      <w:r w:rsidR="00B979DA">
        <w:rPr>
          <w:b w:val="0"/>
          <w:sz w:val="24"/>
          <w:szCs w:val="24"/>
        </w:rPr>
        <w:t>.</w:t>
      </w:r>
    </w:p>
    <w:p w14:paraId="506D245D" w14:textId="77777777" w:rsidR="00D05385" w:rsidRDefault="00D05385" w:rsidP="00342681">
      <w:pPr>
        <w:pStyle w:val="CENTARI-12"/>
        <w:jc w:val="both"/>
        <w:rPr>
          <w:sz w:val="24"/>
          <w:szCs w:val="24"/>
        </w:rPr>
      </w:pPr>
    </w:p>
    <w:p w14:paraId="0618EA84" w14:textId="2EE14934" w:rsidR="00072B4B" w:rsidRDefault="00072B4B" w:rsidP="00342681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ab/>
        <w:t>Teste 1</w:t>
      </w:r>
      <w:r w:rsidR="004C1BB0">
        <w:rPr>
          <w:sz w:val="24"/>
          <w:szCs w:val="24"/>
        </w:rPr>
        <w:t>61.2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Cancelar NFC-e</w:t>
      </w:r>
    </w:p>
    <w:p w14:paraId="04E97E8F" w14:textId="345B0657" w:rsidR="00EE7AA4" w:rsidRDefault="000C12B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uma venda</w:t>
      </w:r>
      <w:r w:rsidR="009D3B5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 depois clicar em “Cancelar NFC-e”</w:t>
      </w:r>
    </w:p>
    <w:p w14:paraId="6EFA4C74" w14:textId="200521D6" w:rsidR="00BD40EB" w:rsidRDefault="000C12B3" w:rsidP="00F6466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ED37CB">
        <w:rPr>
          <w:b w:val="0"/>
          <w:sz w:val="24"/>
          <w:szCs w:val="24"/>
        </w:rPr>
        <w:t xml:space="preserve"> </w:t>
      </w:r>
      <w:r w:rsidR="00307C62">
        <w:rPr>
          <w:b w:val="0"/>
          <w:sz w:val="24"/>
          <w:szCs w:val="24"/>
        </w:rPr>
        <w:t>Deverá cancelar a nota emitida.</w:t>
      </w:r>
    </w:p>
    <w:p w14:paraId="7FEFD8FE" w14:textId="58043C5F" w:rsidR="007505DB" w:rsidRPr="000C12B3" w:rsidRDefault="007505DB" w:rsidP="00F64669">
      <w:pPr>
        <w:pStyle w:val="CENTARI-12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 xml:space="preserve">: Para ver se realmente foi cancelada, </w:t>
      </w:r>
      <w:proofErr w:type="gramStart"/>
      <w:r>
        <w:rPr>
          <w:b w:val="0"/>
          <w:sz w:val="24"/>
          <w:szCs w:val="24"/>
        </w:rPr>
        <w:t>Vá</w:t>
      </w:r>
      <w:proofErr w:type="gramEnd"/>
      <w:r>
        <w:rPr>
          <w:b w:val="0"/>
          <w:sz w:val="24"/>
          <w:szCs w:val="24"/>
        </w:rPr>
        <w:t xml:space="preserve"> até </w:t>
      </w:r>
      <w:r w:rsidR="002D3AD3">
        <w:rPr>
          <w:b w:val="0"/>
          <w:sz w:val="24"/>
          <w:szCs w:val="24"/>
        </w:rPr>
        <w:t>Aba ‘Informações’, Sub Aba ‘Fiscais’ e Consulte a nota e a Aba ‘Cancelada</w:t>
      </w:r>
      <w:r w:rsidR="0011560B">
        <w:rPr>
          <w:b w:val="0"/>
          <w:sz w:val="24"/>
          <w:szCs w:val="24"/>
        </w:rPr>
        <w:t>’</w:t>
      </w:r>
      <w:r w:rsidR="002D3AD3">
        <w:rPr>
          <w:b w:val="0"/>
          <w:sz w:val="24"/>
          <w:szCs w:val="24"/>
        </w:rPr>
        <w:t xml:space="preserve"> </w:t>
      </w:r>
      <w:r w:rsidR="0011560B">
        <w:rPr>
          <w:b w:val="0"/>
          <w:sz w:val="24"/>
          <w:szCs w:val="24"/>
        </w:rPr>
        <w:t xml:space="preserve">o </w:t>
      </w:r>
      <w:proofErr w:type="spellStart"/>
      <w:r w:rsidR="0011560B">
        <w:rPr>
          <w:b w:val="0"/>
          <w:sz w:val="24"/>
          <w:szCs w:val="24"/>
        </w:rPr>
        <w:t>checkbox</w:t>
      </w:r>
      <w:proofErr w:type="spellEnd"/>
      <w:r w:rsidR="0011560B">
        <w:rPr>
          <w:b w:val="0"/>
          <w:sz w:val="24"/>
          <w:szCs w:val="24"/>
        </w:rPr>
        <w:t xml:space="preserve"> abaixo </w:t>
      </w:r>
      <w:r w:rsidR="002D3AD3">
        <w:rPr>
          <w:b w:val="0"/>
          <w:sz w:val="24"/>
          <w:szCs w:val="24"/>
        </w:rPr>
        <w:t>deverá estar marcad</w:t>
      </w:r>
      <w:r w:rsidR="00B9361B">
        <w:rPr>
          <w:b w:val="0"/>
          <w:sz w:val="24"/>
          <w:szCs w:val="24"/>
        </w:rPr>
        <w:t>o</w:t>
      </w:r>
      <w:r w:rsidR="002D3AD3">
        <w:rPr>
          <w:b w:val="0"/>
          <w:sz w:val="24"/>
          <w:szCs w:val="24"/>
        </w:rPr>
        <w:t>.</w:t>
      </w:r>
    </w:p>
    <w:p w14:paraId="43F4729A" w14:textId="77777777" w:rsidR="00072B4B" w:rsidRDefault="00072B4B" w:rsidP="00342681">
      <w:pPr>
        <w:pStyle w:val="CENTARI-12"/>
        <w:jc w:val="both"/>
        <w:rPr>
          <w:sz w:val="24"/>
          <w:szCs w:val="24"/>
        </w:rPr>
      </w:pPr>
    </w:p>
    <w:p w14:paraId="13DD51CB" w14:textId="77777777" w:rsidR="00DD57EE" w:rsidRPr="00DD57EE" w:rsidRDefault="00DD57EE" w:rsidP="00342681">
      <w:pPr>
        <w:pStyle w:val="CENTARI-12"/>
        <w:jc w:val="both"/>
        <w:rPr>
          <w:szCs w:val="24"/>
        </w:rPr>
      </w:pPr>
      <w:r w:rsidRPr="00DD57EE">
        <w:rPr>
          <w:szCs w:val="24"/>
        </w:rPr>
        <w:t>Informações Financeiras</w:t>
      </w:r>
    </w:p>
    <w:p w14:paraId="2C97960A" w14:textId="77777777" w:rsidR="00EB327A" w:rsidRPr="007C261B" w:rsidRDefault="007C261B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7C261B">
        <w:rPr>
          <w:sz w:val="24"/>
          <w:szCs w:val="24"/>
        </w:rPr>
        <w:t>Exibir Custo</w:t>
      </w:r>
    </w:p>
    <w:p w14:paraId="4E63C770" w14:textId="77777777" w:rsidR="00EB327A" w:rsidRPr="0038031A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“Exibir Custo”.</w:t>
      </w:r>
    </w:p>
    <w:p w14:paraId="64E6EA4D" w14:textId="77777777" w:rsidR="00EB327A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D131E" w:rsidRPr="0038031A">
        <w:rPr>
          <w:b w:val="0"/>
          <w:sz w:val="24"/>
          <w:szCs w:val="24"/>
        </w:rPr>
        <w:t xml:space="preserve"> Exibe Valor total do pedido, valor convertido, preço de custo, prazo médio, Lucros Produtos, Lucros serviços, lucro financeiro, lucro frete, total lucros, conforme lançados no cadastro de produtos.</w:t>
      </w:r>
    </w:p>
    <w:p w14:paraId="09B78B48" w14:textId="77777777" w:rsidR="007C261B" w:rsidRPr="0038031A" w:rsidRDefault="007C261B" w:rsidP="00342681">
      <w:pPr>
        <w:pStyle w:val="CENTARI-12"/>
        <w:jc w:val="both"/>
        <w:rPr>
          <w:b w:val="0"/>
          <w:sz w:val="24"/>
          <w:szCs w:val="24"/>
        </w:rPr>
      </w:pPr>
    </w:p>
    <w:p w14:paraId="6166ED92" w14:textId="77777777" w:rsidR="00EB327A" w:rsidRPr="007C261B" w:rsidRDefault="007C261B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7C261B">
        <w:rPr>
          <w:sz w:val="24"/>
          <w:szCs w:val="24"/>
        </w:rPr>
        <w:t>Exibir Margem</w:t>
      </w:r>
    </w:p>
    <w:p w14:paraId="44B4DE85" w14:textId="77777777" w:rsidR="0017759C" w:rsidRPr="0038031A" w:rsidRDefault="0017759C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 pedido com vários itens.</w:t>
      </w:r>
    </w:p>
    <w:p w14:paraId="69C95E0B" w14:textId="77777777" w:rsidR="00EB327A" w:rsidRPr="0038031A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“Exibir Margem”.</w:t>
      </w:r>
    </w:p>
    <w:p w14:paraId="6D29C201" w14:textId="77777777" w:rsidR="00EB327A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D131E" w:rsidRPr="0038031A">
        <w:rPr>
          <w:b w:val="0"/>
          <w:sz w:val="24"/>
          <w:szCs w:val="24"/>
        </w:rPr>
        <w:t xml:space="preserve"> exibe margem de lucro em percentual e valor lucro conforme cadastrado na tela de produto.</w:t>
      </w:r>
    </w:p>
    <w:p w14:paraId="7604A3C9" w14:textId="77777777" w:rsidR="007C261B" w:rsidRPr="0038031A" w:rsidRDefault="007C261B" w:rsidP="00342681">
      <w:pPr>
        <w:pStyle w:val="CENTARI-12"/>
        <w:jc w:val="both"/>
        <w:rPr>
          <w:b w:val="0"/>
          <w:sz w:val="24"/>
          <w:szCs w:val="24"/>
        </w:rPr>
      </w:pPr>
    </w:p>
    <w:p w14:paraId="2B0C46F0" w14:textId="62891E00" w:rsidR="00EB327A" w:rsidRPr="00C25807" w:rsidRDefault="00C25807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C25807">
        <w:rPr>
          <w:sz w:val="24"/>
          <w:szCs w:val="24"/>
        </w:rPr>
        <w:t xml:space="preserve">Exibir cálculos </w:t>
      </w:r>
      <w:r w:rsidR="00CB265F" w:rsidRPr="00C25807">
        <w:rPr>
          <w:sz w:val="24"/>
          <w:szCs w:val="24"/>
        </w:rPr>
        <w:t>Prod.</w:t>
      </w:r>
    </w:p>
    <w:p w14:paraId="110A34D7" w14:textId="73D2BA2F" w:rsidR="00EB327A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Clique em “Exibir cálculos </w:t>
      </w:r>
      <w:r w:rsidR="00CB265F" w:rsidRPr="0038031A">
        <w:rPr>
          <w:b w:val="0"/>
          <w:sz w:val="24"/>
          <w:szCs w:val="24"/>
        </w:rPr>
        <w:t>Prod.</w:t>
      </w:r>
      <w:r w:rsidRPr="0038031A">
        <w:rPr>
          <w:b w:val="0"/>
          <w:sz w:val="24"/>
          <w:szCs w:val="24"/>
        </w:rPr>
        <w:t>”.</w:t>
      </w:r>
    </w:p>
    <w:p w14:paraId="4F99D2CD" w14:textId="77777777" w:rsidR="00F853BD" w:rsidRPr="0038031A" w:rsidRDefault="00F853B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Cadastrar um mark-up no produto logo após clicar no botão </w:t>
      </w:r>
      <w:r w:rsidRPr="0038031A">
        <w:rPr>
          <w:b w:val="0"/>
          <w:sz w:val="24"/>
          <w:szCs w:val="24"/>
        </w:rPr>
        <w:t>Exibir cálculos Prod</w:t>
      </w:r>
      <w:r>
        <w:rPr>
          <w:b w:val="0"/>
          <w:sz w:val="24"/>
          <w:szCs w:val="24"/>
        </w:rPr>
        <w:t xml:space="preserve">. </w:t>
      </w:r>
    </w:p>
    <w:p w14:paraId="5B38F33D" w14:textId="77777777" w:rsidR="001A0BBE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F853BD" w:rsidRPr="0038031A">
        <w:rPr>
          <w:sz w:val="24"/>
          <w:szCs w:val="24"/>
        </w:rPr>
        <w:t>Esperado</w:t>
      </w:r>
      <w:r w:rsidR="00F853BD" w:rsidRPr="0038031A">
        <w:rPr>
          <w:b w:val="0"/>
          <w:sz w:val="24"/>
          <w:szCs w:val="24"/>
        </w:rPr>
        <w:t>: exibe</w:t>
      </w:r>
      <w:r w:rsidR="002D131E" w:rsidRPr="0038031A">
        <w:rPr>
          <w:b w:val="0"/>
          <w:sz w:val="24"/>
          <w:szCs w:val="24"/>
        </w:rPr>
        <w:t xml:space="preserve"> percentual de markup </w:t>
      </w:r>
      <w:r w:rsidR="007424F0" w:rsidRPr="0038031A">
        <w:rPr>
          <w:b w:val="0"/>
          <w:sz w:val="24"/>
          <w:szCs w:val="24"/>
        </w:rPr>
        <w:t>e desconto detalhando os itens</w:t>
      </w:r>
      <w:r w:rsidR="00F853BD">
        <w:rPr>
          <w:b w:val="0"/>
          <w:sz w:val="24"/>
          <w:szCs w:val="24"/>
        </w:rPr>
        <w:t xml:space="preserve"> o valor não deverá ficar negativo</w:t>
      </w:r>
      <w:r w:rsidR="007424F0" w:rsidRPr="0038031A">
        <w:rPr>
          <w:b w:val="0"/>
          <w:sz w:val="24"/>
          <w:szCs w:val="24"/>
        </w:rPr>
        <w:t>.</w:t>
      </w:r>
    </w:p>
    <w:p w14:paraId="32D85329" w14:textId="1DDE5525" w:rsidR="0095043B" w:rsidRPr="00733189" w:rsidRDefault="00F16787" w:rsidP="00A27DD3">
      <w:pPr>
        <w:pStyle w:val="CENTARI-12"/>
        <w:numPr>
          <w:ilvl w:val="0"/>
          <w:numId w:val="40"/>
        </w:numPr>
        <w:jc w:val="both"/>
        <w:rPr>
          <w:color w:val="FF0000"/>
          <w:sz w:val="24"/>
          <w:szCs w:val="24"/>
        </w:rPr>
      </w:pPr>
      <w:r w:rsidRPr="00733189">
        <w:rPr>
          <w:color w:val="FF0000"/>
          <w:sz w:val="24"/>
          <w:szCs w:val="24"/>
        </w:rPr>
        <w:t>DESCONTINUADO</w:t>
      </w:r>
    </w:p>
    <w:p w14:paraId="2FFB2A3B" w14:textId="77777777" w:rsidR="00F853BD" w:rsidRDefault="00C727D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Verificar se o botão </w:t>
      </w:r>
      <w:r w:rsidR="0064235B">
        <w:rPr>
          <w:b w:val="0"/>
          <w:sz w:val="24"/>
          <w:szCs w:val="24"/>
        </w:rPr>
        <w:t>está</w:t>
      </w:r>
      <w:r>
        <w:rPr>
          <w:b w:val="0"/>
          <w:sz w:val="24"/>
          <w:szCs w:val="24"/>
        </w:rPr>
        <w:t xml:space="preserve"> de acordo com layout fazer um orçamento.</w:t>
      </w:r>
    </w:p>
    <w:p w14:paraId="518FE735" w14:textId="77777777" w:rsidR="00C727DB" w:rsidRDefault="00C727D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Ao consultar o orçamento deverá ser exibido o </w:t>
      </w:r>
      <w:r w:rsidR="0064235B">
        <w:rPr>
          <w:b w:val="0"/>
          <w:sz w:val="24"/>
          <w:szCs w:val="24"/>
        </w:rPr>
        <w:t>cálculo</w:t>
      </w:r>
      <w:r>
        <w:rPr>
          <w:b w:val="0"/>
          <w:sz w:val="24"/>
          <w:szCs w:val="24"/>
        </w:rPr>
        <w:t xml:space="preserve"> dos produtos inseridos </w:t>
      </w:r>
    </w:p>
    <w:p w14:paraId="18A5CAED" w14:textId="77777777" w:rsidR="0064235B" w:rsidRDefault="0064235B" w:rsidP="00342681">
      <w:pPr>
        <w:pStyle w:val="CENTARI-12"/>
        <w:jc w:val="both"/>
        <w:rPr>
          <w:b w:val="0"/>
          <w:sz w:val="24"/>
          <w:szCs w:val="24"/>
        </w:rPr>
      </w:pPr>
    </w:p>
    <w:p w14:paraId="2B66A471" w14:textId="77777777" w:rsidR="0070414D" w:rsidRPr="0070414D" w:rsidRDefault="0070414D" w:rsidP="00342681">
      <w:pPr>
        <w:pStyle w:val="CENTARI-12"/>
        <w:jc w:val="both"/>
        <w:rPr>
          <w:sz w:val="24"/>
          <w:szCs w:val="24"/>
        </w:rPr>
      </w:pPr>
      <w:r w:rsidRPr="0070414D">
        <w:rPr>
          <w:szCs w:val="24"/>
        </w:rPr>
        <w:t>Outras Opções</w:t>
      </w:r>
    </w:p>
    <w:p w14:paraId="1BBF3B53" w14:textId="0536CFE8" w:rsidR="00EB327A" w:rsidRDefault="00525A4B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525A4B">
        <w:rPr>
          <w:sz w:val="24"/>
          <w:szCs w:val="24"/>
        </w:rPr>
        <w:t xml:space="preserve">Exibir </w:t>
      </w:r>
      <w:r w:rsidR="00425AC8" w:rsidRPr="00525A4B">
        <w:rPr>
          <w:sz w:val="24"/>
          <w:szCs w:val="24"/>
        </w:rPr>
        <w:t>Recebe</w:t>
      </w:r>
      <w:r w:rsidRPr="00525A4B">
        <w:rPr>
          <w:sz w:val="24"/>
          <w:szCs w:val="24"/>
        </w:rPr>
        <w:t>. Caixa</w:t>
      </w:r>
    </w:p>
    <w:p w14:paraId="5427499F" w14:textId="7EFBC4D1" w:rsidR="00425AC8" w:rsidRDefault="00425AC8" w:rsidP="00425AC8">
      <w:pPr>
        <w:pStyle w:val="CENTARI-12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Siga os passos para executar o teste:</w:t>
      </w:r>
    </w:p>
    <w:p w14:paraId="54B7F487" w14:textId="3C793ED7" w:rsidR="00425AC8" w:rsidRDefault="00425AC8" w:rsidP="00425AC8">
      <w:pPr>
        <w:pStyle w:val="CENTARI-12"/>
        <w:ind w:left="720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                  1 - </w:t>
      </w:r>
      <w:r>
        <w:rPr>
          <w:b w:val="0"/>
          <w:bCs/>
          <w:sz w:val="24"/>
          <w:szCs w:val="24"/>
        </w:rPr>
        <w:t>Faça um pedido (forma de pagamento “</w:t>
      </w:r>
      <w:r>
        <w:rPr>
          <w:sz w:val="24"/>
          <w:szCs w:val="24"/>
        </w:rPr>
        <w:t>A pagar</w:t>
      </w:r>
      <w:r>
        <w:rPr>
          <w:b w:val="0"/>
          <w:bCs/>
          <w:sz w:val="24"/>
          <w:szCs w:val="24"/>
        </w:rPr>
        <w:t>”) com</w:t>
      </w:r>
      <w:r w:rsidR="009F6C6D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a data anterior ao dia que você estar.</w:t>
      </w:r>
    </w:p>
    <w:p w14:paraId="72944C70" w14:textId="0177AA29" w:rsidR="00425AC8" w:rsidRDefault="00425AC8" w:rsidP="00425AC8">
      <w:pPr>
        <w:pStyle w:val="CENTARI-12"/>
        <w:ind w:left="720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                  2 –</w:t>
      </w:r>
      <w:r>
        <w:rPr>
          <w:b w:val="0"/>
          <w:bCs/>
          <w:sz w:val="24"/>
          <w:szCs w:val="24"/>
        </w:rPr>
        <w:t xml:space="preserve"> Feche o caixa do dia anterior “adicionado no passo 1”</w:t>
      </w:r>
      <w:r w:rsidR="00975265">
        <w:rPr>
          <w:b w:val="0"/>
          <w:bCs/>
          <w:sz w:val="24"/>
          <w:szCs w:val="24"/>
        </w:rPr>
        <w:t>.</w:t>
      </w:r>
    </w:p>
    <w:p w14:paraId="02D8A9AD" w14:textId="111DFC07" w:rsidR="00425AC8" w:rsidRDefault="00425AC8" w:rsidP="00425AC8">
      <w:pPr>
        <w:pStyle w:val="CENTARI-12"/>
        <w:ind w:left="720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                  3 –</w:t>
      </w:r>
      <w:r>
        <w:rPr>
          <w:b w:val="0"/>
          <w:bCs/>
          <w:sz w:val="24"/>
          <w:szCs w:val="24"/>
        </w:rPr>
        <w:t xml:space="preserve"> Consulte usando a data “adicionado no passo 1” confira se estar aparecendo no grid</w:t>
      </w:r>
      <w:r w:rsidR="00975265">
        <w:rPr>
          <w:b w:val="0"/>
          <w:bCs/>
          <w:sz w:val="24"/>
          <w:szCs w:val="24"/>
        </w:rPr>
        <w:t>.</w:t>
      </w:r>
    </w:p>
    <w:p w14:paraId="5DB591F0" w14:textId="123CEF2F" w:rsidR="00425AC8" w:rsidRDefault="00425AC8" w:rsidP="00425AC8">
      <w:pPr>
        <w:pStyle w:val="CENTARI-12"/>
        <w:ind w:left="720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                  4 –</w:t>
      </w:r>
      <w:r>
        <w:rPr>
          <w:b w:val="0"/>
          <w:bCs/>
          <w:sz w:val="24"/>
          <w:szCs w:val="24"/>
        </w:rPr>
        <w:t xml:space="preserve"> Confirme o pagamento no botão (</w:t>
      </w:r>
      <w:r>
        <w:rPr>
          <w:sz w:val="24"/>
          <w:szCs w:val="24"/>
        </w:rPr>
        <w:t xml:space="preserve">F5 </w:t>
      </w:r>
      <w:r w:rsidR="0097526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975265">
        <w:rPr>
          <w:sz w:val="24"/>
          <w:szCs w:val="24"/>
        </w:rPr>
        <w:t>No caixa</w:t>
      </w:r>
      <w:r>
        <w:rPr>
          <w:b w:val="0"/>
          <w:bCs/>
          <w:sz w:val="24"/>
          <w:szCs w:val="24"/>
        </w:rPr>
        <w:t>)</w:t>
      </w:r>
      <w:r w:rsidR="00975265">
        <w:rPr>
          <w:b w:val="0"/>
          <w:bCs/>
          <w:sz w:val="24"/>
          <w:szCs w:val="24"/>
        </w:rPr>
        <w:t>.</w:t>
      </w:r>
    </w:p>
    <w:p w14:paraId="46B0A64E" w14:textId="37D10310" w:rsidR="00975265" w:rsidRDefault="00975265" w:rsidP="00425AC8">
      <w:pPr>
        <w:pStyle w:val="CENTARI-12"/>
        <w:ind w:left="720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                  5 –</w:t>
      </w:r>
      <w:r>
        <w:rPr>
          <w:b w:val="0"/>
          <w:bCs/>
          <w:sz w:val="24"/>
          <w:szCs w:val="24"/>
        </w:rPr>
        <w:t xml:space="preserve"> Entre novamente na tela de pedido.</w:t>
      </w:r>
    </w:p>
    <w:p w14:paraId="1253A271" w14:textId="753EB376" w:rsidR="00EB327A" w:rsidRPr="00975265" w:rsidRDefault="00975265" w:rsidP="0097526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Teste: </w:t>
      </w:r>
      <w:r w:rsidR="00EB327A" w:rsidRPr="0038031A">
        <w:rPr>
          <w:b w:val="0"/>
          <w:sz w:val="24"/>
          <w:szCs w:val="24"/>
        </w:rPr>
        <w:t xml:space="preserve">Clique em “Exibir </w:t>
      </w:r>
      <w:r w:rsidR="00175FD8" w:rsidRPr="0038031A">
        <w:rPr>
          <w:b w:val="0"/>
          <w:sz w:val="24"/>
          <w:szCs w:val="24"/>
        </w:rPr>
        <w:t>Recebe</w:t>
      </w:r>
      <w:r w:rsidR="00EB327A" w:rsidRPr="0038031A">
        <w:rPr>
          <w:b w:val="0"/>
          <w:sz w:val="24"/>
          <w:szCs w:val="24"/>
        </w:rPr>
        <w:t>. Caixa”.</w:t>
      </w:r>
    </w:p>
    <w:p w14:paraId="6B201550" w14:textId="386C072B" w:rsidR="00144F8B" w:rsidRPr="00975265" w:rsidRDefault="00EB327A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4F4F58" w:rsidRPr="0038031A">
        <w:rPr>
          <w:b w:val="0"/>
          <w:sz w:val="24"/>
          <w:szCs w:val="24"/>
        </w:rPr>
        <w:t xml:space="preserve"> E</w:t>
      </w:r>
      <w:r w:rsidR="007424F0" w:rsidRPr="0038031A">
        <w:rPr>
          <w:b w:val="0"/>
          <w:sz w:val="24"/>
          <w:szCs w:val="24"/>
        </w:rPr>
        <w:t>xibe destino da forma de pagamento</w:t>
      </w:r>
      <w:r w:rsidR="004F4F58" w:rsidRPr="0038031A">
        <w:rPr>
          <w:b w:val="0"/>
          <w:color w:val="auto"/>
          <w:sz w:val="24"/>
          <w:szCs w:val="24"/>
        </w:rPr>
        <w:t>.</w:t>
      </w:r>
    </w:p>
    <w:p w14:paraId="48DE8A8F" w14:textId="77777777" w:rsidR="00693160" w:rsidRPr="0028269E" w:rsidRDefault="0028269E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28269E">
        <w:rPr>
          <w:sz w:val="24"/>
          <w:szCs w:val="24"/>
        </w:rPr>
        <w:t>Copiar Itens de Pedido</w:t>
      </w:r>
    </w:p>
    <w:p w14:paraId="1C766A64" w14:textId="77777777" w:rsidR="00616649" w:rsidRPr="0038031A" w:rsidRDefault="0061664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“Copiar Itens de Pedido”.</w:t>
      </w:r>
    </w:p>
    <w:p w14:paraId="6CD10D99" w14:textId="298299CC" w:rsidR="008A1CB7" w:rsidRPr="006F3A42" w:rsidRDefault="0061664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ele copia os itens de um determinado pedido escolhido pelo o usuário abre a tela de listar pedidos novamente e te da opção de escolher qual pedido será inserido esses itens copi</w:t>
      </w:r>
      <w:r>
        <w:rPr>
          <w:b w:val="0"/>
          <w:sz w:val="24"/>
          <w:szCs w:val="24"/>
        </w:rPr>
        <w:t>ados.</w:t>
      </w:r>
      <w:r w:rsidR="00C2509A">
        <w:rPr>
          <w:b w:val="0"/>
          <w:sz w:val="24"/>
          <w:szCs w:val="24"/>
        </w:rPr>
        <w:t xml:space="preserve"> </w:t>
      </w:r>
      <w:proofErr w:type="spellStart"/>
      <w:r w:rsidR="00C2509A" w:rsidRPr="00AA1466">
        <w:rPr>
          <w:bCs/>
          <w:sz w:val="24"/>
          <w:szCs w:val="24"/>
        </w:rPr>
        <w:t>Obs</w:t>
      </w:r>
      <w:proofErr w:type="spellEnd"/>
      <w:r w:rsidR="00C2509A">
        <w:rPr>
          <w:b w:val="0"/>
          <w:sz w:val="24"/>
          <w:szCs w:val="24"/>
        </w:rPr>
        <w:t>: Faça Pedidos de Orçamento para este Teste.</w:t>
      </w:r>
    </w:p>
    <w:p w14:paraId="2B039E2B" w14:textId="77777777" w:rsidR="006F3A42" w:rsidRDefault="006F3A42" w:rsidP="00342681">
      <w:pPr>
        <w:pStyle w:val="CENTARI-12"/>
        <w:jc w:val="both"/>
        <w:rPr>
          <w:b w:val="0"/>
          <w:sz w:val="24"/>
          <w:szCs w:val="24"/>
        </w:rPr>
      </w:pPr>
    </w:p>
    <w:p w14:paraId="44D7AD90" w14:textId="77777777" w:rsidR="00A45FB0" w:rsidRPr="00A45FB0" w:rsidRDefault="00A45FB0" w:rsidP="00342681">
      <w:pPr>
        <w:pStyle w:val="CENTARI-12"/>
        <w:jc w:val="both"/>
        <w:rPr>
          <w:szCs w:val="24"/>
        </w:rPr>
      </w:pPr>
      <w:r w:rsidRPr="00A45FB0">
        <w:rPr>
          <w:szCs w:val="24"/>
        </w:rPr>
        <w:t>Suporte e Manutenção</w:t>
      </w:r>
    </w:p>
    <w:p w14:paraId="212A5444" w14:textId="3FE9A627" w:rsidR="006A3982" w:rsidRPr="0069286D" w:rsidRDefault="005F4767" w:rsidP="00A27DD3">
      <w:pPr>
        <w:pStyle w:val="CENTARI-12"/>
        <w:numPr>
          <w:ilvl w:val="0"/>
          <w:numId w:val="40"/>
        </w:numPr>
        <w:jc w:val="both"/>
        <w:rPr>
          <w:color w:val="FF0000"/>
          <w:sz w:val="24"/>
          <w:szCs w:val="24"/>
        </w:rPr>
      </w:pPr>
      <w:r w:rsidRPr="005F4767">
        <w:rPr>
          <w:sz w:val="24"/>
          <w:szCs w:val="24"/>
        </w:rPr>
        <w:t>Criar os Campos no BD</w:t>
      </w:r>
      <w:r w:rsidR="0069286D">
        <w:rPr>
          <w:sz w:val="24"/>
          <w:szCs w:val="24"/>
        </w:rPr>
        <w:t xml:space="preserve"> </w:t>
      </w:r>
      <w:r w:rsidR="0069286D" w:rsidRPr="0069286D">
        <w:rPr>
          <w:color w:val="FF0000"/>
          <w:sz w:val="24"/>
          <w:szCs w:val="24"/>
        </w:rPr>
        <w:t>(Descontinuado)</w:t>
      </w:r>
    </w:p>
    <w:p w14:paraId="6FEF7E35" w14:textId="77777777" w:rsidR="008A1CB7" w:rsidRPr="001D263F" w:rsidRDefault="008A1CB7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Baixe um executável antigo da pasta beta</w:t>
      </w:r>
      <w:r w:rsidR="0058672F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logo após vá à opção criar campos BD.</w:t>
      </w:r>
      <w:r w:rsidR="0060637C">
        <w:rPr>
          <w:b w:val="0"/>
          <w:sz w:val="24"/>
          <w:szCs w:val="24"/>
        </w:rPr>
        <w:t xml:space="preserve"> </w:t>
      </w:r>
      <w:r w:rsidR="003B0452">
        <w:rPr>
          <w:b w:val="0"/>
          <w:sz w:val="24"/>
          <w:szCs w:val="24"/>
        </w:rPr>
        <w:t>Consequentemente</w:t>
      </w:r>
      <w:r w:rsidR="00FE2A36">
        <w:rPr>
          <w:b w:val="0"/>
          <w:sz w:val="24"/>
          <w:szCs w:val="24"/>
        </w:rPr>
        <w:t xml:space="preserve"> irá abrir uma janela para inserir a senha de autorização.</w:t>
      </w:r>
    </w:p>
    <w:p w14:paraId="51C9985C" w14:textId="77777777" w:rsidR="008A1CB7" w:rsidRDefault="008A1CB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</w:t>
      </w:r>
      <w:r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</w:t>
      </w:r>
      <w:r w:rsidRPr="0038031A">
        <w:rPr>
          <w:b w:val="0"/>
          <w:sz w:val="24"/>
          <w:szCs w:val="24"/>
        </w:rPr>
        <w:t>ria</w:t>
      </w:r>
      <w:r>
        <w:rPr>
          <w:b w:val="0"/>
          <w:sz w:val="24"/>
          <w:szCs w:val="24"/>
        </w:rPr>
        <w:t>r</w:t>
      </w:r>
      <w:r w:rsidRPr="0038031A">
        <w:rPr>
          <w:b w:val="0"/>
          <w:sz w:val="24"/>
          <w:szCs w:val="24"/>
        </w:rPr>
        <w:t xml:space="preserve"> os campos no banco de dados quando o executável é atualizado</w:t>
      </w:r>
      <w:r>
        <w:rPr>
          <w:b w:val="0"/>
          <w:sz w:val="24"/>
          <w:szCs w:val="24"/>
        </w:rPr>
        <w:t>.</w:t>
      </w:r>
      <w:r w:rsidRPr="0038031A">
        <w:rPr>
          <w:b w:val="0"/>
          <w:sz w:val="24"/>
          <w:szCs w:val="24"/>
        </w:rPr>
        <w:t xml:space="preserve"> </w:t>
      </w:r>
      <w:r w:rsidR="005E05CE">
        <w:rPr>
          <w:b w:val="0"/>
          <w:sz w:val="24"/>
          <w:szCs w:val="24"/>
        </w:rPr>
        <w:t xml:space="preserve">O grid deverá ser exibido à frente dos botões e não por trás.  </w:t>
      </w:r>
    </w:p>
    <w:p w14:paraId="3DE6EAD9" w14:textId="77777777" w:rsidR="00616649" w:rsidRPr="0038031A" w:rsidRDefault="00616649" w:rsidP="00342681">
      <w:pPr>
        <w:pStyle w:val="CENTARI-12"/>
        <w:jc w:val="both"/>
        <w:rPr>
          <w:b w:val="0"/>
          <w:sz w:val="24"/>
          <w:szCs w:val="24"/>
        </w:rPr>
      </w:pPr>
    </w:p>
    <w:p w14:paraId="5ECC501C" w14:textId="77777777" w:rsidR="00AD4F0A" w:rsidRPr="0083316B" w:rsidRDefault="0083316B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83316B">
        <w:rPr>
          <w:sz w:val="24"/>
          <w:szCs w:val="24"/>
        </w:rPr>
        <w:t>Exibir Log</w:t>
      </w:r>
    </w:p>
    <w:p w14:paraId="5F2A34BC" w14:textId="77777777" w:rsidR="00EB327A" w:rsidRPr="0038031A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“Exibir Log”.</w:t>
      </w:r>
      <w:r w:rsidR="00401B6A">
        <w:rPr>
          <w:b w:val="0"/>
          <w:sz w:val="24"/>
          <w:szCs w:val="24"/>
        </w:rPr>
        <w:t xml:space="preserve"> Irá abrir a tela de Log de eventos. Logo em seguida, realize uma consulta.</w:t>
      </w:r>
    </w:p>
    <w:p w14:paraId="71360615" w14:textId="3F807555" w:rsidR="00E60EDB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7424F0" w:rsidRPr="0038031A">
        <w:rPr>
          <w:b w:val="0"/>
          <w:sz w:val="24"/>
          <w:szCs w:val="24"/>
        </w:rPr>
        <w:t xml:space="preserve"> Exibe Log de Modificações Tela de Pedidos</w:t>
      </w:r>
    </w:p>
    <w:p w14:paraId="3E2219AB" w14:textId="5C9EC4E2" w:rsidR="00D13EBB" w:rsidRDefault="00D13EBB" w:rsidP="00342681">
      <w:pPr>
        <w:pStyle w:val="CENTARI-12"/>
        <w:jc w:val="both"/>
        <w:rPr>
          <w:b w:val="0"/>
          <w:sz w:val="24"/>
          <w:szCs w:val="24"/>
        </w:rPr>
      </w:pPr>
      <w:r w:rsidRPr="00D13EBB">
        <w:rPr>
          <w:bCs/>
          <w:sz w:val="24"/>
          <w:szCs w:val="24"/>
        </w:rPr>
        <w:t>Observação</w:t>
      </w:r>
      <w:r>
        <w:rPr>
          <w:b w:val="0"/>
          <w:sz w:val="24"/>
          <w:szCs w:val="24"/>
        </w:rPr>
        <w:t xml:space="preserve">: Vai exibir Logs de eventos apenas </w:t>
      </w:r>
      <w:r w:rsidR="009E3B31">
        <w:rPr>
          <w:b w:val="0"/>
          <w:sz w:val="24"/>
          <w:szCs w:val="24"/>
        </w:rPr>
        <w:t>para</w:t>
      </w:r>
      <w:r>
        <w:rPr>
          <w:b w:val="0"/>
          <w:sz w:val="24"/>
          <w:szCs w:val="24"/>
        </w:rPr>
        <w:t xml:space="preserve"> Pedidos de Venda.</w:t>
      </w:r>
    </w:p>
    <w:p w14:paraId="40944226" w14:textId="77777777" w:rsidR="002E4C78" w:rsidRDefault="002E4C78" w:rsidP="00342681">
      <w:pPr>
        <w:pStyle w:val="CENTARI-12"/>
        <w:jc w:val="both"/>
        <w:rPr>
          <w:b w:val="0"/>
          <w:sz w:val="24"/>
          <w:szCs w:val="24"/>
        </w:rPr>
      </w:pPr>
    </w:p>
    <w:p w14:paraId="12BA82A6" w14:textId="77777777" w:rsidR="002E4C78" w:rsidRDefault="002E4C78" w:rsidP="00342681">
      <w:pPr>
        <w:pStyle w:val="CENTARI-12"/>
        <w:jc w:val="both"/>
        <w:rPr>
          <w:szCs w:val="24"/>
        </w:rPr>
      </w:pPr>
      <w:r w:rsidRPr="002E4C78">
        <w:rPr>
          <w:szCs w:val="24"/>
        </w:rPr>
        <w:t>Informações do Estoque</w:t>
      </w:r>
    </w:p>
    <w:p w14:paraId="1832E1CA" w14:textId="77777777" w:rsidR="009A4BC5" w:rsidRDefault="009A4BC5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Consultar Estoque</w:t>
      </w:r>
    </w:p>
    <w:p w14:paraId="730CC0CC" w14:textId="51A674C6" w:rsidR="006552FD" w:rsidRDefault="00B979D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Adicione um produto (</w:t>
      </w:r>
      <w:proofErr w:type="spellStart"/>
      <w:r w:rsidRPr="00B979DA">
        <w:rPr>
          <w:bCs/>
          <w:sz w:val="24"/>
          <w:szCs w:val="24"/>
        </w:rPr>
        <w:t>Ex</w:t>
      </w:r>
      <w:proofErr w:type="spellEnd"/>
      <w:r w:rsidRPr="00B979DA">
        <w:rPr>
          <w:bCs/>
          <w:sz w:val="24"/>
          <w:szCs w:val="24"/>
        </w:rPr>
        <w:t>: Cód. 1</w:t>
      </w:r>
      <w:r>
        <w:rPr>
          <w:b w:val="0"/>
          <w:sz w:val="24"/>
          <w:szCs w:val="24"/>
        </w:rPr>
        <w:t>) logo após clique</w:t>
      </w:r>
      <w:r w:rsidR="004A0A4C">
        <w:rPr>
          <w:b w:val="0"/>
          <w:sz w:val="24"/>
          <w:szCs w:val="24"/>
        </w:rPr>
        <w:t xml:space="preserve"> em “Consultar Estoque”, logo após irá abrir uma </w:t>
      </w:r>
      <w:r w:rsidR="005B2E5A">
        <w:rPr>
          <w:b w:val="0"/>
          <w:sz w:val="24"/>
          <w:szCs w:val="24"/>
        </w:rPr>
        <w:t>mini janela</w:t>
      </w:r>
      <w:r w:rsidR="00FB2516">
        <w:rPr>
          <w:b w:val="0"/>
          <w:sz w:val="24"/>
          <w:szCs w:val="24"/>
        </w:rPr>
        <w:t>.</w:t>
      </w:r>
      <w:r w:rsidR="004A0A4C">
        <w:rPr>
          <w:b w:val="0"/>
          <w:sz w:val="24"/>
          <w:szCs w:val="24"/>
        </w:rPr>
        <w:t xml:space="preserve"> </w:t>
      </w:r>
    </w:p>
    <w:p w14:paraId="4B4D37B6" w14:textId="77777777" w:rsidR="006552FD" w:rsidRPr="006552FD" w:rsidRDefault="006552F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Abrir uma janela informando o estoque de todos os produtos que contém no pedido.</w:t>
      </w:r>
    </w:p>
    <w:p w14:paraId="6C5F26A5" w14:textId="4C538979" w:rsidR="006552FD" w:rsidRDefault="006552FD" w:rsidP="00342681">
      <w:pPr>
        <w:pStyle w:val="CENTARI-12"/>
        <w:jc w:val="both"/>
        <w:rPr>
          <w:sz w:val="24"/>
          <w:szCs w:val="24"/>
        </w:rPr>
      </w:pPr>
    </w:p>
    <w:p w14:paraId="3BCDC1FF" w14:textId="5F9821B6" w:rsidR="002476CC" w:rsidRDefault="002476CC" w:rsidP="00342681">
      <w:pPr>
        <w:pStyle w:val="CENTARI-12"/>
        <w:jc w:val="both"/>
        <w:rPr>
          <w:sz w:val="24"/>
          <w:szCs w:val="24"/>
        </w:rPr>
      </w:pPr>
    </w:p>
    <w:p w14:paraId="6A52274B" w14:textId="77777777" w:rsidR="002476CC" w:rsidRPr="009A4BC5" w:rsidRDefault="002476CC" w:rsidP="00342681">
      <w:pPr>
        <w:pStyle w:val="CENTARI-12"/>
        <w:jc w:val="both"/>
        <w:rPr>
          <w:sz w:val="24"/>
          <w:szCs w:val="24"/>
        </w:rPr>
      </w:pPr>
    </w:p>
    <w:p w14:paraId="195A6681" w14:textId="77777777" w:rsidR="002E4C78" w:rsidRPr="0017759C" w:rsidRDefault="002E4C78" w:rsidP="00342681">
      <w:pPr>
        <w:pStyle w:val="CENTARI-12"/>
        <w:jc w:val="both"/>
        <w:rPr>
          <w:b w:val="0"/>
          <w:sz w:val="24"/>
          <w:szCs w:val="24"/>
        </w:rPr>
      </w:pPr>
    </w:p>
    <w:p w14:paraId="3C1B1F55" w14:textId="2278CD47" w:rsidR="00E60EDB" w:rsidRDefault="00E60EDB" w:rsidP="0034268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>Impressões</w:t>
      </w:r>
    </w:p>
    <w:p w14:paraId="0F67D6CA" w14:textId="77777777" w:rsidR="00D40784" w:rsidRDefault="00D40784" w:rsidP="00342681">
      <w:pPr>
        <w:pStyle w:val="CENTARI-12"/>
        <w:rPr>
          <w:color w:val="00B0F0"/>
          <w:sz w:val="32"/>
          <w:szCs w:val="32"/>
        </w:rPr>
      </w:pPr>
    </w:p>
    <w:p w14:paraId="537787BB" w14:textId="2B9F0333" w:rsidR="001849E3" w:rsidRDefault="001849E3" w:rsidP="00342681">
      <w:pPr>
        <w:pStyle w:val="CENTARI-12"/>
        <w:jc w:val="left"/>
        <w:rPr>
          <w:color w:val="FF0000"/>
          <w:sz w:val="32"/>
          <w:szCs w:val="32"/>
        </w:rPr>
      </w:pPr>
    </w:p>
    <w:p w14:paraId="0E4A9572" w14:textId="77777777" w:rsidR="001849E3" w:rsidRPr="00697B3C" w:rsidRDefault="001849E3" w:rsidP="00342681">
      <w:pPr>
        <w:pStyle w:val="CENTARI-12"/>
        <w:jc w:val="left"/>
        <w:rPr>
          <w:color w:val="FF0000"/>
          <w:sz w:val="32"/>
          <w:szCs w:val="32"/>
        </w:rPr>
      </w:pPr>
    </w:p>
    <w:p w14:paraId="35A33BB5" w14:textId="77777777" w:rsidR="00AD42F7" w:rsidRPr="00AD42F7" w:rsidRDefault="00AD42F7" w:rsidP="00342681">
      <w:pPr>
        <w:pStyle w:val="CENTARI-12"/>
        <w:jc w:val="left"/>
        <w:rPr>
          <w:color w:val="00B0F0"/>
          <w:sz w:val="36"/>
          <w:szCs w:val="32"/>
        </w:rPr>
      </w:pPr>
      <w:r w:rsidRPr="00AD42F7">
        <w:rPr>
          <w:szCs w:val="24"/>
        </w:rPr>
        <w:t>Tipos de Impressão</w:t>
      </w:r>
    </w:p>
    <w:p w14:paraId="523660E0" w14:textId="77777777" w:rsidR="00E60EDB" w:rsidRPr="00FA6E8E" w:rsidRDefault="00AA78F5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Pedidos</w:t>
      </w:r>
    </w:p>
    <w:p w14:paraId="0B2F4E37" w14:textId="77777777" w:rsidR="00E60EDB" w:rsidRDefault="00E60ED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“Imprimir Pedido1, Pedido</w:t>
      </w:r>
      <w:r w:rsidR="002E3A99">
        <w:rPr>
          <w:b w:val="0"/>
          <w:sz w:val="24"/>
          <w:szCs w:val="24"/>
        </w:rPr>
        <w:t>2</w:t>
      </w:r>
      <w:r w:rsidRPr="0038031A">
        <w:rPr>
          <w:b w:val="0"/>
          <w:sz w:val="24"/>
          <w:szCs w:val="24"/>
        </w:rPr>
        <w:t>, Pedido3</w:t>
      </w:r>
      <w:r w:rsidR="002E3A99">
        <w:rPr>
          <w:b w:val="0"/>
          <w:sz w:val="24"/>
          <w:szCs w:val="24"/>
        </w:rPr>
        <w:t>, Pedido4, Pedido5, Pedido6”</w:t>
      </w:r>
      <w:r w:rsidRPr="0038031A">
        <w:rPr>
          <w:b w:val="0"/>
          <w:sz w:val="24"/>
          <w:szCs w:val="24"/>
        </w:rPr>
        <w:t>.</w:t>
      </w:r>
    </w:p>
    <w:p w14:paraId="30D8497B" w14:textId="77777777" w:rsidR="002E3A99" w:rsidRPr="0038031A" w:rsidRDefault="002E3A9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</w:t>
      </w:r>
      <w:r w:rsidR="003F5752">
        <w:rPr>
          <w:b w:val="0"/>
          <w:sz w:val="24"/>
          <w:szCs w:val="24"/>
        </w:rPr>
        <w:t>ndo</w:t>
      </w:r>
      <w:r>
        <w:rPr>
          <w:b w:val="0"/>
          <w:sz w:val="24"/>
          <w:szCs w:val="24"/>
        </w:rPr>
        <w:t xml:space="preserve"> em um dos botões </w:t>
      </w:r>
      <w:r w:rsidR="00627F79">
        <w:rPr>
          <w:b w:val="0"/>
          <w:sz w:val="24"/>
          <w:szCs w:val="24"/>
        </w:rPr>
        <w:t>será</w:t>
      </w:r>
      <w:r>
        <w:rPr>
          <w:b w:val="0"/>
          <w:sz w:val="24"/>
          <w:szCs w:val="24"/>
        </w:rPr>
        <w:t xml:space="preserve"> aberto o relatório personalizado no </w:t>
      </w:r>
      <w:r w:rsidR="00627F79" w:rsidRPr="002E3A99">
        <w:rPr>
          <w:b w:val="0"/>
          <w:sz w:val="24"/>
          <w:szCs w:val="24"/>
        </w:rPr>
        <w:t>report.</w:t>
      </w:r>
      <w:r w:rsidRPr="002E3A99">
        <w:rPr>
          <w:b w:val="0"/>
          <w:sz w:val="24"/>
          <w:szCs w:val="24"/>
        </w:rPr>
        <w:t xml:space="preserve"> </w:t>
      </w:r>
      <w:proofErr w:type="spellStart"/>
      <w:r w:rsidRPr="002E3A99">
        <w:rPr>
          <w:b w:val="0"/>
          <w:sz w:val="24"/>
          <w:szCs w:val="24"/>
        </w:rPr>
        <w:t>builder</w:t>
      </w:r>
      <w:proofErr w:type="spellEnd"/>
      <w:r>
        <w:rPr>
          <w:b w:val="0"/>
          <w:sz w:val="24"/>
          <w:szCs w:val="24"/>
        </w:rPr>
        <w:t>.</w:t>
      </w:r>
    </w:p>
    <w:p w14:paraId="7487C1AE" w14:textId="77777777" w:rsidR="0029496D" w:rsidRDefault="00E60ED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681DE3">
        <w:rPr>
          <w:b w:val="0"/>
          <w:sz w:val="24"/>
          <w:szCs w:val="24"/>
        </w:rPr>
        <w:t>I</w:t>
      </w:r>
      <w:r w:rsidRPr="0038031A">
        <w:rPr>
          <w:b w:val="0"/>
          <w:sz w:val="24"/>
          <w:szCs w:val="24"/>
        </w:rPr>
        <w:t>mprimi</w:t>
      </w:r>
      <w:r w:rsidR="002E3A99">
        <w:rPr>
          <w:b w:val="0"/>
          <w:sz w:val="24"/>
          <w:szCs w:val="24"/>
        </w:rPr>
        <w:t>r</w:t>
      </w:r>
      <w:r w:rsidRPr="0038031A">
        <w:rPr>
          <w:b w:val="0"/>
          <w:sz w:val="24"/>
          <w:szCs w:val="24"/>
        </w:rPr>
        <w:t xml:space="preserve"> pedido </w:t>
      </w:r>
      <w:proofErr w:type="spellStart"/>
      <w:r w:rsidR="00DA4EBB" w:rsidRPr="0038031A">
        <w:rPr>
          <w:b w:val="0"/>
          <w:sz w:val="24"/>
          <w:szCs w:val="24"/>
        </w:rPr>
        <w:t>pré</w:t>
      </w:r>
      <w:proofErr w:type="spellEnd"/>
      <w:r w:rsidR="00DA4EBB" w:rsidRPr="0038031A">
        <w:rPr>
          <w:b w:val="0"/>
          <w:sz w:val="24"/>
          <w:szCs w:val="24"/>
        </w:rPr>
        <w:t>-configurado</w:t>
      </w:r>
      <w:r w:rsidRPr="0038031A">
        <w:rPr>
          <w:b w:val="0"/>
          <w:sz w:val="24"/>
          <w:szCs w:val="24"/>
        </w:rPr>
        <w:t xml:space="preserve"> na tela </w:t>
      </w:r>
      <w:r w:rsidR="00DA4EBB" w:rsidRPr="0038031A">
        <w:rPr>
          <w:b w:val="0"/>
          <w:sz w:val="24"/>
          <w:szCs w:val="24"/>
        </w:rPr>
        <w:t>parâmetros do sistema&gt; Vendas&gt; Pedido&gt; Personalizar impressão.</w:t>
      </w:r>
    </w:p>
    <w:p w14:paraId="171E33CA" w14:textId="77777777" w:rsidR="006171AC" w:rsidRDefault="006171AC" w:rsidP="00342681">
      <w:pPr>
        <w:pStyle w:val="CENTARI-12"/>
        <w:jc w:val="both"/>
        <w:rPr>
          <w:sz w:val="24"/>
          <w:szCs w:val="24"/>
        </w:rPr>
      </w:pPr>
    </w:p>
    <w:p w14:paraId="7CB57E5B" w14:textId="77777777" w:rsidR="00DC10D9" w:rsidRDefault="00DC10D9" w:rsidP="00342681">
      <w:pPr>
        <w:pStyle w:val="CENTARI-12"/>
        <w:jc w:val="both"/>
        <w:rPr>
          <w:sz w:val="24"/>
          <w:szCs w:val="24"/>
        </w:rPr>
      </w:pPr>
      <w:r w:rsidRPr="001F4B18">
        <w:rPr>
          <w:szCs w:val="24"/>
        </w:rPr>
        <w:t>Imprimir Boleto Bancário</w:t>
      </w:r>
    </w:p>
    <w:p w14:paraId="59BD6F2E" w14:textId="77777777" w:rsidR="00DC10D9" w:rsidRDefault="00DC10D9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Boleto Atual</w:t>
      </w:r>
    </w:p>
    <w:p w14:paraId="535F16F2" w14:textId="77777777" w:rsidR="00DC10D9" w:rsidRPr="0038031A" w:rsidRDefault="00DC10D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 pedido de venda com vários itens e com forma de pagamento boleto.</w:t>
      </w:r>
      <w:r w:rsidR="00B04D97">
        <w:rPr>
          <w:b w:val="0"/>
          <w:sz w:val="24"/>
          <w:szCs w:val="24"/>
        </w:rPr>
        <w:t xml:space="preserve"> Depois, c</w:t>
      </w:r>
      <w:r w:rsidR="00B04D97" w:rsidRPr="0038031A">
        <w:rPr>
          <w:b w:val="0"/>
          <w:sz w:val="24"/>
          <w:szCs w:val="24"/>
        </w:rPr>
        <w:t>lique em “Imprimir Boleto Atual”.</w:t>
      </w:r>
    </w:p>
    <w:p w14:paraId="02001696" w14:textId="77777777" w:rsidR="00DC10D9" w:rsidRPr="0038031A" w:rsidRDefault="00DC10D9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586F35B5" w14:textId="77777777" w:rsidR="00DC10D9" w:rsidRDefault="00DC10D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imprimir</w:t>
      </w:r>
      <w:r w:rsidRPr="0038031A">
        <w:rPr>
          <w:b w:val="0"/>
          <w:sz w:val="24"/>
          <w:szCs w:val="24"/>
        </w:rPr>
        <w:t xml:space="preserve"> boleto atual conforme configurado na tela de parâmetros financeiros&gt; formas de pagamento&gt; Boleto bancário.</w:t>
      </w:r>
    </w:p>
    <w:p w14:paraId="3D6C49F5" w14:textId="7F1465BC" w:rsidR="00F605A9" w:rsidRDefault="001A487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F605A9">
        <w:rPr>
          <w:b w:val="0"/>
          <w:sz w:val="24"/>
          <w:szCs w:val="24"/>
        </w:rPr>
        <w:t>Boleto Santander</w:t>
      </w:r>
    </w:p>
    <w:p w14:paraId="4C8FE4EB" w14:textId="5C81C1DC" w:rsidR="00505837" w:rsidRPr="0038031A" w:rsidRDefault="00505837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Obs. Tipo deve estar em (1 – Orçamento)</w:t>
      </w:r>
    </w:p>
    <w:p w14:paraId="7E5E0761" w14:textId="77777777" w:rsidR="00DC10D9" w:rsidRPr="0038031A" w:rsidRDefault="00DC10D9" w:rsidP="00342681">
      <w:pPr>
        <w:pStyle w:val="CENTARI-12"/>
        <w:jc w:val="both"/>
        <w:rPr>
          <w:sz w:val="24"/>
          <w:szCs w:val="24"/>
        </w:rPr>
      </w:pPr>
    </w:p>
    <w:p w14:paraId="784E0A19" w14:textId="77777777" w:rsidR="00DC10D9" w:rsidRPr="00081154" w:rsidRDefault="00081154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081154">
        <w:rPr>
          <w:sz w:val="24"/>
          <w:szCs w:val="24"/>
        </w:rPr>
        <w:t>Todos os Boletos</w:t>
      </w:r>
    </w:p>
    <w:p w14:paraId="64E656A5" w14:textId="77777777" w:rsidR="00DC10D9" w:rsidRPr="0038031A" w:rsidRDefault="00DC10D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“Todos”.</w:t>
      </w:r>
    </w:p>
    <w:p w14:paraId="2D42F42D" w14:textId="248AD761" w:rsidR="002E182F" w:rsidRDefault="00DC10D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abre a tela de imprimir boleto para emissão de boletos preenchendo os devidos campos da tela.</w:t>
      </w:r>
    </w:p>
    <w:p w14:paraId="7D7565A6" w14:textId="77777777" w:rsidR="00721F30" w:rsidRPr="00B979DA" w:rsidRDefault="00721F30" w:rsidP="00342681">
      <w:pPr>
        <w:pStyle w:val="CENTARI-12"/>
        <w:jc w:val="both"/>
        <w:rPr>
          <w:b w:val="0"/>
          <w:sz w:val="24"/>
          <w:szCs w:val="24"/>
        </w:rPr>
      </w:pPr>
    </w:p>
    <w:p w14:paraId="7C9E3C2F" w14:textId="5F172A05" w:rsidR="004D29D6" w:rsidRDefault="004D29D6" w:rsidP="00342681">
      <w:pPr>
        <w:pStyle w:val="CENTARI-12"/>
        <w:jc w:val="both"/>
        <w:rPr>
          <w:color w:val="1F497D" w:themeColor="text2"/>
          <w:szCs w:val="24"/>
        </w:rPr>
      </w:pPr>
      <w:r w:rsidRPr="00721F30">
        <w:rPr>
          <w:color w:val="1F497D" w:themeColor="text2"/>
          <w:szCs w:val="24"/>
        </w:rPr>
        <w:t>Outras Impressões</w:t>
      </w:r>
    </w:p>
    <w:p w14:paraId="16B3E5D9" w14:textId="39F23CE3" w:rsidR="00721F30" w:rsidRPr="00290511" w:rsidRDefault="00721F30" w:rsidP="00342681">
      <w:pPr>
        <w:pStyle w:val="CENTARI-12"/>
        <w:jc w:val="both"/>
        <w:rPr>
          <w:color w:val="FF0000"/>
          <w:sz w:val="24"/>
          <w:szCs w:val="24"/>
        </w:rPr>
      </w:pPr>
      <w:r w:rsidRPr="00290511">
        <w:rPr>
          <w:color w:val="FF0000"/>
          <w:szCs w:val="24"/>
        </w:rPr>
        <w:t xml:space="preserve">Obs. </w:t>
      </w:r>
      <w:r w:rsidR="00290511" w:rsidRPr="00290511">
        <w:rPr>
          <w:color w:val="FF0000"/>
          <w:szCs w:val="24"/>
        </w:rPr>
        <w:t>Os testes 156, 157 e 158 devem ser feitos usando imagem nos seguintes formatos. (PNG, JPG e BMT)</w:t>
      </w:r>
    </w:p>
    <w:p w14:paraId="5D77CF1C" w14:textId="77777777" w:rsidR="004D29D6" w:rsidRPr="00A41DF4" w:rsidRDefault="004D29D6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A41DF4">
        <w:rPr>
          <w:sz w:val="24"/>
          <w:szCs w:val="24"/>
        </w:rPr>
        <w:t>Ordem de Entrega</w:t>
      </w:r>
      <w:r w:rsidR="006A5434">
        <w:rPr>
          <w:sz w:val="24"/>
          <w:szCs w:val="24"/>
        </w:rPr>
        <w:tab/>
      </w:r>
    </w:p>
    <w:p w14:paraId="58513EB6" w14:textId="77777777" w:rsidR="004D29D6" w:rsidRPr="0038031A" w:rsidRDefault="004D29D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 pedido com vários itens</w:t>
      </w:r>
      <w:r w:rsidR="00BC1E6D">
        <w:rPr>
          <w:b w:val="0"/>
          <w:sz w:val="24"/>
          <w:szCs w:val="24"/>
        </w:rPr>
        <w:t xml:space="preserve"> e c</w:t>
      </w:r>
      <w:r w:rsidRPr="0038031A">
        <w:rPr>
          <w:b w:val="0"/>
          <w:sz w:val="24"/>
          <w:szCs w:val="24"/>
        </w:rPr>
        <w:t>li</w:t>
      </w:r>
      <w:r w:rsidR="00BC1E6D">
        <w:rPr>
          <w:b w:val="0"/>
          <w:sz w:val="24"/>
          <w:szCs w:val="24"/>
        </w:rPr>
        <w:t xml:space="preserve">car no botão </w:t>
      </w:r>
      <w:r w:rsidRPr="0038031A">
        <w:rPr>
          <w:b w:val="0"/>
          <w:sz w:val="24"/>
          <w:szCs w:val="24"/>
        </w:rPr>
        <w:t>“O</w:t>
      </w:r>
      <w:r w:rsidR="00BC1E6D">
        <w:rPr>
          <w:b w:val="0"/>
          <w:sz w:val="24"/>
          <w:szCs w:val="24"/>
        </w:rPr>
        <w:t xml:space="preserve">rdem de </w:t>
      </w:r>
      <w:r w:rsidRPr="0038031A">
        <w:rPr>
          <w:b w:val="0"/>
          <w:sz w:val="24"/>
          <w:szCs w:val="24"/>
        </w:rPr>
        <w:t>E</w:t>
      </w:r>
      <w:r w:rsidR="00BC1E6D">
        <w:rPr>
          <w:b w:val="0"/>
          <w:sz w:val="24"/>
          <w:szCs w:val="24"/>
        </w:rPr>
        <w:t>ntrega</w:t>
      </w:r>
      <w:r w:rsidRPr="0038031A">
        <w:rPr>
          <w:b w:val="0"/>
          <w:sz w:val="24"/>
          <w:szCs w:val="24"/>
        </w:rPr>
        <w:t>”.</w:t>
      </w:r>
    </w:p>
    <w:p w14:paraId="3FDFA848" w14:textId="77777777" w:rsidR="004D29D6" w:rsidRDefault="004D29D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I</w:t>
      </w:r>
      <w:r w:rsidRPr="0038031A">
        <w:rPr>
          <w:b w:val="0"/>
          <w:sz w:val="24"/>
          <w:szCs w:val="24"/>
        </w:rPr>
        <w:t>mprimi</w:t>
      </w:r>
      <w:r>
        <w:rPr>
          <w:b w:val="0"/>
          <w:sz w:val="24"/>
          <w:szCs w:val="24"/>
        </w:rPr>
        <w:t>r</w:t>
      </w:r>
      <w:r w:rsidRPr="0038031A">
        <w:rPr>
          <w:b w:val="0"/>
          <w:sz w:val="24"/>
          <w:szCs w:val="24"/>
        </w:rPr>
        <w:t xml:space="preserve"> ordem de Entrega</w:t>
      </w:r>
      <w:r>
        <w:rPr>
          <w:b w:val="0"/>
          <w:sz w:val="24"/>
          <w:szCs w:val="24"/>
        </w:rPr>
        <w:t>.</w:t>
      </w:r>
    </w:p>
    <w:p w14:paraId="024795AC" w14:textId="77777777" w:rsidR="004D29D6" w:rsidRPr="0038031A" w:rsidRDefault="004D29D6" w:rsidP="00342681">
      <w:pPr>
        <w:pStyle w:val="CENTARI-12"/>
        <w:jc w:val="both"/>
        <w:rPr>
          <w:sz w:val="24"/>
          <w:szCs w:val="24"/>
        </w:rPr>
      </w:pPr>
    </w:p>
    <w:p w14:paraId="0F458DDA" w14:textId="77777777" w:rsidR="004D29D6" w:rsidRPr="0094095C" w:rsidRDefault="0094095C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94095C">
        <w:rPr>
          <w:sz w:val="24"/>
          <w:szCs w:val="24"/>
        </w:rPr>
        <w:t>Ordem de Montagem</w:t>
      </w:r>
    </w:p>
    <w:p w14:paraId="7A5F97AC" w14:textId="77777777" w:rsidR="004D29D6" w:rsidRPr="0038031A" w:rsidRDefault="004D29D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 pedido com vários itens</w:t>
      </w:r>
      <w:r w:rsidR="004D0E52">
        <w:rPr>
          <w:b w:val="0"/>
          <w:sz w:val="24"/>
          <w:szCs w:val="24"/>
        </w:rPr>
        <w:t xml:space="preserve"> e c</w:t>
      </w:r>
      <w:r w:rsidRPr="0038031A">
        <w:rPr>
          <w:b w:val="0"/>
          <w:sz w:val="24"/>
          <w:szCs w:val="24"/>
        </w:rPr>
        <w:t>li</w:t>
      </w:r>
      <w:r w:rsidR="00CD1E4E">
        <w:rPr>
          <w:b w:val="0"/>
          <w:sz w:val="24"/>
          <w:szCs w:val="24"/>
        </w:rPr>
        <w:t>car no botão</w:t>
      </w:r>
      <w:r w:rsidRPr="0038031A">
        <w:rPr>
          <w:b w:val="0"/>
          <w:sz w:val="24"/>
          <w:szCs w:val="24"/>
        </w:rPr>
        <w:t xml:space="preserve"> “</w:t>
      </w:r>
      <w:r w:rsidR="00CD1E4E">
        <w:rPr>
          <w:b w:val="0"/>
          <w:sz w:val="24"/>
          <w:szCs w:val="24"/>
        </w:rPr>
        <w:t xml:space="preserve">Ordem de </w:t>
      </w:r>
      <w:r w:rsidRPr="0038031A">
        <w:rPr>
          <w:b w:val="0"/>
          <w:sz w:val="24"/>
          <w:szCs w:val="24"/>
        </w:rPr>
        <w:t>M</w:t>
      </w:r>
      <w:r w:rsidR="00CD1E4E">
        <w:rPr>
          <w:b w:val="0"/>
          <w:sz w:val="24"/>
          <w:szCs w:val="24"/>
        </w:rPr>
        <w:t>ontagem</w:t>
      </w:r>
      <w:r w:rsidRPr="0038031A">
        <w:rPr>
          <w:b w:val="0"/>
          <w:sz w:val="24"/>
          <w:szCs w:val="24"/>
        </w:rPr>
        <w:t>”.</w:t>
      </w:r>
    </w:p>
    <w:p w14:paraId="404A8A29" w14:textId="77777777" w:rsidR="004D29D6" w:rsidRPr="0017759C" w:rsidRDefault="004D29D6" w:rsidP="00342681">
      <w:pPr>
        <w:pStyle w:val="CENTARI-12"/>
        <w:tabs>
          <w:tab w:val="left" w:pos="4169"/>
        </w:tabs>
        <w:jc w:val="both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Pr="0038031A">
        <w:rPr>
          <w:color w:val="FF0000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I</w:t>
      </w:r>
      <w:r w:rsidRPr="0038031A">
        <w:rPr>
          <w:b w:val="0"/>
          <w:color w:val="auto"/>
          <w:sz w:val="24"/>
          <w:szCs w:val="24"/>
        </w:rPr>
        <w:t>mprimir ordem de montagem.</w:t>
      </w:r>
    </w:p>
    <w:p w14:paraId="06A3174C" w14:textId="77777777" w:rsidR="004D29D6" w:rsidRDefault="004D29D6" w:rsidP="00342681">
      <w:pPr>
        <w:pStyle w:val="CENTARI-12"/>
        <w:jc w:val="both"/>
        <w:rPr>
          <w:sz w:val="24"/>
          <w:szCs w:val="24"/>
        </w:rPr>
      </w:pPr>
    </w:p>
    <w:p w14:paraId="39C16E44" w14:textId="77777777" w:rsidR="004D0E52" w:rsidRDefault="0086077B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Pedido com Custo</w:t>
      </w:r>
    </w:p>
    <w:p w14:paraId="4CAFEE42" w14:textId="77777777" w:rsidR="00DC10D9" w:rsidRPr="004D0E52" w:rsidRDefault="004D0E5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 pedido com vários itens e clicar no botão “Pedido com Custo”.</w:t>
      </w:r>
    </w:p>
    <w:p w14:paraId="145445BA" w14:textId="77777777" w:rsidR="004D0E52" w:rsidRDefault="00D0513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Imprimir o pedido de custo</w:t>
      </w:r>
    </w:p>
    <w:p w14:paraId="0003ABB1" w14:textId="6CD65A39" w:rsidR="00D05133" w:rsidRDefault="00D05133" w:rsidP="00342681">
      <w:pPr>
        <w:pStyle w:val="CENTARI-12"/>
        <w:jc w:val="both"/>
        <w:rPr>
          <w:sz w:val="24"/>
          <w:szCs w:val="24"/>
        </w:rPr>
      </w:pPr>
    </w:p>
    <w:p w14:paraId="7F8E04C4" w14:textId="186421BE" w:rsidR="00290511" w:rsidRDefault="00290511" w:rsidP="00290511">
      <w:pPr>
        <w:pStyle w:val="CENTARI-12"/>
        <w:jc w:val="both"/>
        <w:rPr>
          <w:szCs w:val="24"/>
        </w:rPr>
      </w:pPr>
      <w:r w:rsidRPr="00B66A9B">
        <w:rPr>
          <w:szCs w:val="24"/>
        </w:rPr>
        <w:t xml:space="preserve">Impressões de </w:t>
      </w:r>
      <w:r>
        <w:rPr>
          <w:szCs w:val="24"/>
        </w:rPr>
        <w:t>NFC-e</w:t>
      </w:r>
    </w:p>
    <w:p w14:paraId="0E720308" w14:textId="77777777" w:rsidR="00290511" w:rsidRPr="005C73A0" w:rsidRDefault="00290511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5C73A0">
        <w:rPr>
          <w:sz w:val="24"/>
          <w:szCs w:val="24"/>
        </w:rPr>
        <w:t>Emitir Cupom Fiscal</w:t>
      </w:r>
    </w:p>
    <w:p w14:paraId="23E950E7" w14:textId="77777777" w:rsidR="00290511" w:rsidRDefault="00290511" w:rsidP="0029051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Clique em “Imprimir NFC-e”</w:t>
      </w:r>
    </w:p>
    <w:p w14:paraId="76503F01" w14:textId="23BF5D78" w:rsidR="00290511" w:rsidRDefault="00290511" w:rsidP="00342681">
      <w:pPr>
        <w:pStyle w:val="CENTARI-12"/>
        <w:jc w:val="both"/>
        <w:rPr>
          <w:b w:val="0"/>
          <w:bCs/>
          <w:sz w:val="24"/>
          <w:szCs w:val="24"/>
        </w:rPr>
      </w:pPr>
      <w:r w:rsidRPr="00290511">
        <w:rPr>
          <w:sz w:val="24"/>
          <w:szCs w:val="24"/>
        </w:rPr>
        <w:t xml:space="preserve">Teste: </w:t>
      </w:r>
      <w:r w:rsidRPr="00290511">
        <w:rPr>
          <w:b w:val="0"/>
          <w:bCs/>
          <w:sz w:val="24"/>
          <w:szCs w:val="24"/>
        </w:rPr>
        <w:t>Insira um</w:t>
      </w:r>
      <w:r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produto e uma forma de pagamento no grid. Logo após clique e (</w:t>
      </w:r>
      <w:r>
        <w:rPr>
          <w:sz w:val="24"/>
          <w:szCs w:val="24"/>
        </w:rPr>
        <w:t>Imprimir NFC-e</w:t>
      </w:r>
      <w:r>
        <w:rPr>
          <w:b w:val="0"/>
          <w:bCs/>
          <w:sz w:val="24"/>
          <w:szCs w:val="24"/>
        </w:rPr>
        <w:t>)</w:t>
      </w:r>
    </w:p>
    <w:p w14:paraId="7F718E9F" w14:textId="08BE46C2" w:rsidR="00290511" w:rsidRDefault="00290511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 xml:space="preserve"> </w:t>
      </w:r>
      <w:r w:rsidR="00CB265F">
        <w:rPr>
          <w:b w:val="0"/>
          <w:bCs/>
          <w:sz w:val="24"/>
          <w:szCs w:val="24"/>
        </w:rPr>
        <w:t>Deverá</w:t>
      </w:r>
      <w:r>
        <w:rPr>
          <w:b w:val="0"/>
          <w:bCs/>
          <w:sz w:val="24"/>
          <w:szCs w:val="24"/>
        </w:rPr>
        <w:t xml:space="preserve"> emitir a nota e aparecer o número da NFC-e e o número da Chave.</w:t>
      </w:r>
    </w:p>
    <w:p w14:paraId="3A8809B1" w14:textId="513A258D" w:rsidR="00290511" w:rsidRDefault="00290511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(NFC-e nº e NFC-e Chave)</w:t>
      </w:r>
    </w:p>
    <w:p w14:paraId="56C12BEA" w14:textId="375EAD69" w:rsidR="00556191" w:rsidRDefault="00556191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 </w:t>
      </w:r>
      <w:bookmarkStart w:id="4" w:name="_Hlk54869563"/>
      <w:r w:rsidRPr="00556191">
        <w:rPr>
          <w:sz w:val="24"/>
          <w:szCs w:val="24"/>
        </w:rPr>
        <w:t>Primeira Obs.</w:t>
      </w:r>
      <w:r>
        <w:rPr>
          <w:b w:val="0"/>
          <w:bCs/>
          <w:sz w:val="24"/>
          <w:szCs w:val="24"/>
        </w:rPr>
        <w:t xml:space="preserve"> Conferir a quantidade de registros da tabela NF (</w:t>
      </w:r>
      <w:proofErr w:type="spellStart"/>
      <w:r w:rsidRPr="00556191">
        <w:rPr>
          <w:sz w:val="24"/>
          <w:szCs w:val="24"/>
        </w:rPr>
        <w:t>select</w:t>
      </w:r>
      <w:proofErr w:type="spellEnd"/>
      <w:r w:rsidRPr="00556191">
        <w:rPr>
          <w:sz w:val="24"/>
          <w:szCs w:val="24"/>
        </w:rPr>
        <w:t xml:space="preserve"> </w:t>
      </w:r>
      <w:proofErr w:type="spellStart"/>
      <w:r w:rsidRPr="00556191">
        <w:rPr>
          <w:sz w:val="24"/>
          <w:szCs w:val="24"/>
        </w:rPr>
        <w:t>count</w:t>
      </w:r>
      <w:proofErr w:type="spellEnd"/>
      <w:r w:rsidRPr="00556191">
        <w:rPr>
          <w:sz w:val="24"/>
          <w:szCs w:val="24"/>
        </w:rPr>
        <w:t xml:space="preserve"> (*) </w:t>
      </w:r>
      <w:proofErr w:type="spellStart"/>
      <w:r w:rsidRPr="00556191">
        <w:rPr>
          <w:sz w:val="24"/>
          <w:szCs w:val="24"/>
        </w:rPr>
        <w:t>from</w:t>
      </w:r>
      <w:proofErr w:type="spellEnd"/>
      <w:r w:rsidRPr="00556191">
        <w:rPr>
          <w:sz w:val="24"/>
          <w:szCs w:val="24"/>
        </w:rPr>
        <w:t xml:space="preserve"> </w:t>
      </w:r>
      <w:proofErr w:type="spellStart"/>
      <w:r w:rsidRPr="00556191">
        <w:rPr>
          <w:sz w:val="24"/>
          <w:szCs w:val="24"/>
        </w:rPr>
        <w:t>nf</w:t>
      </w:r>
      <w:proofErr w:type="spellEnd"/>
      <w:r>
        <w:rPr>
          <w:b w:val="0"/>
          <w:bCs/>
          <w:sz w:val="24"/>
          <w:szCs w:val="24"/>
        </w:rPr>
        <w:t xml:space="preserve">) via </w:t>
      </w:r>
      <w:proofErr w:type="spellStart"/>
      <w:r>
        <w:rPr>
          <w:b w:val="0"/>
          <w:bCs/>
          <w:sz w:val="24"/>
          <w:szCs w:val="24"/>
        </w:rPr>
        <w:t>IBEExpert</w:t>
      </w:r>
      <w:proofErr w:type="spellEnd"/>
      <w:r>
        <w:rPr>
          <w:b w:val="0"/>
          <w:bCs/>
          <w:sz w:val="24"/>
          <w:szCs w:val="24"/>
        </w:rPr>
        <w:t>.</w:t>
      </w:r>
    </w:p>
    <w:p w14:paraId="3EBF6F49" w14:textId="462F56C8" w:rsidR="00556191" w:rsidRDefault="00556191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Ao reimprimir não deve aumentar a quantidade de notas. </w:t>
      </w:r>
    </w:p>
    <w:bookmarkEnd w:id="4"/>
    <w:p w14:paraId="212114FE" w14:textId="2B63FD5B" w:rsidR="00556191" w:rsidRPr="00556191" w:rsidRDefault="00556191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 </w:t>
      </w:r>
      <w:r w:rsidRPr="00556191">
        <w:rPr>
          <w:sz w:val="24"/>
          <w:szCs w:val="24"/>
        </w:rPr>
        <w:t>Segunda Obs.</w:t>
      </w:r>
      <w:r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Fazer o teste o NF</w:t>
      </w:r>
      <w:r w:rsidR="00031C4E">
        <w:rPr>
          <w:b w:val="0"/>
          <w:bCs/>
          <w:sz w:val="24"/>
          <w:szCs w:val="24"/>
        </w:rPr>
        <w:t xml:space="preserve">C-e desativada. Devera salvar. </w:t>
      </w:r>
    </w:p>
    <w:p w14:paraId="19F710BF" w14:textId="35FB465B" w:rsidR="00290511" w:rsidRDefault="00290511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Visualizar NFC-e</w:t>
      </w:r>
    </w:p>
    <w:p w14:paraId="1FFED0B8" w14:textId="7EAB4380" w:rsidR="00031C4E" w:rsidRDefault="00031C4E" w:rsidP="00031C4E">
      <w:pPr>
        <w:pStyle w:val="CENTARI-12"/>
        <w:jc w:val="both"/>
        <w:rPr>
          <w:sz w:val="24"/>
          <w:szCs w:val="24"/>
        </w:rPr>
      </w:pPr>
      <w:r>
        <w:rPr>
          <w:b w:val="0"/>
          <w:bCs/>
          <w:sz w:val="24"/>
          <w:szCs w:val="24"/>
        </w:rPr>
        <w:t>Clique em “Visualizar NFC-e”</w:t>
      </w:r>
    </w:p>
    <w:p w14:paraId="0B4971B3" w14:textId="02684DD5" w:rsidR="00031C4E" w:rsidRDefault="00031C4E" w:rsidP="00031C4E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Teste: </w:t>
      </w:r>
      <w:r w:rsidRPr="00290511">
        <w:rPr>
          <w:b w:val="0"/>
          <w:bCs/>
          <w:sz w:val="24"/>
          <w:szCs w:val="24"/>
        </w:rPr>
        <w:t>Insira um</w:t>
      </w:r>
      <w:r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produto e uma forma de pagamento no grid. Clique em (</w:t>
      </w:r>
      <w:r>
        <w:rPr>
          <w:sz w:val="24"/>
          <w:szCs w:val="24"/>
        </w:rPr>
        <w:t xml:space="preserve">F5 – Salvar) </w:t>
      </w:r>
      <w:r>
        <w:rPr>
          <w:b w:val="0"/>
          <w:bCs/>
          <w:sz w:val="24"/>
          <w:szCs w:val="24"/>
        </w:rPr>
        <w:t>logo após na aba (</w:t>
      </w:r>
      <w:r w:rsidRPr="00031C4E">
        <w:rPr>
          <w:sz w:val="24"/>
          <w:szCs w:val="24"/>
        </w:rPr>
        <w:t>13 – Impressões</w:t>
      </w:r>
      <w:r>
        <w:rPr>
          <w:b w:val="0"/>
          <w:bCs/>
          <w:sz w:val="24"/>
          <w:szCs w:val="24"/>
        </w:rPr>
        <w:t>) clique em “</w:t>
      </w:r>
      <w:r>
        <w:rPr>
          <w:sz w:val="24"/>
          <w:szCs w:val="24"/>
        </w:rPr>
        <w:t>Visualizar NFC-e</w:t>
      </w:r>
      <w:r>
        <w:rPr>
          <w:b w:val="0"/>
          <w:bCs/>
          <w:sz w:val="24"/>
          <w:szCs w:val="24"/>
        </w:rPr>
        <w:t>”.</w:t>
      </w:r>
    </w:p>
    <w:p w14:paraId="7BDC443D" w14:textId="30BCAD19" w:rsidR="00031C4E" w:rsidRDefault="00031C4E" w:rsidP="00031C4E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CB265F">
        <w:rPr>
          <w:b w:val="0"/>
          <w:bCs/>
          <w:sz w:val="24"/>
          <w:szCs w:val="24"/>
        </w:rPr>
        <w:t>Deverá</w:t>
      </w:r>
      <w:r>
        <w:rPr>
          <w:b w:val="0"/>
          <w:bCs/>
          <w:sz w:val="24"/>
          <w:szCs w:val="24"/>
        </w:rPr>
        <w:t xml:space="preserve"> aparecer a nota que foi emitida para visualização.</w:t>
      </w:r>
    </w:p>
    <w:p w14:paraId="2AB47F2F" w14:textId="77777777" w:rsidR="00031C4E" w:rsidRDefault="00031C4E" w:rsidP="00031C4E">
      <w:pPr>
        <w:pStyle w:val="CENTARI-12"/>
        <w:jc w:val="both"/>
        <w:rPr>
          <w:b w:val="0"/>
          <w:bCs/>
          <w:sz w:val="24"/>
          <w:szCs w:val="24"/>
        </w:rPr>
      </w:pPr>
      <w:r w:rsidRPr="00556191">
        <w:rPr>
          <w:sz w:val="24"/>
          <w:szCs w:val="24"/>
        </w:rPr>
        <w:t>Primeira Obs.</w:t>
      </w:r>
      <w:r>
        <w:rPr>
          <w:b w:val="0"/>
          <w:bCs/>
          <w:sz w:val="24"/>
          <w:szCs w:val="24"/>
        </w:rPr>
        <w:t xml:space="preserve"> Conferir a quantidade de registros da tabela NF (</w:t>
      </w:r>
      <w:proofErr w:type="spellStart"/>
      <w:r w:rsidRPr="00556191">
        <w:rPr>
          <w:sz w:val="24"/>
          <w:szCs w:val="24"/>
        </w:rPr>
        <w:t>select</w:t>
      </w:r>
      <w:proofErr w:type="spellEnd"/>
      <w:r w:rsidRPr="00556191">
        <w:rPr>
          <w:sz w:val="24"/>
          <w:szCs w:val="24"/>
        </w:rPr>
        <w:t xml:space="preserve"> </w:t>
      </w:r>
      <w:proofErr w:type="spellStart"/>
      <w:r w:rsidRPr="00556191">
        <w:rPr>
          <w:sz w:val="24"/>
          <w:szCs w:val="24"/>
        </w:rPr>
        <w:t>count</w:t>
      </w:r>
      <w:proofErr w:type="spellEnd"/>
      <w:r w:rsidRPr="00556191">
        <w:rPr>
          <w:sz w:val="24"/>
          <w:szCs w:val="24"/>
        </w:rPr>
        <w:t xml:space="preserve"> (*) </w:t>
      </w:r>
      <w:proofErr w:type="spellStart"/>
      <w:r w:rsidRPr="00556191">
        <w:rPr>
          <w:sz w:val="24"/>
          <w:szCs w:val="24"/>
        </w:rPr>
        <w:t>from</w:t>
      </w:r>
      <w:proofErr w:type="spellEnd"/>
      <w:r w:rsidRPr="00556191">
        <w:rPr>
          <w:sz w:val="24"/>
          <w:szCs w:val="24"/>
        </w:rPr>
        <w:t xml:space="preserve"> </w:t>
      </w:r>
      <w:proofErr w:type="spellStart"/>
      <w:r w:rsidRPr="00556191">
        <w:rPr>
          <w:sz w:val="24"/>
          <w:szCs w:val="24"/>
        </w:rPr>
        <w:t>nf</w:t>
      </w:r>
      <w:proofErr w:type="spellEnd"/>
      <w:r>
        <w:rPr>
          <w:b w:val="0"/>
          <w:bCs/>
          <w:sz w:val="24"/>
          <w:szCs w:val="24"/>
        </w:rPr>
        <w:t xml:space="preserve">) via </w:t>
      </w:r>
      <w:proofErr w:type="spellStart"/>
      <w:r>
        <w:rPr>
          <w:b w:val="0"/>
          <w:bCs/>
          <w:sz w:val="24"/>
          <w:szCs w:val="24"/>
        </w:rPr>
        <w:t>IBEExpert</w:t>
      </w:r>
      <w:proofErr w:type="spellEnd"/>
      <w:r>
        <w:rPr>
          <w:b w:val="0"/>
          <w:bCs/>
          <w:sz w:val="24"/>
          <w:szCs w:val="24"/>
        </w:rPr>
        <w:t>.</w:t>
      </w:r>
    </w:p>
    <w:p w14:paraId="2C008329" w14:textId="1063F71E" w:rsidR="00031C4E" w:rsidRPr="00031C4E" w:rsidRDefault="00031C4E" w:rsidP="00031C4E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Ao reimprimir não deve aumentar a quantidade de notas. </w:t>
      </w:r>
    </w:p>
    <w:p w14:paraId="12747D49" w14:textId="7ACB0C28" w:rsidR="00290511" w:rsidRDefault="00031C4E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Secundário </w:t>
      </w:r>
      <w:r w:rsidRPr="00556191">
        <w:rPr>
          <w:sz w:val="24"/>
          <w:szCs w:val="24"/>
        </w:rPr>
        <w:t>Obs.</w:t>
      </w:r>
      <w:r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Fazer o teste o NFC-e desativada. Devera salvar.</w:t>
      </w:r>
    </w:p>
    <w:p w14:paraId="5FCF8D1F" w14:textId="7F9B6F56" w:rsidR="00290511" w:rsidRPr="00290511" w:rsidRDefault="003F0BBA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z</w:t>
      </w:r>
    </w:p>
    <w:p w14:paraId="27DE64D7" w14:textId="0901D68C" w:rsidR="002B4D72" w:rsidRPr="0038031A" w:rsidRDefault="00B66A9B" w:rsidP="00342681">
      <w:pPr>
        <w:pStyle w:val="CENTARI-12"/>
        <w:jc w:val="both"/>
        <w:rPr>
          <w:sz w:val="24"/>
          <w:szCs w:val="24"/>
        </w:rPr>
      </w:pPr>
      <w:r w:rsidRPr="00B66A9B">
        <w:rPr>
          <w:szCs w:val="24"/>
        </w:rPr>
        <w:t>Impressões de Cupom Fiscal</w:t>
      </w:r>
      <w:r w:rsidR="00290511">
        <w:rPr>
          <w:szCs w:val="24"/>
        </w:rPr>
        <w:t xml:space="preserve"> </w:t>
      </w:r>
      <w:r w:rsidR="00290511">
        <w:rPr>
          <w:color w:val="FF0000"/>
          <w:sz w:val="24"/>
          <w:szCs w:val="24"/>
        </w:rPr>
        <w:t>(Descontinuado)</w:t>
      </w:r>
    </w:p>
    <w:p w14:paraId="19CF6726" w14:textId="463E626C" w:rsidR="00AD4F0A" w:rsidRPr="005C73A0" w:rsidRDefault="005C73A0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5C73A0">
        <w:rPr>
          <w:sz w:val="24"/>
          <w:szCs w:val="24"/>
        </w:rPr>
        <w:t>Emitir Cupom Fiscal</w:t>
      </w:r>
      <w:r w:rsidR="00290511">
        <w:rPr>
          <w:sz w:val="24"/>
          <w:szCs w:val="24"/>
        </w:rPr>
        <w:t xml:space="preserve"> </w:t>
      </w:r>
      <w:r w:rsidR="00290511">
        <w:rPr>
          <w:color w:val="FF0000"/>
          <w:sz w:val="24"/>
          <w:szCs w:val="24"/>
        </w:rPr>
        <w:t>(Descontinuado)</w:t>
      </w:r>
    </w:p>
    <w:p w14:paraId="44B4D257" w14:textId="77777777" w:rsidR="00AB02EB" w:rsidRPr="0038031A" w:rsidRDefault="00AB02E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Habilitar a função cupom fiscal na tela de configuração local</w:t>
      </w:r>
      <w:r w:rsidR="00271583">
        <w:rPr>
          <w:b w:val="0"/>
          <w:sz w:val="24"/>
          <w:szCs w:val="24"/>
        </w:rPr>
        <w:t xml:space="preserve">, </w:t>
      </w:r>
      <w:r w:rsidR="00F57D9B">
        <w:rPr>
          <w:b w:val="0"/>
          <w:sz w:val="24"/>
          <w:szCs w:val="24"/>
        </w:rPr>
        <w:t>realizar um pedido de venda</w:t>
      </w:r>
      <w:r w:rsidR="00271583">
        <w:rPr>
          <w:b w:val="0"/>
          <w:sz w:val="24"/>
          <w:szCs w:val="24"/>
        </w:rPr>
        <w:t xml:space="preserve"> e depois c</w:t>
      </w:r>
      <w:r w:rsidR="00271583" w:rsidRPr="0038031A">
        <w:rPr>
          <w:b w:val="0"/>
          <w:sz w:val="24"/>
          <w:szCs w:val="24"/>
        </w:rPr>
        <w:t>lique em “</w:t>
      </w:r>
      <w:r w:rsidR="00271583">
        <w:rPr>
          <w:b w:val="0"/>
          <w:sz w:val="24"/>
          <w:szCs w:val="24"/>
        </w:rPr>
        <w:t xml:space="preserve">Emitir </w:t>
      </w:r>
      <w:r w:rsidR="00271583" w:rsidRPr="0038031A">
        <w:rPr>
          <w:b w:val="0"/>
          <w:sz w:val="24"/>
          <w:szCs w:val="24"/>
        </w:rPr>
        <w:t>Cupom Fiscal</w:t>
      </w:r>
      <w:r w:rsidR="00F810C0" w:rsidRPr="0038031A">
        <w:rPr>
          <w:b w:val="0"/>
          <w:sz w:val="24"/>
          <w:szCs w:val="24"/>
        </w:rPr>
        <w:t>”.</w:t>
      </w:r>
      <w:r>
        <w:rPr>
          <w:b w:val="0"/>
          <w:sz w:val="24"/>
          <w:szCs w:val="24"/>
        </w:rPr>
        <w:t xml:space="preserve"> </w:t>
      </w:r>
    </w:p>
    <w:p w14:paraId="67F63845" w14:textId="77777777" w:rsidR="00E61E6C" w:rsidRPr="0038031A" w:rsidRDefault="00E60EDB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4B138F" w:rsidRPr="0038031A">
        <w:rPr>
          <w:sz w:val="24"/>
          <w:szCs w:val="24"/>
        </w:rPr>
        <w:t>Esperado</w:t>
      </w:r>
      <w:r w:rsidR="004B138F" w:rsidRPr="0038031A">
        <w:rPr>
          <w:b w:val="0"/>
          <w:sz w:val="24"/>
          <w:szCs w:val="24"/>
        </w:rPr>
        <w:t xml:space="preserve">: </w:t>
      </w:r>
      <w:r w:rsidR="00F57D9B">
        <w:rPr>
          <w:b w:val="0"/>
          <w:sz w:val="24"/>
          <w:szCs w:val="24"/>
        </w:rPr>
        <w:t>Imprimir</w:t>
      </w:r>
      <w:r w:rsidR="00DA4EBB" w:rsidRPr="0038031A">
        <w:rPr>
          <w:b w:val="0"/>
          <w:sz w:val="24"/>
          <w:szCs w:val="24"/>
        </w:rPr>
        <w:t xml:space="preserve"> cupom fiscal</w:t>
      </w:r>
      <w:r w:rsidR="00F57D9B">
        <w:rPr>
          <w:b w:val="0"/>
          <w:sz w:val="24"/>
          <w:szCs w:val="24"/>
        </w:rPr>
        <w:t>.</w:t>
      </w:r>
    </w:p>
    <w:p w14:paraId="6BD99D5C" w14:textId="4799B1FB" w:rsidR="001F763B" w:rsidRDefault="00290511" w:rsidP="00C40789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(Descontinuado)</w:t>
      </w:r>
    </w:p>
    <w:p w14:paraId="1676BAA6" w14:textId="77777777" w:rsidR="00F57D9B" w:rsidRPr="0038031A" w:rsidRDefault="00F57D9B" w:rsidP="00342681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Habilitar a função cupom fiscal na tela de configuração local localizar um pedido agrupar a venda ir à aba impressões e clicar no botão Cupom Fiscal.</w:t>
      </w:r>
    </w:p>
    <w:p w14:paraId="63E33F41" w14:textId="77777777" w:rsidR="00F57D9B" w:rsidRDefault="00F57D9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Devera reimprimir o cupom fiscal agrupado normalmente.</w:t>
      </w:r>
    </w:p>
    <w:p w14:paraId="1FFE8F5C" w14:textId="77777777" w:rsidR="00DA4DAE" w:rsidRPr="0038031A" w:rsidRDefault="00DA4DAE" w:rsidP="00342681">
      <w:pPr>
        <w:pStyle w:val="CENTARI-12"/>
        <w:jc w:val="both"/>
        <w:rPr>
          <w:sz w:val="24"/>
          <w:szCs w:val="24"/>
        </w:rPr>
      </w:pPr>
    </w:p>
    <w:p w14:paraId="03CE81BC" w14:textId="77777777" w:rsidR="003606CC" w:rsidRPr="0038031A" w:rsidRDefault="00DA4DAE" w:rsidP="00342681">
      <w:pPr>
        <w:pStyle w:val="CENTARI-12"/>
        <w:jc w:val="both"/>
        <w:rPr>
          <w:sz w:val="24"/>
          <w:szCs w:val="24"/>
        </w:rPr>
      </w:pPr>
      <w:r w:rsidRPr="00B66A9B">
        <w:rPr>
          <w:szCs w:val="24"/>
        </w:rPr>
        <w:t>Impressões de</w:t>
      </w:r>
      <w:r>
        <w:rPr>
          <w:szCs w:val="24"/>
        </w:rPr>
        <w:t xml:space="preserve"> NFC-e</w:t>
      </w:r>
    </w:p>
    <w:p w14:paraId="2453BD73" w14:textId="77777777" w:rsidR="00E60EDB" w:rsidRPr="0038031A" w:rsidRDefault="00032CBC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>
        <w:rPr>
          <w:szCs w:val="24"/>
        </w:rPr>
        <w:t>Emitir NFC-e</w:t>
      </w:r>
    </w:p>
    <w:p w14:paraId="3B97A870" w14:textId="77777777" w:rsidR="00465EE3" w:rsidRPr="0038031A" w:rsidRDefault="00465EE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uma venda como</w:t>
      </w:r>
      <w:r w:rsidR="001D263F">
        <w:rPr>
          <w:b w:val="0"/>
          <w:sz w:val="24"/>
          <w:szCs w:val="24"/>
        </w:rPr>
        <w:t xml:space="preserve"> tipo</w:t>
      </w:r>
      <w:r>
        <w:rPr>
          <w:b w:val="0"/>
          <w:sz w:val="24"/>
          <w:szCs w:val="24"/>
        </w:rPr>
        <w:t xml:space="preserve"> NFC-e logo após reimprimir. </w:t>
      </w:r>
    </w:p>
    <w:p w14:paraId="4425AB5A" w14:textId="242BB2CF" w:rsidR="00ED306E" w:rsidRDefault="00ED306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465EE3">
        <w:rPr>
          <w:b w:val="0"/>
          <w:sz w:val="24"/>
          <w:szCs w:val="24"/>
        </w:rPr>
        <w:t xml:space="preserve">: Caso a </w:t>
      </w:r>
      <w:r w:rsidR="005F0225">
        <w:rPr>
          <w:b w:val="0"/>
          <w:sz w:val="24"/>
          <w:szCs w:val="24"/>
        </w:rPr>
        <w:t>última</w:t>
      </w:r>
      <w:r w:rsidR="00465EE3">
        <w:rPr>
          <w:b w:val="0"/>
          <w:sz w:val="24"/>
          <w:szCs w:val="24"/>
        </w:rPr>
        <w:t xml:space="preserve"> venda não tenha emitido NFC-e </w:t>
      </w:r>
      <w:r w:rsidR="005F0225">
        <w:rPr>
          <w:b w:val="0"/>
          <w:sz w:val="24"/>
          <w:szCs w:val="24"/>
        </w:rPr>
        <w:t>deverá</w:t>
      </w:r>
      <w:r w:rsidR="00465EE3">
        <w:rPr>
          <w:b w:val="0"/>
          <w:sz w:val="24"/>
          <w:szCs w:val="24"/>
        </w:rPr>
        <w:t xml:space="preserve"> ser reimpresso</w:t>
      </w:r>
      <w:r w:rsidR="002E3A99">
        <w:rPr>
          <w:b w:val="0"/>
          <w:sz w:val="24"/>
          <w:szCs w:val="24"/>
        </w:rPr>
        <w:t xml:space="preserve"> a NFC-e</w:t>
      </w:r>
      <w:r w:rsidR="00465EE3">
        <w:rPr>
          <w:b w:val="0"/>
          <w:sz w:val="24"/>
          <w:szCs w:val="24"/>
        </w:rPr>
        <w:t xml:space="preserve">. Caso a NFC-e tenha </w:t>
      </w:r>
      <w:r w:rsidR="002E3A99">
        <w:rPr>
          <w:b w:val="0"/>
          <w:sz w:val="24"/>
          <w:szCs w:val="24"/>
        </w:rPr>
        <w:t>forma de pagamento TEF e a venda for aprovado emitir se não tiver forma de pagamento TEF ativado deverá ser emitida a NFC-e</w:t>
      </w:r>
      <w:r w:rsidR="00465EE3">
        <w:rPr>
          <w:b w:val="0"/>
          <w:sz w:val="24"/>
          <w:szCs w:val="24"/>
        </w:rPr>
        <w:t xml:space="preserve"> </w:t>
      </w:r>
    </w:p>
    <w:p w14:paraId="3B777914" w14:textId="77777777" w:rsidR="00C40789" w:rsidRPr="0038031A" w:rsidRDefault="00C40789" w:rsidP="00342681">
      <w:pPr>
        <w:pStyle w:val="CENTARI-12"/>
        <w:jc w:val="both"/>
        <w:rPr>
          <w:b w:val="0"/>
          <w:sz w:val="24"/>
          <w:szCs w:val="24"/>
        </w:rPr>
      </w:pPr>
    </w:p>
    <w:p w14:paraId="742B6D4A" w14:textId="31285AFA" w:rsidR="007D26C0" w:rsidRDefault="007D26C0" w:rsidP="00624A0B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</w:p>
    <w:p w14:paraId="410CA8AB" w14:textId="7999C324" w:rsidR="007D26C0" w:rsidRDefault="00D84420" w:rsidP="00D84420">
      <w:pPr>
        <w:pStyle w:val="CENTARI-12"/>
        <w:jc w:val="left"/>
        <w:rPr>
          <w:b w:val="0"/>
          <w:sz w:val="24"/>
          <w:szCs w:val="24"/>
        </w:rPr>
      </w:pPr>
      <w:bookmarkStart w:id="5" w:name="_Hlk57012587"/>
      <w:r>
        <w:rPr>
          <w:b w:val="0"/>
          <w:sz w:val="24"/>
          <w:szCs w:val="24"/>
        </w:rPr>
        <w:t>Primeiro caso</w:t>
      </w:r>
      <w:r>
        <w:rPr>
          <w:b w:val="0"/>
          <w:sz w:val="24"/>
          <w:szCs w:val="24"/>
        </w:rPr>
        <w:br/>
      </w:r>
      <w:r w:rsidR="004D4D7D">
        <w:rPr>
          <w:b w:val="0"/>
          <w:sz w:val="24"/>
          <w:szCs w:val="24"/>
        </w:rPr>
        <w:t xml:space="preserve">Gerar novamente a </w:t>
      </w:r>
      <w:r w:rsidR="0049318D" w:rsidRPr="0049318D">
        <w:rPr>
          <w:b w:val="0"/>
          <w:sz w:val="24"/>
          <w:szCs w:val="24"/>
        </w:rPr>
        <w:t>NFC</w:t>
      </w:r>
      <w:r w:rsidR="0049318D">
        <w:rPr>
          <w:b w:val="0"/>
          <w:sz w:val="24"/>
          <w:szCs w:val="24"/>
        </w:rPr>
        <w:t>-</w:t>
      </w:r>
      <w:r w:rsidR="0049318D" w:rsidRPr="0049318D">
        <w:rPr>
          <w:b w:val="0"/>
          <w:sz w:val="24"/>
          <w:szCs w:val="24"/>
        </w:rPr>
        <w:t xml:space="preserve">e com o mesmo </w:t>
      </w:r>
      <w:r w:rsidR="005F0225" w:rsidRPr="0049318D">
        <w:rPr>
          <w:b w:val="0"/>
          <w:sz w:val="24"/>
          <w:szCs w:val="24"/>
        </w:rPr>
        <w:t>número</w:t>
      </w:r>
      <w:r w:rsidR="0049318D">
        <w:rPr>
          <w:b w:val="0"/>
          <w:sz w:val="24"/>
          <w:szCs w:val="24"/>
        </w:rPr>
        <w:t>.</w:t>
      </w:r>
    </w:p>
    <w:p w14:paraId="0FC8575E" w14:textId="4750DF89" w:rsidR="00D84420" w:rsidRPr="009C77A7" w:rsidRDefault="00D84420" w:rsidP="00D84420">
      <w:pPr>
        <w:pStyle w:val="CENTARI-12"/>
        <w:jc w:val="left"/>
        <w:rPr>
          <w:bCs/>
          <w:szCs w:val="28"/>
        </w:rPr>
      </w:pPr>
      <w:r>
        <w:rPr>
          <w:bCs/>
          <w:szCs w:val="28"/>
        </w:rPr>
        <w:t>Voltar numeração no cadastro Lojas (2 números)</w:t>
      </w:r>
      <w:r>
        <w:rPr>
          <w:bCs/>
          <w:szCs w:val="28"/>
        </w:rPr>
        <w:br/>
        <w:t>Ao exibir a msg de duplicidade de chave, clicar em “Não”</w:t>
      </w:r>
    </w:p>
    <w:p w14:paraId="201385A3" w14:textId="1AE03816" w:rsidR="009C77A7" w:rsidRDefault="007D26C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632F52" w:rsidRPr="0038031A">
        <w:rPr>
          <w:sz w:val="24"/>
          <w:szCs w:val="24"/>
        </w:rPr>
        <w:t>Esperado</w:t>
      </w:r>
      <w:r w:rsidR="00632F52">
        <w:rPr>
          <w:b w:val="0"/>
          <w:sz w:val="24"/>
          <w:szCs w:val="24"/>
        </w:rPr>
        <w:t xml:space="preserve">: </w:t>
      </w:r>
      <w:r w:rsidR="00D84420">
        <w:rPr>
          <w:b w:val="0"/>
          <w:sz w:val="24"/>
          <w:szCs w:val="24"/>
        </w:rPr>
        <w:t>Não salvar o pedido e nem emitir a NFC-e</w:t>
      </w:r>
    </w:p>
    <w:p w14:paraId="6C4CD225" w14:textId="55560244" w:rsidR="00D84420" w:rsidRDefault="00D8442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Segundo Caso: Repetir o Testes</w:t>
      </w:r>
    </w:p>
    <w:p w14:paraId="4E11F2B0" w14:textId="26AC00D7" w:rsidR="00D84420" w:rsidRDefault="00D84420" w:rsidP="00D84420">
      <w:pPr>
        <w:pStyle w:val="CENTARI-12"/>
        <w:jc w:val="left"/>
        <w:rPr>
          <w:bCs/>
          <w:szCs w:val="28"/>
        </w:rPr>
      </w:pPr>
      <w:r>
        <w:rPr>
          <w:bCs/>
          <w:szCs w:val="28"/>
        </w:rPr>
        <w:t>Ao exibir a msg de duplicidade de chave, clicar em “Sim” 1x</w:t>
      </w:r>
      <w:r>
        <w:rPr>
          <w:bCs/>
          <w:szCs w:val="28"/>
        </w:rPr>
        <w:br/>
        <w:t>Ao exibir a msg de duplicidade de chave, clicar em “Sim” 2x</w:t>
      </w:r>
    </w:p>
    <w:p w14:paraId="43B6D042" w14:textId="3B47C4FD" w:rsidR="00D84420" w:rsidRDefault="00D84420" w:rsidP="00D84420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 xml:space="preserve">: Avançar a numeração do NFC-e, </w:t>
      </w:r>
      <w:r w:rsidR="00CB265F">
        <w:rPr>
          <w:b w:val="0"/>
          <w:sz w:val="24"/>
          <w:szCs w:val="24"/>
        </w:rPr>
        <w:t>salvar</w:t>
      </w:r>
      <w:r>
        <w:rPr>
          <w:b w:val="0"/>
          <w:sz w:val="24"/>
          <w:szCs w:val="24"/>
        </w:rPr>
        <w:t xml:space="preserve"> o pedido e emitir o NFC-e</w:t>
      </w:r>
    </w:p>
    <w:bookmarkEnd w:id="5"/>
    <w:p w14:paraId="5AB40E18" w14:textId="495714AF" w:rsidR="009C77A7" w:rsidRPr="00A915D3" w:rsidRDefault="009C77A7" w:rsidP="00342681">
      <w:pPr>
        <w:pStyle w:val="CENTARI-12"/>
        <w:jc w:val="both"/>
        <w:rPr>
          <w:b w:val="0"/>
          <w:sz w:val="24"/>
          <w:szCs w:val="24"/>
        </w:rPr>
      </w:pPr>
    </w:p>
    <w:p w14:paraId="689CD7F4" w14:textId="77777777" w:rsidR="001C6332" w:rsidRDefault="001C6332" w:rsidP="00624A0B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</w:p>
    <w:p w14:paraId="6415A134" w14:textId="77777777" w:rsidR="001C6332" w:rsidRPr="001C6332" w:rsidRDefault="001C6332" w:rsidP="00342681">
      <w:pPr>
        <w:pStyle w:val="CENTARI-12"/>
        <w:jc w:val="both"/>
        <w:rPr>
          <w:b w:val="0"/>
          <w:sz w:val="24"/>
          <w:szCs w:val="24"/>
        </w:rPr>
      </w:pPr>
      <w:r w:rsidRPr="001C6332">
        <w:rPr>
          <w:b w:val="0"/>
          <w:sz w:val="24"/>
          <w:szCs w:val="24"/>
        </w:rPr>
        <w:t>Ir à tela de itens</w:t>
      </w:r>
      <w:r>
        <w:rPr>
          <w:b w:val="0"/>
          <w:sz w:val="24"/>
          <w:szCs w:val="24"/>
        </w:rPr>
        <w:t xml:space="preserve"> </w:t>
      </w:r>
      <w:r w:rsidR="00A21CAD">
        <w:rPr>
          <w:b w:val="0"/>
          <w:sz w:val="24"/>
          <w:szCs w:val="24"/>
        </w:rPr>
        <w:t>verificarem</w:t>
      </w:r>
      <w:r>
        <w:rPr>
          <w:b w:val="0"/>
          <w:sz w:val="24"/>
          <w:szCs w:val="24"/>
        </w:rPr>
        <w:t xml:space="preserve"> se </w:t>
      </w:r>
      <w:r w:rsidR="00202687">
        <w:rPr>
          <w:b w:val="0"/>
          <w:sz w:val="24"/>
          <w:szCs w:val="24"/>
        </w:rPr>
        <w:t>o campo OE</w:t>
      </w:r>
      <w:r w:rsidR="00202687" w:rsidRPr="001C6332">
        <w:rPr>
          <w:b w:val="0"/>
          <w:sz w:val="24"/>
          <w:szCs w:val="24"/>
        </w:rPr>
        <w:t xml:space="preserve"> est</w:t>
      </w:r>
      <w:r w:rsidR="00202687">
        <w:rPr>
          <w:b w:val="0"/>
          <w:sz w:val="24"/>
          <w:szCs w:val="24"/>
        </w:rPr>
        <w:t>á</w:t>
      </w:r>
      <w:r w:rsidR="00A21CAD" w:rsidRPr="001C6332">
        <w:rPr>
          <w:b w:val="0"/>
          <w:sz w:val="24"/>
          <w:szCs w:val="24"/>
        </w:rPr>
        <w:t xml:space="preserve"> </w:t>
      </w:r>
      <w:r w:rsidR="00202687" w:rsidRPr="001C6332">
        <w:rPr>
          <w:b w:val="0"/>
          <w:sz w:val="24"/>
          <w:szCs w:val="24"/>
        </w:rPr>
        <w:t>preenchido</w:t>
      </w:r>
      <w:r w:rsidR="0003616B">
        <w:rPr>
          <w:b w:val="0"/>
          <w:sz w:val="24"/>
          <w:szCs w:val="24"/>
        </w:rPr>
        <w:t>,</w:t>
      </w:r>
      <w:r w:rsidRPr="001C6332">
        <w:rPr>
          <w:b w:val="0"/>
          <w:sz w:val="24"/>
          <w:szCs w:val="24"/>
        </w:rPr>
        <w:t xml:space="preserve"> caso ele não exibir na tela de pedidos</w:t>
      </w:r>
      <w:r>
        <w:rPr>
          <w:b w:val="0"/>
          <w:sz w:val="24"/>
          <w:szCs w:val="24"/>
        </w:rPr>
        <w:t xml:space="preserve"> no </w:t>
      </w:r>
      <w:proofErr w:type="spellStart"/>
      <w:r>
        <w:rPr>
          <w:b w:val="0"/>
          <w:sz w:val="24"/>
          <w:szCs w:val="24"/>
        </w:rPr>
        <w:t>Edit</w:t>
      </w:r>
      <w:proofErr w:type="spellEnd"/>
      <w:r>
        <w:rPr>
          <w:b w:val="0"/>
          <w:sz w:val="24"/>
          <w:szCs w:val="24"/>
        </w:rPr>
        <w:t xml:space="preserve"> nota fiscal.</w:t>
      </w:r>
      <w:r w:rsidRPr="001C6332">
        <w:rPr>
          <w:b w:val="0"/>
          <w:sz w:val="24"/>
          <w:szCs w:val="24"/>
        </w:rPr>
        <w:t xml:space="preserve">  </w:t>
      </w:r>
    </w:p>
    <w:p w14:paraId="2CD62182" w14:textId="77777777" w:rsidR="001C6332" w:rsidRDefault="001C6332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A21CAD">
        <w:rPr>
          <w:b w:val="0"/>
          <w:sz w:val="24"/>
          <w:szCs w:val="24"/>
        </w:rPr>
        <w:t>: Exibir NFC</w:t>
      </w:r>
      <w:r w:rsidR="00E14C87">
        <w:rPr>
          <w:b w:val="0"/>
          <w:sz w:val="24"/>
          <w:szCs w:val="24"/>
        </w:rPr>
        <w:t>-</w:t>
      </w:r>
      <w:r w:rsidR="00A21CAD">
        <w:rPr>
          <w:b w:val="0"/>
          <w:sz w:val="24"/>
          <w:szCs w:val="24"/>
        </w:rPr>
        <w:t>e.</w:t>
      </w:r>
    </w:p>
    <w:p w14:paraId="2DD034FF" w14:textId="22958D45" w:rsidR="00BC5BFC" w:rsidRPr="00434EF1" w:rsidRDefault="001F40F0" w:rsidP="00624A0B">
      <w:pPr>
        <w:pStyle w:val="CENTARI-12"/>
        <w:numPr>
          <w:ilvl w:val="0"/>
          <w:numId w:val="40"/>
        </w:num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</w:t>
      </w:r>
      <w:r w:rsidR="00434EF1">
        <w:rPr>
          <w:sz w:val="24"/>
          <w:szCs w:val="24"/>
        </w:rPr>
        <w:t xml:space="preserve"> </w:t>
      </w:r>
      <w:r w:rsidR="00434EF1" w:rsidRPr="00434EF1">
        <w:rPr>
          <w:color w:val="FF0000"/>
          <w:sz w:val="24"/>
          <w:szCs w:val="24"/>
        </w:rPr>
        <w:t>BOTÃO RETIRADO</w:t>
      </w:r>
    </w:p>
    <w:p w14:paraId="278DDA07" w14:textId="77777777" w:rsidR="00BC5BFC" w:rsidRDefault="00B753E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Clicar no botão </w:t>
      </w:r>
      <w:r w:rsidR="008D59C4" w:rsidRPr="00BC5BFC">
        <w:rPr>
          <w:b w:val="0"/>
          <w:sz w:val="24"/>
          <w:szCs w:val="24"/>
        </w:rPr>
        <w:t>Regerá</w:t>
      </w:r>
      <w:r w:rsidR="00BC5BFC" w:rsidRPr="00BC5BFC">
        <w:rPr>
          <w:b w:val="0"/>
          <w:sz w:val="24"/>
          <w:szCs w:val="24"/>
        </w:rPr>
        <w:t xml:space="preserve"> NFC-e com mesmo </w:t>
      </w:r>
      <w:r w:rsidR="006007DB" w:rsidRPr="00BC5BF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>, e tentar emitir</w:t>
      </w:r>
      <w:r w:rsidR="007F5432">
        <w:rPr>
          <w:b w:val="0"/>
          <w:sz w:val="24"/>
          <w:szCs w:val="24"/>
        </w:rPr>
        <w:t xml:space="preserve"> caso não </w:t>
      </w:r>
      <w:r w:rsidR="006007DB">
        <w:rPr>
          <w:b w:val="0"/>
          <w:sz w:val="24"/>
          <w:szCs w:val="24"/>
        </w:rPr>
        <w:t>dê</w:t>
      </w:r>
      <w:r w:rsidR="007F5432">
        <w:rPr>
          <w:b w:val="0"/>
          <w:sz w:val="24"/>
          <w:szCs w:val="24"/>
        </w:rPr>
        <w:t xml:space="preserve"> certo.</w:t>
      </w:r>
    </w:p>
    <w:p w14:paraId="07F20BA6" w14:textId="77777777" w:rsidR="00E14C87" w:rsidRDefault="007F5432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>:</w:t>
      </w:r>
      <w:r w:rsidR="00B753E0">
        <w:rPr>
          <w:b w:val="0"/>
          <w:sz w:val="24"/>
          <w:szCs w:val="24"/>
        </w:rPr>
        <w:t xml:space="preserve"> Exibir “Erro ao emitir NFC-e” em seguida exibira opções para tentar emitir ou não se sim devera tenta novamente.</w:t>
      </w:r>
    </w:p>
    <w:p w14:paraId="6BB58F42" w14:textId="1122CDE7" w:rsidR="00E94F6D" w:rsidRPr="009116DB" w:rsidRDefault="009116DB" w:rsidP="00624A0B">
      <w:pPr>
        <w:pStyle w:val="CENTARI-12"/>
        <w:numPr>
          <w:ilvl w:val="0"/>
          <w:numId w:val="40"/>
        </w:numPr>
        <w:jc w:val="both"/>
        <w:rPr>
          <w:color w:val="FF0000"/>
          <w:sz w:val="24"/>
          <w:szCs w:val="24"/>
        </w:rPr>
      </w:pPr>
      <w:r w:rsidRPr="009116DB">
        <w:rPr>
          <w:color w:val="FF0000"/>
          <w:sz w:val="24"/>
          <w:szCs w:val="24"/>
        </w:rPr>
        <w:t>DESCONTINUADO</w:t>
      </w:r>
    </w:p>
    <w:p w14:paraId="2F45BA68" w14:textId="77777777" w:rsidR="00E94F6D" w:rsidRPr="00E94F6D" w:rsidRDefault="00E94F6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Retirar o CSOSN do produto e realizar uma venda e clicar no botão </w:t>
      </w:r>
      <w:r w:rsidRPr="00BC5BFC">
        <w:rPr>
          <w:b w:val="0"/>
          <w:sz w:val="24"/>
          <w:szCs w:val="24"/>
        </w:rPr>
        <w:t>Regerá</w:t>
      </w:r>
      <w:r>
        <w:rPr>
          <w:b w:val="0"/>
          <w:sz w:val="24"/>
          <w:szCs w:val="24"/>
        </w:rPr>
        <w:t xml:space="preserve"> NFC-e com mesmo </w:t>
      </w:r>
      <w:r w:rsidR="006007DB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>.</w:t>
      </w:r>
    </w:p>
    <w:p w14:paraId="210D031F" w14:textId="77777777" w:rsidR="00E94F6D" w:rsidRDefault="00E94F6D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FC52B2">
        <w:rPr>
          <w:b w:val="0"/>
          <w:sz w:val="24"/>
          <w:szCs w:val="24"/>
        </w:rPr>
        <w:t xml:space="preserve">O sistema </w:t>
      </w:r>
      <w:r w:rsidR="006007DB" w:rsidRPr="00FC52B2">
        <w:rPr>
          <w:b w:val="0"/>
          <w:sz w:val="24"/>
          <w:szCs w:val="24"/>
        </w:rPr>
        <w:t>deverá</w:t>
      </w:r>
      <w:r w:rsidRPr="00FC52B2">
        <w:rPr>
          <w:b w:val="0"/>
          <w:sz w:val="24"/>
          <w:szCs w:val="24"/>
        </w:rPr>
        <w:t xml:space="preserve"> preencher o CSOSN</w:t>
      </w:r>
      <w:r>
        <w:rPr>
          <w:b w:val="0"/>
          <w:sz w:val="24"/>
          <w:szCs w:val="24"/>
        </w:rPr>
        <w:t xml:space="preserve"> do produto de acordo com o cadastr</w:t>
      </w:r>
      <w:r w:rsidRPr="00FC52B2">
        <w:rPr>
          <w:b w:val="0"/>
          <w:sz w:val="24"/>
          <w:szCs w:val="24"/>
        </w:rPr>
        <w:t>o</w:t>
      </w:r>
      <w:r>
        <w:rPr>
          <w:b w:val="0"/>
          <w:sz w:val="24"/>
          <w:szCs w:val="24"/>
        </w:rPr>
        <w:t xml:space="preserve"> de lojas.</w:t>
      </w:r>
    </w:p>
    <w:p w14:paraId="0B3D7FDA" w14:textId="77777777" w:rsidR="003E4D9B" w:rsidRDefault="003E4D9B" w:rsidP="00342681">
      <w:pPr>
        <w:pStyle w:val="CENTARI-12"/>
        <w:jc w:val="both"/>
        <w:rPr>
          <w:sz w:val="24"/>
          <w:szCs w:val="24"/>
        </w:rPr>
      </w:pPr>
      <w:proofErr w:type="spellStart"/>
      <w:r w:rsidRPr="001345E3">
        <w:rPr>
          <w:sz w:val="24"/>
          <w:szCs w:val="24"/>
        </w:rPr>
        <w:t>Obs</w:t>
      </w:r>
      <w:proofErr w:type="spellEnd"/>
      <w:r w:rsidRPr="001345E3">
        <w:rPr>
          <w:sz w:val="24"/>
          <w:szCs w:val="24"/>
        </w:rPr>
        <w:t xml:space="preserve"> </w:t>
      </w:r>
      <w:proofErr w:type="spellStart"/>
      <w:r w:rsidRPr="001345E3">
        <w:rPr>
          <w:sz w:val="24"/>
          <w:szCs w:val="24"/>
        </w:rPr>
        <w:t>TestComplete</w:t>
      </w:r>
      <w:proofErr w:type="spellEnd"/>
      <w:r w:rsidRPr="001345E3">
        <w:rPr>
          <w:sz w:val="24"/>
          <w:szCs w:val="24"/>
        </w:rPr>
        <w:t>:</w:t>
      </w:r>
    </w:p>
    <w:p w14:paraId="515E7B87" w14:textId="77777777" w:rsidR="003E4D9B" w:rsidRDefault="003E4D9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BC7AFD">
        <w:rPr>
          <w:b w:val="0"/>
          <w:sz w:val="24"/>
          <w:szCs w:val="24"/>
        </w:rPr>
        <w:t>Emitindo nota</w:t>
      </w:r>
    </w:p>
    <w:p w14:paraId="30B5BFC3" w14:textId="77777777" w:rsidR="00BC7AFD" w:rsidRDefault="00BC7AF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Consultando CSOSN</w:t>
      </w:r>
    </w:p>
    <w:p w14:paraId="478A6DE3" w14:textId="77777777" w:rsidR="00045824" w:rsidRDefault="00045824" w:rsidP="00624A0B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</w:p>
    <w:p w14:paraId="24A67356" w14:textId="77777777" w:rsidR="00045824" w:rsidRDefault="00045824" w:rsidP="00342681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Realizar uma venda como tipo NFC-e logo após clicar no botão NFC-e com a impressora desligada.</w:t>
      </w:r>
    </w:p>
    <w:p w14:paraId="20A363DD" w14:textId="77777777" w:rsidR="00045824" w:rsidRDefault="00045824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045824">
        <w:rPr>
          <w:b w:val="0"/>
          <w:sz w:val="24"/>
          <w:szCs w:val="24"/>
        </w:rPr>
        <w:t xml:space="preserve">O sistema </w:t>
      </w:r>
      <w:r w:rsidR="006007DB" w:rsidRPr="00045824">
        <w:rPr>
          <w:b w:val="0"/>
          <w:sz w:val="24"/>
          <w:szCs w:val="24"/>
        </w:rPr>
        <w:t>irá</w:t>
      </w:r>
      <w:r w:rsidR="00F24C78">
        <w:rPr>
          <w:b w:val="0"/>
          <w:sz w:val="24"/>
          <w:szCs w:val="24"/>
        </w:rPr>
        <w:t xml:space="preserve"> salvar e não imprimir</w:t>
      </w:r>
      <w:r>
        <w:rPr>
          <w:b w:val="0"/>
          <w:sz w:val="24"/>
          <w:szCs w:val="24"/>
        </w:rPr>
        <w:t xml:space="preserve">. </w:t>
      </w:r>
    </w:p>
    <w:p w14:paraId="373AE2E9" w14:textId="3DA046A1" w:rsidR="0049318D" w:rsidRPr="00292C9F" w:rsidRDefault="00465238" w:rsidP="00624A0B">
      <w:pPr>
        <w:pStyle w:val="CENTARI-12"/>
        <w:numPr>
          <w:ilvl w:val="0"/>
          <w:numId w:val="40"/>
        </w:num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292C9F">
        <w:rPr>
          <w:color w:val="FF0000"/>
          <w:sz w:val="24"/>
          <w:szCs w:val="24"/>
        </w:rPr>
        <w:t>Não entendi.</w:t>
      </w:r>
    </w:p>
    <w:p w14:paraId="691FE560" w14:textId="77777777" w:rsidR="00E30574" w:rsidRDefault="00E3057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uma venda como tipo NFC-e logo após clicar no botão NFC-e abrir a pasta de destino do XML.</w:t>
      </w:r>
    </w:p>
    <w:p w14:paraId="07AF80D3" w14:textId="0F69EEE0" w:rsidR="00E30574" w:rsidRDefault="00E30574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E30574">
        <w:rPr>
          <w:b w:val="0"/>
          <w:sz w:val="24"/>
          <w:szCs w:val="24"/>
        </w:rPr>
        <w:t xml:space="preserve">Ao abrir o XML verificar se o campo CEST </w:t>
      </w:r>
      <w:r w:rsidR="006007DB" w:rsidRPr="00E30574">
        <w:rPr>
          <w:b w:val="0"/>
          <w:sz w:val="24"/>
          <w:szCs w:val="24"/>
        </w:rPr>
        <w:t>está</w:t>
      </w:r>
      <w:r w:rsidRPr="00E30574">
        <w:rPr>
          <w:b w:val="0"/>
          <w:sz w:val="24"/>
          <w:szCs w:val="24"/>
        </w:rPr>
        <w:t xml:space="preserve"> preenchido de acordo como o do cadastro de produtos</w:t>
      </w:r>
    </w:p>
    <w:p w14:paraId="6DFDB860" w14:textId="54B752CE" w:rsidR="00493CB8" w:rsidRDefault="00493CB8" w:rsidP="00342681">
      <w:pPr>
        <w:pStyle w:val="CENTARI-12"/>
        <w:jc w:val="both"/>
        <w:rPr>
          <w:sz w:val="24"/>
          <w:szCs w:val="24"/>
        </w:rPr>
      </w:pPr>
      <w:proofErr w:type="spellStart"/>
      <w:r>
        <w:rPr>
          <w:b w:val="0"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>: Faça um pedido de Venda, Faça a emissão da NF-e</w:t>
      </w:r>
      <w:r w:rsidR="0021173E">
        <w:rPr>
          <w:b w:val="0"/>
          <w:sz w:val="24"/>
          <w:szCs w:val="24"/>
        </w:rPr>
        <w:t xml:space="preserve"> e depois verifique o campo CEST no XML da nota.</w:t>
      </w:r>
    </w:p>
    <w:p w14:paraId="72EDD62C" w14:textId="77777777" w:rsidR="00547397" w:rsidRDefault="00547397" w:rsidP="00342681">
      <w:pPr>
        <w:pStyle w:val="CENTARI-12"/>
        <w:jc w:val="both"/>
        <w:rPr>
          <w:szCs w:val="24"/>
        </w:rPr>
      </w:pPr>
    </w:p>
    <w:p w14:paraId="293E46AE" w14:textId="77777777" w:rsidR="00963C86" w:rsidRPr="001E4E89" w:rsidRDefault="00963C86" w:rsidP="00342681">
      <w:pPr>
        <w:pStyle w:val="CENTARI-12"/>
        <w:jc w:val="both"/>
        <w:rPr>
          <w:color w:val="FF0000"/>
          <w:szCs w:val="24"/>
        </w:rPr>
      </w:pPr>
      <w:r w:rsidRPr="00B66A9B">
        <w:rPr>
          <w:szCs w:val="24"/>
        </w:rPr>
        <w:t>Impressões de</w:t>
      </w:r>
      <w:r>
        <w:rPr>
          <w:szCs w:val="24"/>
        </w:rPr>
        <w:t xml:space="preserve"> NF-e</w:t>
      </w:r>
      <w:r w:rsidR="001E4E89">
        <w:rPr>
          <w:szCs w:val="24"/>
        </w:rPr>
        <w:tab/>
      </w:r>
      <w:r w:rsidR="001E4E89">
        <w:rPr>
          <w:color w:val="FF0000"/>
          <w:szCs w:val="24"/>
        </w:rPr>
        <w:t>Manual</w:t>
      </w:r>
    </w:p>
    <w:p w14:paraId="552A3BE1" w14:textId="77777777" w:rsidR="00547397" w:rsidRPr="00085608" w:rsidRDefault="00085608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085608">
        <w:rPr>
          <w:sz w:val="24"/>
          <w:szCs w:val="24"/>
        </w:rPr>
        <w:t>Emitir NF-e</w:t>
      </w:r>
    </w:p>
    <w:p w14:paraId="50480932" w14:textId="77777777" w:rsidR="00F6549E" w:rsidRDefault="009F6C9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clicar em “Emitir NF-e”, irá abrir a tela de entrega, selecione o pedido e clique em “Emitir NF-e”</w:t>
      </w:r>
      <w:r w:rsidR="00B43A5B">
        <w:rPr>
          <w:b w:val="0"/>
          <w:sz w:val="24"/>
          <w:szCs w:val="24"/>
        </w:rPr>
        <w:t>.</w:t>
      </w:r>
    </w:p>
    <w:p w14:paraId="76959090" w14:textId="77777777" w:rsidR="008F7DCE" w:rsidRDefault="008F7DC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B43A5B">
        <w:rPr>
          <w:b w:val="0"/>
          <w:sz w:val="24"/>
          <w:szCs w:val="24"/>
        </w:rPr>
        <w:t xml:space="preserve"> Emitir uma NF-e.</w:t>
      </w:r>
    </w:p>
    <w:p w14:paraId="62D7D680" w14:textId="77777777" w:rsidR="008F7DCE" w:rsidRDefault="008F7DCE" w:rsidP="00342681">
      <w:pPr>
        <w:pStyle w:val="CENTARI-12"/>
        <w:jc w:val="both"/>
        <w:rPr>
          <w:b w:val="0"/>
          <w:sz w:val="24"/>
          <w:szCs w:val="24"/>
        </w:rPr>
      </w:pPr>
    </w:p>
    <w:p w14:paraId="0D4CE5D0" w14:textId="77777777" w:rsidR="00963C86" w:rsidRPr="00E30574" w:rsidRDefault="00963C86" w:rsidP="00342681">
      <w:pPr>
        <w:pStyle w:val="CENTARI-12"/>
        <w:jc w:val="both"/>
        <w:rPr>
          <w:sz w:val="24"/>
          <w:szCs w:val="24"/>
        </w:rPr>
      </w:pPr>
    </w:p>
    <w:p w14:paraId="5A1912F6" w14:textId="77777777" w:rsidR="00E60EDB" w:rsidRPr="00AF652D" w:rsidRDefault="00CE268D" w:rsidP="0034268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>SAT Parâmetros Do Sistem</w:t>
      </w:r>
      <w:r w:rsidR="002738C3" w:rsidRPr="00AF652D">
        <w:rPr>
          <w:color w:val="00B0F0"/>
          <w:sz w:val="32"/>
          <w:szCs w:val="32"/>
        </w:rPr>
        <w:t>a</w:t>
      </w:r>
    </w:p>
    <w:p w14:paraId="0EF93C44" w14:textId="77777777" w:rsidR="00ED5BBD" w:rsidRPr="0038031A" w:rsidRDefault="00ED5BBD" w:rsidP="00342681">
      <w:pPr>
        <w:pStyle w:val="CENTARI-12"/>
        <w:jc w:val="both"/>
        <w:rPr>
          <w:sz w:val="24"/>
          <w:szCs w:val="24"/>
        </w:rPr>
      </w:pPr>
    </w:p>
    <w:p w14:paraId="0A89A877" w14:textId="77777777" w:rsidR="002738C3" w:rsidRDefault="00AB1FAF" w:rsidP="00342681">
      <w:pPr>
        <w:pStyle w:val="CENTARI-12"/>
        <w:rPr>
          <w:color w:val="00B0F0"/>
          <w:szCs w:val="28"/>
        </w:rPr>
      </w:pPr>
      <w:r w:rsidRPr="004B593F">
        <w:rPr>
          <w:color w:val="00B0F0"/>
          <w:szCs w:val="28"/>
        </w:rPr>
        <w:t>Venda – Pedido – Geral</w:t>
      </w:r>
    </w:p>
    <w:p w14:paraId="5E1093B4" w14:textId="77777777" w:rsidR="008C47F2" w:rsidRDefault="008C47F2" w:rsidP="00342681">
      <w:pPr>
        <w:pStyle w:val="CENTARI-12"/>
        <w:rPr>
          <w:color w:val="00B0F0"/>
          <w:szCs w:val="28"/>
        </w:rPr>
      </w:pPr>
    </w:p>
    <w:p w14:paraId="3CFF3C41" w14:textId="77777777" w:rsidR="008C47F2" w:rsidRPr="00B86B6B" w:rsidRDefault="008C47F2" w:rsidP="00342681">
      <w:pPr>
        <w:pStyle w:val="CENTARI-12"/>
        <w:rPr>
          <w:color w:val="00B0F0"/>
          <w:szCs w:val="28"/>
        </w:rPr>
      </w:pPr>
    </w:p>
    <w:p w14:paraId="26B7579E" w14:textId="77777777" w:rsidR="002738C3" w:rsidRPr="008C47F2" w:rsidRDefault="008C47F2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8C47F2">
        <w:rPr>
          <w:sz w:val="24"/>
          <w:szCs w:val="24"/>
        </w:rPr>
        <w:t>Tipo de pedido padrão</w:t>
      </w:r>
    </w:p>
    <w:p w14:paraId="62A8FF3F" w14:textId="77777777" w:rsidR="002738C3" w:rsidRDefault="00126A3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Selecione </w:t>
      </w:r>
      <w:r w:rsidR="0012578F">
        <w:rPr>
          <w:b w:val="0"/>
          <w:sz w:val="24"/>
          <w:szCs w:val="24"/>
        </w:rPr>
        <w:t xml:space="preserve">o </w:t>
      </w:r>
      <w:r w:rsidR="002738C3" w:rsidRPr="0038031A">
        <w:rPr>
          <w:b w:val="0"/>
          <w:sz w:val="24"/>
          <w:szCs w:val="24"/>
        </w:rPr>
        <w:t>“Tipo de pedido padrão”.</w:t>
      </w:r>
      <w:r w:rsidR="00A2559E">
        <w:rPr>
          <w:b w:val="0"/>
          <w:sz w:val="24"/>
          <w:szCs w:val="24"/>
        </w:rPr>
        <w:t xml:space="preserve"> Orçamento/Ordem de Serviço/Pedido de Venda</w:t>
      </w:r>
    </w:p>
    <w:p w14:paraId="0854EC3B" w14:textId="77777777" w:rsidR="002738C3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97370" w:rsidRPr="0038031A">
        <w:rPr>
          <w:b w:val="0"/>
          <w:sz w:val="24"/>
          <w:szCs w:val="24"/>
        </w:rPr>
        <w:t xml:space="preserve"> </w:t>
      </w:r>
      <w:r w:rsidR="004B593F">
        <w:rPr>
          <w:b w:val="0"/>
          <w:sz w:val="24"/>
          <w:szCs w:val="24"/>
        </w:rPr>
        <w:t>Permitir</w:t>
      </w:r>
      <w:r w:rsidR="00397370" w:rsidRPr="0038031A">
        <w:rPr>
          <w:b w:val="0"/>
          <w:sz w:val="24"/>
          <w:szCs w:val="24"/>
        </w:rPr>
        <w:t xml:space="preserve"> alterar o tipo padrão da tela de pedido orçamento, pedido de venda ou ordem de serviço.</w:t>
      </w:r>
    </w:p>
    <w:p w14:paraId="3CF74CD4" w14:textId="339AA2A4" w:rsidR="008C2ABA" w:rsidRDefault="008C2ABA" w:rsidP="00342681">
      <w:pPr>
        <w:pStyle w:val="CENTARI-12"/>
        <w:jc w:val="both"/>
        <w:rPr>
          <w:b w:val="0"/>
          <w:sz w:val="24"/>
          <w:szCs w:val="24"/>
        </w:rPr>
      </w:pPr>
    </w:p>
    <w:p w14:paraId="764B4019" w14:textId="68B69006" w:rsidR="002738C3" w:rsidRPr="00FA0501" w:rsidRDefault="00FA0501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Pr="00FA0501">
        <w:rPr>
          <w:sz w:val="24"/>
          <w:szCs w:val="24"/>
        </w:rPr>
        <w:t xml:space="preserve">úmero de loja padrão para </w:t>
      </w:r>
      <w:proofErr w:type="gramStart"/>
      <w:r w:rsidRPr="00FA0501">
        <w:rPr>
          <w:sz w:val="24"/>
          <w:szCs w:val="24"/>
        </w:rPr>
        <w:t>depósito</w:t>
      </w:r>
      <w:r w:rsidR="00320ABB">
        <w:rPr>
          <w:sz w:val="24"/>
          <w:szCs w:val="24"/>
        </w:rPr>
        <w:t xml:space="preserve">  </w:t>
      </w:r>
      <w:r w:rsidR="00320ABB" w:rsidRPr="00320ABB">
        <w:rPr>
          <w:color w:val="FF0000"/>
          <w:sz w:val="24"/>
          <w:szCs w:val="24"/>
        </w:rPr>
        <w:t>NÃO</w:t>
      </w:r>
      <w:proofErr w:type="gramEnd"/>
      <w:r w:rsidR="00320ABB" w:rsidRPr="00320ABB">
        <w:rPr>
          <w:color w:val="FF0000"/>
          <w:sz w:val="24"/>
          <w:szCs w:val="24"/>
        </w:rPr>
        <w:t xml:space="preserve"> TESTADO</w:t>
      </w:r>
    </w:p>
    <w:p w14:paraId="3FE6EC2E" w14:textId="77777777" w:rsidR="002738C3" w:rsidRPr="0038031A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856D04">
        <w:rPr>
          <w:b w:val="0"/>
          <w:sz w:val="24"/>
          <w:szCs w:val="24"/>
        </w:rPr>
        <w:t>N</w:t>
      </w:r>
      <w:r w:rsidR="00464431" w:rsidRPr="0038031A">
        <w:rPr>
          <w:b w:val="0"/>
          <w:sz w:val="24"/>
          <w:szCs w:val="24"/>
        </w:rPr>
        <w:t>úmero</w:t>
      </w:r>
      <w:r w:rsidRPr="0038031A">
        <w:rPr>
          <w:b w:val="0"/>
          <w:sz w:val="24"/>
          <w:szCs w:val="24"/>
        </w:rPr>
        <w:t xml:space="preserve"> de loja padrão para depósito”</w:t>
      </w:r>
      <w:r w:rsidR="00213AA2">
        <w:rPr>
          <w:b w:val="0"/>
          <w:sz w:val="24"/>
          <w:szCs w:val="24"/>
        </w:rPr>
        <w:t>, e digite o número</w:t>
      </w:r>
      <w:r w:rsidRPr="0038031A">
        <w:rPr>
          <w:b w:val="0"/>
          <w:sz w:val="24"/>
          <w:szCs w:val="24"/>
        </w:rPr>
        <w:t>.</w:t>
      </w:r>
    </w:p>
    <w:p w14:paraId="18FF662C" w14:textId="55DBBD47" w:rsidR="002738C3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4B593F">
        <w:rPr>
          <w:b w:val="0"/>
          <w:sz w:val="24"/>
          <w:szCs w:val="24"/>
        </w:rPr>
        <w:t>: Permitir</w:t>
      </w:r>
      <w:r w:rsidR="00CA6B44">
        <w:rPr>
          <w:b w:val="0"/>
          <w:sz w:val="24"/>
          <w:szCs w:val="24"/>
        </w:rPr>
        <w:t xml:space="preserve"> a</w:t>
      </w:r>
      <w:r w:rsidR="001969E1" w:rsidRPr="0038031A">
        <w:rPr>
          <w:b w:val="0"/>
          <w:sz w:val="24"/>
          <w:szCs w:val="24"/>
        </w:rPr>
        <w:t xml:space="preserve"> escolha da loja para depósito. </w:t>
      </w:r>
    </w:p>
    <w:p w14:paraId="18FF6813" w14:textId="338FFE46" w:rsidR="00D26696" w:rsidRDefault="00D26696" w:rsidP="00342681">
      <w:pPr>
        <w:pStyle w:val="CENTARI-12"/>
        <w:jc w:val="both"/>
        <w:rPr>
          <w:sz w:val="24"/>
          <w:szCs w:val="24"/>
        </w:rPr>
      </w:pPr>
    </w:p>
    <w:p w14:paraId="19485C53" w14:textId="3254740B" w:rsidR="00B7565C" w:rsidRPr="001D029E" w:rsidRDefault="00CB265F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B7565C">
        <w:rPr>
          <w:sz w:val="24"/>
          <w:szCs w:val="24"/>
        </w:rPr>
        <w:t>Checkbox</w:t>
      </w:r>
      <w:r w:rsidR="005967C7" w:rsidRPr="005967C7">
        <w:rPr>
          <w:b w:val="0"/>
          <w:sz w:val="24"/>
          <w:szCs w:val="24"/>
        </w:rPr>
        <w:t xml:space="preserve"> </w:t>
      </w:r>
      <w:r w:rsidR="005967C7" w:rsidRPr="005967C7">
        <w:rPr>
          <w:bCs/>
          <w:sz w:val="24"/>
          <w:szCs w:val="24"/>
        </w:rPr>
        <w:t>Exibir coluna “Markup” ou “Margem”</w:t>
      </w:r>
    </w:p>
    <w:p w14:paraId="080A9135" w14:textId="77777777" w:rsidR="002738C3" w:rsidRPr="0038031A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“exibir coluna “Markup” ou “Margem” no Grid dos itens”.</w:t>
      </w:r>
    </w:p>
    <w:p w14:paraId="18714272" w14:textId="77777777" w:rsidR="002738C3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97370" w:rsidRPr="0038031A">
        <w:rPr>
          <w:b w:val="0"/>
          <w:sz w:val="24"/>
          <w:szCs w:val="24"/>
        </w:rPr>
        <w:t xml:space="preserve"> Desabilita</w:t>
      </w:r>
      <w:r w:rsidR="00065CD7" w:rsidRPr="0038031A">
        <w:rPr>
          <w:b w:val="0"/>
          <w:sz w:val="24"/>
          <w:szCs w:val="24"/>
        </w:rPr>
        <w:t xml:space="preserve"> ou</w:t>
      </w:r>
      <w:r w:rsidR="00397370" w:rsidRPr="0038031A">
        <w:rPr>
          <w:b w:val="0"/>
          <w:sz w:val="24"/>
          <w:szCs w:val="24"/>
        </w:rPr>
        <w:t xml:space="preserve"> </w:t>
      </w:r>
      <w:r w:rsidR="00065CD7" w:rsidRPr="0038031A">
        <w:rPr>
          <w:b w:val="0"/>
          <w:sz w:val="24"/>
          <w:szCs w:val="24"/>
        </w:rPr>
        <w:t>habilita a coluna Markup no grid da tela de pedido</w:t>
      </w:r>
    </w:p>
    <w:p w14:paraId="4C0EDEFD" w14:textId="3B30A618" w:rsidR="005636C1" w:rsidRDefault="00CB265F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Obs.</w:t>
      </w:r>
      <w:r w:rsidR="005636C1" w:rsidRPr="001345E3">
        <w:rPr>
          <w:sz w:val="24"/>
          <w:szCs w:val="24"/>
        </w:rPr>
        <w:t xml:space="preserve"> </w:t>
      </w:r>
      <w:proofErr w:type="spellStart"/>
      <w:r w:rsidR="005636C1" w:rsidRPr="001345E3">
        <w:rPr>
          <w:sz w:val="24"/>
          <w:szCs w:val="24"/>
        </w:rPr>
        <w:t>TestComplete</w:t>
      </w:r>
      <w:proofErr w:type="spellEnd"/>
      <w:r w:rsidR="005636C1" w:rsidRPr="001345E3">
        <w:rPr>
          <w:sz w:val="24"/>
          <w:szCs w:val="24"/>
        </w:rPr>
        <w:t>:</w:t>
      </w:r>
    </w:p>
    <w:p w14:paraId="718D6600" w14:textId="1D74CEE2" w:rsidR="005636C1" w:rsidRDefault="005636C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Marcando </w:t>
      </w:r>
      <w:r w:rsidR="00CB265F">
        <w:rPr>
          <w:b w:val="0"/>
          <w:sz w:val="24"/>
          <w:szCs w:val="24"/>
        </w:rPr>
        <w:t>Checkbox</w:t>
      </w:r>
    </w:p>
    <w:p w14:paraId="588F02E3" w14:textId="7730BE77" w:rsidR="005636C1" w:rsidRDefault="005636C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Desmarcando </w:t>
      </w:r>
      <w:r w:rsidR="00CB265F">
        <w:rPr>
          <w:b w:val="0"/>
          <w:sz w:val="24"/>
          <w:szCs w:val="24"/>
        </w:rPr>
        <w:t>Checkbox</w:t>
      </w:r>
    </w:p>
    <w:p w14:paraId="016EA618" w14:textId="4348E76E" w:rsidR="0001433A" w:rsidRPr="00C426AB" w:rsidRDefault="00C426AB" w:rsidP="00342681">
      <w:pPr>
        <w:pStyle w:val="CENTARI-12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14:paraId="0CE6A237" w14:textId="4E06290F" w:rsidR="002738C3" w:rsidRPr="0038031A" w:rsidRDefault="00CB265F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proofErr w:type="gramStart"/>
      <w:r w:rsidRPr="00B7565C">
        <w:rPr>
          <w:sz w:val="24"/>
          <w:szCs w:val="24"/>
        </w:rPr>
        <w:t>Checkbox</w:t>
      </w:r>
      <w:r w:rsidR="00D44FEE" w:rsidRPr="00D44FEE">
        <w:rPr>
          <w:b w:val="0"/>
          <w:sz w:val="24"/>
          <w:szCs w:val="24"/>
        </w:rPr>
        <w:t xml:space="preserve"> </w:t>
      </w:r>
      <w:r w:rsidR="00D44FEE">
        <w:rPr>
          <w:b w:val="0"/>
          <w:sz w:val="24"/>
          <w:szCs w:val="24"/>
        </w:rPr>
        <w:t xml:space="preserve"> </w:t>
      </w:r>
      <w:r w:rsidR="00D44FEE" w:rsidRPr="00D44FEE">
        <w:rPr>
          <w:bCs/>
          <w:sz w:val="24"/>
          <w:szCs w:val="24"/>
        </w:rPr>
        <w:t>Exibir</w:t>
      </w:r>
      <w:proofErr w:type="gramEnd"/>
      <w:r w:rsidR="00D44FEE" w:rsidRPr="00D44FEE">
        <w:rPr>
          <w:bCs/>
          <w:sz w:val="24"/>
          <w:szCs w:val="24"/>
        </w:rPr>
        <w:t xml:space="preserve"> as colunas “Preço de Venda” e “Desconto”</w:t>
      </w:r>
    </w:p>
    <w:p w14:paraId="06E9D401" w14:textId="77777777" w:rsidR="002738C3" w:rsidRPr="0038031A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Clique em “Exibir as colunas “Preço de Venda” e “Desconto” no Grid dos </w:t>
      </w:r>
      <w:r w:rsidR="004921E0" w:rsidRPr="0038031A">
        <w:rPr>
          <w:b w:val="0"/>
          <w:sz w:val="24"/>
          <w:szCs w:val="24"/>
        </w:rPr>
        <w:t>itens</w:t>
      </w:r>
      <w:r w:rsidRPr="0038031A">
        <w:rPr>
          <w:b w:val="0"/>
          <w:sz w:val="24"/>
          <w:szCs w:val="24"/>
        </w:rPr>
        <w:t>”.</w:t>
      </w:r>
    </w:p>
    <w:p w14:paraId="5376D5EF" w14:textId="24D8CF1A" w:rsidR="002738C3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413706" w:rsidRPr="0038031A">
        <w:rPr>
          <w:b w:val="0"/>
          <w:sz w:val="24"/>
          <w:szCs w:val="24"/>
        </w:rPr>
        <w:t xml:space="preserve"> A</w:t>
      </w:r>
      <w:r w:rsidR="004921E0" w:rsidRPr="0038031A">
        <w:rPr>
          <w:b w:val="0"/>
          <w:sz w:val="24"/>
          <w:szCs w:val="24"/>
        </w:rPr>
        <w:t xml:space="preserve">o marcar este </w:t>
      </w:r>
      <w:r w:rsidR="00CB265F" w:rsidRPr="0038031A">
        <w:rPr>
          <w:b w:val="0"/>
          <w:sz w:val="24"/>
          <w:szCs w:val="24"/>
        </w:rPr>
        <w:t>Checkbox</w:t>
      </w:r>
      <w:r w:rsidR="004921E0" w:rsidRPr="0038031A">
        <w:rPr>
          <w:b w:val="0"/>
          <w:sz w:val="24"/>
          <w:szCs w:val="24"/>
        </w:rPr>
        <w:t xml:space="preserve"> habilita no </w:t>
      </w:r>
      <w:r w:rsidR="0054301B" w:rsidRPr="0038031A">
        <w:rPr>
          <w:b w:val="0"/>
          <w:sz w:val="24"/>
          <w:szCs w:val="24"/>
        </w:rPr>
        <w:t>G</w:t>
      </w:r>
      <w:r w:rsidR="004921E0" w:rsidRPr="0038031A">
        <w:rPr>
          <w:b w:val="0"/>
          <w:sz w:val="24"/>
          <w:szCs w:val="24"/>
        </w:rPr>
        <w:t>rid da tela de pedido a coluna preço de venda e desconto.</w:t>
      </w:r>
    </w:p>
    <w:p w14:paraId="10FA106D" w14:textId="2A5A258D" w:rsidR="0037083F" w:rsidRDefault="00CB265F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Obs.</w:t>
      </w:r>
      <w:r w:rsidR="0037083F" w:rsidRPr="001345E3">
        <w:rPr>
          <w:sz w:val="24"/>
          <w:szCs w:val="24"/>
        </w:rPr>
        <w:t xml:space="preserve"> </w:t>
      </w:r>
      <w:proofErr w:type="spellStart"/>
      <w:r w:rsidR="0037083F" w:rsidRPr="001345E3">
        <w:rPr>
          <w:sz w:val="24"/>
          <w:szCs w:val="24"/>
        </w:rPr>
        <w:t>TestComplete</w:t>
      </w:r>
      <w:proofErr w:type="spellEnd"/>
      <w:r w:rsidR="0037083F" w:rsidRPr="001345E3">
        <w:rPr>
          <w:sz w:val="24"/>
          <w:szCs w:val="24"/>
        </w:rPr>
        <w:t>:</w:t>
      </w:r>
    </w:p>
    <w:p w14:paraId="6454D241" w14:textId="77777777" w:rsidR="0037083F" w:rsidRDefault="0037083F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2512EB58" w14:textId="77777777" w:rsidR="0037083F" w:rsidRDefault="0037083F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Desmarcando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61DB5FBD" w14:textId="77777777" w:rsidR="0001433A" w:rsidRPr="0038031A" w:rsidRDefault="0001433A" w:rsidP="00342681">
      <w:pPr>
        <w:pStyle w:val="CENTARI-12"/>
        <w:jc w:val="both"/>
        <w:rPr>
          <w:b w:val="0"/>
          <w:sz w:val="24"/>
          <w:szCs w:val="24"/>
        </w:rPr>
      </w:pPr>
    </w:p>
    <w:p w14:paraId="37F4CE85" w14:textId="77A1391F" w:rsidR="002738C3" w:rsidRPr="00A135E5" w:rsidRDefault="00CB265F" w:rsidP="00A27DD3">
      <w:pPr>
        <w:pStyle w:val="CENTARI-12"/>
        <w:numPr>
          <w:ilvl w:val="0"/>
          <w:numId w:val="40"/>
        </w:numPr>
        <w:jc w:val="both"/>
        <w:rPr>
          <w:bCs/>
          <w:sz w:val="24"/>
          <w:szCs w:val="24"/>
        </w:rPr>
      </w:pPr>
      <w:proofErr w:type="gramStart"/>
      <w:r w:rsidRPr="00B7565C">
        <w:rPr>
          <w:sz w:val="24"/>
          <w:szCs w:val="24"/>
        </w:rPr>
        <w:t>Checkbox</w:t>
      </w:r>
      <w:r w:rsidR="007F415D">
        <w:rPr>
          <w:sz w:val="24"/>
          <w:szCs w:val="24"/>
        </w:rPr>
        <w:t xml:space="preserve"> </w:t>
      </w:r>
      <w:r w:rsidR="00A135E5">
        <w:rPr>
          <w:sz w:val="24"/>
          <w:szCs w:val="24"/>
        </w:rPr>
        <w:t xml:space="preserve"> </w:t>
      </w:r>
      <w:r w:rsidR="00A135E5" w:rsidRPr="00A135E5">
        <w:rPr>
          <w:bCs/>
          <w:sz w:val="24"/>
          <w:szCs w:val="24"/>
        </w:rPr>
        <w:t>Permitir</w:t>
      </w:r>
      <w:proofErr w:type="gramEnd"/>
      <w:r w:rsidR="00A135E5" w:rsidRPr="00A135E5">
        <w:rPr>
          <w:bCs/>
          <w:sz w:val="24"/>
          <w:szCs w:val="24"/>
        </w:rPr>
        <w:t xml:space="preserve"> Alterar tabela de preço de Venda</w:t>
      </w:r>
    </w:p>
    <w:p w14:paraId="45A39DA2" w14:textId="77777777" w:rsidR="002738C3" w:rsidRPr="0038031A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“Permitir Alterar tabela de preço de Venda – na aba Cliente</w:t>
      </w:r>
      <w:r w:rsidR="00301807" w:rsidRPr="0038031A">
        <w:rPr>
          <w:b w:val="0"/>
          <w:sz w:val="24"/>
          <w:szCs w:val="24"/>
        </w:rPr>
        <w:t>”</w:t>
      </w:r>
      <w:r w:rsidRPr="0038031A">
        <w:rPr>
          <w:b w:val="0"/>
          <w:sz w:val="24"/>
          <w:szCs w:val="24"/>
        </w:rPr>
        <w:t>.</w:t>
      </w:r>
    </w:p>
    <w:p w14:paraId="30E3171C" w14:textId="77777777" w:rsidR="002738C3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54301B" w:rsidRPr="0038031A">
        <w:rPr>
          <w:sz w:val="24"/>
          <w:szCs w:val="24"/>
        </w:rPr>
        <w:t>Esperado</w:t>
      </w:r>
      <w:r w:rsidR="0054301B" w:rsidRPr="0038031A">
        <w:rPr>
          <w:b w:val="0"/>
          <w:sz w:val="24"/>
          <w:szCs w:val="24"/>
        </w:rPr>
        <w:t xml:space="preserve">: </w:t>
      </w:r>
      <w:r w:rsidR="003B29E0" w:rsidRPr="0038031A">
        <w:rPr>
          <w:b w:val="0"/>
          <w:sz w:val="24"/>
          <w:szCs w:val="24"/>
        </w:rPr>
        <w:t>Q</w:t>
      </w:r>
      <w:r w:rsidR="0054301B" w:rsidRPr="0038031A">
        <w:rPr>
          <w:b w:val="0"/>
          <w:sz w:val="24"/>
          <w:szCs w:val="24"/>
        </w:rPr>
        <w:t>uando selecionado permitir alterar preço de venda e quando desmarcado n</w:t>
      </w:r>
      <w:r w:rsidR="00D653D7" w:rsidRPr="0038031A">
        <w:rPr>
          <w:b w:val="0"/>
          <w:sz w:val="24"/>
          <w:szCs w:val="24"/>
        </w:rPr>
        <w:t>ão permitir alterar.</w:t>
      </w:r>
    </w:p>
    <w:p w14:paraId="12FA5D0C" w14:textId="5B6BA778" w:rsidR="00C64C24" w:rsidRDefault="00CB265F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Obs.</w:t>
      </w:r>
      <w:r w:rsidR="00C64C24" w:rsidRPr="001345E3">
        <w:rPr>
          <w:sz w:val="24"/>
          <w:szCs w:val="24"/>
        </w:rPr>
        <w:t xml:space="preserve"> </w:t>
      </w:r>
      <w:proofErr w:type="spellStart"/>
      <w:r w:rsidR="00C64C24" w:rsidRPr="001345E3">
        <w:rPr>
          <w:sz w:val="24"/>
          <w:szCs w:val="24"/>
        </w:rPr>
        <w:t>TestComplete</w:t>
      </w:r>
      <w:proofErr w:type="spellEnd"/>
      <w:r w:rsidR="00C64C24" w:rsidRPr="001345E3">
        <w:rPr>
          <w:sz w:val="24"/>
          <w:szCs w:val="24"/>
        </w:rPr>
        <w:t>:</w:t>
      </w:r>
    </w:p>
    <w:p w14:paraId="29D060F7" w14:textId="77777777" w:rsidR="00C64C24" w:rsidRDefault="00C64C2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3A24A1C6" w14:textId="77777777" w:rsidR="00C64C24" w:rsidRDefault="00C64C2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Desmarcando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2A5EEBB1" w14:textId="77777777" w:rsidR="00C64C24" w:rsidRPr="0038031A" w:rsidRDefault="00C64C24" w:rsidP="00342681">
      <w:pPr>
        <w:pStyle w:val="CENTARI-12"/>
        <w:jc w:val="both"/>
        <w:rPr>
          <w:b w:val="0"/>
          <w:sz w:val="24"/>
          <w:szCs w:val="24"/>
        </w:rPr>
      </w:pPr>
    </w:p>
    <w:p w14:paraId="1684B913" w14:textId="469298DC" w:rsidR="002738C3" w:rsidRPr="0038031A" w:rsidRDefault="00CB265F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proofErr w:type="gramStart"/>
      <w:r w:rsidRPr="00B7565C">
        <w:rPr>
          <w:sz w:val="24"/>
          <w:szCs w:val="24"/>
        </w:rPr>
        <w:t>Checkbox</w:t>
      </w:r>
      <w:r w:rsidR="002C2F3D" w:rsidRPr="002C2F3D">
        <w:rPr>
          <w:b w:val="0"/>
          <w:sz w:val="24"/>
          <w:szCs w:val="24"/>
        </w:rPr>
        <w:t xml:space="preserve"> </w:t>
      </w:r>
      <w:r w:rsidR="002C2F3D">
        <w:rPr>
          <w:b w:val="0"/>
          <w:sz w:val="24"/>
          <w:szCs w:val="24"/>
        </w:rPr>
        <w:t xml:space="preserve"> </w:t>
      </w:r>
      <w:r w:rsidR="002C2F3D" w:rsidRPr="002C2F3D">
        <w:rPr>
          <w:bCs/>
          <w:sz w:val="24"/>
          <w:szCs w:val="24"/>
        </w:rPr>
        <w:t>Permitir</w:t>
      </w:r>
      <w:proofErr w:type="gramEnd"/>
      <w:r w:rsidR="002C2F3D" w:rsidRPr="002C2F3D">
        <w:rPr>
          <w:bCs/>
          <w:sz w:val="24"/>
          <w:szCs w:val="24"/>
        </w:rPr>
        <w:t xml:space="preserve"> alterar preço de custo do </w:t>
      </w:r>
      <w:r w:rsidR="00AA66F1">
        <w:rPr>
          <w:bCs/>
          <w:sz w:val="24"/>
          <w:szCs w:val="24"/>
        </w:rPr>
        <w:t>Item</w:t>
      </w:r>
    </w:p>
    <w:p w14:paraId="7CBCC439" w14:textId="7794AEA8" w:rsidR="002738C3" w:rsidRPr="0038031A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Clique em “Permitir alterar </w:t>
      </w:r>
      <w:r w:rsidR="00301807" w:rsidRPr="0038031A">
        <w:rPr>
          <w:b w:val="0"/>
          <w:sz w:val="24"/>
          <w:szCs w:val="24"/>
        </w:rPr>
        <w:t xml:space="preserve">preço de custo do </w:t>
      </w:r>
      <w:r w:rsidR="00943CDB">
        <w:rPr>
          <w:b w:val="0"/>
          <w:sz w:val="24"/>
          <w:szCs w:val="24"/>
        </w:rPr>
        <w:t>Item</w:t>
      </w:r>
      <w:r w:rsidRPr="0038031A">
        <w:rPr>
          <w:b w:val="0"/>
          <w:sz w:val="24"/>
          <w:szCs w:val="24"/>
        </w:rPr>
        <w:t>”.</w:t>
      </w:r>
    </w:p>
    <w:p w14:paraId="70C0B2FE" w14:textId="77777777" w:rsidR="002738C3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1969E1" w:rsidRPr="0038031A">
        <w:rPr>
          <w:b w:val="0"/>
          <w:sz w:val="24"/>
          <w:szCs w:val="24"/>
        </w:rPr>
        <w:t>: Ao emitir uma venda poderá ser alterado o custo de produtos.</w:t>
      </w:r>
    </w:p>
    <w:p w14:paraId="2B9FB6E1" w14:textId="04D7FAB5" w:rsidR="00C64C24" w:rsidRDefault="00CB265F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Obs.</w:t>
      </w:r>
      <w:r w:rsidR="00C64C24" w:rsidRPr="001345E3">
        <w:rPr>
          <w:sz w:val="24"/>
          <w:szCs w:val="24"/>
        </w:rPr>
        <w:t xml:space="preserve"> </w:t>
      </w:r>
      <w:proofErr w:type="spellStart"/>
      <w:r w:rsidR="00C64C24" w:rsidRPr="001345E3">
        <w:rPr>
          <w:sz w:val="24"/>
          <w:szCs w:val="24"/>
        </w:rPr>
        <w:t>TestComplete</w:t>
      </w:r>
      <w:proofErr w:type="spellEnd"/>
      <w:r w:rsidR="00C64C24" w:rsidRPr="001345E3">
        <w:rPr>
          <w:sz w:val="24"/>
          <w:szCs w:val="24"/>
        </w:rPr>
        <w:t>:</w:t>
      </w:r>
    </w:p>
    <w:p w14:paraId="2937B247" w14:textId="77777777" w:rsidR="00C64C24" w:rsidRDefault="00C64C2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58BF0DC8" w14:textId="1B8FC7D0" w:rsidR="00C64C24" w:rsidRDefault="00C64C2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Desmarcando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75F136D9" w14:textId="41D21D31" w:rsidR="00DE0994" w:rsidRDefault="00DE0994" w:rsidP="00342681">
      <w:pPr>
        <w:pStyle w:val="CENTARI-12"/>
        <w:jc w:val="both"/>
        <w:rPr>
          <w:b w:val="0"/>
          <w:sz w:val="24"/>
          <w:szCs w:val="24"/>
        </w:rPr>
      </w:pPr>
    </w:p>
    <w:p w14:paraId="34B6AC1B" w14:textId="77777777" w:rsidR="00DE0994" w:rsidRDefault="00DE0994" w:rsidP="00342681">
      <w:pPr>
        <w:pStyle w:val="CENTARI-12"/>
        <w:jc w:val="both"/>
        <w:rPr>
          <w:b w:val="0"/>
          <w:sz w:val="24"/>
          <w:szCs w:val="24"/>
        </w:rPr>
      </w:pPr>
    </w:p>
    <w:p w14:paraId="64CEEC1B" w14:textId="77777777" w:rsidR="000C32E5" w:rsidRDefault="000C32E5" w:rsidP="00342681">
      <w:pPr>
        <w:pStyle w:val="CENTARI-12"/>
        <w:jc w:val="both"/>
        <w:rPr>
          <w:b w:val="0"/>
          <w:sz w:val="24"/>
          <w:szCs w:val="24"/>
        </w:rPr>
      </w:pPr>
    </w:p>
    <w:p w14:paraId="34809024" w14:textId="77777777" w:rsidR="0001433A" w:rsidRPr="0038031A" w:rsidRDefault="0001433A" w:rsidP="00342681">
      <w:pPr>
        <w:pStyle w:val="CENTARI-12"/>
        <w:jc w:val="both"/>
        <w:rPr>
          <w:b w:val="0"/>
          <w:sz w:val="24"/>
          <w:szCs w:val="24"/>
        </w:rPr>
      </w:pPr>
    </w:p>
    <w:p w14:paraId="432690CA" w14:textId="2918B934" w:rsidR="002738C3" w:rsidRPr="0038031A" w:rsidRDefault="00CB265F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B7565C">
        <w:rPr>
          <w:sz w:val="24"/>
          <w:szCs w:val="24"/>
        </w:rPr>
        <w:t>Checkbox</w:t>
      </w:r>
      <w:r w:rsidR="00B34236">
        <w:rPr>
          <w:sz w:val="24"/>
          <w:szCs w:val="24"/>
        </w:rPr>
        <w:tab/>
      </w:r>
      <w:r w:rsidR="004D1F0A">
        <w:rPr>
          <w:color w:val="FF0000"/>
          <w:sz w:val="24"/>
          <w:szCs w:val="24"/>
        </w:rPr>
        <w:t>DESCONTINUADO</w:t>
      </w:r>
    </w:p>
    <w:p w14:paraId="398D7BCF" w14:textId="77777777" w:rsidR="002738C3" w:rsidRPr="0038031A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3B29E0" w:rsidRPr="0038031A">
        <w:rPr>
          <w:b w:val="0"/>
          <w:sz w:val="24"/>
          <w:szCs w:val="24"/>
        </w:rPr>
        <w:t>P</w:t>
      </w:r>
      <w:r w:rsidR="00301807" w:rsidRPr="0038031A">
        <w:rPr>
          <w:b w:val="0"/>
          <w:sz w:val="24"/>
          <w:szCs w:val="24"/>
        </w:rPr>
        <w:t>ermitir alterar coluna “Tamanho” de cada item</w:t>
      </w:r>
      <w:r w:rsidRPr="0038031A">
        <w:rPr>
          <w:b w:val="0"/>
          <w:sz w:val="24"/>
          <w:szCs w:val="24"/>
        </w:rPr>
        <w:t>”.</w:t>
      </w:r>
    </w:p>
    <w:p w14:paraId="03D399A8" w14:textId="77777777" w:rsidR="002738C3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1969E1" w:rsidRPr="0038031A">
        <w:rPr>
          <w:sz w:val="24"/>
          <w:szCs w:val="24"/>
        </w:rPr>
        <w:t>Esperado</w:t>
      </w:r>
      <w:r w:rsidR="001969E1" w:rsidRPr="0038031A">
        <w:rPr>
          <w:b w:val="0"/>
          <w:sz w:val="24"/>
          <w:szCs w:val="24"/>
        </w:rPr>
        <w:t xml:space="preserve">: </w:t>
      </w:r>
      <w:r w:rsidR="005C6952" w:rsidRPr="0038031A">
        <w:rPr>
          <w:b w:val="0"/>
          <w:sz w:val="24"/>
          <w:szCs w:val="24"/>
        </w:rPr>
        <w:t>P</w:t>
      </w:r>
      <w:r w:rsidR="00C52DD4" w:rsidRPr="0038031A">
        <w:rPr>
          <w:b w:val="0"/>
          <w:sz w:val="24"/>
          <w:szCs w:val="24"/>
        </w:rPr>
        <w:t>ermiti</w:t>
      </w:r>
      <w:r w:rsidR="001969E1" w:rsidRPr="0038031A">
        <w:rPr>
          <w:b w:val="0"/>
          <w:sz w:val="24"/>
          <w:szCs w:val="24"/>
        </w:rPr>
        <w:t>r</w:t>
      </w:r>
      <w:r w:rsidR="00C52DD4" w:rsidRPr="0038031A">
        <w:rPr>
          <w:b w:val="0"/>
          <w:sz w:val="24"/>
          <w:szCs w:val="24"/>
        </w:rPr>
        <w:t xml:space="preserve"> alterar </w:t>
      </w:r>
      <w:r w:rsidR="001969E1" w:rsidRPr="0038031A">
        <w:rPr>
          <w:b w:val="0"/>
          <w:sz w:val="24"/>
          <w:szCs w:val="24"/>
        </w:rPr>
        <w:t>coluna Tamanha na tela de Pedidos.</w:t>
      </w:r>
    </w:p>
    <w:p w14:paraId="67BA7342" w14:textId="7EEB3E56" w:rsidR="002129D4" w:rsidRDefault="00CB265F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Obs.</w:t>
      </w:r>
      <w:r w:rsidR="002129D4" w:rsidRPr="001345E3">
        <w:rPr>
          <w:sz w:val="24"/>
          <w:szCs w:val="24"/>
        </w:rPr>
        <w:t xml:space="preserve"> </w:t>
      </w:r>
      <w:proofErr w:type="spellStart"/>
      <w:r w:rsidR="002129D4" w:rsidRPr="001345E3">
        <w:rPr>
          <w:sz w:val="24"/>
          <w:szCs w:val="24"/>
        </w:rPr>
        <w:t>TestComplete</w:t>
      </w:r>
      <w:proofErr w:type="spellEnd"/>
      <w:r w:rsidR="002129D4" w:rsidRPr="001345E3">
        <w:rPr>
          <w:sz w:val="24"/>
          <w:szCs w:val="24"/>
        </w:rPr>
        <w:t>:</w:t>
      </w:r>
    </w:p>
    <w:p w14:paraId="76E491C6" w14:textId="77777777" w:rsidR="002129D4" w:rsidRDefault="002129D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39B9613A" w14:textId="77777777" w:rsidR="002129D4" w:rsidRDefault="002129D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Teste 2 = Desmarcando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17D3B122" w14:textId="77777777" w:rsidR="0001433A" w:rsidRPr="0038031A" w:rsidRDefault="0001433A" w:rsidP="00342681">
      <w:pPr>
        <w:pStyle w:val="CENTARI-12"/>
        <w:jc w:val="both"/>
        <w:rPr>
          <w:b w:val="0"/>
          <w:sz w:val="24"/>
          <w:szCs w:val="24"/>
        </w:rPr>
      </w:pPr>
    </w:p>
    <w:p w14:paraId="2F3F2EA2" w14:textId="600D339B" w:rsidR="002738C3" w:rsidRPr="0038031A" w:rsidRDefault="00CB265F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B7565C">
        <w:rPr>
          <w:sz w:val="24"/>
          <w:szCs w:val="24"/>
        </w:rPr>
        <w:t>Checkbox</w:t>
      </w:r>
    </w:p>
    <w:p w14:paraId="25ECC90E" w14:textId="77777777" w:rsidR="002738C3" w:rsidRPr="0038031A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7070CE" w:rsidRPr="0038031A">
        <w:rPr>
          <w:b w:val="0"/>
          <w:sz w:val="24"/>
          <w:szCs w:val="24"/>
        </w:rPr>
        <w:t>Alterar o vendedor dos itens automaticamente quando o vendedor do pedido for alterado</w:t>
      </w:r>
      <w:r w:rsidRPr="0038031A">
        <w:rPr>
          <w:b w:val="0"/>
          <w:sz w:val="24"/>
          <w:szCs w:val="24"/>
        </w:rPr>
        <w:t>”.</w:t>
      </w:r>
    </w:p>
    <w:p w14:paraId="54477F71" w14:textId="77777777" w:rsidR="002628F2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3B29E0" w:rsidRPr="0038031A">
        <w:rPr>
          <w:sz w:val="24"/>
          <w:szCs w:val="24"/>
        </w:rPr>
        <w:t>Esperado</w:t>
      </w:r>
      <w:r w:rsidR="003B29E0" w:rsidRPr="0038031A">
        <w:rPr>
          <w:b w:val="0"/>
          <w:sz w:val="24"/>
          <w:szCs w:val="24"/>
        </w:rPr>
        <w:t xml:space="preserve">: </w:t>
      </w:r>
      <w:r w:rsidR="00413706" w:rsidRPr="0038031A">
        <w:rPr>
          <w:b w:val="0"/>
          <w:sz w:val="24"/>
          <w:szCs w:val="24"/>
        </w:rPr>
        <w:t>Q</w:t>
      </w:r>
      <w:r w:rsidR="00C52DD4" w:rsidRPr="0038031A">
        <w:rPr>
          <w:b w:val="0"/>
          <w:sz w:val="24"/>
          <w:szCs w:val="24"/>
        </w:rPr>
        <w:t xml:space="preserve">uando </w:t>
      </w:r>
      <w:r w:rsidR="002628F2">
        <w:rPr>
          <w:b w:val="0"/>
          <w:sz w:val="24"/>
          <w:szCs w:val="24"/>
        </w:rPr>
        <w:t>tiver marcado o vendedor no produto será inserido pela opção:</w:t>
      </w:r>
    </w:p>
    <w:p w14:paraId="07E9ED84" w14:textId="6F57DB21" w:rsidR="002738C3" w:rsidRDefault="002628F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2628F2">
        <w:rPr>
          <w:b w:val="0"/>
          <w:noProof/>
          <w:sz w:val="24"/>
          <w:szCs w:val="24"/>
        </w:rPr>
        <w:drawing>
          <wp:inline distT="0" distB="0" distL="0" distR="0" wp14:anchorId="02CDCD5A" wp14:editId="2C4BB47D">
            <wp:extent cx="5953956" cy="71447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53956" cy="7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E68EB" w14:textId="1A155ABE" w:rsidR="002628F2" w:rsidRDefault="002628F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Quando estiver desmarcado será possível trocar o vendedor do produto.</w:t>
      </w:r>
    </w:p>
    <w:p w14:paraId="344982BF" w14:textId="7452EF37" w:rsidR="00382642" w:rsidRDefault="00CB265F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Obs.</w:t>
      </w:r>
      <w:r w:rsidR="00382642" w:rsidRPr="001345E3">
        <w:rPr>
          <w:sz w:val="24"/>
          <w:szCs w:val="24"/>
        </w:rPr>
        <w:t xml:space="preserve"> </w:t>
      </w:r>
      <w:proofErr w:type="spellStart"/>
      <w:r w:rsidR="00382642" w:rsidRPr="001345E3">
        <w:rPr>
          <w:sz w:val="24"/>
          <w:szCs w:val="24"/>
        </w:rPr>
        <w:t>TestComplete</w:t>
      </w:r>
      <w:proofErr w:type="spellEnd"/>
      <w:r w:rsidR="00382642" w:rsidRPr="001345E3">
        <w:rPr>
          <w:sz w:val="24"/>
          <w:szCs w:val="24"/>
        </w:rPr>
        <w:t>:</w:t>
      </w:r>
    </w:p>
    <w:p w14:paraId="0329B028" w14:textId="77777777" w:rsidR="00382642" w:rsidRDefault="0038264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7157AF0B" w14:textId="77777777" w:rsidR="00382642" w:rsidRDefault="0038264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Desmarcando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4BE321E6" w14:textId="77777777" w:rsidR="00D04F62" w:rsidRPr="0038031A" w:rsidRDefault="00D04F62" w:rsidP="00342681">
      <w:pPr>
        <w:pStyle w:val="CENTARI-12"/>
        <w:jc w:val="both"/>
        <w:rPr>
          <w:b w:val="0"/>
          <w:sz w:val="24"/>
          <w:szCs w:val="24"/>
        </w:rPr>
      </w:pPr>
    </w:p>
    <w:p w14:paraId="63984A7F" w14:textId="28F2CE16" w:rsidR="002738C3" w:rsidRPr="0038031A" w:rsidRDefault="007F415D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proofErr w:type="spellStart"/>
      <w:r w:rsidRPr="00B7565C">
        <w:rPr>
          <w:sz w:val="24"/>
          <w:szCs w:val="24"/>
        </w:rPr>
        <w:t>CheckBox</w:t>
      </w:r>
      <w:proofErr w:type="spellEnd"/>
      <w:r w:rsidR="00236D0D">
        <w:rPr>
          <w:sz w:val="24"/>
          <w:szCs w:val="24"/>
        </w:rPr>
        <w:t xml:space="preserve"> </w:t>
      </w:r>
      <w:r w:rsidR="00C4772E">
        <w:rPr>
          <w:sz w:val="24"/>
          <w:szCs w:val="24"/>
        </w:rPr>
        <w:t xml:space="preserve">- </w:t>
      </w:r>
      <w:r w:rsidR="008F2ACA" w:rsidRPr="008F2ACA">
        <w:rPr>
          <w:bCs/>
          <w:sz w:val="24"/>
          <w:szCs w:val="24"/>
        </w:rPr>
        <w:t>Desabilitar o desconto do cliente sobre o desconto do pedido</w:t>
      </w:r>
    </w:p>
    <w:p w14:paraId="646ED116" w14:textId="77777777" w:rsidR="002738C3" w:rsidRPr="0038031A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413706" w:rsidRPr="0038031A">
        <w:rPr>
          <w:b w:val="0"/>
          <w:sz w:val="24"/>
          <w:szCs w:val="24"/>
        </w:rPr>
        <w:t>D</w:t>
      </w:r>
      <w:r w:rsidR="007070CE" w:rsidRPr="0038031A">
        <w:rPr>
          <w:b w:val="0"/>
          <w:sz w:val="24"/>
          <w:szCs w:val="24"/>
        </w:rPr>
        <w:t>esabilitar o desconto do cliente sobre o desconto do pedido</w:t>
      </w:r>
      <w:r w:rsidRPr="0038031A">
        <w:rPr>
          <w:b w:val="0"/>
          <w:sz w:val="24"/>
          <w:szCs w:val="24"/>
        </w:rPr>
        <w:t>”.</w:t>
      </w:r>
    </w:p>
    <w:p w14:paraId="0A5828DD" w14:textId="71581EB4" w:rsidR="00ED5BBD" w:rsidRDefault="002738C3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5062A6" w:rsidRPr="0038031A">
        <w:rPr>
          <w:color w:val="auto"/>
          <w:sz w:val="24"/>
          <w:szCs w:val="24"/>
        </w:rPr>
        <w:t xml:space="preserve">: </w:t>
      </w:r>
      <w:r w:rsidR="00E676F6" w:rsidRPr="0038031A">
        <w:rPr>
          <w:b w:val="0"/>
          <w:color w:val="auto"/>
          <w:sz w:val="24"/>
          <w:szCs w:val="24"/>
        </w:rPr>
        <w:t xml:space="preserve">O sistema </w:t>
      </w:r>
      <w:r w:rsidR="0001433A" w:rsidRPr="0038031A">
        <w:rPr>
          <w:b w:val="0"/>
          <w:color w:val="auto"/>
          <w:sz w:val="24"/>
          <w:szCs w:val="24"/>
        </w:rPr>
        <w:t>deverá</w:t>
      </w:r>
      <w:r w:rsidR="00E676F6" w:rsidRPr="0038031A">
        <w:rPr>
          <w:color w:val="auto"/>
          <w:sz w:val="24"/>
          <w:szCs w:val="24"/>
        </w:rPr>
        <w:t xml:space="preserve"> </w:t>
      </w:r>
      <w:r w:rsidR="00E676F6" w:rsidRPr="0038031A">
        <w:rPr>
          <w:b w:val="0"/>
          <w:color w:val="auto"/>
          <w:sz w:val="24"/>
          <w:szCs w:val="24"/>
        </w:rPr>
        <w:t>permitir o desconto digitado pelo funcionário</w:t>
      </w:r>
      <w:r w:rsidR="00E676F6" w:rsidRPr="0038031A">
        <w:rPr>
          <w:color w:val="auto"/>
          <w:sz w:val="24"/>
          <w:szCs w:val="24"/>
        </w:rPr>
        <w:t xml:space="preserve"> </w:t>
      </w:r>
      <w:r w:rsidR="00E676F6" w:rsidRPr="0038031A">
        <w:rPr>
          <w:b w:val="0"/>
          <w:color w:val="auto"/>
          <w:sz w:val="24"/>
          <w:szCs w:val="24"/>
        </w:rPr>
        <w:t>e não o do valor predefinido no cadastro de cliente.</w:t>
      </w:r>
    </w:p>
    <w:p w14:paraId="5C9EC19F" w14:textId="0A127EFA" w:rsidR="009775C2" w:rsidRDefault="009775C2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proofErr w:type="spellStart"/>
      <w:r w:rsidRPr="00A66D48">
        <w:rPr>
          <w:bCs/>
          <w:color w:val="auto"/>
          <w:sz w:val="24"/>
          <w:szCs w:val="24"/>
        </w:rPr>
        <w:t>Obs</w:t>
      </w:r>
      <w:proofErr w:type="spellEnd"/>
      <w:r>
        <w:rPr>
          <w:b w:val="0"/>
          <w:color w:val="auto"/>
          <w:sz w:val="24"/>
          <w:szCs w:val="24"/>
        </w:rPr>
        <w:t>: Para o parâmetro funcionar deve tirar o desconto por loja</w:t>
      </w:r>
    </w:p>
    <w:p w14:paraId="029E0308" w14:textId="7701652A" w:rsidR="009775C2" w:rsidRDefault="009775C2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52C1F4C3" wp14:editId="75D7B27B">
            <wp:extent cx="2924175" cy="762000"/>
            <wp:effectExtent l="0" t="0" r="9525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2F665" w14:textId="0D21A27C" w:rsidR="00FB26BA" w:rsidRDefault="00FB26BA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Local onde o desconto é feito.</w:t>
      </w:r>
    </w:p>
    <w:p w14:paraId="5E6339E6" w14:textId="606B7DB4" w:rsidR="00B27735" w:rsidRDefault="008849ED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16C25482" wp14:editId="3830CB34">
            <wp:extent cx="1809750" cy="285750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46107" w14:textId="2A7A51A7" w:rsidR="00382642" w:rsidRDefault="00CB265F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Obs.</w:t>
      </w:r>
      <w:r w:rsidR="00382642" w:rsidRPr="001345E3">
        <w:rPr>
          <w:sz w:val="24"/>
          <w:szCs w:val="24"/>
        </w:rPr>
        <w:t xml:space="preserve"> </w:t>
      </w:r>
      <w:proofErr w:type="spellStart"/>
      <w:r w:rsidR="00382642" w:rsidRPr="001345E3">
        <w:rPr>
          <w:sz w:val="24"/>
          <w:szCs w:val="24"/>
        </w:rPr>
        <w:t>TestComplete</w:t>
      </w:r>
      <w:proofErr w:type="spellEnd"/>
      <w:r w:rsidR="00382642" w:rsidRPr="001345E3">
        <w:rPr>
          <w:sz w:val="24"/>
          <w:szCs w:val="24"/>
        </w:rPr>
        <w:t>:</w:t>
      </w:r>
    </w:p>
    <w:p w14:paraId="55AB32F7" w14:textId="77777777" w:rsidR="00382642" w:rsidRDefault="0038264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23CF1D73" w14:textId="77777777" w:rsidR="00382642" w:rsidRDefault="0038264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Desmarcando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5BA997F2" w14:textId="77777777" w:rsidR="00D04F62" w:rsidRPr="0038031A" w:rsidRDefault="00D04F62" w:rsidP="00342681">
      <w:pPr>
        <w:pStyle w:val="CENTARI-12"/>
        <w:jc w:val="both"/>
        <w:rPr>
          <w:b w:val="0"/>
          <w:sz w:val="24"/>
          <w:szCs w:val="24"/>
        </w:rPr>
      </w:pPr>
    </w:p>
    <w:p w14:paraId="14371095" w14:textId="6B9D0FC7" w:rsidR="007070CE" w:rsidRPr="0038031A" w:rsidRDefault="00AC7B55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proofErr w:type="spellStart"/>
      <w:r w:rsidRPr="00B7565C">
        <w:rPr>
          <w:sz w:val="24"/>
          <w:szCs w:val="24"/>
        </w:rPr>
        <w:t>CheckBox</w:t>
      </w:r>
      <w:proofErr w:type="spellEnd"/>
      <w:r w:rsidR="0051093A">
        <w:rPr>
          <w:sz w:val="24"/>
          <w:szCs w:val="24"/>
        </w:rPr>
        <w:tab/>
      </w:r>
      <w:r w:rsidR="0051093A">
        <w:rPr>
          <w:sz w:val="24"/>
          <w:szCs w:val="24"/>
        </w:rPr>
        <w:tab/>
      </w:r>
      <w:r w:rsidR="002E0300">
        <w:rPr>
          <w:sz w:val="24"/>
          <w:szCs w:val="24"/>
        </w:rPr>
        <w:t>(</w:t>
      </w:r>
      <w:r w:rsidR="002E0300">
        <w:rPr>
          <w:color w:val="FF0000"/>
          <w:sz w:val="24"/>
          <w:szCs w:val="24"/>
        </w:rPr>
        <w:t>Esperando Escopo do Amauri)</w:t>
      </w:r>
    </w:p>
    <w:p w14:paraId="1F83ECA9" w14:textId="77777777" w:rsidR="007070CE" w:rsidRPr="0038031A" w:rsidRDefault="007070C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“calcular valor convertido do pedido igual ao valor dos pagamentos”.</w:t>
      </w:r>
    </w:p>
    <w:p w14:paraId="231AE2A4" w14:textId="77777777" w:rsidR="00D34139" w:rsidRDefault="00837EE7" w:rsidP="00342681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Resultado: </w:t>
      </w:r>
    </w:p>
    <w:p w14:paraId="59757FD9" w14:textId="77777777" w:rsidR="00837EE7" w:rsidRDefault="00837EE7" w:rsidP="00342681">
      <w:pPr>
        <w:pStyle w:val="CENTARI-12"/>
        <w:jc w:val="both"/>
        <w:rPr>
          <w:sz w:val="24"/>
          <w:szCs w:val="24"/>
        </w:rPr>
      </w:pPr>
    </w:p>
    <w:p w14:paraId="0BB6929C" w14:textId="66035AB3" w:rsidR="007070CE" w:rsidRPr="008F5888" w:rsidRDefault="007914D0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proofErr w:type="spellStart"/>
      <w:r w:rsidRPr="008F5888">
        <w:rPr>
          <w:sz w:val="24"/>
          <w:szCs w:val="24"/>
        </w:rPr>
        <w:t>CheckBox</w:t>
      </w:r>
      <w:proofErr w:type="spellEnd"/>
      <w:r w:rsidR="00050FC7">
        <w:rPr>
          <w:sz w:val="24"/>
          <w:szCs w:val="24"/>
        </w:rPr>
        <w:tab/>
      </w:r>
    </w:p>
    <w:p w14:paraId="762317ED" w14:textId="77777777" w:rsidR="007070CE" w:rsidRPr="0038031A" w:rsidRDefault="007070C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Pr="00013AF6">
        <w:rPr>
          <w:bCs/>
          <w:sz w:val="24"/>
          <w:szCs w:val="24"/>
        </w:rPr>
        <w:t xml:space="preserve">não permitir lançar desconto sobre item quando este tiver percentual de desconto acima do percentual de desconto </w:t>
      </w:r>
      <w:r w:rsidR="00E629E1" w:rsidRPr="00013AF6">
        <w:rPr>
          <w:bCs/>
          <w:sz w:val="24"/>
          <w:szCs w:val="24"/>
        </w:rPr>
        <w:t>Máximo</w:t>
      </w:r>
      <w:r w:rsidRPr="00013AF6">
        <w:rPr>
          <w:bCs/>
          <w:sz w:val="24"/>
          <w:szCs w:val="24"/>
        </w:rPr>
        <w:t xml:space="preserve"> do cliente”</w:t>
      </w:r>
      <w:r w:rsidRPr="0038031A">
        <w:rPr>
          <w:b w:val="0"/>
          <w:sz w:val="24"/>
          <w:szCs w:val="24"/>
        </w:rPr>
        <w:t>.</w:t>
      </w:r>
    </w:p>
    <w:p w14:paraId="3B59D436" w14:textId="57ACF003" w:rsidR="007070CE" w:rsidRDefault="007070C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E676F6" w:rsidRPr="0038031A">
        <w:rPr>
          <w:sz w:val="24"/>
          <w:szCs w:val="24"/>
        </w:rPr>
        <w:t>Esperado</w:t>
      </w:r>
      <w:r w:rsidR="00E676F6" w:rsidRPr="0038031A">
        <w:rPr>
          <w:b w:val="0"/>
          <w:sz w:val="24"/>
          <w:szCs w:val="24"/>
        </w:rPr>
        <w:t xml:space="preserve">: </w:t>
      </w:r>
      <w:r w:rsidR="00794963" w:rsidRPr="0038031A">
        <w:rPr>
          <w:b w:val="0"/>
          <w:sz w:val="24"/>
          <w:szCs w:val="24"/>
        </w:rPr>
        <w:t>quando marcado ao inserir desconto maior do que cadastrado na tela de clientes selecionado para determinado cliente exibe mensagem de erro ao tentar inserir percentual de desconto maior q o permitido</w:t>
      </w:r>
    </w:p>
    <w:p w14:paraId="20809056" w14:textId="3DE974E1" w:rsidR="00794963" w:rsidRPr="0038031A" w:rsidRDefault="0079496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57F6E28" wp14:editId="1ED8A928">
            <wp:extent cx="3570136" cy="1105674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99313" cy="111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4"/>
          <w:szCs w:val="24"/>
        </w:rPr>
        <w:t xml:space="preserve"> </w:t>
      </w:r>
    </w:p>
    <w:p w14:paraId="002EF1DD" w14:textId="77777777" w:rsidR="00E26341" w:rsidRDefault="00E26341" w:rsidP="00342681">
      <w:pPr>
        <w:pStyle w:val="CENTARI-12"/>
        <w:jc w:val="both"/>
        <w:rPr>
          <w:sz w:val="24"/>
          <w:szCs w:val="24"/>
        </w:rPr>
      </w:pPr>
    </w:p>
    <w:p w14:paraId="24016163" w14:textId="2AF8D28D" w:rsidR="007070CE" w:rsidRPr="0038031A" w:rsidRDefault="00E26341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proofErr w:type="spellStart"/>
      <w:r w:rsidRPr="00B7565C">
        <w:rPr>
          <w:sz w:val="24"/>
          <w:szCs w:val="24"/>
        </w:rPr>
        <w:t>CheckBox</w:t>
      </w:r>
      <w:proofErr w:type="spellEnd"/>
      <w:r w:rsidR="00E655F7">
        <w:rPr>
          <w:sz w:val="24"/>
          <w:szCs w:val="24"/>
        </w:rPr>
        <w:t xml:space="preserve"> </w:t>
      </w:r>
      <w:r w:rsidR="00E655F7">
        <w:rPr>
          <w:sz w:val="24"/>
          <w:szCs w:val="24"/>
        </w:rPr>
        <w:tab/>
      </w:r>
      <w:r w:rsidR="001D40E9" w:rsidRPr="001D40E9">
        <w:rPr>
          <w:bCs/>
          <w:sz w:val="24"/>
          <w:szCs w:val="24"/>
        </w:rPr>
        <w:t>Inserir conteúdo da aplicação do produto no campo</w:t>
      </w:r>
      <w:r w:rsidR="00723FCD">
        <w:rPr>
          <w:bCs/>
          <w:sz w:val="24"/>
          <w:szCs w:val="24"/>
        </w:rPr>
        <w:t xml:space="preserve"> </w:t>
      </w:r>
      <w:r w:rsidR="00723FCD" w:rsidRPr="00723FCD">
        <w:rPr>
          <w:bCs/>
          <w:sz w:val="24"/>
          <w:szCs w:val="24"/>
        </w:rPr>
        <w:t>“Descrição detalhada”</w:t>
      </w:r>
    </w:p>
    <w:p w14:paraId="6401CBFC" w14:textId="77777777" w:rsidR="007070CE" w:rsidRPr="0038031A" w:rsidRDefault="007070C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“Inserir conteúdo da aplicação do produto no campo “Descrição detalhada” do item”.</w:t>
      </w:r>
    </w:p>
    <w:p w14:paraId="33FB738A" w14:textId="77777777" w:rsidR="007070CE" w:rsidRPr="0038031A" w:rsidRDefault="007070C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CA6B44" w:rsidRPr="0038031A">
        <w:rPr>
          <w:sz w:val="24"/>
          <w:szCs w:val="24"/>
        </w:rPr>
        <w:t>Esperado</w:t>
      </w:r>
      <w:r w:rsidR="00CA6B44" w:rsidRPr="0038031A">
        <w:rPr>
          <w:b w:val="0"/>
          <w:sz w:val="24"/>
          <w:szCs w:val="24"/>
        </w:rPr>
        <w:t xml:space="preserve">: </w:t>
      </w:r>
      <w:r w:rsidR="00336B04">
        <w:rPr>
          <w:b w:val="0"/>
          <w:sz w:val="24"/>
          <w:szCs w:val="24"/>
        </w:rPr>
        <w:t>I</w:t>
      </w:r>
      <w:r w:rsidR="006336A9" w:rsidRPr="0038031A">
        <w:rPr>
          <w:b w:val="0"/>
          <w:sz w:val="24"/>
          <w:szCs w:val="24"/>
        </w:rPr>
        <w:t>nsere dados no cadastro de produtos na aba aplicação&gt; Aplicação do produto</w:t>
      </w:r>
    </w:p>
    <w:p w14:paraId="508C4BAD" w14:textId="77777777" w:rsidR="009629AA" w:rsidRDefault="009629AA" w:rsidP="00342681">
      <w:pPr>
        <w:pStyle w:val="CENTARI-12"/>
        <w:jc w:val="both"/>
        <w:rPr>
          <w:sz w:val="24"/>
          <w:szCs w:val="24"/>
        </w:rPr>
      </w:pPr>
      <w:proofErr w:type="spellStart"/>
      <w:r w:rsidRPr="001345E3">
        <w:rPr>
          <w:sz w:val="24"/>
          <w:szCs w:val="24"/>
        </w:rPr>
        <w:t>Obs</w:t>
      </w:r>
      <w:proofErr w:type="spellEnd"/>
      <w:r w:rsidRPr="001345E3">
        <w:rPr>
          <w:sz w:val="24"/>
          <w:szCs w:val="24"/>
        </w:rPr>
        <w:t xml:space="preserve"> </w:t>
      </w:r>
      <w:proofErr w:type="spellStart"/>
      <w:r w:rsidRPr="001345E3">
        <w:rPr>
          <w:sz w:val="24"/>
          <w:szCs w:val="24"/>
        </w:rPr>
        <w:t>TestComplete</w:t>
      </w:r>
      <w:proofErr w:type="spellEnd"/>
      <w:r w:rsidRPr="001345E3">
        <w:rPr>
          <w:sz w:val="24"/>
          <w:szCs w:val="24"/>
        </w:rPr>
        <w:t>:</w:t>
      </w:r>
    </w:p>
    <w:p w14:paraId="313FFDD2" w14:textId="77777777" w:rsidR="009629AA" w:rsidRDefault="009629A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7EF9302F" w14:textId="77777777" w:rsidR="009629AA" w:rsidRDefault="009629A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Desmarcando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38BA858B" w14:textId="77777777" w:rsidR="00E26341" w:rsidRDefault="00E26341" w:rsidP="00342681">
      <w:pPr>
        <w:pStyle w:val="CENTARI-12"/>
        <w:jc w:val="both"/>
        <w:rPr>
          <w:sz w:val="24"/>
          <w:szCs w:val="24"/>
        </w:rPr>
      </w:pPr>
    </w:p>
    <w:p w14:paraId="6DEA6DA3" w14:textId="06953309" w:rsidR="007070CE" w:rsidRPr="00CB265F" w:rsidRDefault="00E26341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proofErr w:type="spellStart"/>
      <w:r w:rsidRPr="00CB265F">
        <w:rPr>
          <w:sz w:val="24"/>
          <w:szCs w:val="24"/>
        </w:rPr>
        <w:t>CheckBox</w:t>
      </w:r>
      <w:proofErr w:type="spellEnd"/>
      <w:r w:rsidR="00A40A45" w:rsidRPr="00CB265F">
        <w:rPr>
          <w:sz w:val="24"/>
          <w:szCs w:val="24"/>
        </w:rPr>
        <w:t xml:space="preserve"> </w:t>
      </w:r>
      <w:r w:rsidR="00F51CA6" w:rsidRPr="00CB265F">
        <w:rPr>
          <w:sz w:val="24"/>
          <w:szCs w:val="24"/>
        </w:rPr>
        <w:tab/>
      </w:r>
      <w:r w:rsidR="007070CE" w:rsidRPr="00CB265F">
        <w:rPr>
          <w:b w:val="0"/>
          <w:sz w:val="24"/>
          <w:szCs w:val="24"/>
        </w:rPr>
        <w:t>Clique em “Salvar e carregar automaticamente os últimos preços feitos para um determinado cliente”.</w:t>
      </w:r>
    </w:p>
    <w:p w14:paraId="557D07C4" w14:textId="24D38A28" w:rsidR="007070CE" w:rsidRDefault="007070C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8C5557" w:rsidRPr="0038031A">
        <w:rPr>
          <w:sz w:val="24"/>
          <w:szCs w:val="24"/>
        </w:rPr>
        <w:t>Esperado</w:t>
      </w:r>
      <w:r w:rsidR="008C5557" w:rsidRPr="0038031A">
        <w:rPr>
          <w:b w:val="0"/>
          <w:sz w:val="24"/>
          <w:szCs w:val="24"/>
        </w:rPr>
        <w:t xml:space="preserve">: </w:t>
      </w:r>
      <w:r w:rsidR="00CA43C1">
        <w:rPr>
          <w:b w:val="0"/>
          <w:sz w:val="24"/>
          <w:szCs w:val="24"/>
        </w:rPr>
        <w:t>Ao realiza uma venda para um cliente, inserir um produto e modificar o valor do produto. Quando realizar uma nova venda como o mesmo cliente o sistema deve coloca</w:t>
      </w:r>
      <w:r w:rsidR="002B6F4C">
        <w:rPr>
          <w:b w:val="0"/>
          <w:sz w:val="24"/>
          <w:szCs w:val="24"/>
        </w:rPr>
        <w:t>r</w:t>
      </w:r>
      <w:r w:rsidR="00CA43C1">
        <w:rPr>
          <w:b w:val="0"/>
          <w:sz w:val="24"/>
          <w:szCs w:val="24"/>
        </w:rPr>
        <w:t xml:space="preserve"> o preço inserido anteriormente.</w:t>
      </w:r>
    </w:p>
    <w:p w14:paraId="1AF10C4D" w14:textId="1768BCE7" w:rsidR="00CA43C1" w:rsidRPr="00CA43C1" w:rsidRDefault="00CA43C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Obs. </w:t>
      </w:r>
      <w:r>
        <w:rPr>
          <w:b w:val="0"/>
          <w:sz w:val="24"/>
          <w:szCs w:val="24"/>
        </w:rPr>
        <w:t xml:space="preserve">O cliente deve ser inserido primeiro. </w:t>
      </w:r>
    </w:p>
    <w:p w14:paraId="389FC64A" w14:textId="77777777" w:rsidR="00DC7421" w:rsidRDefault="00DC7421" w:rsidP="00342681">
      <w:pPr>
        <w:pStyle w:val="CENTARI-12"/>
        <w:jc w:val="both"/>
        <w:rPr>
          <w:b w:val="0"/>
          <w:sz w:val="24"/>
          <w:szCs w:val="24"/>
        </w:rPr>
      </w:pPr>
    </w:p>
    <w:p w14:paraId="6486E7C9" w14:textId="24CF94A4" w:rsidR="002C0E32" w:rsidRPr="00B17313" w:rsidRDefault="002C0E32" w:rsidP="00342681">
      <w:pPr>
        <w:pStyle w:val="CENTARI-12"/>
        <w:jc w:val="both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2C0E32">
        <w:rPr>
          <w:color w:val="auto"/>
          <w:sz w:val="24"/>
          <w:szCs w:val="24"/>
        </w:rPr>
        <w:t>► Teste</w:t>
      </w:r>
      <w:r>
        <w:rPr>
          <w:color w:val="auto"/>
          <w:sz w:val="24"/>
          <w:szCs w:val="24"/>
        </w:rPr>
        <w:t xml:space="preserve"> </w:t>
      </w:r>
      <w:r w:rsidR="00245E10">
        <w:rPr>
          <w:color w:val="auto"/>
          <w:sz w:val="24"/>
          <w:szCs w:val="24"/>
        </w:rPr>
        <w:t>202</w:t>
      </w:r>
      <w:r>
        <w:rPr>
          <w:color w:val="auto"/>
          <w:sz w:val="24"/>
          <w:szCs w:val="24"/>
        </w:rPr>
        <w:tab/>
        <w:t xml:space="preserve">Checkbox </w:t>
      </w:r>
      <w:r w:rsidR="00B17313">
        <w:rPr>
          <w:color w:val="auto"/>
          <w:sz w:val="24"/>
          <w:szCs w:val="24"/>
        </w:rPr>
        <w:t xml:space="preserve"> </w:t>
      </w:r>
      <w:r w:rsidR="00B37557">
        <w:rPr>
          <w:color w:val="auto"/>
          <w:sz w:val="24"/>
          <w:szCs w:val="24"/>
        </w:rPr>
        <w:t xml:space="preserve"> </w:t>
      </w:r>
      <w:r w:rsidR="00B37557">
        <w:rPr>
          <w:color w:val="auto"/>
          <w:sz w:val="24"/>
          <w:szCs w:val="24"/>
        </w:rPr>
        <w:tab/>
      </w:r>
      <w:r w:rsidR="00B17313">
        <w:rPr>
          <w:color w:val="FF0000"/>
          <w:sz w:val="24"/>
          <w:szCs w:val="24"/>
        </w:rPr>
        <w:t>DESCONTINUADO</w:t>
      </w:r>
    </w:p>
    <w:p w14:paraId="2677013B" w14:textId="77777777" w:rsidR="00DC7421" w:rsidRPr="0038031A" w:rsidRDefault="003A47A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</w:t>
      </w:r>
      <w:r w:rsidR="002C0E32">
        <w:rPr>
          <w:b w:val="0"/>
          <w:sz w:val="24"/>
          <w:szCs w:val="24"/>
        </w:rPr>
        <w:t>“</w:t>
      </w:r>
      <w:r w:rsidR="00911CE6">
        <w:rPr>
          <w:b w:val="0"/>
          <w:sz w:val="24"/>
          <w:szCs w:val="24"/>
        </w:rPr>
        <w:t xml:space="preserve">Ativar sistema </w:t>
      </w:r>
      <w:proofErr w:type="spellStart"/>
      <w:r w:rsidR="00911CE6">
        <w:rPr>
          <w:b w:val="0"/>
          <w:sz w:val="24"/>
          <w:szCs w:val="24"/>
        </w:rPr>
        <w:t>Atacarejo</w:t>
      </w:r>
      <w:proofErr w:type="spellEnd"/>
      <w:r w:rsidR="00911CE6">
        <w:rPr>
          <w:b w:val="0"/>
          <w:sz w:val="24"/>
          <w:szCs w:val="24"/>
        </w:rPr>
        <w:t xml:space="preserve"> – Desconto por quantidade em produtos com preço 4</w:t>
      </w:r>
      <w:r w:rsidR="002C0E32">
        <w:rPr>
          <w:b w:val="0"/>
          <w:sz w:val="24"/>
          <w:szCs w:val="24"/>
        </w:rPr>
        <w:t>”</w:t>
      </w:r>
    </w:p>
    <w:p w14:paraId="3E770DE6" w14:textId="77777777" w:rsidR="007070CE" w:rsidRDefault="00E7365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B17313">
        <w:rPr>
          <w:b w:val="0"/>
          <w:sz w:val="24"/>
          <w:szCs w:val="24"/>
        </w:rPr>
        <w:t>dá</w:t>
      </w:r>
      <w:r>
        <w:rPr>
          <w:b w:val="0"/>
          <w:sz w:val="24"/>
          <w:szCs w:val="24"/>
        </w:rPr>
        <w:t xml:space="preserve"> desconto.</w:t>
      </w:r>
    </w:p>
    <w:p w14:paraId="785D05BF" w14:textId="351F18F9" w:rsidR="00476BAA" w:rsidRDefault="00476BAA" w:rsidP="00342681">
      <w:pPr>
        <w:pStyle w:val="CENTARI-12"/>
        <w:jc w:val="both"/>
        <w:rPr>
          <w:b w:val="0"/>
          <w:sz w:val="24"/>
          <w:szCs w:val="24"/>
        </w:rPr>
      </w:pPr>
    </w:p>
    <w:p w14:paraId="050DDBEF" w14:textId="7FBB1146" w:rsidR="00FB02C7" w:rsidRDefault="00FB02C7" w:rsidP="00342681">
      <w:pPr>
        <w:pStyle w:val="CENTARI-12"/>
        <w:jc w:val="both"/>
        <w:rPr>
          <w:b w:val="0"/>
          <w:sz w:val="24"/>
          <w:szCs w:val="24"/>
        </w:rPr>
      </w:pPr>
    </w:p>
    <w:p w14:paraId="4692A623" w14:textId="77777777" w:rsidR="00FB02C7" w:rsidRPr="0038031A" w:rsidRDefault="00FB02C7" w:rsidP="00342681">
      <w:pPr>
        <w:pStyle w:val="CENTARI-12"/>
        <w:jc w:val="both"/>
        <w:rPr>
          <w:b w:val="0"/>
          <w:sz w:val="24"/>
          <w:szCs w:val="24"/>
        </w:rPr>
      </w:pPr>
    </w:p>
    <w:p w14:paraId="23B25E62" w14:textId="77777777" w:rsidR="00942661" w:rsidRDefault="00942661" w:rsidP="00342681">
      <w:pPr>
        <w:pStyle w:val="CENTARI-12"/>
        <w:rPr>
          <w:color w:val="00B0F0"/>
          <w:szCs w:val="32"/>
        </w:rPr>
      </w:pPr>
      <w:r>
        <w:rPr>
          <w:color w:val="00B0F0"/>
          <w:sz w:val="32"/>
          <w:szCs w:val="32"/>
        </w:rPr>
        <w:t>Parâmetros do Sistema</w:t>
      </w:r>
    </w:p>
    <w:p w14:paraId="7BF58B1D" w14:textId="32A8784F" w:rsidR="00A4325A" w:rsidRPr="00BE1CFC" w:rsidRDefault="00942661" w:rsidP="00BE1CFC">
      <w:pPr>
        <w:pStyle w:val="CENTARI-12"/>
        <w:rPr>
          <w:color w:val="00B0F0"/>
          <w:sz w:val="24"/>
          <w:szCs w:val="24"/>
        </w:rPr>
      </w:pPr>
      <w:r>
        <w:rPr>
          <w:color w:val="00B0F0"/>
          <w:szCs w:val="32"/>
        </w:rPr>
        <w:t>Vendas – Pedido – Pedido de Venda</w:t>
      </w:r>
    </w:p>
    <w:p w14:paraId="769D5146" w14:textId="77777777" w:rsidR="0084769D" w:rsidRDefault="0084769D" w:rsidP="00342681">
      <w:pPr>
        <w:pStyle w:val="CENTARI-12"/>
        <w:jc w:val="both"/>
        <w:rPr>
          <w:b w:val="0"/>
          <w:sz w:val="24"/>
          <w:szCs w:val="24"/>
        </w:rPr>
      </w:pPr>
    </w:p>
    <w:p w14:paraId="25171465" w14:textId="1EF66FB1" w:rsidR="006806C5" w:rsidRPr="0038031A" w:rsidRDefault="00AF57BC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proofErr w:type="spellStart"/>
      <w:r w:rsidRPr="00B7565C">
        <w:rPr>
          <w:sz w:val="24"/>
          <w:szCs w:val="24"/>
        </w:rPr>
        <w:t>CheckBox</w:t>
      </w:r>
      <w:proofErr w:type="spellEnd"/>
      <w:r w:rsidR="000D6103">
        <w:rPr>
          <w:sz w:val="24"/>
          <w:szCs w:val="24"/>
        </w:rPr>
        <w:tab/>
      </w:r>
    </w:p>
    <w:p w14:paraId="01761AB2" w14:textId="77777777" w:rsidR="006806C5" w:rsidRPr="0038031A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“Exigir que o vendedor esteja cadastrado na loja da venda”.</w:t>
      </w:r>
    </w:p>
    <w:p w14:paraId="2AEAD464" w14:textId="346729D2" w:rsidR="006806C5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C5973" w:rsidRPr="0038031A">
        <w:rPr>
          <w:b w:val="0"/>
          <w:sz w:val="24"/>
          <w:szCs w:val="24"/>
        </w:rPr>
        <w:t xml:space="preserve"> Se o Checkbox estiver marcado o sistema não permite que a venda seja concluída sem vendedor cadastrado. </w:t>
      </w:r>
    </w:p>
    <w:p w14:paraId="27C75193" w14:textId="77D7D27C" w:rsidR="00583D0A" w:rsidRDefault="007249CB" w:rsidP="00583D0A">
      <w:pPr>
        <w:autoSpaceDE w:val="0"/>
        <w:autoSpaceDN w:val="0"/>
        <w:adjustRightInd w:val="0"/>
        <w:spacing w:after="160" w:line="259" w:lineRule="auto"/>
        <w:rPr>
          <w:rFonts w:ascii="Calibri" w:hAnsi="Calibri" w:cs="Calibri"/>
          <w:b/>
          <w:bCs/>
          <w:color w:val="000000"/>
        </w:rPr>
      </w:pPr>
      <w:r w:rsidRPr="00583D0A">
        <w:rPr>
          <w:b/>
          <w:color w:val="FF0000"/>
          <w:sz w:val="24"/>
          <w:szCs w:val="24"/>
        </w:rPr>
        <w:t>OBS</w:t>
      </w:r>
      <w:r w:rsidR="00583D0A">
        <w:rPr>
          <w:rFonts w:ascii="Tahoma" w:hAnsi="Tahoma" w:cs="Tahoma"/>
          <w:color w:val="000000"/>
        </w:rPr>
        <w:t xml:space="preserve">: A Loja padrão além de ser </w:t>
      </w:r>
      <w:proofErr w:type="spellStart"/>
      <w:r w:rsidR="00583D0A">
        <w:rPr>
          <w:rFonts w:ascii="Tahoma" w:hAnsi="Tahoma" w:cs="Tahoma"/>
          <w:color w:val="000000"/>
        </w:rPr>
        <w:t>cadatrado</w:t>
      </w:r>
      <w:proofErr w:type="spellEnd"/>
      <w:r w:rsidR="00583D0A">
        <w:rPr>
          <w:rFonts w:ascii="Tahoma" w:hAnsi="Tahoma" w:cs="Tahoma"/>
          <w:color w:val="000000"/>
        </w:rPr>
        <w:t xml:space="preserve"> na </w:t>
      </w:r>
      <w:r w:rsidR="00583D0A">
        <w:rPr>
          <w:rFonts w:ascii="Tahoma" w:hAnsi="Tahoma" w:cs="Tahoma"/>
          <w:b/>
          <w:bCs/>
          <w:color w:val="000000"/>
        </w:rPr>
        <w:t xml:space="preserve">configuração local </w:t>
      </w:r>
      <w:proofErr w:type="spellStart"/>
      <w:r w:rsidR="00583D0A">
        <w:rPr>
          <w:rFonts w:ascii="Tahoma" w:hAnsi="Tahoma" w:cs="Tahoma"/>
          <w:color w:val="000000"/>
        </w:rPr>
        <w:t>tambem</w:t>
      </w:r>
      <w:proofErr w:type="spellEnd"/>
      <w:r w:rsidR="00583D0A">
        <w:rPr>
          <w:rFonts w:ascii="Tahoma" w:hAnsi="Tahoma" w:cs="Tahoma"/>
          <w:color w:val="000000"/>
        </w:rPr>
        <w:t xml:space="preserve"> deverá ser feita a configuração lá nos </w:t>
      </w:r>
      <w:proofErr w:type="spellStart"/>
      <w:r w:rsidR="00583D0A">
        <w:rPr>
          <w:rFonts w:ascii="Tahoma" w:hAnsi="Tahoma" w:cs="Tahoma"/>
          <w:color w:val="000000"/>
        </w:rPr>
        <w:t>parametros</w:t>
      </w:r>
      <w:proofErr w:type="spellEnd"/>
      <w:r w:rsidR="00583D0A">
        <w:rPr>
          <w:rFonts w:ascii="Tahoma" w:hAnsi="Tahoma" w:cs="Tahoma"/>
          <w:color w:val="000000"/>
        </w:rPr>
        <w:t xml:space="preserve"> do sistema na aba </w:t>
      </w:r>
      <w:r w:rsidR="00583D0A">
        <w:rPr>
          <w:rFonts w:ascii="Tahoma" w:hAnsi="Tahoma" w:cs="Tahoma"/>
          <w:b/>
          <w:bCs/>
          <w:color w:val="000000"/>
        </w:rPr>
        <w:t xml:space="preserve">Cadastro </w:t>
      </w:r>
      <w:r w:rsidR="00583D0A">
        <w:rPr>
          <w:rFonts w:ascii="Tahoma" w:hAnsi="Tahoma" w:cs="Tahoma"/>
          <w:color w:val="000000"/>
        </w:rPr>
        <w:t xml:space="preserve">-&gt; </w:t>
      </w:r>
      <w:r w:rsidR="00583D0A">
        <w:rPr>
          <w:rFonts w:ascii="Tahoma" w:hAnsi="Tahoma" w:cs="Tahoma"/>
          <w:b/>
          <w:bCs/>
          <w:color w:val="000000"/>
        </w:rPr>
        <w:t>Lojas,</w:t>
      </w:r>
      <w:r w:rsidR="00583D0A">
        <w:rPr>
          <w:rFonts w:ascii="Tahoma" w:hAnsi="Tahoma" w:cs="Tahoma"/>
          <w:color w:val="000000"/>
        </w:rPr>
        <w:t xml:space="preserve"> no </w:t>
      </w:r>
      <w:proofErr w:type="spellStart"/>
      <w:proofErr w:type="gramStart"/>
      <w:r w:rsidR="00583D0A">
        <w:rPr>
          <w:rFonts w:ascii="Tahoma" w:hAnsi="Tahoma" w:cs="Tahoma"/>
          <w:color w:val="000000"/>
        </w:rPr>
        <w:t>comboBox</w:t>
      </w:r>
      <w:proofErr w:type="spellEnd"/>
      <w:r w:rsidR="00583D0A">
        <w:rPr>
          <w:rFonts w:ascii="Tahoma" w:hAnsi="Tahoma" w:cs="Tahoma"/>
          <w:color w:val="000000"/>
        </w:rPr>
        <w:t xml:space="preserve">  </w:t>
      </w:r>
      <w:r w:rsidR="00583D0A">
        <w:rPr>
          <w:rFonts w:ascii="Tahoma" w:hAnsi="Tahoma" w:cs="Tahoma"/>
          <w:b/>
          <w:bCs/>
          <w:color w:val="000000"/>
        </w:rPr>
        <w:t>loja</w:t>
      </w:r>
      <w:proofErr w:type="gramEnd"/>
      <w:r w:rsidR="00583D0A">
        <w:rPr>
          <w:rFonts w:ascii="Tahoma" w:hAnsi="Tahoma" w:cs="Tahoma"/>
          <w:b/>
          <w:bCs/>
          <w:color w:val="000000"/>
        </w:rPr>
        <w:t xml:space="preserve"> da Venda Padrão, </w:t>
      </w:r>
      <w:r w:rsidR="00583D0A">
        <w:rPr>
          <w:rFonts w:ascii="Tahoma" w:hAnsi="Tahoma" w:cs="Tahoma"/>
          <w:color w:val="000000"/>
        </w:rPr>
        <w:t>selecionando a opção</w:t>
      </w:r>
      <w:r w:rsidR="00583D0A">
        <w:rPr>
          <w:rFonts w:ascii="Calibri" w:hAnsi="Calibri" w:cs="Calibri"/>
          <w:color w:val="000000"/>
        </w:rPr>
        <w:tab/>
      </w:r>
      <w:r w:rsidR="00583D0A">
        <w:rPr>
          <w:rFonts w:ascii="Calibri" w:hAnsi="Calibri" w:cs="Calibri"/>
          <w:color w:val="auto"/>
        </w:rPr>
        <w:t xml:space="preserve"> </w:t>
      </w:r>
      <w:r w:rsidR="00583D0A">
        <w:rPr>
          <w:rFonts w:ascii="Calibri" w:hAnsi="Calibri" w:cs="Calibri"/>
          <w:b/>
          <w:bCs/>
          <w:color w:val="000000"/>
        </w:rPr>
        <w:t>Loja da Configuração Local.</w:t>
      </w:r>
    </w:p>
    <w:p w14:paraId="0DE2BCE0" w14:textId="2491378A" w:rsidR="00A006EC" w:rsidRDefault="00A006EC" w:rsidP="00342681">
      <w:pPr>
        <w:pStyle w:val="CENTARI-12"/>
        <w:jc w:val="both"/>
        <w:rPr>
          <w:b w:val="0"/>
          <w:sz w:val="24"/>
          <w:szCs w:val="24"/>
        </w:rPr>
      </w:pPr>
    </w:p>
    <w:p w14:paraId="5F0FA806" w14:textId="77777777" w:rsidR="00664798" w:rsidRPr="0038031A" w:rsidRDefault="00664798" w:rsidP="00342681">
      <w:pPr>
        <w:pStyle w:val="CENTARI-12"/>
        <w:jc w:val="both"/>
        <w:rPr>
          <w:b w:val="0"/>
          <w:sz w:val="24"/>
          <w:szCs w:val="24"/>
        </w:rPr>
      </w:pPr>
    </w:p>
    <w:p w14:paraId="4E74935C" w14:textId="77777777" w:rsidR="006806C5" w:rsidRPr="0038031A" w:rsidRDefault="00DA3ED1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proofErr w:type="spellStart"/>
      <w:r w:rsidRPr="00B7565C">
        <w:rPr>
          <w:sz w:val="24"/>
          <w:szCs w:val="24"/>
        </w:rPr>
        <w:t>CheckBox</w:t>
      </w:r>
      <w:proofErr w:type="spellEnd"/>
    </w:p>
    <w:p w14:paraId="69461888" w14:textId="77777777" w:rsidR="006806C5" w:rsidRPr="0038031A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“Permitir Cancelar Pedido de Venda com Caixa já Fechado”.</w:t>
      </w:r>
    </w:p>
    <w:p w14:paraId="41281557" w14:textId="77777777" w:rsidR="006806C5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B739E4" w:rsidRPr="0038031A">
        <w:rPr>
          <w:b w:val="0"/>
          <w:sz w:val="24"/>
          <w:szCs w:val="24"/>
        </w:rPr>
        <w:t xml:space="preserve"> </w:t>
      </w:r>
      <w:r w:rsidR="0061305D" w:rsidRPr="0038031A">
        <w:rPr>
          <w:b w:val="0"/>
          <w:sz w:val="24"/>
          <w:szCs w:val="24"/>
        </w:rPr>
        <w:t xml:space="preserve">Caso o Checkbox esteja marcado </w:t>
      </w:r>
      <w:r w:rsidR="00B739E4" w:rsidRPr="0038031A">
        <w:rPr>
          <w:b w:val="0"/>
          <w:sz w:val="24"/>
          <w:szCs w:val="24"/>
        </w:rPr>
        <w:t xml:space="preserve">sistema </w:t>
      </w:r>
      <w:r w:rsidR="00B54432">
        <w:rPr>
          <w:b w:val="0"/>
          <w:sz w:val="24"/>
          <w:szCs w:val="24"/>
        </w:rPr>
        <w:t>p</w:t>
      </w:r>
      <w:r w:rsidR="00B739E4" w:rsidRPr="0038031A">
        <w:rPr>
          <w:b w:val="0"/>
          <w:sz w:val="24"/>
          <w:szCs w:val="24"/>
        </w:rPr>
        <w:t>ermit</w:t>
      </w:r>
      <w:r w:rsidR="00C96B57">
        <w:rPr>
          <w:b w:val="0"/>
          <w:sz w:val="24"/>
          <w:szCs w:val="24"/>
        </w:rPr>
        <w:t>e</w:t>
      </w:r>
      <w:r w:rsidR="00B739E4" w:rsidRPr="0038031A">
        <w:rPr>
          <w:b w:val="0"/>
          <w:sz w:val="24"/>
          <w:szCs w:val="24"/>
        </w:rPr>
        <w:t xml:space="preserve"> que mesmo após o caixa fechado Pedido de Venda pode ser cancelado.</w:t>
      </w:r>
    </w:p>
    <w:p w14:paraId="39C76EB7" w14:textId="77777777" w:rsidR="00CE7463" w:rsidRDefault="00CE7463" w:rsidP="00342681">
      <w:pPr>
        <w:pStyle w:val="CENTARI-12"/>
        <w:jc w:val="both"/>
        <w:rPr>
          <w:sz w:val="24"/>
          <w:szCs w:val="24"/>
        </w:rPr>
      </w:pPr>
      <w:proofErr w:type="spellStart"/>
      <w:r w:rsidRPr="001345E3">
        <w:rPr>
          <w:sz w:val="24"/>
          <w:szCs w:val="24"/>
        </w:rPr>
        <w:lastRenderedPageBreak/>
        <w:t>Obs</w:t>
      </w:r>
      <w:proofErr w:type="spellEnd"/>
      <w:r w:rsidRPr="001345E3">
        <w:rPr>
          <w:sz w:val="24"/>
          <w:szCs w:val="24"/>
        </w:rPr>
        <w:t xml:space="preserve"> </w:t>
      </w:r>
      <w:proofErr w:type="spellStart"/>
      <w:r w:rsidRPr="001345E3">
        <w:rPr>
          <w:sz w:val="24"/>
          <w:szCs w:val="24"/>
        </w:rPr>
        <w:t>TestComplete</w:t>
      </w:r>
      <w:proofErr w:type="spellEnd"/>
      <w:r w:rsidRPr="001345E3">
        <w:rPr>
          <w:sz w:val="24"/>
          <w:szCs w:val="24"/>
        </w:rPr>
        <w:t>:</w:t>
      </w:r>
    </w:p>
    <w:p w14:paraId="32EF4097" w14:textId="77777777" w:rsidR="00CE7463" w:rsidRDefault="00CE746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1F8DC017" w14:textId="77777777" w:rsidR="00CE7463" w:rsidRDefault="00CE746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Desmarcando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1C0F0707" w14:textId="77777777" w:rsidR="00CE7463" w:rsidRDefault="00CE7463" w:rsidP="00342681">
      <w:pPr>
        <w:pStyle w:val="CENTARI-12"/>
        <w:jc w:val="both"/>
        <w:rPr>
          <w:b w:val="0"/>
          <w:sz w:val="24"/>
          <w:szCs w:val="24"/>
        </w:rPr>
      </w:pPr>
    </w:p>
    <w:p w14:paraId="123BC3ED" w14:textId="77777777" w:rsidR="007D1D0B" w:rsidRPr="0038031A" w:rsidRDefault="007D1D0B" w:rsidP="00342681">
      <w:pPr>
        <w:pStyle w:val="CENTARI-12"/>
        <w:jc w:val="both"/>
        <w:rPr>
          <w:b w:val="0"/>
          <w:sz w:val="24"/>
          <w:szCs w:val="24"/>
        </w:rPr>
      </w:pPr>
    </w:p>
    <w:p w14:paraId="19D81013" w14:textId="25D9D47C" w:rsidR="006806C5" w:rsidRPr="00C375A3" w:rsidRDefault="001916A7" w:rsidP="00A27DD3">
      <w:pPr>
        <w:pStyle w:val="CENTARI-12"/>
        <w:numPr>
          <w:ilvl w:val="0"/>
          <w:numId w:val="40"/>
        </w:numPr>
        <w:jc w:val="both"/>
        <w:rPr>
          <w:b w:val="0"/>
          <w:color w:val="FF0000"/>
          <w:sz w:val="24"/>
          <w:szCs w:val="24"/>
        </w:rPr>
      </w:pPr>
      <w:proofErr w:type="spellStart"/>
      <w:r w:rsidRPr="00B7565C">
        <w:rPr>
          <w:sz w:val="24"/>
          <w:szCs w:val="24"/>
        </w:rPr>
        <w:t>CheckBox</w:t>
      </w:r>
      <w:proofErr w:type="spellEnd"/>
      <w:r w:rsidR="0050346D">
        <w:rPr>
          <w:sz w:val="24"/>
          <w:szCs w:val="24"/>
        </w:rPr>
        <w:tab/>
      </w:r>
      <w:r w:rsidR="00C375A3" w:rsidRPr="00C375A3">
        <w:rPr>
          <w:color w:val="FF0000"/>
          <w:sz w:val="24"/>
          <w:szCs w:val="24"/>
        </w:rPr>
        <w:t>PERGUNTAR AMAURI SOBRE</w:t>
      </w:r>
    </w:p>
    <w:p w14:paraId="10ED6C7E" w14:textId="225A9FFD" w:rsidR="006806C5" w:rsidRPr="0038031A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FE68A7" w:rsidRPr="00FE68A7">
        <w:rPr>
          <w:b w:val="0"/>
          <w:sz w:val="24"/>
          <w:szCs w:val="24"/>
        </w:rPr>
        <w:t xml:space="preserve">Habilitar botões “Salvar” para vendas que </w:t>
      </w:r>
      <w:r w:rsidR="00FE68A7">
        <w:rPr>
          <w:b w:val="0"/>
          <w:sz w:val="24"/>
          <w:szCs w:val="24"/>
        </w:rPr>
        <w:t>j</w:t>
      </w:r>
      <w:r w:rsidR="00FE68A7" w:rsidRPr="00FE68A7">
        <w:rPr>
          <w:b w:val="0"/>
          <w:sz w:val="24"/>
          <w:szCs w:val="24"/>
        </w:rPr>
        <w:t>á foram en</w:t>
      </w:r>
      <w:r w:rsidR="00FE68A7">
        <w:rPr>
          <w:b w:val="0"/>
          <w:sz w:val="24"/>
          <w:szCs w:val="24"/>
        </w:rPr>
        <w:t>via</w:t>
      </w:r>
      <w:r w:rsidR="00FE68A7" w:rsidRPr="00FE68A7">
        <w:rPr>
          <w:b w:val="0"/>
          <w:sz w:val="24"/>
          <w:szCs w:val="24"/>
        </w:rPr>
        <w:t>das para o B</w:t>
      </w:r>
      <w:r w:rsidR="00FE68A7">
        <w:rPr>
          <w:b w:val="0"/>
          <w:sz w:val="24"/>
          <w:szCs w:val="24"/>
        </w:rPr>
        <w:t>D</w:t>
      </w:r>
      <w:r w:rsidR="00FE68A7" w:rsidRPr="00FE68A7">
        <w:rPr>
          <w:b w:val="0"/>
          <w:sz w:val="24"/>
          <w:szCs w:val="24"/>
        </w:rPr>
        <w:t xml:space="preserve"> Online</w:t>
      </w:r>
      <w:r w:rsidR="00FE68A7">
        <w:rPr>
          <w:b w:val="0"/>
          <w:sz w:val="24"/>
          <w:szCs w:val="24"/>
        </w:rPr>
        <w:t>’’</w:t>
      </w:r>
    </w:p>
    <w:p w14:paraId="7F67CB1A" w14:textId="11BEE8F5" w:rsidR="006806C5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1305D" w:rsidRPr="0038031A">
        <w:rPr>
          <w:b w:val="0"/>
          <w:sz w:val="24"/>
          <w:szCs w:val="24"/>
        </w:rPr>
        <w:t xml:space="preserve"> Caso o Checkbox esteja marcado sistema </w:t>
      </w:r>
      <w:r w:rsidR="007D1D0B" w:rsidRPr="0038031A">
        <w:rPr>
          <w:b w:val="0"/>
          <w:sz w:val="24"/>
          <w:szCs w:val="24"/>
        </w:rPr>
        <w:t>irá</w:t>
      </w:r>
      <w:r w:rsidR="0061305D" w:rsidRPr="0038031A">
        <w:rPr>
          <w:b w:val="0"/>
          <w:sz w:val="24"/>
          <w:szCs w:val="24"/>
        </w:rPr>
        <w:t xml:space="preserve"> salvar os dados inserido e logo em seguida </w:t>
      </w:r>
      <w:r w:rsidR="00A60F06" w:rsidRPr="0038031A">
        <w:rPr>
          <w:b w:val="0"/>
          <w:sz w:val="24"/>
          <w:szCs w:val="24"/>
        </w:rPr>
        <w:t>irá</w:t>
      </w:r>
      <w:r w:rsidR="0061305D" w:rsidRPr="0038031A">
        <w:rPr>
          <w:b w:val="0"/>
          <w:sz w:val="24"/>
          <w:szCs w:val="24"/>
        </w:rPr>
        <w:t xml:space="preserve"> imprimir o pedido, permitindo que assim possa ser consultada na tela de pedidos</w:t>
      </w:r>
      <w:r w:rsidR="005100BB">
        <w:rPr>
          <w:b w:val="0"/>
          <w:sz w:val="24"/>
          <w:szCs w:val="24"/>
        </w:rPr>
        <w:t>.</w:t>
      </w:r>
    </w:p>
    <w:p w14:paraId="63FBB147" w14:textId="50CAFC63" w:rsidR="0064062C" w:rsidRDefault="0064062C" w:rsidP="00342681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E96677">
        <w:rPr>
          <w:bCs/>
          <w:color w:val="FF0000"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 xml:space="preserve">: Pegar </w:t>
      </w:r>
      <w:proofErr w:type="spellStart"/>
      <w:r>
        <w:rPr>
          <w:b w:val="0"/>
          <w:sz w:val="24"/>
          <w:szCs w:val="24"/>
        </w:rPr>
        <w:t>Config</w:t>
      </w:r>
      <w:proofErr w:type="spellEnd"/>
      <w:r>
        <w:rPr>
          <w:b w:val="0"/>
          <w:sz w:val="24"/>
          <w:szCs w:val="24"/>
        </w:rPr>
        <w:t xml:space="preserve"> do Parâmetros Sistema – Servidores </w:t>
      </w:r>
      <w:r w:rsidR="00E96677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online</w:t>
      </w:r>
      <w:r w:rsidR="00E96677">
        <w:rPr>
          <w:b w:val="0"/>
          <w:sz w:val="24"/>
          <w:szCs w:val="24"/>
        </w:rPr>
        <w:t>.</w:t>
      </w:r>
    </w:p>
    <w:p w14:paraId="4BE7A087" w14:textId="77777777" w:rsidR="005100BB" w:rsidRPr="0038031A" w:rsidRDefault="005100BB" w:rsidP="00342681">
      <w:pPr>
        <w:pStyle w:val="CENTARI-12"/>
        <w:jc w:val="both"/>
        <w:rPr>
          <w:b w:val="0"/>
          <w:sz w:val="24"/>
          <w:szCs w:val="24"/>
        </w:rPr>
      </w:pPr>
    </w:p>
    <w:p w14:paraId="10062D18" w14:textId="42740AE6" w:rsidR="006806C5" w:rsidRPr="009E5972" w:rsidRDefault="00C4668A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9E5972">
        <w:rPr>
          <w:sz w:val="24"/>
          <w:szCs w:val="24"/>
        </w:rPr>
        <w:t>Prazo Máximo para cheques de venda</w:t>
      </w:r>
    </w:p>
    <w:p w14:paraId="57FCA139" w14:textId="77777777" w:rsidR="006806C5" w:rsidRPr="0038031A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754746">
        <w:rPr>
          <w:b w:val="0"/>
          <w:sz w:val="24"/>
          <w:szCs w:val="24"/>
        </w:rPr>
        <w:t>P</w:t>
      </w:r>
      <w:r w:rsidRPr="0038031A">
        <w:rPr>
          <w:b w:val="0"/>
          <w:sz w:val="24"/>
          <w:szCs w:val="24"/>
        </w:rPr>
        <w:t xml:space="preserve">razo </w:t>
      </w:r>
      <w:r w:rsidR="00C4668A" w:rsidRPr="0038031A">
        <w:rPr>
          <w:b w:val="0"/>
          <w:sz w:val="24"/>
          <w:szCs w:val="24"/>
        </w:rPr>
        <w:t>Máximo</w:t>
      </w:r>
      <w:r w:rsidRPr="0038031A">
        <w:rPr>
          <w:b w:val="0"/>
          <w:sz w:val="24"/>
          <w:szCs w:val="24"/>
        </w:rPr>
        <w:t xml:space="preserve"> para cheques de venda”.</w:t>
      </w:r>
    </w:p>
    <w:p w14:paraId="11C1E7B1" w14:textId="77777777" w:rsidR="006806C5" w:rsidRPr="0038031A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1305D" w:rsidRPr="0038031A">
        <w:rPr>
          <w:b w:val="0"/>
          <w:sz w:val="24"/>
          <w:szCs w:val="24"/>
        </w:rPr>
        <w:t xml:space="preserve"> </w:t>
      </w:r>
      <w:r w:rsidR="003463D5" w:rsidRPr="0038031A">
        <w:rPr>
          <w:b w:val="0"/>
          <w:sz w:val="24"/>
          <w:szCs w:val="24"/>
        </w:rPr>
        <w:t>Será</w:t>
      </w:r>
      <w:r w:rsidR="0061305D" w:rsidRPr="0038031A">
        <w:rPr>
          <w:b w:val="0"/>
          <w:sz w:val="24"/>
          <w:szCs w:val="24"/>
        </w:rPr>
        <w:t xml:space="preserve"> permitido definir o prazo máximo para os pedidos </w:t>
      </w:r>
      <w:r w:rsidR="003463D5" w:rsidRPr="0038031A">
        <w:rPr>
          <w:b w:val="0"/>
          <w:sz w:val="24"/>
          <w:szCs w:val="24"/>
        </w:rPr>
        <w:t>que forem realizados com a forma de pagamento cheque.</w:t>
      </w:r>
    </w:p>
    <w:p w14:paraId="56E23EED" w14:textId="77777777" w:rsidR="006806C5" w:rsidRDefault="006806C5" w:rsidP="00342681">
      <w:pPr>
        <w:pStyle w:val="CENTARI-12"/>
        <w:jc w:val="both"/>
        <w:rPr>
          <w:b w:val="0"/>
          <w:sz w:val="24"/>
          <w:szCs w:val="24"/>
        </w:rPr>
      </w:pPr>
    </w:p>
    <w:p w14:paraId="4094EAD5" w14:textId="77777777" w:rsidR="00A266CB" w:rsidRPr="00A266CB" w:rsidRDefault="00A266CB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A266CB">
        <w:rPr>
          <w:sz w:val="24"/>
          <w:szCs w:val="24"/>
        </w:rPr>
        <w:t xml:space="preserve">Carência Calcular Valor Convertido de Cheques Pré-datados </w:t>
      </w:r>
      <w:r w:rsidR="00701BB4">
        <w:rPr>
          <w:sz w:val="24"/>
          <w:szCs w:val="24"/>
        </w:rPr>
        <w:t xml:space="preserve">em </w:t>
      </w:r>
      <w:r w:rsidRPr="00A266CB">
        <w:rPr>
          <w:sz w:val="24"/>
          <w:szCs w:val="24"/>
        </w:rPr>
        <w:t>Vendas</w:t>
      </w:r>
      <w:r w:rsidR="000045E8" w:rsidRPr="000045E8">
        <w:rPr>
          <w:color w:val="FF0000"/>
          <w:sz w:val="24"/>
          <w:szCs w:val="24"/>
        </w:rPr>
        <w:t xml:space="preserve"> </w:t>
      </w:r>
    </w:p>
    <w:p w14:paraId="2C01B3F7" w14:textId="77777777" w:rsidR="00A266CB" w:rsidRDefault="00754746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</w:t>
      </w:r>
      <w:r w:rsidR="002133EF">
        <w:rPr>
          <w:b w:val="0"/>
          <w:sz w:val="24"/>
          <w:szCs w:val="24"/>
        </w:rPr>
        <w:t xml:space="preserve"> “Carência Calcular Valor Convertido de Cheques Pré-datados em Vendas”.</w:t>
      </w:r>
      <w:r w:rsidR="00237408">
        <w:rPr>
          <w:b w:val="0"/>
          <w:sz w:val="24"/>
          <w:szCs w:val="24"/>
        </w:rPr>
        <w:t xml:space="preserve"> E defina um valor.</w:t>
      </w:r>
    </w:p>
    <w:p w14:paraId="5861C240" w14:textId="77777777" w:rsidR="00A9568E" w:rsidRDefault="00C52589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4809D1">
        <w:rPr>
          <w:b w:val="0"/>
          <w:sz w:val="24"/>
          <w:szCs w:val="24"/>
        </w:rPr>
        <w:t xml:space="preserve"> </w:t>
      </w:r>
      <w:r w:rsidR="003461F9">
        <w:rPr>
          <w:b w:val="0"/>
          <w:sz w:val="24"/>
          <w:szCs w:val="24"/>
        </w:rPr>
        <w:t>Calcular um valor convertido de cheques</w:t>
      </w:r>
      <w:r w:rsidR="00A9568E">
        <w:rPr>
          <w:b w:val="0"/>
          <w:sz w:val="24"/>
          <w:szCs w:val="24"/>
        </w:rPr>
        <w:t>.</w:t>
      </w:r>
    </w:p>
    <w:p w14:paraId="396601F1" w14:textId="77777777" w:rsidR="00A9568E" w:rsidRDefault="00A9568E" w:rsidP="00342681">
      <w:pPr>
        <w:pStyle w:val="CENTARI-12"/>
        <w:jc w:val="left"/>
        <w:rPr>
          <w:b w:val="0"/>
          <w:sz w:val="24"/>
          <w:szCs w:val="24"/>
        </w:rPr>
      </w:pPr>
    </w:p>
    <w:p w14:paraId="19655B96" w14:textId="77777777" w:rsidR="002133EF" w:rsidRPr="00754746" w:rsidRDefault="00A9568E" w:rsidP="00A27DD3">
      <w:pPr>
        <w:pStyle w:val="CENTARI-12"/>
        <w:numPr>
          <w:ilvl w:val="0"/>
          <w:numId w:val="40"/>
        </w:numPr>
        <w:jc w:val="left"/>
        <w:rPr>
          <w:b w:val="0"/>
          <w:sz w:val="24"/>
          <w:szCs w:val="24"/>
        </w:rPr>
      </w:pPr>
      <w:r w:rsidRPr="00A9568E">
        <w:rPr>
          <w:sz w:val="24"/>
          <w:szCs w:val="24"/>
        </w:rPr>
        <w:t>Juros</w:t>
      </w:r>
      <w:r>
        <w:rPr>
          <w:b w:val="0"/>
          <w:sz w:val="24"/>
          <w:szCs w:val="24"/>
        </w:rPr>
        <w:t xml:space="preserve"> </w:t>
      </w:r>
      <w:r w:rsidRPr="00A266CB">
        <w:rPr>
          <w:sz w:val="24"/>
          <w:szCs w:val="24"/>
        </w:rPr>
        <w:t xml:space="preserve">Calcular Valor Convertido de Cheques Pré-datados </w:t>
      </w:r>
      <w:r>
        <w:rPr>
          <w:sz w:val="24"/>
          <w:szCs w:val="24"/>
        </w:rPr>
        <w:t xml:space="preserve">em </w:t>
      </w:r>
      <w:r w:rsidRPr="00A266CB">
        <w:rPr>
          <w:sz w:val="24"/>
          <w:szCs w:val="24"/>
        </w:rPr>
        <w:t>Vendas</w:t>
      </w:r>
      <w:r w:rsidR="00757983" w:rsidRPr="00757983">
        <w:rPr>
          <w:color w:val="FF0000"/>
          <w:sz w:val="24"/>
          <w:szCs w:val="24"/>
        </w:rPr>
        <w:t xml:space="preserve"> </w:t>
      </w:r>
    </w:p>
    <w:p w14:paraId="60774595" w14:textId="77777777" w:rsidR="004A10DA" w:rsidRDefault="00237408" w:rsidP="00342681">
      <w:pPr>
        <w:pStyle w:val="CENTARI-12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Clique em “Juros Calcular Valor Convertido de Cheques Pré-datados em Vendas”. E defina um valor.</w:t>
      </w:r>
    </w:p>
    <w:p w14:paraId="5AB558E4" w14:textId="77777777" w:rsidR="004A10DA" w:rsidRDefault="00E74400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Calcular os juros dos valores.</w:t>
      </w:r>
      <w:r w:rsidR="002E250C">
        <w:rPr>
          <w:b w:val="0"/>
          <w:sz w:val="24"/>
          <w:szCs w:val="24"/>
        </w:rPr>
        <w:tab/>
      </w:r>
      <w:r w:rsidR="002E250C">
        <w:rPr>
          <w:b w:val="0"/>
          <w:sz w:val="24"/>
          <w:szCs w:val="24"/>
        </w:rPr>
        <w:tab/>
      </w:r>
    </w:p>
    <w:p w14:paraId="7A201504" w14:textId="77777777" w:rsidR="00E74400" w:rsidRDefault="00E74400" w:rsidP="00342681">
      <w:pPr>
        <w:pStyle w:val="CENTARI-12"/>
        <w:jc w:val="left"/>
        <w:rPr>
          <w:sz w:val="24"/>
          <w:szCs w:val="24"/>
        </w:rPr>
      </w:pPr>
    </w:p>
    <w:p w14:paraId="3BD333C3" w14:textId="77777777" w:rsidR="006C3E1E" w:rsidRDefault="006C3E1E" w:rsidP="00342681">
      <w:pPr>
        <w:pStyle w:val="CENTARI-12"/>
        <w:rPr>
          <w:color w:val="00B0F0"/>
          <w:szCs w:val="32"/>
        </w:rPr>
      </w:pPr>
      <w:r>
        <w:rPr>
          <w:color w:val="00B0F0"/>
          <w:sz w:val="32"/>
          <w:szCs w:val="32"/>
        </w:rPr>
        <w:t>Parâmetros do Sistema</w:t>
      </w:r>
    </w:p>
    <w:p w14:paraId="30759CAD" w14:textId="77777777" w:rsidR="00E74400" w:rsidRDefault="006C3E1E" w:rsidP="00342681">
      <w:pPr>
        <w:pStyle w:val="CENTARI-12"/>
        <w:rPr>
          <w:sz w:val="24"/>
          <w:szCs w:val="24"/>
        </w:rPr>
      </w:pPr>
      <w:r>
        <w:rPr>
          <w:color w:val="00B0F0"/>
          <w:szCs w:val="32"/>
        </w:rPr>
        <w:t>Vendas – Pedido – Ordem de Serviço</w:t>
      </w:r>
    </w:p>
    <w:p w14:paraId="2B0874B6" w14:textId="77777777" w:rsidR="00546131" w:rsidRDefault="00546131" w:rsidP="00342681">
      <w:pPr>
        <w:pStyle w:val="CENTARI-12"/>
        <w:rPr>
          <w:color w:val="00B0F0"/>
          <w:sz w:val="32"/>
          <w:szCs w:val="32"/>
        </w:rPr>
      </w:pPr>
    </w:p>
    <w:p w14:paraId="7E72381D" w14:textId="77777777" w:rsidR="002A5E33" w:rsidRPr="0038031A" w:rsidRDefault="002A5E33" w:rsidP="00342681">
      <w:pPr>
        <w:pStyle w:val="CENTARI-12"/>
        <w:jc w:val="both"/>
        <w:rPr>
          <w:b w:val="0"/>
          <w:sz w:val="24"/>
          <w:szCs w:val="24"/>
        </w:rPr>
      </w:pPr>
    </w:p>
    <w:p w14:paraId="7EDFB41B" w14:textId="77777777" w:rsidR="007B174B" w:rsidRPr="00127B8F" w:rsidRDefault="007B174B" w:rsidP="00342681">
      <w:pPr>
        <w:pStyle w:val="CENTARI-12"/>
        <w:jc w:val="both"/>
        <w:rPr>
          <w:color w:val="00B0F0"/>
          <w:sz w:val="24"/>
          <w:szCs w:val="24"/>
        </w:rPr>
      </w:pPr>
      <w:r w:rsidRPr="00127B8F">
        <w:rPr>
          <w:color w:val="00B0F0"/>
          <w:sz w:val="24"/>
          <w:szCs w:val="24"/>
        </w:rPr>
        <w:t xml:space="preserve">Ordem de serviço / </w:t>
      </w:r>
      <w:r>
        <w:rPr>
          <w:color w:val="00B0F0"/>
          <w:sz w:val="24"/>
          <w:szCs w:val="24"/>
        </w:rPr>
        <w:t>Situação e Garantia</w:t>
      </w:r>
    </w:p>
    <w:p w14:paraId="670D6E83" w14:textId="77777777" w:rsidR="00CD234D" w:rsidRPr="0038031A" w:rsidRDefault="00CD234D" w:rsidP="00342681">
      <w:pPr>
        <w:pStyle w:val="CENTARI-12"/>
        <w:jc w:val="both"/>
        <w:rPr>
          <w:b w:val="0"/>
          <w:sz w:val="24"/>
          <w:szCs w:val="24"/>
        </w:rPr>
      </w:pPr>
    </w:p>
    <w:p w14:paraId="0955776D" w14:textId="0DB5D491" w:rsidR="006806C5" w:rsidRPr="005A1758" w:rsidRDefault="00751B5E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5A1758">
        <w:rPr>
          <w:sz w:val="24"/>
          <w:szCs w:val="24"/>
        </w:rPr>
        <w:t>Situação</w:t>
      </w:r>
      <w:r w:rsidR="00BF6CA0">
        <w:rPr>
          <w:sz w:val="24"/>
          <w:szCs w:val="24"/>
        </w:rPr>
        <w:tab/>
      </w:r>
      <w:r w:rsidR="001D77E2" w:rsidRPr="001D77E2">
        <w:rPr>
          <w:color w:val="FF0000"/>
          <w:sz w:val="24"/>
          <w:szCs w:val="24"/>
        </w:rPr>
        <w:t>ok</w:t>
      </w:r>
    </w:p>
    <w:p w14:paraId="2ED3504A" w14:textId="77777777" w:rsidR="006806C5" w:rsidRPr="0038031A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2A5E33" w:rsidRPr="0038031A">
        <w:rPr>
          <w:b w:val="0"/>
          <w:sz w:val="24"/>
          <w:szCs w:val="24"/>
        </w:rPr>
        <w:t>Situação</w:t>
      </w:r>
      <w:r w:rsidRPr="0038031A">
        <w:rPr>
          <w:b w:val="0"/>
          <w:sz w:val="24"/>
          <w:szCs w:val="24"/>
        </w:rPr>
        <w:t>”.</w:t>
      </w:r>
    </w:p>
    <w:p w14:paraId="7BBBE97E" w14:textId="77777777" w:rsidR="00E60EDB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ED5BBD" w:rsidRPr="0038031A">
        <w:rPr>
          <w:sz w:val="24"/>
          <w:szCs w:val="24"/>
        </w:rPr>
        <w:t>Esperado</w:t>
      </w:r>
      <w:r w:rsidR="00ED5BBD" w:rsidRPr="0038031A">
        <w:rPr>
          <w:b w:val="0"/>
          <w:sz w:val="24"/>
          <w:szCs w:val="24"/>
        </w:rPr>
        <w:t xml:space="preserve">: </w:t>
      </w:r>
      <w:r w:rsidR="002A5E33" w:rsidRPr="0038031A">
        <w:rPr>
          <w:b w:val="0"/>
          <w:sz w:val="24"/>
          <w:szCs w:val="24"/>
        </w:rPr>
        <w:t>Neste</w:t>
      </w:r>
      <w:r w:rsidR="00ED5BBD" w:rsidRPr="0038031A">
        <w:rPr>
          <w:b w:val="0"/>
          <w:sz w:val="24"/>
          <w:szCs w:val="24"/>
        </w:rPr>
        <w:t xml:space="preserve"> menu é possível alterar descrição</w:t>
      </w:r>
      <w:r w:rsidR="00B7373A">
        <w:rPr>
          <w:b w:val="0"/>
          <w:sz w:val="24"/>
          <w:szCs w:val="24"/>
        </w:rPr>
        <w:t>,</w:t>
      </w:r>
      <w:r w:rsidR="00ED5BBD" w:rsidRPr="0038031A">
        <w:rPr>
          <w:b w:val="0"/>
          <w:sz w:val="24"/>
          <w:szCs w:val="24"/>
        </w:rPr>
        <w:t xml:space="preserve"> ordem e histórico</w:t>
      </w:r>
      <w:r w:rsidR="009871D6">
        <w:rPr>
          <w:b w:val="0"/>
          <w:sz w:val="24"/>
          <w:szCs w:val="24"/>
        </w:rPr>
        <w:t>,</w:t>
      </w:r>
      <w:r w:rsidR="00ED5BBD" w:rsidRPr="0038031A">
        <w:rPr>
          <w:b w:val="0"/>
          <w:sz w:val="24"/>
          <w:szCs w:val="24"/>
        </w:rPr>
        <w:t xml:space="preserve"> para customizar tela de pedidos aba </w:t>
      </w:r>
      <w:r w:rsidR="009871D6">
        <w:rPr>
          <w:b w:val="0"/>
          <w:sz w:val="24"/>
          <w:szCs w:val="24"/>
        </w:rPr>
        <w:t xml:space="preserve">– Ordem de Serviço. </w:t>
      </w:r>
    </w:p>
    <w:p w14:paraId="72F972F8" w14:textId="77777777" w:rsidR="005A1758" w:rsidRDefault="005A1758" w:rsidP="00342681">
      <w:pPr>
        <w:pStyle w:val="CENTARI-12"/>
        <w:jc w:val="both"/>
        <w:rPr>
          <w:b w:val="0"/>
          <w:sz w:val="24"/>
          <w:szCs w:val="24"/>
        </w:rPr>
      </w:pPr>
    </w:p>
    <w:p w14:paraId="66BC7905" w14:textId="77777777" w:rsidR="004150FF" w:rsidRDefault="005A1758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5A1758">
        <w:rPr>
          <w:sz w:val="24"/>
          <w:szCs w:val="24"/>
        </w:rPr>
        <w:t>Garantia</w:t>
      </w:r>
      <w:r w:rsidR="00BF6CA0">
        <w:rPr>
          <w:sz w:val="24"/>
          <w:szCs w:val="24"/>
        </w:rPr>
        <w:tab/>
      </w:r>
    </w:p>
    <w:p w14:paraId="677BA86E" w14:textId="77777777" w:rsidR="005A1758" w:rsidRPr="0038031A" w:rsidRDefault="005A175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“Garantia”.</w:t>
      </w:r>
    </w:p>
    <w:p w14:paraId="0DF96838" w14:textId="77777777" w:rsidR="005A1758" w:rsidRDefault="005A175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Neste Menu e possível alterar os prazos de garantia no grid Descrição e Ordem</w:t>
      </w:r>
      <w:r>
        <w:rPr>
          <w:b w:val="0"/>
          <w:sz w:val="24"/>
          <w:szCs w:val="24"/>
        </w:rPr>
        <w:t>.</w:t>
      </w:r>
    </w:p>
    <w:p w14:paraId="341FE12B" w14:textId="77777777" w:rsidR="004150FF" w:rsidRDefault="004150FF" w:rsidP="00342681">
      <w:pPr>
        <w:pStyle w:val="CENTARI-12"/>
        <w:jc w:val="both"/>
        <w:rPr>
          <w:b w:val="0"/>
          <w:sz w:val="24"/>
          <w:szCs w:val="24"/>
        </w:rPr>
      </w:pPr>
    </w:p>
    <w:p w14:paraId="460E0AA2" w14:textId="77777777" w:rsidR="005A1758" w:rsidRPr="0038031A" w:rsidRDefault="005A1758" w:rsidP="00342681">
      <w:pPr>
        <w:pStyle w:val="CENTARI-12"/>
        <w:jc w:val="both"/>
        <w:rPr>
          <w:b w:val="0"/>
          <w:sz w:val="24"/>
          <w:szCs w:val="24"/>
        </w:rPr>
      </w:pPr>
    </w:p>
    <w:p w14:paraId="23BAC4CA" w14:textId="77777777" w:rsidR="00E60EDB" w:rsidRPr="00127B8F" w:rsidRDefault="001375AA" w:rsidP="00342681">
      <w:pPr>
        <w:pStyle w:val="CENTARI-12"/>
        <w:jc w:val="both"/>
        <w:rPr>
          <w:color w:val="00B0F0"/>
          <w:sz w:val="24"/>
          <w:szCs w:val="24"/>
        </w:rPr>
      </w:pPr>
      <w:r w:rsidRPr="00127B8F">
        <w:rPr>
          <w:color w:val="00B0F0"/>
          <w:sz w:val="24"/>
          <w:szCs w:val="24"/>
        </w:rPr>
        <w:t>Ordem de serviço / Impressão</w:t>
      </w:r>
    </w:p>
    <w:p w14:paraId="4F1C4E5A" w14:textId="77777777" w:rsidR="00E32A8F" w:rsidRPr="001C1E82" w:rsidRDefault="001C1E82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1C1E82">
        <w:rPr>
          <w:sz w:val="24"/>
          <w:szCs w:val="24"/>
        </w:rPr>
        <w:t>Produtos</w:t>
      </w:r>
      <w:r w:rsidR="00E875AB">
        <w:rPr>
          <w:sz w:val="24"/>
          <w:szCs w:val="24"/>
        </w:rPr>
        <w:tab/>
      </w:r>
    </w:p>
    <w:p w14:paraId="0BF6ABCA" w14:textId="77777777" w:rsidR="00E32A8F" w:rsidRPr="0038031A" w:rsidRDefault="00E32A8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AA7FE6" w:rsidRPr="0038031A">
        <w:rPr>
          <w:b w:val="0"/>
          <w:sz w:val="24"/>
          <w:szCs w:val="24"/>
        </w:rPr>
        <w:t>Obs.</w:t>
      </w:r>
      <w:r w:rsidRPr="0038031A">
        <w:rPr>
          <w:b w:val="0"/>
          <w:sz w:val="24"/>
          <w:szCs w:val="24"/>
        </w:rPr>
        <w:t xml:space="preserve"> a ser colocada em todas as ordens de serviço </w:t>
      </w:r>
      <w:r w:rsidR="002A7539">
        <w:rPr>
          <w:b w:val="0"/>
          <w:sz w:val="24"/>
          <w:szCs w:val="24"/>
        </w:rPr>
        <w:t xml:space="preserve">- </w:t>
      </w:r>
      <w:r w:rsidRPr="0038031A">
        <w:rPr>
          <w:b w:val="0"/>
          <w:sz w:val="24"/>
          <w:szCs w:val="24"/>
        </w:rPr>
        <w:t>Produtos”.</w:t>
      </w:r>
    </w:p>
    <w:p w14:paraId="112916BD" w14:textId="77777777" w:rsidR="001375AA" w:rsidRDefault="00E32A8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>Resultado Esperado</w:t>
      </w:r>
      <w:r w:rsidRPr="0038031A">
        <w:rPr>
          <w:b w:val="0"/>
          <w:sz w:val="24"/>
          <w:szCs w:val="24"/>
        </w:rPr>
        <w:t>:</w:t>
      </w:r>
      <w:r w:rsidR="00C7089D" w:rsidRPr="0038031A">
        <w:rPr>
          <w:b w:val="0"/>
          <w:sz w:val="24"/>
          <w:szCs w:val="24"/>
        </w:rPr>
        <w:t xml:space="preserve"> Serão inseridas as observações digitadas pelo usuário.</w:t>
      </w:r>
    </w:p>
    <w:p w14:paraId="705A0688" w14:textId="259F39E0" w:rsidR="00D85BBC" w:rsidRDefault="00D85BBC" w:rsidP="00342681">
      <w:pPr>
        <w:pStyle w:val="CENTARI-12"/>
        <w:jc w:val="both"/>
        <w:rPr>
          <w:b w:val="0"/>
          <w:sz w:val="24"/>
          <w:szCs w:val="24"/>
        </w:rPr>
      </w:pPr>
    </w:p>
    <w:p w14:paraId="687BFE45" w14:textId="5524DCC5" w:rsidR="00100D8A" w:rsidRDefault="00100D8A" w:rsidP="00342681">
      <w:pPr>
        <w:pStyle w:val="CENTARI-12"/>
        <w:jc w:val="both"/>
        <w:rPr>
          <w:b w:val="0"/>
          <w:sz w:val="24"/>
          <w:szCs w:val="24"/>
        </w:rPr>
      </w:pPr>
    </w:p>
    <w:p w14:paraId="023657B3" w14:textId="77777777" w:rsidR="00100D8A" w:rsidRDefault="00100D8A" w:rsidP="00342681">
      <w:pPr>
        <w:pStyle w:val="CENTARI-12"/>
        <w:jc w:val="both"/>
        <w:rPr>
          <w:b w:val="0"/>
          <w:sz w:val="24"/>
          <w:szCs w:val="24"/>
        </w:rPr>
      </w:pPr>
    </w:p>
    <w:p w14:paraId="7C821295" w14:textId="250FE8D3" w:rsidR="00100D8A" w:rsidRDefault="00100D8A" w:rsidP="00342681">
      <w:pPr>
        <w:pStyle w:val="CENTARI-12"/>
        <w:jc w:val="both"/>
        <w:rPr>
          <w:b w:val="0"/>
          <w:sz w:val="24"/>
          <w:szCs w:val="24"/>
        </w:rPr>
      </w:pPr>
    </w:p>
    <w:p w14:paraId="6E63A284" w14:textId="7F5EA72C" w:rsidR="00100D8A" w:rsidRDefault="00100D8A" w:rsidP="00342681">
      <w:pPr>
        <w:pStyle w:val="CENTARI-12"/>
        <w:jc w:val="both"/>
        <w:rPr>
          <w:b w:val="0"/>
          <w:sz w:val="24"/>
          <w:szCs w:val="24"/>
        </w:rPr>
      </w:pPr>
    </w:p>
    <w:p w14:paraId="6D4041B0" w14:textId="77777777" w:rsidR="00100D8A" w:rsidRPr="00127B8F" w:rsidRDefault="00100D8A" w:rsidP="00342681">
      <w:pPr>
        <w:pStyle w:val="CENTARI-12"/>
        <w:jc w:val="both"/>
        <w:rPr>
          <w:b w:val="0"/>
          <w:sz w:val="24"/>
          <w:szCs w:val="24"/>
        </w:rPr>
      </w:pPr>
    </w:p>
    <w:p w14:paraId="48B98040" w14:textId="77777777" w:rsidR="00E32A8F" w:rsidRPr="001C1E82" w:rsidRDefault="001C1E82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1C1E82">
        <w:rPr>
          <w:sz w:val="24"/>
          <w:szCs w:val="24"/>
        </w:rPr>
        <w:t>Serviços</w:t>
      </w:r>
      <w:r w:rsidR="00E875AB">
        <w:rPr>
          <w:sz w:val="24"/>
          <w:szCs w:val="24"/>
        </w:rPr>
        <w:tab/>
      </w:r>
    </w:p>
    <w:p w14:paraId="0F79E002" w14:textId="77777777" w:rsidR="00E32A8F" w:rsidRPr="0038031A" w:rsidRDefault="00E32A8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“Obs</w:t>
      </w:r>
      <w:r w:rsidR="0092609D">
        <w:rPr>
          <w:b w:val="0"/>
          <w:sz w:val="24"/>
          <w:szCs w:val="24"/>
        </w:rPr>
        <w:t>.</w:t>
      </w:r>
      <w:r w:rsidRPr="0038031A">
        <w:rPr>
          <w:b w:val="0"/>
          <w:sz w:val="24"/>
          <w:szCs w:val="24"/>
        </w:rPr>
        <w:t xml:space="preserve"> a ser colocada em todas as ordens de serviço - </w:t>
      </w:r>
      <w:r w:rsidR="002A7539">
        <w:rPr>
          <w:b w:val="0"/>
          <w:sz w:val="24"/>
          <w:szCs w:val="24"/>
        </w:rPr>
        <w:t>S</w:t>
      </w:r>
      <w:r w:rsidRPr="0038031A">
        <w:rPr>
          <w:b w:val="0"/>
          <w:sz w:val="24"/>
          <w:szCs w:val="24"/>
        </w:rPr>
        <w:t>erviços”.</w:t>
      </w:r>
    </w:p>
    <w:p w14:paraId="51936E83" w14:textId="24CAECDE" w:rsidR="00E32A8F" w:rsidRDefault="00E32A8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AA7FE6" w:rsidRPr="0038031A">
        <w:rPr>
          <w:b w:val="0"/>
          <w:sz w:val="24"/>
          <w:szCs w:val="24"/>
        </w:rPr>
        <w:t xml:space="preserve"> Serão inseridas as observações digitadas pelo usuário.</w:t>
      </w:r>
    </w:p>
    <w:p w14:paraId="01304994" w14:textId="77777777" w:rsidR="00E258D6" w:rsidRDefault="00E258D6" w:rsidP="00342681">
      <w:pPr>
        <w:pStyle w:val="CENTARI-12"/>
        <w:jc w:val="both"/>
        <w:rPr>
          <w:b w:val="0"/>
          <w:sz w:val="24"/>
          <w:szCs w:val="24"/>
        </w:rPr>
      </w:pPr>
    </w:p>
    <w:p w14:paraId="200383DD" w14:textId="77777777" w:rsidR="00D85BBC" w:rsidRDefault="00D85BBC" w:rsidP="00342681">
      <w:pPr>
        <w:pStyle w:val="CENTARI-12"/>
        <w:jc w:val="both"/>
        <w:rPr>
          <w:b w:val="0"/>
          <w:sz w:val="24"/>
          <w:szCs w:val="24"/>
        </w:rPr>
      </w:pPr>
    </w:p>
    <w:p w14:paraId="41E67AD2" w14:textId="77777777" w:rsidR="00584ED1" w:rsidRDefault="00584ED1" w:rsidP="00342681">
      <w:pPr>
        <w:pStyle w:val="CENTARI-12"/>
        <w:jc w:val="both"/>
        <w:rPr>
          <w:b w:val="0"/>
          <w:sz w:val="24"/>
          <w:szCs w:val="24"/>
        </w:rPr>
      </w:pPr>
      <w:r w:rsidRPr="00127B8F">
        <w:rPr>
          <w:color w:val="00B0F0"/>
          <w:sz w:val="24"/>
          <w:szCs w:val="24"/>
        </w:rPr>
        <w:t>Ordem de serviço /</w:t>
      </w:r>
      <w:r>
        <w:rPr>
          <w:color w:val="00B0F0"/>
          <w:sz w:val="24"/>
          <w:szCs w:val="24"/>
        </w:rPr>
        <w:t xml:space="preserve"> Personalizar Rótulos</w:t>
      </w:r>
    </w:p>
    <w:p w14:paraId="42029358" w14:textId="77777777" w:rsidR="00584ED1" w:rsidRPr="0038031A" w:rsidRDefault="00584ED1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</w:p>
    <w:p w14:paraId="77DB74A0" w14:textId="77777777" w:rsidR="00584ED1" w:rsidRPr="0038031A" w:rsidRDefault="00584ED1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“Personalizar pedido 1,2,3”.</w:t>
      </w:r>
    </w:p>
    <w:p w14:paraId="39162047" w14:textId="77777777" w:rsidR="00584ED1" w:rsidRPr="0038031A" w:rsidRDefault="00584ED1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Será aberta uma tela Sat Gerador de Relatório/ report. Builds que permitirá que edite o relatório da forma que desejar.  </w:t>
      </w:r>
    </w:p>
    <w:p w14:paraId="20E10AE7" w14:textId="77777777" w:rsidR="00584ED1" w:rsidRDefault="00584ED1" w:rsidP="00342681">
      <w:pPr>
        <w:pStyle w:val="CENTARI-12"/>
        <w:jc w:val="both"/>
        <w:rPr>
          <w:b w:val="0"/>
          <w:sz w:val="24"/>
          <w:szCs w:val="24"/>
        </w:rPr>
      </w:pPr>
    </w:p>
    <w:p w14:paraId="746C01DA" w14:textId="77777777" w:rsidR="00584ED1" w:rsidRPr="00127B8F" w:rsidRDefault="00584ED1" w:rsidP="00342681">
      <w:pPr>
        <w:pStyle w:val="CENTARI-12"/>
        <w:jc w:val="both"/>
        <w:rPr>
          <w:b w:val="0"/>
          <w:sz w:val="24"/>
          <w:szCs w:val="24"/>
        </w:rPr>
      </w:pPr>
    </w:p>
    <w:p w14:paraId="6E900267" w14:textId="77777777" w:rsidR="00E32A8F" w:rsidRPr="00127B8F" w:rsidRDefault="001375AA" w:rsidP="00342681">
      <w:pPr>
        <w:pStyle w:val="CENTARI-12"/>
        <w:jc w:val="both"/>
        <w:rPr>
          <w:color w:val="00B0F0"/>
          <w:sz w:val="24"/>
          <w:szCs w:val="24"/>
        </w:rPr>
      </w:pPr>
      <w:r w:rsidRPr="00127B8F">
        <w:rPr>
          <w:color w:val="00B0F0"/>
          <w:sz w:val="24"/>
          <w:szCs w:val="24"/>
        </w:rPr>
        <w:t xml:space="preserve">Ordem de serviço / </w:t>
      </w:r>
      <w:r w:rsidR="003F5478">
        <w:rPr>
          <w:color w:val="00B0F0"/>
          <w:sz w:val="24"/>
          <w:szCs w:val="24"/>
        </w:rPr>
        <w:t>Ordem</w:t>
      </w:r>
      <w:r w:rsidR="005D230B">
        <w:rPr>
          <w:color w:val="00B0F0"/>
          <w:sz w:val="24"/>
          <w:szCs w:val="24"/>
        </w:rPr>
        <w:t xml:space="preserve"> de Serviço</w:t>
      </w:r>
    </w:p>
    <w:p w14:paraId="25B90D26" w14:textId="77777777" w:rsidR="00E32A8F" w:rsidRPr="0038031A" w:rsidRDefault="00E32A8F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</w:p>
    <w:p w14:paraId="473A3BA7" w14:textId="77777777" w:rsidR="00E32A8F" w:rsidRPr="0038031A" w:rsidRDefault="00D04A6F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</w:t>
      </w:r>
      <w:r w:rsidR="002F5CC9">
        <w:rPr>
          <w:b w:val="0"/>
          <w:sz w:val="24"/>
          <w:szCs w:val="24"/>
        </w:rPr>
        <w:t xml:space="preserve">o </w:t>
      </w:r>
      <w:proofErr w:type="spellStart"/>
      <w:r w:rsidR="002F5CC9">
        <w:rPr>
          <w:b w:val="0"/>
          <w:sz w:val="24"/>
          <w:szCs w:val="24"/>
        </w:rPr>
        <w:t>checkbox</w:t>
      </w:r>
      <w:proofErr w:type="spellEnd"/>
      <w:r w:rsidR="002F5CC9">
        <w:rPr>
          <w:b w:val="0"/>
          <w:sz w:val="24"/>
          <w:szCs w:val="24"/>
        </w:rPr>
        <w:t xml:space="preserve"> </w:t>
      </w:r>
      <w:r w:rsidR="00AA7FE6" w:rsidRPr="0038031A">
        <w:rPr>
          <w:b w:val="0"/>
          <w:sz w:val="24"/>
          <w:szCs w:val="24"/>
        </w:rPr>
        <w:t>“B</w:t>
      </w:r>
      <w:r w:rsidR="00E32A8F" w:rsidRPr="0038031A">
        <w:rPr>
          <w:b w:val="0"/>
          <w:sz w:val="24"/>
          <w:szCs w:val="24"/>
        </w:rPr>
        <w:t>aixa</w:t>
      </w:r>
      <w:r w:rsidR="00D33D11">
        <w:rPr>
          <w:b w:val="0"/>
          <w:sz w:val="24"/>
          <w:szCs w:val="24"/>
        </w:rPr>
        <w:t>r e</w:t>
      </w:r>
      <w:r w:rsidR="00E32A8F" w:rsidRPr="0038031A">
        <w:rPr>
          <w:b w:val="0"/>
          <w:sz w:val="24"/>
          <w:szCs w:val="24"/>
        </w:rPr>
        <w:t>stoque</w:t>
      </w:r>
      <w:r w:rsidR="002F5CC9">
        <w:rPr>
          <w:b w:val="0"/>
          <w:sz w:val="24"/>
          <w:szCs w:val="24"/>
        </w:rPr>
        <w:t xml:space="preserve"> quando</w:t>
      </w:r>
      <w:r w:rsidR="00D33D11">
        <w:rPr>
          <w:b w:val="0"/>
          <w:sz w:val="24"/>
          <w:szCs w:val="24"/>
        </w:rPr>
        <w:t xml:space="preserve"> o tipo for “Ordem de Serviço”</w:t>
      </w:r>
      <w:r w:rsidR="00E32A8F" w:rsidRPr="0038031A">
        <w:rPr>
          <w:b w:val="0"/>
          <w:sz w:val="24"/>
          <w:szCs w:val="24"/>
        </w:rPr>
        <w:t>”.</w:t>
      </w:r>
    </w:p>
    <w:p w14:paraId="200F4F22" w14:textId="77777777" w:rsidR="001375AA" w:rsidRDefault="00E32A8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AA7FE6" w:rsidRPr="0038031A">
        <w:rPr>
          <w:b w:val="0"/>
          <w:sz w:val="24"/>
          <w:szCs w:val="24"/>
        </w:rPr>
        <w:t xml:space="preserve"> </w:t>
      </w:r>
      <w:r w:rsidR="00370A52" w:rsidRPr="0038031A">
        <w:rPr>
          <w:b w:val="0"/>
          <w:sz w:val="24"/>
          <w:szCs w:val="24"/>
        </w:rPr>
        <w:t xml:space="preserve">Ao inserir um pedido / venda será dado baixa atomicamente </w:t>
      </w:r>
      <w:r w:rsidR="00ED169D">
        <w:rPr>
          <w:b w:val="0"/>
          <w:sz w:val="24"/>
          <w:szCs w:val="24"/>
        </w:rPr>
        <w:t xml:space="preserve">quando </w:t>
      </w:r>
      <w:r w:rsidR="00370A52" w:rsidRPr="0038031A">
        <w:rPr>
          <w:b w:val="0"/>
          <w:sz w:val="24"/>
          <w:szCs w:val="24"/>
        </w:rPr>
        <w:t>o estoque</w:t>
      </w:r>
      <w:r w:rsidR="00ED169D">
        <w:rPr>
          <w:b w:val="0"/>
          <w:sz w:val="24"/>
          <w:szCs w:val="24"/>
        </w:rPr>
        <w:t xml:space="preserve"> for do tipo “Ordem de Serviço”</w:t>
      </w:r>
      <w:r w:rsidR="007B19BA">
        <w:rPr>
          <w:b w:val="0"/>
          <w:sz w:val="24"/>
          <w:szCs w:val="24"/>
        </w:rPr>
        <w:t>.</w:t>
      </w:r>
    </w:p>
    <w:p w14:paraId="065BA08D" w14:textId="77777777" w:rsidR="002162BE" w:rsidRDefault="002162BE" w:rsidP="00342681">
      <w:pPr>
        <w:pStyle w:val="CENTARI-12"/>
        <w:jc w:val="both"/>
        <w:rPr>
          <w:sz w:val="24"/>
          <w:szCs w:val="24"/>
        </w:rPr>
      </w:pPr>
      <w:proofErr w:type="spellStart"/>
      <w:r w:rsidRPr="001345E3">
        <w:rPr>
          <w:sz w:val="24"/>
          <w:szCs w:val="24"/>
        </w:rPr>
        <w:t>Obs</w:t>
      </w:r>
      <w:proofErr w:type="spellEnd"/>
      <w:r w:rsidRPr="001345E3">
        <w:rPr>
          <w:sz w:val="24"/>
          <w:szCs w:val="24"/>
        </w:rPr>
        <w:t xml:space="preserve"> </w:t>
      </w:r>
      <w:proofErr w:type="spellStart"/>
      <w:r w:rsidRPr="001345E3">
        <w:rPr>
          <w:sz w:val="24"/>
          <w:szCs w:val="24"/>
        </w:rPr>
        <w:t>TestComplete</w:t>
      </w:r>
      <w:proofErr w:type="spellEnd"/>
      <w:r w:rsidRPr="001345E3">
        <w:rPr>
          <w:sz w:val="24"/>
          <w:szCs w:val="24"/>
        </w:rPr>
        <w:t>:</w:t>
      </w:r>
    </w:p>
    <w:p w14:paraId="042AE27F" w14:textId="77777777" w:rsidR="002162BE" w:rsidRDefault="002162BE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7C3FC81F" w14:textId="77777777" w:rsidR="002162BE" w:rsidRDefault="002162BE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Desmarcando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35ED50FD" w14:textId="77777777" w:rsidR="00AB7F43" w:rsidRPr="0038031A" w:rsidRDefault="00AB7F43" w:rsidP="00342681">
      <w:pPr>
        <w:pStyle w:val="CENTARI-12"/>
        <w:jc w:val="both"/>
        <w:rPr>
          <w:sz w:val="24"/>
          <w:szCs w:val="24"/>
        </w:rPr>
      </w:pPr>
    </w:p>
    <w:p w14:paraId="6C48B9F9" w14:textId="71C70819" w:rsidR="00E32A8F" w:rsidRPr="0038031A" w:rsidRDefault="00F567EB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14:paraId="3D136AE9" w14:textId="77777777" w:rsidR="00E32A8F" w:rsidRPr="0038031A" w:rsidRDefault="00EA582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</w:t>
      </w:r>
      <w:r w:rsidR="00E32A8F" w:rsidRPr="0038031A">
        <w:rPr>
          <w:b w:val="0"/>
          <w:sz w:val="24"/>
          <w:szCs w:val="24"/>
        </w:rPr>
        <w:t>“Não permitir inserir produtos na aba “Produtos/ Serviço”. Utilizar a aba</w:t>
      </w:r>
      <w:r w:rsidR="00E42237">
        <w:rPr>
          <w:b w:val="0"/>
          <w:sz w:val="24"/>
          <w:szCs w:val="24"/>
        </w:rPr>
        <w:t xml:space="preserve"> 4 -</w:t>
      </w:r>
      <w:r w:rsidR="00E32A8F" w:rsidRPr="0038031A">
        <w:rPr>
          <w:b w:val="0"/>
          <w:sz w:val="24"/>
          <w:szCs w:val="24"/>
        </w:rPr>
        <w:t xml:space="preserve"> </w:t>
      </w:r>
      <w:r w:rsidR="007A3B40">
        <w:rPr>
          <w:b w:val="0"/>
          <w:sz w:val="24"/>
          <w:szCs w:val="24"/>
        </w:rPr>
        <w:t>R</w:t>
      </w:r>
      <w:r w:rsidR="00E32A8F" w:rsidRPr="0038031A">
        <w:rPr>
          <w:b w:val="0"/>
          <w:sz w:val="24"/>
          <w:szCs w:val="24"/>
        </w:rPr>
        <w:t>equisição”.</w:t>
      </w:r>
    </w:p>
    <w:p w14:paraId="2CF94463" w14:textId="77777777" w:rsidR="001375AA" w:rsidRPr="0038031A" w:rsidRDefault="00E32A8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AA7FE6" w:rsidRPr="0038031A">
        <w:rPr>
          <w:b w:val="0"/>
          <w:sz w:val="24"/>
          <w:szCs w:val="24"/>
        </w:rPr>
        <w:t xml:space="preserve"> O sistema não permite que insira produtos sem que antes tenha utilizado a aba Requisição.</w:t>
      </w:r>
    </w:p>
    <w:p w14:paraId="71C15856" w14:textId="77777777" w:rsidR="00E32A8F" w:rsidRPr="0038031A" w:rsidRDefault="00E32A8F" w:rsidP="00342681">
      <w:pPr>
        <w:pStyle w:val="CENTARI-12"/>
        <w:jc w:val="both"/>
        <w:rPr>
          <w:b w:val="0"/>
          <w:sz w:val="24"/>
          <w:szCs w:val="24"/>
        </w:rPr>
      </w:pPr>
    </w:p>
    <w:p w14:paraId="2166DB4C" w14:textId="77777777" w:rsidR="008A2CCA" w:rsidRDefault="001C5F4E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Parâmetros do Sistema</w:t>
      </w:r>
    </w:p>
    <w:p w14:paraId="01F7B66C" w14:textId="77777777" w:rsidR="00A32FA1" w:rsidRPr="00A32FA1" w:rsidRDefault="00A32FA1" w:rsidP="00342681">
      <w:pPr>
        <w:pStyle w:val="CENTARI-12"/>
        <w:rPr>
          <w:color w:val="00B0F0"/>
          <w:szCs w:val="32"/>
        </w:rPr>
      </w:pPr>
      <w:r>
        <w:rPr>
          <w:color w:val="00B0F0"/>
          <w:szCs w:val="32"/>
        </w:rPr>
        <w:t>Venda</w:t>
      </w:r>
      <w:r w:rsidR="00BB48DB">
        <w:rPr>
          <w:color w:val="00B0F0"/>
          <w:szCs w:val="32"/>
        </w:rPr>
        <w:t>s</w:t>
      </w:r>
      <w:r>
        <w:rPr>
          <w:color w:val="00B0F0"/>
          <w:szCs w:val="32"/>
        </w:rPr>
        <w:t xml:space="preserve"> </w:t>
      </w:r>
      <w:r w:rsidR="009F5539">
        <w:rPr>
          <w:color w:val="00B0F0"/>
          <w:szCs w:val="32"/>
        </w:rPr>
        <w:t xml:space="preserve">- </w:t>
      </w:r>
      <w:r w:rsidR="00B01F56">
        <w:rPr>
          <w:color w:val="00B0F0"/>
          <w:szCs w:val="32"/>
        </w:rPr>
        <w:t>Documento Fiscal</w:t>
      </w:r>
    </w:p>
    <w:p w14:paraId="171E0F79" w14:textId="77777777" w:rsidR="008A2CCA" w:rsidRPr="0038031A" w:rsidRDefault="008A2CCA" w:rsidP="00342681">
      <w:pPr>
        <w:pStyle w:val="CENTARI-12"/>
        <w:jc w:val="both"/>
        <w:rPr>
          <w:sz w:val="24"/>
          <w:szCs w:val="24"/>
        </w:rPr>
      </w:pPr>
    </w:p>
    <w:p w14:paraId="77445E50" w14:textId="77777777" w:rsidR="00FD4D5C" w:rsidRDefault="003A2172" w:rsidP="00342681">
      <w:pPr>
        <w:pStyle w:val="CENTARI-12"/>
        <w:jc w:val="both"/>
        <w:rPr>
          <w:sz w:val="24"/>
          <w:szCs w:val="24"/>
        </w:rPr>
      </w:pPr>
      <w:r w:rsidRPr="004E2943">
        <w:rPr>
          <w:sz w:val="24"/>
          <w:szCs w:val="24"/>
        </w:rPr>
        <w:t>Cupom Fiscal</w:t>
      </w:r>
      <w:r w:rsidR="00731686">
        <w:rPr>
          <w:sz w:val="24"/>
          <w:szCs w:val="24"/>
        </w:rPr>
        <w:tab/>
      </w:r>
      <w:r w:rsidR="00731686">
        <w:rPr>
          <w:sz w:val="24"/>
          <w:szCs w:val="24"/>
        </w:rPr>
        <w:tab/>
      </w:r>
    </w:p>
    <w:p w14:paraId="627824A9" w14:textId="29F33642" w:rsidR="00F567EB" w:rsidRPr="00F567EB" w:rsidRDefault="00F567EB" w:rsidP="00A27DD3">
      <w:pPr>
        <w:pStyle w:val="CENTARI-12"/>
        <w:numPr>
          <w:ilvl w:val="0"/>
          <w:numId w:val="40"/>
        </w:numPr>
        <w:jc w:val="both"/>
        <w:rPr>
          <w:b w:val="0"/>
          <w:color w:val="FF0000"/>
          <w:sz w:val="24"/>
          <w:szCs w:val="24"/>
        </w:rPr>
      </w:pPr>
      <w:r w:rsidRPr="00F567EB">
        <w:rPr>
          <w:bCs/>
          <w:color w:val="FF0000"/>
          <w:sz w:val="24"/>
          <w:szCs w:val="24"/>
        </w:rPr>
        <w:t>Descontinuado</w:t>
      </w:r>
    </w:p>
    <w:p w14:paraId="657F9F78" w14:textId="6C6B1100" w:rsidR="008A2CCA" w:rsidRPr="00F567EB" w:rsidRDefault="008A2CCA" w:rsidP="00F567EB">
      <w:pPr>
        <w:pStyle w:val="CENTARI-12"/>
        <w:jc w:val="both"/>
        <w:rPr>
          <w:b w:val="0"/>
          <w:sz w:val="24"/>
          <w:szCs w:val="24"/>
        </w:rPr>
      </w:pPr>
      <w:r w:rsidRPr="00F567EB">
        <w:rPr>
          <w:b w:val="0"/>
          <w:sz w:val="24"/>
          <w:szCs w:val="24"/>
        </w:rPr>
        <w:t>Clique em “Permitir emissão de segunda via de cupom fiscal”.</w:t>
      </w:r>
    </w:p>
    <w:p w14:paraId="6C15B547" w14:textId="77777777" w:rsidR="008A2CCA" w:rsidRPr="0038031A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834C1F" w:rsidRPr="0038031A">
        <w:rPr>
          <w:sz w:val="24"/>
          <w:szCs w:val="24"/>
        </w:rPr>
        <w:t>Esperado</w:t>
      </w:r>
      <w:r w:rsidR="00834C1F" w:rsidRPr="0038031A">
        <w:rPr>
          <w:b w:val="0"/>
          <w:sz w:val="24"/>
          <w:szCs w:val="24"/>
        </w:rPr>
        <w:t>:</w:t>
      </w:r>
      <w:r w:rsidR="008C51A3" w:rsidRPr="0038031A">
        <w:rPr>
          <w:b w:val="0"/>
          <w:sz w:val="24"/>
          <w:szCs w:val="24"/>
        </w:rPr>
        <w:t xml:space="preserve"> Será emitida duas vias do cupom fiscal atual.</w:t>
      </w:r>
    </w:p>
    <w:p w14:paraId="17D85A35" w14:textId="77777777" w:rsidR="00B27DDC" w:rsidRDefault="00B27DDC" w:rsidP="00342681">
      <w:pPr>
        <w:pStyle w:val="CENTARI-12"/>
        <w:jc w:val="both"/>
        <w:rPr>
          <w:sz w:val="24"/>
          <w:szCs w:val="24"/>
        </w:rPr>
      </w:pPr>
    </w:p>
    <w:p w14:paraId="62096F01" w14:textId="77777777" w:rsidR="00B27DDC" w:rsidRDefault="00B27DDC" w:rsidP="00342681">
      <w:pPr>
        <w:pStyle w:val="CENTARI-12"/>
        <w:jc w:val="both"/>
        <w:rPr>
          <w:sz w:val="24"/>
          <w:szCs w:val="24"/>
        </w:rPr>
      </w:pPr>
    </w:p>
    <w:p w14:paraId="1EF46BB5" w14:textId="77777777" w:rsidR="008A2CCA" w:rsidRPr="0038031A" w:rsidRDefault="008A2CCA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</w:p>
    <w:p w14:paraId="21D4B946" w14:textId="77777777" w:rsidR="008A2CCA" w:rsidRPr="0038031A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834C1F" w:rsidRPr="0038031A">
        <w:rPr>
          <w:b w:val="0"/>
          <w:sz w:val="24"/>
          <w:szCs w:val="24"/>
        </w:rPr>
        <w:t>Só</w:t>
      </w:r>
      <w:r w:rsidRPr="0038031A">
        <w:rPr>
          <w:b w:val="0"/>
          <w:sz w:val="24"/>
          <w:szCs w:val="24"/>
        </w:rPr>
        <w:t xml:space="preserve"> permitir cancelar Pedido de venda ser for possível cancelar o cupom fiscal primeiro”.</w:t>
      </w:r>
    </w:p>
    <w:p w14:paraId="78D486F2" w14:textId="77777777" w:rsidR="008A2CCA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 xml:space="preserve">Resultado </w:t>
      </w:r>
      <w:r w:rsidR="00834C1F" w:rsidRPr="0038031A">
        <w:rPr>
          <w:sz w:val="24"/>
          <w:szCs w:val="24"/>
        </w:rPr>
        <w:t>Esperado</w:t>
      </w:r>
      <w:r w:rsidR="00834C1F" w:rsidRPr="0038031A">
        <w:rPr>
          <w:b w:val="0"/>
          <w:sz w:val="24"/>
          <w:szCs w:val="24"/>
        </w:rPr>
        <w:t>:</w:t>
      </w:r>
      <w:r w:rsidR="008C51A3" w:rsidRPr="0038031A">
        <w:rPr>
          <w:b w:val="0"/>
          <w:sz w:val="24"/>
          <w:szCs w:val="24"/>
        </w:rPr>
        <w:t xml:space="preserve"> Não </w:t>
      </w:r>
      <w:r w:rsidR="0041383D" w:rsidRPr="0038031A">
        <w:rPr>
          <w:b w:val="0"/>
          <w:sz w:val="24"/>
          <w:szCs w:val="24"/>
        </w:rPr>
        <w:t>deverá</w:t>
      </w:r>
      <w:r w:rsidR="008C51A3" w:rsidRPr="0038031A">
        <w:rPr>
          <w:b w:val="0"/>
          <w:sz w:val="24"/>
          <w:szCs w:val="24"/>
        </w:rPr>
        <w:t xml:space="preserve"> permitir que cancelasse o cupom fiscal sem antes cancelar o pedido de venda.</w:t>
      </w:r>
    </w:p>
    <w:p w14:paraId="0C49EDED" w14:textId="77777777" w:rsidR="00526F05" w:rsidRDefault="00526F05" w:rsidP="00342681">
      <w:pPr>
        <w:pStyle w:val="CENTARI-12"/>
        <w:jc w:val="both"/>
        <w:rPr>
          <w:sz w:val="24"/>
          <w:szCs w:val="24"/>
        </w:rPr>
      </w:pPr>
      <w:proofErr w:type="spellStart"/>
      <w:r w:rsidRPr="001345E3">
        <w:rPr>
          <w:sz w:val="24"/>
          <w:szCs w:val="24"/>
        </w:rPr>
        <w:t>Obs</w:t>
      </w:r>
      <w:proofErr w:type="spellEnd"/>
      <w:r w:rsidRPr="001345E3">
        <w:rPr>
          <w:sz w:val="24"/>
          <w:szCs w:val="24"/>
        </w:rPr>
        <w:t xml:space="preserve"> </w:t>
      </w:r>
      <w:proofErr w:type="spellStart"/>
      <w:r w:rsidRPr="001345E3">
        <w:rPr>
          <w:sz w:val="24"/>
          <w:szCs w:val="24"/>
        </w:rPr>
        <w:t>TestComplete</w:t>
      </w:r>
      <w:proofErr w:type="spellEnd"/>
      <w:r w:rsidRPr="001345E3">
        <w:rPr>
          <w:sz w:val="24"/>
          <w:szCs w:val="24"/>
        </w:rPr>
        <w:t>:</w:t>
      </w:r>
    </w:p>
    <w:p w14:paraId="0B3941E4" w14:textId="77777777" w:rsidR="00526F05" w:rsidRDefault="00526F0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2EA1826C" w14:textId="77777777" w:rsidR="00526F05" w:rsidRDefault="00526F0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Desmarcando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051544BA" w14:textId="77777777" w:rsidR="00667F1C" w:rsidRPr="0038031A" w:rsidRDefault="00667F1C" w:rsidP="00342681">
      <w:pPr>
        <w:pStyle w:val="CENTARI-12"/>
        <w:jc w:val="both"/>
        <w:rPr>
          <w:b w:val="0"/>
          <w:sz w:val="24"/>
          <w:szCs w:val="24"/>
        </w:rPr>
      </w:pPr>
    </w:p>
    <w:p w14:paraId="1BFA3EBB" w14:textId="5C8E2852" w:rsidR="008A2CCA" w:rsidRPr="00EC1FA1" w:rsidRDefault="00EC1FA1" w:rsidP="00A27DD3">
      <w:pPr>
        <w:pStyle w:val="CENTARI-12"/>
        <w:numPr>
          <w:ilvl w:val="0"/>
          <w:numId w:val="40"/>
        </w:numPr>
        <w:jc w:val="both"/>
        <w:rPr>
          <w:bCs/>
          <w:color w:val="FF0000"/>
          <w:sz w:val="24"/>
          <w:szCs w:val="24"/>
        </w:rPr>
      </w:pPr>
      <w:r w:rsidRPr="00EC1FA1">
        <w:rPr>
          <w:bCs/>
          <w:color w:val="FF0000"/>
          <w:sz w:val="24"/>
          <w:szCs w:val="24"/>
        </w:rPr>
        <w:t>(Descontinuado)</w:t>
      </w:r>
    </w:p>
    <w:p w14:paraId="6A455762" w14:textId="1EB149C0" w:rsidR="008A2CCA" w:rsidRPr="0038031A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“Truncar total do item do pedido para ficar igual ao ECF com Truncamento”.</w:t>
      </w:r>
      <w:r w:rsidR="00EC1FA1">
        <w:rPr>
          <w:b w:val="0"/>
          <w:sz w:val="24"/>
          <w:szCs w:val="24"/>
        </w:rPr>
        <w:t xml:space="preserve"> </w:t>
      </w:r>
    </w:p>
    <w:p w14:paraId="01364770" w14:textId="77777777" w:rsidR="008A2CCA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834C1F" w:rsidRPr="0038031A">
        <w:rPr>
          <w:sz w:val="24"/>
          <w:szCs w:val="24"/>
        </w:rPr>
        <w:t>Esperado</w:t>
      </w:r>
      <w:r w:rsidR="00834C1F" w:rsidRPr="0038031A">
        <w:rPr>
          <w:b w:val="0"/>
          <w:sz w:val="24"/>
          <w:szCs w:val="24"/>
        </w:rPr>
        <w:t>:</w:t>
      </w:r>
      <w:r w:rsidR="008C51A3" w:rsidRPr="0038031A">
        <w:rPr>
          <w:b w:val="0"/>
          <w:sz w:val="24"/>
          <w:szCs w:val="24"/>
        </w:rPr>
        <w:t xml:space="preserve"> </w:t>
      </w:r>
      <w:r w:rsidR="00370A52" w:rsidRPr="0038031A">
        <w:rPr>
          <w:b w:val="0"/>
          <w:sz w:val="24"/>
          <w:szCs w:val="24"/>
        </w:rPr>
        <w:t xml:space="preserve">Esta função </w:t>
      </w:r>
      <w:r w:rsidR="00667F1C" w:rsidRPr="0038031A">
        <w:rPr>
          <w:b w:val="0"/>
          <w:sz w:val="24"/>
          <w:szCs w:val="24"/>
        </w:rPr>
        <w:t>deverá</w:t>
      </w:r>
      <w:r w:rsidR="00370A52" w:rsidRPr="0038031A">
        <w:rPr>
          <w:b w:val="0"/>
          <w:sz w:val="24"/>
          <w:szCs w:val="24"/>
        </w:rPr>
        <w:t xml:space="preserve"> receber o peso da balança do código de barras do produto e a diferença de valores entre estes produtos será arredondado.</w:t>
      </w:r>
    </w:p>
    <w:p w14:paraId="1A5F3854" w14:textId="6D0D4651" w:rsidR="00206BC9" w:rsidRDefault="00206BC9" w:rsidP="00342681">
      <w:pPr>
        <w:pStyle w:val="CENTARI-12"/>
        <w:jc w:val="both"/>
        <w:rPr>
          <w:b w:val="0"/>
          <w:sz w:val="24"/>
          <w:szCs w:val="24"/>
        </w:rPr>
      </w:pPr>
    </w:p>
    <w:p w14:paraId="314F7ADA" w14:textId="5128C68D" w:rsidR="00674835" w:rsidRDefault="00674835" w:rsidP="00342681">
      <w:pPr>
        <w:pStyle w:val="CENTARI-12"/>
        <w:jc w:val="both"/>
        <w:rPr>
          <w:b w:val="0"/>
          <w:sz w:val="24"/>
          <w:szCs w:val="24"/>
        </w:rPr>
      </w:pPr>
    </w:p>
    <w:p w14:paraId="2455E265" w14:textId="77777777" w:rsidR="00674835" w:rsidRPr="0038031A" w:rsidRDefault="00674835" w:rsidP="00342681">
      <w:pPr>
        <w:pStyle w:val="CENTARI-12"/>
        <w:jc w:val="both"/>
        <w:rPr>
          <w:b w:val="0"/>
          <w:sz w:val="24"/>
          <w:szCs w:val="24"/>
        </w:rPr>
      </w:pPr>
    </w:p>
    <w:p w14:paraId="5200C189" w14:textId="77D8E8E5" w:rsidR="008A2CCA" w:rsidRDefault="008A2CCA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</w:p>
    <w:p w14:paraId="4E32F871" w14:textId="77777777" w:rsidR="007B68CA" w:rsidRPr="0038031A" w:rsidRDefault="007B68CA" w:rsidP="007B68CA">
      <w:pPr>
        <w:pStyle w:val="CENTARI-12"/>
        <w:ind w:left="425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“Texto padrão para imprimir em todos os cupons fiscais”.</w:t>
      </w:r>
      <w:r>
        <w:rPr>
          <w:b w:val="0"/>
          <w:sz w:val="24"/>
          <w:szCs w:val="24"/>
        </w:rPr>
        <w:t xml:space="preserve"> E digite o texto padrão.</w:t>
      </w:r>
    </w:p>
    <w:p w14:paraId="1471E277" w14:textId="77777777" w:rsidR="007B68CA" w:rsidRDefault="007B68CA" w:rsidP="007B68CA">
      <w:pPr>
        <w:pStyle w:val="CENTARI-12"/>
        <w:ind w:left="425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Uma mensagem pré-definida será exibida na roda pé do cupom fiscal.</w:t>
      </w:r>
    </w:p>
    <w:p w14:paraId="50889F6C" w14:textId="77777777" w:rsidR="007B68CA" w:rsidRDefault="007B68CA" w:rsidP="007B68CA">
      <w:pPr>
        <w:pStyle w:val="CENTARI-12"/>
        <w:ind w:left="785"/>
        <w:jc w:val="both"/>
        <w:rPr>
          <w:b w:val="0"/>
          <w:sz w:val="24"/>
          <w:szCs w:val="24"/>
        </w:rPr>
      </w:pPr>
    </w:p>
    <w:p w14:paraId="6F486A83" w14:textId="77777777" w:rsidR="007B68CA" w:rsidRPr="0038031A" w:rsidRDefault="007B68CA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</w:p>
    <w:p w14:paraId="020D9401" w14:textId="588C4D69" w:rsidR="008A2CCA" w:rsidRPr="0038031A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7E3A74" w:rsidRPr="007E3A74">
        <w:rPr>
          <w:b w:val="0"/>
          <w:sz w:val="24"/>
          <w:szCs w:val="24"/>
        </w:rPr>
        <w:t xml:space="preserve">Emitir as </w:t>
      </w:r>
      <w:proofErr w:type="spellStart"/>
      <w:r w:rsidR="007E3A74" w:rsidRPr="007E3A74">
        <w:rPr>
          <w:b w:val="0"/>
          <w:sz w:val="24"/>
          <w:szCs w:val="24"/>
        </w:rPr>
        <w:t>NFCes</w:t>
      </w:r>
      <w:proofErr w:type="spellEnd"/>
      <w:r w:rsidR="007E3A74" w:rsidRPr="007E3A74">
        <w:rPr>
          <w:b w:val="0"/>
          <w:sz w:val="24"/>
          <w:szCs w:val="24"/>
        </w:rPr>
        <w:t xml:space="preserve"> em Contingências, não aguardar a resposta da Sefaz</w:t>
      </w:r>
    </w:p>
    <w:p w14:paraId="5DF3A375" w14:textId="4C0D1E94" w:rsidR="008A2CCA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834C1F" w:rsidRPr="0038031A">
        <w:rPr>
          <w:sz w:val="24"/>
          <w:szCs w:val="24"/>
        </w:rPr>
        <w:t>Esperado</w:t>
      </w:r>
      <w:r w:rsidR="00834C1F" w:rsidRPr="0038031A">
        <w:rPr>
          <w:b w:val="0"/>
          <w:sz w:val="24"/>
          <w:szCs w:val="24"/>
        </w:rPr>
        <w:t>:</w:t>
      </w:r>
      <w:r w:rsidR="007E3A74">
        <w:rPr>
          <w:b w:val="0"/>
          <w:sz w:val="24"/>
          <w:szCs w:val="24"/>
        </w:rPr>
        <w:t xml:space="preserve"> O sistema deve emitir as notas em </w:t>
      </w:r>
      <w:r w:rsidR="00CB265F">
        <w:rPr>
          <w:b w:val="0"/>
          <w:sz w:val="24"/>
          <w:szCs w:val="24"/>
        </w:rPr>
        <w:t>contingências</w:t>
      </w:r>
      <w:r w:rsidR="007E3A74">
        <w:rPr>
          <w:b w:val="0"/>
          <w:sz w:val="24"/>
          <w:szCs w:val="24"/>
        </w:rPr>
        <w:t>.</w:t>
      </w:r>
    </w:p>
    <w:p w14:paraId="66D2A914" w14:textId="77777777" w:rsidR="00206BC9" w:rsidRPr="0038031A" w:rsidRDefault="00206BC9" w:rsidP="00342681">
      <w:pPr>
        <w:pStyle w:val="CENTARI-12"/>
        <w:jc w:val="both"/>
        <w:rPr>
          <w:b w:val="0"/>
          <w:sz w:val="24"/>
          <w:szCs w:val="24"/>
        </w:rPr>
      </w:pPr>
    </w:p>
    <w:p w14:paraId="3AAD527C" w14:textId="77777777" w:rsidR="00C44720" w:rsidRDefault="00C44720" w:rsidP="00342681">
      <w:pPr>
        <w:pStyle w:val="CENTARI-12"/>
        <w:rPr>
          <w:color w:val="00B0F0"/>
          <w:sz w:val="32"/>
          <w:szCs w:val="32"/>
        </w:rPr>
      </w:pPr>
    </w:p>
    <w:p w14:paraId="2642404E" w14:textId="77777777" w:rsidR="00C44720" w:rsidRDefault="00C44720" w:rsidP="00342681">
      <w:pPr>
        <w:pStyle w:val="CENTARI-12"/>
        <w:rPr>
          <w:color w:val="00B0F0"/>
          <w:szCs w:val="32"/>
        </w:rPr>
      </w:pPr>
      <w:r>
        <w:rPr>
          <w:color w:val="00B0F0"/>
          <w:sz w:val="32"/>
          <w:szCs w:val="32"/>
        </w:rPr>
        <w:t>Parâmetros do Sistema</w:t>
      </w:r>
    </w:p>
    <w:p w14:paraId="56A9C155" w14:textId="77777777" w:rsidR="00C44720" w:rsidRDefault="00C44720" w:rsidP="00342681">
      <w:pPr>
        <w:pStyle w:val="CENTARI-12"/>
        <w:rPr>
          <w:color w:val="00B0F0"/>
          <w:sz w:val="24"/>
          <w:szCs w:val="24"/>
        </w:rPr>
      </w:pPr>
      <w:r>
        <w:rPr>
          <w:color w:val="00B0F0"/>
          <w:szCs w:val="32"/>
        </w:rPr>
        <w:t>Vendas – Pedido - Impressão</w:t>
      </w:r>
    </w:p>
    <w:p w14:paraId="496AC148" w14:textId="77777777" w:rsidR="00C44720" w:rsidRDefault="00C44720" w:rsidP="00342681">
      <w:pPr>
        <w:pStyle w:val="CENTARI-12"/>
        <w:jc w:val="both"/>
        <w:rPr>
          <w:color w:val="00B0F0"/>
          <w:sz w:val="24"/>
          <w:szCs w:val="24"/>
        </w:rPr>
      </w:pPr>
    </w:p>
    <w:p w14:paraId="1F85B41C" w14:textId="77777777" w:rsidR="008A2CCA" w:rsidRPr="00127B8F" w:rsidRDefault="003158F9" w:rsidP="00342681">
      <w:pPr>
        <w:pStyle w:val="CENTARI-12"/>
        <w:jc w:val="both"/>
        <w:rPr>
          <w:color w:val="00B0F0"/>
          <w:sz w:val="24"/>
          <w:szCs w:val="24"/>
        </w:rPr>
      </w:pPr>
      <w:r>
        <w:rPr>
          <w:sz w:val="24"/>
          <w:szCs w:val="24"/>
        </w:rPr>
        <w:t xml:space="preserve">Impressões </w:t>
      </w:r>
    </w:p>
    <w:p w14:paraId="675B5E8D" w14:textId="77777777" w:rsidR="00834C1F" w:rsidRPr="00332775" w:rsidRDefault="00332775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332775">
        <w:rPr>
          <w:sz w:val="24"/>
          <w:szCs w:val="24"/>
        </w:rPr>
        <w:t>Tipo de Impressão do pedido de orçamento/Venda</w:t>
      </w:r>
    </w:p>
    <w:p w14:paraId="374732E5" w14:textId="77777777" w:rsidR="00834C1F" w:rsidRPr="0038031A" w:rsidRDefault="00370A52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“Tipo de I</w:t>
      </w:r>
      <w:r w:rsidR="00834C1F" w:rsidRPr="0038031A">
        <w:rPr>
          <w:b w:val="0"/>
          <w:sz w:val="24"/>
          <w:szCs w:val="24"/>
        </w:rPr>
        <w:t>mpressão do pedido de orçamento/Venda”.</w:t>
      </w:r>
      <w:r w:rsidR="006A274C">
        <w:rPr>
          <w:b w:val="0"/>
          <w:sz w:val="24"/>
          <w:szCs w:val="24"/>
        </w:rPr>
        <w:t xml:space="preserve"> E selecione uma das opções.</w:t>
      </w:r>
    </w:p>
    <w:p w14:paraId="417855B4" w14:textId="77777777" w:rsidR="008A2CCA" w:rsidRDefault="00834C1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70A52" w:rsidRPr="0038031A">
        <w:rPr>
          <w:b w:val="0"/>
          <w:sz w:val="24"/>
          <w:szCs w:val="24"/>
        </w:rPr>
        <w:t xml:space="preserve"> </w:t>
      </w:r>
      <w:r w:rsidR="0070509F" w:rsidRPr="0038031A">
        <w:rPr>
          <w:b w:val="0"/>
          <w:sz w:val="24"/>
          <w:szCs w:val="24"/>
        </w:rPr>
        <w:t>Permitir que o usuário escolha a opção desejada do pedido de orçamento.</w:t>
      </w:r>
      <w:r w:rsidR="00FE6F15">
        <w:rPr>
          <w:b w:val="0"/>
          <w:sz w:val="24"/>
          <w:szCs w:val="24"/>
        </w:rPr>
        <w:t xml:space="preserve"> </w:t>
      </w:r>
      <w:r w:rsidR="0070509F" w:rsidRPr="0038031A">
        <w:rPr>
          <w:b w:val="0"/>
          <w:sz w:val="24"/>
          <w:szCs w:val="24"/>
        </w:rPr>
        <w:t>Padrão</w:t>
      </w:r>
      <w:r w:rsidR="00AF0494">
        <w:rPr>
          <w:b w:val="0"/>
          <w:sz w:val="24"/>
          <w:szCs w:val="24"/>
        </w:rPr>
        <w:t xml:space="preserve">, </w:t>
      </w:r>
      <w:r w:rsidR="0070509F" w:rsidRPr="0038031A">
        <w:rPr>
          <w:b w:val="0"/>
          <w:sz w:val="24"/>
          <w:szCs w:val="24"/>
        </w:rPr>
        <w:t xml:space="preserve">reduzido, </w:t>
      </w:r>
      <w:r w:rsidR="0077372F" w:rsidRPr="0038031A">
        <w:rPr>
          <w:b w:val="0"/>
          <w:sz w:val="24"/>
          <w:szCs w:val="24"/>
        </w:rPr>
        <w:t>impressora</w:t>
      </w:r>
      <w:r w:rsidR="0070509F" w:rsidRPr="0038031A">
        <w:rPr>
          <w:b w:val="0"/>
          <w:sz w:val="24"/>
          <w:szCs w:val="24"/>
        </w:rPr>
        <w:t xml:space="preserve"> não fiscal</w:t>
      </w:r>
      <w:r w:rsidR="00FE6F15">
        <w:rPr>
          <w:b w:val="0"/>
          <w:sz w:val="24"/>
          <w:szCs w:val="24"/>
        </w:rPr>
        <w:t xml:space="preserve"> ou </w:t>
      </w:r>
      <w:r w:rsidR="00FE6F15" w:rsidRPr="0038031A">
        <w:rPr>
          <w:b w:val="0"/>
          <w:sz w:val="24"/>
          <w:szCs w:val="24"/>
        </w:rPr>
        <w:t>Personalizado</w:t>
      </w:r>
      <w:r w:rsidR="0070509F" w:rsidRPr="0038031A">
        <w:rPr>
          <w:b w:val="0"/>
          <w:sz w:val="24"/>
          <w:szCs w:val="24"/>
        </w:rPr>
        <w:t>.</w:t>
      </w:r>
      <w:r w:rsidR="009F3A8A">
        <w:rPr>
          <w:b w:val="0"/>
          <w:sz w:val="24"/>
          <w:szCs w:val="24"/>
        </w:rPr>
        <w:t xml:space="preserve"> </w:t>
      </w:r>
    </w:p>
    <w:p w14:paraId="407CC46A" w14:textId="77777777" w:rsidR="008B59BA" w:rsidRPr="0038031A" w:rsidRDefault="008B59BA" w:rsidP="00342681">
      <w:pPr>
        <w:pStyle w:val="CENTARI-12"/>
        <w:jc w:val="both"/>
        <w:rPr>
          <w:b w:val="0"/>
          <w:sz w:val="24"/>
          <w:szCs w:val="24"/>
        </w:rPr>
      </w:pPr>
    </w:p>
    <w:p w14:paraId="0D87F12D" w14:textId="77777777" w:rsidR="00834C1F" w:rsidRPr="008F3129" w:rsidRDefault="00C95047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8F3129">
        <w:rPr>
          <w:sz w:val="24"/>
          <w:szCs w:val="24"/>
        </w:rPr>
        <w:t>Descrição do tipo “Venda” na impressão do Pedido</w:t>
      </w:r>
    </w:p>
    <w:p w14:paraId="333BF695" w14:textId="77777777" w:rsidR="00834C1F" w:rsidRPr="0038031A" w:rsidRDefault="00834C1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“Descrição do tipo “Venda” na impressão do Pedido”.</w:t>
      </w:r>
    </w:p>
    <w:p w14:paraId="1E6F848D" w14:textId="7292D354" w:rsidR="00834C1F" w:rsidRDefault="00834C1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70509F" w:rsidRPr="0038031A">
        <w:rPr>
          <w:b w:val="0"/>
          <w:sz w:val="24"/>
          <w:szCs w:val="24"/>
        </w:rPr>
        <w:t xml:space="preserve"> O usuário poderá definir uma descrição tipo venda na impressão do pedido.</w:t>
      </w:r>
    </w:p>
    <w:p w14:paraId="05C241EB" w14:textId="71CA3FEF" w:rsidR="00D2375F" w:rsidRPr="00D2375F" w:rsidRDefault="00D2375F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Obs. </w:t>
      </w:r>
      <w:r>
        <w:rPr>
          <w:b w:val="0"/>
          <w:sz w:val="24"/>
          <w:szCs w:val="24"/>
        </w:rPr>
        <w:t xml:space="preserve">A função ativa no tipo: 3 – Pedido de Venda na aba 13 – Impressões nos </w:t>
      </w:r>
      <w:r w:rsidR="00CB265F">
        <w:rPr>
          <w:b w:val="0"/>
          <w:sz w:val="24"/>
          <w:szCs w:val="24"/>
        </w:rPr>
        <w:t>botões Pedido</w:t>
      </w:r>
      <w:r>
        <w:rPr>
          <w:b w:val="0"/>
          <w:sz w:val="24"/>
          <w:szCs w:val="24"/>
        </w:rPr>
        <w:t xml:space="preserve"> tipo de 1 a 6</w:t>
      </w:r>
    </w:p>
    <w:p w14:paraId="373CE792" w14:textId="77777777" w:rsidR="007D3164" w:rsidRDefault="007D3164" w:rsidP="00342681">
      <w:pPr>
        <w:pStyle w:val="CENTARI-12"/>
        <w:jc w:val="both"/>
        <w:rPr>
          <w:b w:val="0"/>
          <w:sz w:val="24"/>
          <w:szCs w:val="24"/>
        </w:rPr>
      </w:pPr>
    </w:p>
    <w:p w14:paraId="368C976B" w14:textId="35E6F148" w:rsidR="00706E56" w:rsidRPr="00983980" w:rsidRDefault="00983980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983980">
        <w:rPr>
          <w:sz w:val="24"/>
          <w:szCs w:val="24"/>
        </w:rPr>
        <w:t>Imprimir o Valor convertido do Pagamento</w:t>
      </w:r>
      <w:r w:rsidR="00054C3B">
        <w:rPr>
          <w:sz w:val="24"/>
          <w:szCs w:val="24"/>
        </w:rPr>
        <w:tab/>
      </w:r>
      <w:r w:rsidR="005D4C24">
        <w:rPr>
          <w:sz w:val="24"/>
          <w:szCs w:val="24"/>
        </w:rPr>
        <w:t xml:space="preserve"> </w:t>
      </w:r>
      <w:r w:rsidR="005D4C24" w:rsidRPr="0082799D">
        <w:rPr>
          <w:color w:val="FF0000"/>
          <w:sz w:val="24"/>
          <w:szCs w:val="24"/>
        </w:rPr>
        <w:t>Descontinuado</w:t>
      </w:r>
    </w:p>
    <w:p w14:paraId="4A99B35F" w14:textId="77777777" w:rsidR="00706E56" w:rsidRDefault="00706E5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</w:t>
      </w:r>
      <w:r w:rsidRPr="0038031A">
        <w:rPr>
          <w:b w:val="0"/>
          <w:sz w:val="24"/>
          <w:szCs w:val="24"/>
        </w:rPr>
        <w:t xml:space="preserve">“Imprimir o Valor </w:t>
      </w:r>
      <w:r w:rsidR="0047361B">
        <w:rPr>
          <w:b w:val="0"/>
          <w:sz w:val="24"/>
          <w:szCs w:val="24"/>
        </w:rPr>
        <w:t>convertido do Pagamento</w:t>
      </w:r>
      <w:r w:rsidRPr="0038031A">
        <w:rPr>
          <w:b w:val="0"/>
          <w:sz w:val="24"/>
          <w:szCs w:val="24"/>
        </w:rPr>
        <w:t>”.</w:t>
      </w:r>
    </w:p>
    <w:p w14:paraId="058312A4" w14:textId="2A753014" w:rsidR="003C289C" w:rsidRDefault="003C289C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5B4867">
        <w:rPr>
          <w:b w:val="0"/>
          <w:sz w:val="24"/>
          <w:szCs w:val="24"/>
        </w:rPr>
        <w:t xml:space="preserve"> </w:t>
      </w:r>
      <w:r w:rsidR="00C46183">
        <w:rPr>
          <w:b w:val="0"/>
          <w:sz w:val="24"/>
          <w:szCs w:val="24"/>
        </w:rPr>
        <w:t>Será i</w:t>
      </w:r>
      <w:r w:rsidR="0028282E">
        <w:rPr>
          <w:b w:val="0"/>
          <w:sz w:val="24"/>
          <w:szCs w:val="24"/>
        </w:rPr>
        <w:t>mpr</w:t>
      </w:r>
      <w:r w:rsidR="00C46183">
        <w:rPr>
          <w:b w:val="0"/>
          <w:sz w:val="24"/>
          <w:szCs w:val="24"/>
        </w:rPr>
        <w:t>esso</w:t>
      </w:r>
      <w:r w:rsidR="0028282E">
        <w:rPr>
          <w:b w:val="0"/>
          <w:sz w:val="24"/>
          <w:szCs w:val="24"/>
        </w:rPr>
        <w:t xml:space="preserve"> os valores convertidos de pagamentos. </w:t>
      </w:r>
    </w:p>
    <w:p w14:paraId="106EC9DD" w14:textId="77777777" w:rsidR="003C289C" w:rsidRPr="0038031A" w:rsidRDefault="003C289C" w:rsidP="00342681">
      <w:pPr>
        <w:pStyle w:val="CENTARI-12"/>
        <w:jc w:val="both"/>
        <w:rPr>
          <w:b w:val="0"/>
          <w:sz w:val="24"/>
          <w:szCs w:val="24"/>
        </w:rPr>
      </w:pPr>
    </w:p>
    <w:p w14:paraId="0542E42D" w14:textId="63958AEC" w:rsidR="00834C1F" w:rsidRPr="00AD2EA9" w:rsidRDefault="00AD2EA9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AD2EA9">
        <w:rPr>
          <w:sz w:val="24"/>
          <w:szCs w:val="24"/>
        </w:rPr>
        <w:t>Imprimir os Valores dos Itens</w:t>
      </w:r>
      <w:r w:rsidR="007D5AAE">
        <w:rPr>
          <w:sz w:val="24"/>
          <w:szCs w:val="24"/>
        </w:rPr>
        <w:tab/>
      </w:r>
      <w:r w:rsidR="003816C9" w:rsidRPr="0082799D">
        <w:rPr>
          <w:color w:val="FF0000"/>
          <w:sz w:val="24"/>
          <w:szCs w:val="24"/>
        </w:rPr>
        <w:t>Descontinuado</w:t>
      </w:r>
    </w:p>
    <w:p w14:paraId="7238515C" w14:textId="77777777" w:rsidR="00834C1F" w:rsidRPr="0038031A" w:rsidRDefault="002D077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</w:t>
      </w:r>
      <w:r w:rsidR="00834C1F" w:rsidRPr="0038031A">
        <w:rPr>
          <w:b w:val="0"/>
          <w:sz w:val="24"/>
          <w:szCs w:val="24"/>
        </w:rPr>
        <w:t>“Imprimir os Valores dos Itens”.</w:t>
      </w:r>
    </w:p>
    <w:p w14:paraId="75962D68" w14:textId="77777777" w:rsidR="00834C1F" w:rsidRDefault="00834C1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B60815" w:rsidRPr="0038031A">
        <w:rPr>
          <w:b w:val="0"/>
          <w:sz w:val="24"/>
          <w:szCs w:val="24"/>
        </w:rPr>
        <w:t xml:space="preserve"> Será impresso logo </w:t>
      </w:r>
      <w:r w:rsidR="00B031CD" w:rsidRPr="0038031A">
        <w:rPr>
          <w:b w:val="0"/>
          <w:sz w:val="24"/>
          <w:szCs w:val="24"/>
        </w:rPr>
        <w:t>à</w:t>
      </w:r>
      <w:r w:rsidR="00B60815" w:rsidRPr="0038031A">
        <w:rPr>
          <w:b w:val="0"/>
          <w:sz w:val="24"/>
          <w:szCs w:val="24"/>
        </w:rPr>
        <w:t xml:space="preserve"> frente da descrição dos produtos valor de cada item.</w:t>
      </w:r>
    </w:p>
    <w:p w14:paraId="1D58D9B5" w14:textId="12FDE604" w:rsidR="00B031CD" w:rsidRDefault="00B031CD" w:rsidP="00342681">
      <w:pPr>
        <w:pStyle w:val="CENTARI-12"/>
        <w:jc w:val="both"/>
        <w:rPr>
          <w:b w:val="0"/>
          <w:sz w:val="24"/>
          <w:szCs w:val="24"/>
        </w:rPr>
      </w:pPr>
    </w:p>
    <w:p w14:paraId="5C143D81" w14:textId="4B4198AE" w:rsidR="00DF6239" w:rsidRPr="00F070E8" w:rsidRDefault="00DF6239" w:rsidP="00DF6239">
      <w:pPr>
        <w:pStyle w:val="CENTARI-12"/>
        <w:jc w:val="both"/>
        <w:rPr>
          <w:bCs/>
          <w:color w:val="FF0000"/>
          <w:sz w:val="32"/>
          <w:szCs w:val="32"/>
        </w:rPr>
      </w:pPr>
      <w:r w:rsidRPr="00F070E8">
        <w:rPr>
          <w:bCs/>
          <w:color w:val="FF0000"/>
          <w:sz w:val="32"/>
          <w:szCs w:val="32"/>
        </w:rPr>
        <w:lastRenderedPageBreak/>
        <w:t>Observação</w:t>
      </w:r>
    </w:p>
    <w:p w14:paraId="6A6B8FAF" w14:textId="2E8B2068" w:rsidR="00900A7D" w:rsidRDefault="00DF623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F070E8">
        <w:rPr>
          <w:bCs/>
          <w:sz w:val="24"/>
          <w:szCs w:val="24"/>
        </w:rPr>
        <w:t>Vendas – Pedidos – Impressão – Aba ‘Pedido Padrão’ Foi Descontinuada por Amauri.</w:t>
      </w:r>
    </w:p>
    <w:p w14:paraId="708AFB1F" w14:textId="1ED0C315" w:rsidR="00900A7D" w:rsidRDefault="00900A7D" w:rsidP="00342681">
      <w:pPr>
        <w:pStyle w:val="CENTARI-12"/>
        <w:jc w:val="both"/>
        <w:rPr>
          <w:b w:val="0"/>
          <w:sz w:val="24"/>
          <w:szCs w:val="24"/>
        </w:rPr>
      </w:pPr>
    </w:p>
    <w:p w14:paraId="49D8C8FB" w14:textId="1CA3228C" w:rsidR="00900A7D" w:rsidRDefault="00900A7D" w:rsidP="00342681">
      <w:pPr>
        <w:pStyle w:val="CENTARI-12"/>
        <w:jc w:val="both"/>
        <w:rPr>
          <w:b w:val="0"/>
          <w:sz w:val="24"/>
          <w:szCs w:val="24"/>
        </w:rPr>
      </w:pPr>
    </w:p>
    <w:p w14:paraId="397114C6" w14:textId="4236C772" w:rsidR="00900A7D" w:rsidRDefault="00900A7D" w:rsidP="00342681">
      <w:pPr>
        <w:pStyle w:val="CENTARI-12"/>
        <w:jc w:val="both"/>
        <w:rPr>
          <w:b w:val="0"/>
          <w:sz w:val="24"/>
          <w:szCs w:val="24"/>
        </w:rPr>
      </w:pPr>
    </w:p>
    <w:p w14:paraId="4A8E403F" w14:textId="4E4396F0" w:rsidR="00900A7D" w:rsidRDefault="00900A7D" w:rsidP="00342681">
      <w:pPr>
        <w:pStyle w:val="CENTARI-12"/>
        <w:jc w:val="both"/>
        <w:rPr>
          <w:b w:val="0"/>
          <w:sz w:val="24"/>
          <w:szCs w:val="24"/>
        </w:rPr>
      </w:pPr>
    </w:p>
    <w:p w14:paraId="12025E2A" w14:textId="77777777" w:rsidR="00900A7D" w:rsidRDefault="00900A7D" w:rsidP="00342681">
      <w:pPr>
        <w:pStyle w:val="CENTARI-12"/>
        <w:jc w:val="both"/>
        <w:rPr>
          <w:b w:val="0"/>
          <w:sz w:val="24"/>
          <w:szCs w:val="24"/>
        </w:rPr>
      </w:pPr>
    </w:p>
    <w:p w14:paraId="74A4B005" w14:textId="3D96973C" w:rsidR="00997153" w:rsidRPr="00033A45" w:rsidRDefault="006C2082" w:rsidP="00A27DD3">
      <w:pPr>
        <w:pStyle w:val="CENTARI-12"/>
        <w:numPr>
          <w:ilvl w:val="0"/>
          <w:numId w:val="40"/>
        </w:numPr>
        <w:jc w:val="both"/>
        <w:rPr>
          <w:color w:val="FF0000"/>
          <w:sz w:val="24"/>
          <w:szCs w:val="24"/>
        </w:rPr>
      </w:pPr>
      <w:r w:rsidRPr="006C2082">
        <w:rPr>
          <w:sz w:val="24"/>
          <w:szCs w:val="24"/>
        </w:rPr>
        <w:t xml:space="preserve">Imprimir foto do produto nos itens do </w:t>
      </w:r>
      <w:proofErr w:type="gramStart"/>
      <w:r w:rsidRPr="006C2082">
        <w:rPr>
          <w:sz w:val="24"/>
          <w:szCs w:val="24"/>
        </w:rPr>
        <w:t>pedido</w:t>
      </w:r>
      <w:r w:rsidR="007D5AAE">
        <w:rPr>
          <w:sz w:val="24"/>
          <w:szCs w:val="24"/>
        </w:rPr>
        <w:tab/>
      </w:r>
      <w:r w:rsidR="00165D6F" w:rsidRPr="00033A45">
        <w:rPr>
          <w:color w:val="FF0000"/>
          <w:sz w:val="24"/>
          <w:szCs w:val="24"/>
        </w:rPr>
        <w:t>Não</w:t>
      </w:r>
      <w:proofErr w:type="gramEnd"/>
      <w:r w:rsidR="00165D6F" w:rsidRPr="00033A45">
        <w:rPr>
          <w:color w:val="FF0000"/>
          <w:sz w:val="24"/>
          <w:szCs w:val="24"/>
        </w:rPr>
        <w:t xml:space="preserve"> consegui executar</w:t>
      </w:r>
    </w:p>
    <w:p w14:paraId="6D01A3A7" w14:textId="77777777" w:rsidR="00997153" w:rsidRDefault="004C58A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="00997153" w:rsidRPr="0038031A">
        <w:rPr>
          <w:b w:val="0"/>
          <w:sz w:val="24"/>
          <w:szCs w:val="24"/>
        </w:rPr>
        <w:t xml:space="preserve"> “Imprimir foto do produto nos itens do pedido”.</w:t>
      </w:r>
    </w:p>
    <w:p w14:paraId="72F036F9" w14:textId="4E8FC996" w:rsidR="00997153" w:rsidRDefault="0099715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Será impresso na linha do produto a foto selecionada no cadastro do produto.</w:t>
      </w:r>
    </w:p>
    <w:p w14:paraId="45DFA125" w14:textId="4092684D" w:rsidR="00927123" w:rsidRDefault="00927B7D" w:rsidP="00342681">
      <w:pPr>
        <w:pStyle w:val="CENTARI-12"/>
        <w:jc w:val="both"/>
        <w:rPr>
          <w:b w:val="0"/>
          <w:sz w:val="24"/>
          <w:szCs w:val="24"/>
        </w:rPr>
      </w:pPr>
      <w:r w:rsidRPr="00927B7D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Para funcionar o parâmetro deve ser feito os seguintes passos</w:t>
      </w:r>
      <w:r w:rsidR="0002084E">
        <w:rPr>
          <w:b w:val="0"/>
          <w:sz w:val="24"/>
          <w:szCs w:val="24"/>
        </w:rPr>
        <w:t>:</w:t>
      </w:r>
    </w:p>
    <w:p w14:paraId="4BB82D29" w14:textId="77777777" w:rsidR="00F97B26" w:rsidRDefault="00F97B26" w:rsidP="00342681">
      <w:pPr>
        <w:pStyle w:val="CENTARI-12"/>
        <w:jc w:val="both"/>
        <w:rPr>
          <w:b w:val="0"/>
          <w:sz w:val="24"/>
          <w:szCs w:val="24"/>
        </w:rPr>
      </w:pPr>
    </w:p>
    <w:p w14:paraId="43FCB5E2" w14:textId="77777777" w:rsidR="00927123" w:rsidRDefault="00927123" w:rsidP="00342681">
      <w:pPr>
        <w:pStyle w:val="CENTARI-12"/>
        <w:jc w:val="both"/>
        <w:rPr>
          <w:b w:val="0"/>
          <w:sz w:val="24"/>
          <w:szCs w:val="24"/>
        </w:rPr>
      </w:pPr>
    </w:p>
    <w:p w14:paraId="7B4677F3" w14:textId="059F5066" w:rsidR="00927B7D" w:rsidRPr="00927B7D" w:rsidRDefault="00927B7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*Passo 1 –  </w:t>
      </w:r>
    </w:p>
    <w:p w14:paraId="0479F1A9" w14:textId="4EB10829" w:rsidR="00997153" w:rsidRDefault="00927B7D" w:rsidP="00342681">
      <w:pPr>
        <w:pStyle w:val="CENTARI-12"/>
        <w:jc w:val="both"/>
        <w:rPr>
          <w:b w:val="0"/>
          <w:sz w:val="24"/>
          <w:szCs w:val="24"/>
        </w:rPr>
      </w:pPr>
      <w:r w:rsidRPr="00927B7D">
        <w:rPr>
          <w:b w:val="0"/>
          <w:noProof/>
          <w:sz w:val="24"/>
          <w:szCs w:val="24"/>
        </w:rPr>
        <w:drawing>
          <wp:inline distT="0" distB="0" distL="0" distR="0" wp14:anchorId="7FB98350" wp14:editId="0ED9A58F">
            <wp:extent cx="4702422" cy="2477386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751634" cy="250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50028" w14:textId="2C96863E" w:rsidR="00927B7D" w:rsidRDefault="00927B7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*Passo 02 – </w:t>
      </w:r>
    </w:p>
    <w:p w14:paraId="46CE18AD" w14:textId="77777777" w:rsidR="00927B7D" w:rsidRDefault="00927B7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6CC1751" wp14:editId="3EA76B72">
            <wp:extent cx="5648325" cy="3171825"/>
            <wp:effectExtent l="0" t="0" r="9525" b="952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BB433" w14:textId="62D87906" w:rsidR="00927B7D" w:rsidRDefault="00927B7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Passo 03 –</w:t>
      </w:r>
    </w:p>
    <w:p w14:paraId="2D22DF45" w14:textId="77777777" w:rsidR="00927B7D" w:rsidRDefault="00927B7D" w:rsidP="00342681">
      <w:pPr>
        <w:pStyle w:val="CENTARI-12"/>
        <w:jc w:val="both"/>
        <w:rPr>
          <w:b w:val="0"/>
          <w:sz w:val="24"/>
          <w:szCs w:val="24"/>
        </w:rPr>
      </w:pPr>
      <w:r w:rsidRPr="00927B7D">
        <w:rPr>
          <w:b w:val="0"/>
          <w:noProof/>
          <w:sz w:val="24"/>
          <w:szCs w:val="24"/>
        </w:rPr>
        <w:drawing>
          <wp:inline distT="0" distB="0" distL="0" distR="0" wp14:anchorId="79717A1A" wp14:editId="11663AF3">
            <wp:extent cx="1714739" cy="1648055"/>
            <wp:effectExtent l="0" t="0" r="0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14739" cy="16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A863F" w14:textId="28AF2AAB" w:rsidR="00927B7D" w:rsidRDefault="00927B7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Passo 04 – </w:t>
      </w:r>
    </w:p>
    <w:p w14:paraId="7892E2FC" w14:textId="116E1C2A" w:rsidR="00927B7D" w:rsidRDefault="00927B7D" w:rsidP="00342681">
      <w:pPr>
        <w:pStyle w:val="CENTARI-12"/>
        <w:jc w:val="both"/>
        <w:rPr>
          <w:b w:val="0"/>
          <w:sz w:val="24"/>
          <w:szCs w:val="24"/>
        </w:rPr>
      </w:pPr>
      <w:r w:rsidRPr="00927B7D">
        <w:rPr>
          <w:b w:val="0"/>
          <w:noProof/>
          <w:sz w:val="24"/>
          <w:szCs w:val="24"/>
        </w:rPr>
        <w:lastRenderedPageBreak/>
        <w:drawing>
          <wp:inline distT="0" distB="0" distL="0" distR="0" wp14:anchorId="6981AA76" wp14:editId="43FCB2B8">
            <wp:extent cx="1775638" cy="4951576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904906" cy="531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4"/>
          <w:szCs w:val="24"/>
        </w:rPr>
        <w:t xml:space="preserve">  </w:t>
      </w:r>
    </w:p>
    <w:p w14:paraId="483B44A9" w14:textId="58FEB9B6" w:rsidR="00857DC7" w:rsidRDefault="00857DC7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Passo 05 – Delete a palavra (FOTO) </w:t>
      </w:r>
    </w:p>
    <w:p w14:paraId="3F276CEF" w14:textId="16EDF982" w:rsidR="00857DC7" w:rsidRDefault="00857DC7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Passo 06 – Salve e acione o </w:t>
      </w:r>
      <w:r w:rsidR="00365401">
        <w:rPr>
          <w:b w:val="0"/>
          <w:sz w:val="24"/>
          <w:szCs w:val="24"/>
        </w:rPr>
        <w:t>parâmetro</w:t>
      </w:r>
    </w:p>
    <w:p w14:paraId="7D3BBC29" w14:textId="77777777" w:rsidR="00FE506E" w:rsidRDefault="00FE506E" w:rsidP="00342681">
      <w:pPr>
        <w:pStyle w:val="CENTARI-12"/>
        <w:jc w:val="both"/>
        <w:rPr>
          <w:b w:val="0"/>
          <w:sz w:val="24"/>
          <w:szCs w:val="24"/>
        </w:rPr>
      </w:pPr>
    </w:p>
    <w:p w14:paraId="553895F8" w14:textId="79CF41DD" w:rsidR="00C23C3D" w:rsidRPr="00EC6FCB" w:rsidRDefault="00EC6FCB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EC6FCB">
        <w:rPr>
          <w:sz w:val="24"/>
          <w:szCs w:val="24"/>
        </w:rPr>
        <w:t>Não imprimir o valor do desconto e nem o valor total do pedido</w:t>
      </w:r>
      <w:r w:rsidR="004C601A" w:rsidRPr="004C601A">
        <w:rPr>
          <w:color w:val="FF0000"/>
          <w:sz w:val="24"/>
          <w:szCs w:val="24"/>
        </w:rPr>
        <w:t xml:space="preserve"> </w:t>
      </w:r>
      <w:r w:rsidR="008C76FA">
        <w:rPr>
          <w:color w:val="FF0000"/>
          <w:sz w:val="24"/>
          <w:szCs w:val="24"/>
        </w:rPr>
        <w:t xml:space="preserve">  </w:t>
      </w:r>
      <w:r w:rsidR="004C601A" w:rsidRPr="0082799D">
        <w:rPr>
          <w:color w:val="FF0000"/>
          <w:sz w:val="24"/>
          <w:szCs w:val="24"/>
        </w:rPr>
        <w:t>Descontinuado</w:t>
      </w:r>
      <w:r w:rsidR="00AF165B">
        <w:rPr>
          <w:sz w:val="24"/>
          <w:szCs w:val="24"/>
        </w:rPr>
        <w:tab/>
      </w:r>
    </w:p>
    <w:p w14:paraId="76DE200F" w14:textId="77777777" w:rsidR="00C23C3D" w:rsidRPr="0038031A" w:rsidRDefault="004C58A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="00C23C3D" w:rsidRPr="0038031A">
        <w:rPr>
          <w:b w:val="0"/>
          <w:sz w:val="24"/>
          <w:szCs w:val="24"/>
        </w:rPr>
        <w:t xml:space="preserve"> “</w:t>
      </w:r>
      <w:r w:rsidR="00EC6FCB">
        <w:rPr>
          <w:b w:val="0"/>
          <w:sz w:val="24"/>
          <w:szCs w:val="24"/>
        </w:rPr>
        <w:t>N</w:t>
      </w:r>
      <w:r w:rsidR="00C23C3D" w:rsidRPr="0038031A">
        <w:rPr>
          <w:b w:val="0"/>
          <w:sz w:val="24"/>
          <w:szCs w:val="24"/>
        </w:rPr>
        <w:t>ão imprimir o valor do desconto e nem o valor total do pedido”.</w:t>
      </w:r>
    </w:p>
    <w:p w14:paraId="4280DEE7" w14:textId="77777777" w:rsidR="00C23C3D" w:rsidRDefault="00C23C3D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Não deverá ser impresso o valor de total do pedido assim como o de desconta também não deverá ser impresso.</w:t>
      </w:r>
      <w:r w:rsidR="000E7918">
        <w:rPr>
          <w:b w:val="0"/>
          <w:sz w:val="24"/>
          <w:szCs w:val="24"/>
        </w:rPr>
        <w:t xml:space="preserve"> </w:t>
      </w:r>
    </w:p>
    <w:p w14:paraId="64F41CB5" w14:textId="77777777" w:rsidR="00C23C3D" w:rsidRDefault="00C23C3D" w:rsidP="00342681">
      <w:pPr>
        <w:pStyle w:val="CENTARI-12"/>
        <w:jc w:val="both"/>
        <w:rPr>
          <w:b w:val="0"/>
          <w:sz w:val="24"/>
          <w:szCs w:val="24"/>
        </w:rPr>
      </w:pPr>
    </w:p>
    <w:p w14:paraId="03FE2EF7" w14:textId="401DA082" w:rsidR="00C152DA" w:rsidRPr="0079166F" w:rsidRDefault="0079166F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79166F">
        <w:rPr>
          <w:sz w:val="24"/>
          <w:szCs w:val="24"/>
        </w:rPr>
        <w:t>Imprimir valor da venda na OM</w:t>
      </w:r>
      <w:r w:rsidR="00600EC0">
        <w:rPr>
          <w:sz w:val="24"/>
          <w:szCs w:val="24"/>
        </w:rPr>
        <w:t xml:space="preserve"> </w:t>
      </w:r>
      <w:r w:rsidR="00C26B8C" w:rsidRPr="00C26B8C">
        <w:rPr>
          <w:color w:val="FF0000"/>
          <w:sz w:val="24"/>
          <w:szCs w:val="24"/>
        </w:rPr>
        <w:t>(Descontinuado)</w:t>
      </w:r>
    </w:p>
    <w:p w14:paraId="495C59BA" w14:textId="77777777" w:rsidR="008C56A9" w:rsidRPr="0038031A" w:rsidRDefault="0012343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b w:val="0"/>
          <w:sz w:val="24"/>
          <w:szCs w:val="24"/>
        </w:rPr>
        <w:t xml:space="preserve"> </w:t>
      </w:r>
      <w:r w:rsidR="008C56A9" w:rsidRPr="0038031A">
        <w:rPr>
          <w:b w:val="0"/>
          <w:sz w:val="24"/>
          <w:szCs w:val="24"/>
        </w:rPr>
        <w:t>“Imprimir valor da venda na OM”.</w:t>
      </w:r>
    </w:p>
    <w:p w14:paraId="76EAFD8C" w14:textId="77777777" w:rsidR="00C152DA" w:rsidRDefault="008C56A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Será impresso na roda pé o valor da Ordem de Montagem.</w:t>
      </w:r>
    </w:p>
    <w:p w14:paraId="300DE0EA" w14:textId="77777777" w:rsidR="00274D18" w:rsidRDefault="00274D18" w:rsidP="00342681">
      <w:pPr>
        <w:pStyle w:val="CENTARI-12"/>
        <w:jc w:val="both"/>
        <w:rPr>
          <w:sz w:val="24"/>
          <w:szCs w:val="24"/>
        </w:rPr>
      </w:pPr>
      <w:proofErr w:type="spellStart"/>
      <w:r w:rsidRPr="001345E3">
        <w:rPr>
          <w:sz w:val="24"/>
          <w:szCs w:val="24"/>
        </w:rPr>
        <w:t>Obs</w:t>
      </w:r>
      <w:proofErr w:type="spellEnd"/>
      <w:r w:rsidRPr="001345E3">
        <w:rPr>
          <w:sz w:val="24"/>
          <w:szCs w:val="24"/>
        </w:rPr>
        <w:t xml:space="preserve"> </w:t>
      </w:r>
      <w:proofErr w:type="spellStart"/>
      <w:r w:rsidRPr="001345E3">
        <w:rPr>
          <w:sz w:val="24"/>
          <w:szCs w:val="24"/>
        </w:rPr>
        <w:t>TestComplete</w:t>
      </w:r>
      <w:proofErr w:type="spellEnd"/>
      <w:r w:rsidRPr="001345E3">
        <w:rPr>
          <w:sz w:val="24"/>
          <w:szCs w:val="24"/>
        </w:rPr>
        <w:t>:</w:t>
      </w:r>
    </w:p>
    <w:p w14:paraId="1F7A50FE" w14:textId="77777777" w:rsidR="00274D18" w:rsidRDefault="00274D1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3281EDE6" w14:textId="77777777" w:rsidR="00274D18" w:rsidRDefault="00274D1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Desmarcando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3D90714A" w14:textId="77777777" w:rsidR="00C152DA" w:rsidRPr="006027C9" w:rsidRDefault="00C152DA" w:rsidP="00342681">
      <w:pPr>
        <w:pStyle w:val="CENTARI-12"/>
        <w:jc w:val="both"/>
        <w:rPr>
          <w:b w:val="0"/>
          <w:sz w:val="24"/>
          <w:szCs w:val="24"/>
        </w:rPr>
      </w:pPr>
    </w:p>
    <w:p w14:paraId="6956EA77" w14:textId="4B2D77AD" w:rsidR="00834C1F" w:rsidRPr="00824256" w:rsidRDefault="00824256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824256">
        <w:rPr>
          <w:sz w:val="24"/>
          <w:szCs w:val="24"/>
        </w:rPr>
        <w:t>Imprimir os itens na OT em ordem Alfabética</w:t>
      </w:r>
      <w:r w:rsidR="00C26B8C">
        <w:rPr>
          <w:sz w:val="24"/>
          <w:szCs w:val="24"/>
        </w:rPr>
        <w:t xml:space="preserve"> </w:t>
      </w:r>
      <w:r w:rsidR="00C26B8C" w:rsidRPr="00C26B8C">
        <w:rPr>
          <w:color w:val="FF0000"/>
          <w:sz w:val="24"/>
          <w:szCs w:val="24"/>
        </w:rPr>
        <w:t>(Descontinuado)</w:t>
      </w:r>
    </w:p>
    <w:p w14:paraId="466DB51E" w14:textId="77777777" w:rsidR="00834C1F" w:rsidRPr="0038031A" w:rsidRDefault="0082425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b w:val="0"/>
          <w:sz w:val="24"/>
          <w:szCs w:val="24"/>
        </w:rPr>
        <w:t xml:space="preserve"> </w:t>
      </w:r>
      <w:r w:rsidR="00834C1F" w:rsidRPr="0038031A">
        <w:rPr>
          <w:b w:val="0"/>
          <w:sz w:val="24"/>
          <w:szCs w:val="24"/>
        </w:rPr>
        <w:t xml:space="preserve">“Imprimir </w:t>
      </w:r>
      <w:r w:rsidR="005D3BAB">
        <w:rPr>
          <w:b w:val="0"/>
          <w:sz w:val="24"/>
          <w:szCs w:val="24"/>
        </w:rPr>
        <w:t>os itens na</w:t>
      </w:r>
      <w:r w:rsidR="00834C1F" w:rsidRPr="0038031A">
        <w:rPr>
          <w:b w:val="0"/>
          <w:sz w:val="24"/>
          <w:szCs w:val="24"/>
        </w:rPr>
        <w:t xml:space="preserve"> OT </w:t>
      </w:r>
      <w:r w:rsidR="005D3BAB">
        <w:rPr>
          <w:b w:val="0"/>
          <w:sz w:val="24"/>
          <w:szCs w:val="24"/>
        </w:rPr>
        <w:t xml:space="preserve">em </w:t>
      </w:r>
      <w:r w:rsidR="00834C1F" w:rsidRPr="0038031A">
        <w:rPr>
          <w:b w:val="0"/>
          <w:sz w:val="24"/>
          <w:szCs w:val="24"/>
        </w:rPr>
        <w:t xml:space="preserve">ordem </w:t>
      </w:r>
      <w:r w:rsidR="00636E63" w:rsidRPr="0038031A">
        <w:rPr>
          <w:b w:val="0"/>
          <w:sz w:val="24"/>
          <w:szCs w:val="24"/>
        </w:rPr>
        <w:t>Alfabética</w:t>
      </w:r>
      <w:r w:rsidR="00834C1F" w:rsidRPr="0038031A">
        <w:rPr>
          <w:b w:val="0"/>
          <w:sz w:val="24"/>
          <w:szCs w:val="24"/>
        </w:rPr>
        <w:t>”.</w:t>
      </w:r>
    </w:p>
    <w:p w14:paraId="79CA0A39" w14:textId="77777777" w:rsidR="00E60EDB" w:rsidRDefault="00834C1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>Resultado Esperado</w:t>
      </w:r>
      <w:r w:rsidRPr="0038031A">
        <w:rPr>
          <w:b w:val="0"/>
          <w:sz w:val="24"/>
          <w:szCs w:val="24"/>
        </w:rPr>
        <w:t>:</w:t>
      </w:r>
      <w:r w:rsidR="00B60815" w:rsidRPr="0038031A">
        <w:rPr>
          <w:b w:val="0"/>
          <w:sz w:val="24"/>
          <w:szCs w:val="24"/>
        </w:rPr>
        <w:t xml:space="preserve"> Será listada a ordem de transferência em ordem alfabética para melhor visualização. </w:t>
      </w:r>
    </w:p>
    <w:p w14:paraId="56F7341A" w14:textId="77777777" w:rsidR="00964A8F" w:rsidRPr="0038031A" w:rsidRDefault="00964A8F" w:rsidP="00342681">
      <w:pPr>
        <w:pStyle w:val="CENTARI-12"/>
        <w:jc w:val="both"/>
        <w:rPr>
          <w:b w:val="0"/>
          <w:sz w:val="24"/>
          <w:szCs w:val="24"/>
        </w:rPr>
      </w:pPr>
    </w:p>
    <w:p w14:paraId="6496ABF9" w14:textId="28C6136A" w:rsidR="00636E63" w:rsidRPr="008D2185" w:rsidRDefault="008D2185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proofErr w:type="spellStart"/>
      <w:r w:rsidRPr="008D2185">
        <w:rPr>
          <w:sz w:val="24"/>
          <w:szCs w:val="24"/>
        </w:rPr>
        <w:t>Qde</w:t>
      </w:r>
      <w:proofErr w:type="spellEnd"/>
      <w:r w:rsidRPr="008D2185">
        <w:rPr>
          <w:sz w:val="24"/>
          <w:szCs w:val="24"/>
        </w:rPr>
        <w:t xml:space="preserve"> padrão de pedidos para imprimir quando emitir o Orçamento</w:t>
      </w:r>
      <w:r w:rsidR="00C26B8C">
        <w:rPr>
          <w:sz w:val="24"/>
          <w:szCs w:val="24"/>
        </w:rPr>
        <w:t xml:space="preserve"> </w:t>
      </w:r>
      <w:r w:rsidR="00C26B8C" w:rsidRPr="00C26B8C">
        <w:rPr>
          <w:color w:val="FF0000"/>
          <w:sz w:val="24"/>
          <w:szCs w:val="24"/>
        </w:rPr>
        <w:t>(Descontinuado)</w:t>
      </w:r>
    </w:p>
    <w:p w14:paraId="03506A32" w14:textId="77777777" w:rsidR="00FD6716" w:rsidRDefault="00FD671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proofErr w:type="spellStart"/>
      <w:r w:rsidRPr="0038031A">
        <w:rPr>
          <w:b w:val="0"/>
          <w:sz w:val="24"/>
          <w:szCs w:val="24"/>
        </w:rPr>
        <w:t>Qde</w:t>
      </w:r>
      <w:proofErr w:type="spellEnd"/>
      <w:r w:rsidRPr="0038031A">
        <w:rPr>
          <w:b w:val="0"/>
          <w:sz w:val="24"/>
          <w:szCs w:val="24"/>
        </w:rPr>
        <w:t xml:space="preserve"> padrão de pedidos para imprimir quando emitir o Orçamento”.</w:t>
      </w:r>
    </w:p>
    <w:p w14:paraId="3F06A182" w14:textId="77777777" w:rsidR="008B6847" w:rsidRDefault="008B6847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A9707E">
        <w:rPr>
          <w:b w:val="0"/>
          <w:sz w:val="24"/>
          <w:szCs w:val="24"/>
        </w:rPr>
        <w:t>S</w:t>
      </w:r>
      <w:r w:rsidRPr="0038031A">
        <w:rPr>
          <w:b w:val="0"/>
          <w:sz w:val="24"/>
          <w:szCs w:val="24"/>
        </w:rPr>
        <w:t>erá possível definir uma quantidade padrão de pedidos para imprimir quando emitir o Orçamento.</w:t>
      </w:r>
    </w:p>
    <w:p w14:paraId="7C6ECB8C" w14:textId="77777777" w:rsidR="00636E63" w:rsidRPr="0038031A" w:rsidRDefault="00636E63" w:rsidP="00342681">
      <w:pPr>
        <w:pStyle w:val="CENTARI-12"/>
        <w:jc w:val="both"/>
        <w:rPr>
          <w:b w:val="0"/>
          <w:sz w:val="24"/>
          <w:szCs w:val="24"/>
        </w:rPr>
      </w:pPr>
    </w:p>
    <w:p w14:paraId="4183AA1A" w14:textId="2C288986" w:rsidR="00636E63" w:rsidRPr="000E7E8F" w:rsidRDefault="000E7E8F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proofErr w:type="spellStart"/>
      <w:r w:rsidRPr="000E7E8F">
        <w:rPr>
          <w:sz w:val="24"/>
          <w:szCs w:val="24"/>
        </w:rPr>
        <w:t>Qde</w:t>
      </w:r>
      <w:proofErr w:type="spellEnd"/>
      <w:r w:rsidRPr="000E7E8F">
        <w:rPr>
          <w:sz w:val="24"/>
          <w:szCs w:val="24"/>
        </w:rPr>
        <w:t xml:space="preserve"> mínima de pedidos para imprimir quando emitir a Venda</w:t>
      </w:r>
      <w:r w:rsidR="00C26B8C">
        <w:rPr>
          <w:sz w:val="24"/>
          <w:szCs w:val="24"/>
        </w:rPr>
        <w:t xml:space="preserve"> </w:t>
      </w:r>
      <w:r w:rsidR="00C26B8C" w:rsidRPr="00C26B8C">
        <w:rPr>
          <w:color w:val="FF0000"/>
          <w:sz w:val="24"/>
          <w:szCs w:val="24"/>
        </w:rPr>
        <w:t>(Descontinuado)</w:t>
      </w:r>
    </w:p>
    <w:p w14:paraId="7321852E" w14:textId="77777777" w:rsidR="00636E63" w:rsidRPr="0038031A" w:rsidRDefault="00FD671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proofErr w:type="spellStart"/>
      <w:r w:rsidRPr="0038031A">
        <w:rPr>
          <w:b w:val="0"/>
          <w:sz w:val="24"/>
          <w:szCs w:val="24"/>
        </w:rPr>
        <w:t>Qde</w:t>
      </w:r>
      <w:proofErr w:type="spellEnd"/>
      <w:r w:rsidRPr="0038031A">
        <w:rPr>
          <w:b w:val="0"/>
          <w:sz w:val="24"/>
          <w:szCs w:val="24"/>
        </w:rPr>
        <w:t xml:space="preserve"> mínima de pedidos para imprimir quando emitir a Venda”.</w:t>
      </w:r>
    </w:p>
    <w:p w14:paraId="67FF1877" w14:textId="4701F764" w:rsidR="00636E63" w:rsidRDefault="008B684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Estabelecer uma quantidade mínima de pedidos a ser impressa já predefinida pelo usuário.</w:t>
      </w:r>
    </w:p>
    <w:p w14:paraId="27E1216D" w14:textId="3AECBE1C" w:rsidR="00821BFD" w:rsidRDefault="00F070E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                                               </w:t>
      </w:r>
    </w:p>
    <w:p w14:paraId="62E790F3" w14:textId="6F609FC7" w:rsidR="00F2321A" w:rsidRPr="0038031A" w:rsidRDefault="00F2321A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proofErr w:type="spellStart"/>
      <w:r w:rsidRPr="00B7565C">
        <w:rPr>
          <w:sz w:val="24"/>
          <w:szCs w:val="24"/>
        </w:rPr>
        <w:t>CheckBox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8752C">
        <w:rPr>
          <w:sz w:val="24"/>
          <w:szCs w:val="24"/>
        </w:rPr>
        <w:t xml:space="preserve"> </w:t>
      </w:r>
    </w:p>
    <w:p w14:paraId="68B0A306" w14:textId="77777777" w:rsidR="00F2321A" w:rsidRPr="0038031A" w:rsidRDefault="00F2321A" w:rsidP="00F2321A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“Imprimir OE ao emitir Pedidos de Venda”.</w:t>
      </w:r>
    </w:p>
    <w:p w14:paraId="5B6B1AD5" w14:textId="77777777" w:rsidR="00F2321A" w:rsidRDefault="00F2321A" w:rsidP="00F2321A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Caso o Checkbox esteja marcado sistema irá imprimir duas folhas sendo uma da ordem de entrega e outra da do pedido.</w:t>
      </w:r>
    </w:p>
    <w:p w14:paraId="36F14EAC" w14:textId="77777777" w:rsidR="00F2321A" w:rsidRDefault="00F2321A" w:rsidP="00F2321A">
      <w:pPr>
        <w:pStyle w:val="CENTARI-12"/>
        <w:jc w:val="both"/>
        <w:rPr>
          <w:b w:val="0"/>
          <w:sz w:val="24"/>
          <w:szCs w:val="24"/>
        </w:rPr>
      </w:pPr>
    </w:p>
    <w:p w14:paraId="2DDCB79F" w14:textId="76C90250" w:rsidR="00F2321A" w:rsidRPr="00CB265F" w:rsidRDefault="00F2321A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proofErr w:type="spellStart"/>
      <w:r w:rsidRPr="00CB265F">
        <w:rPr>
          <w:sz w:val="24"/>
          <w:szCs w:val="24"/>
        </w:rPr>
        <w:t>CheckBox</w:t>
      </w:r>
      <w:proofErr w:type="spellEnd"/>
      <w:r w:rsidRPr="00CB265F">
        <w:rPr>
          <w:sz w:val="24"/>
          <w:szCs w:val="24"/>
        </w:rPr>
        <w:tab/>
      </w:r>
      <w:r w:rsidRPr="00CB265F">
        <w:rPr>
          <w:sz w:val="24"/>
          <w:szCs w:val="24"/>
        </w:rPr>
        <w:tab/>
      </w:r>
      <w:r w:rsidRPr="00CB265F">
        <w:rPr>
          <w:b w:val="0"/>
          <w:sz w:val="24"/>
          <w:szCs w:val="24"/>
        </w:rPr>
        <w:t>Clique em “Imprimir OM ao emitir Pedido de Venda”.</w:t>
      </w:r>
    </w:p>
    <w:p w14:paraId="077D1F2A" w14:textId="77777777" w:rsidR="00F2321A" w:rsidRDefault="00F2321A" w:rsidP="00F2321A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Caso o Checkbox esteja marcado sistema irá imprimir duas folhas sendo uma da ordem de montagem e outra da do pedido.</w:t>
      </w:r>
    </w:p>
    <w:p w14:paraId="66764951" w14:textId="68DE84EF" w:rsidR="00F2321A" w:rsidRDefault="00F2321A" w:rsidP="00342681">
      <w:pPr>
        <w:pStyle w:val="CENTARI-12"/>
        <w:jc w:val="both"/>
        <w:rPr>
          <w:b w:val="0"/>
          <w:sz w:val="24"/>
          <w:szCs w:val="24"/>
        </w:rPr>
      </w:pPr>
    </w:p>
    <w:p w14:paraId="3B9EB78A" w14:textId="52F4067E" w:rsidR="00122BF5" w:rsidRDefault="00122BF5" w:rsidP="00342681">
      <w:pPr>
        <w:pStyle w:val="CENTARI-12"/>
        <w:jc w:val="both"/>
        <w:rPr>
          <w:b w:val="0"/>
          <w:sz w:val="24"/>
          <w:szCs w:val="24"/>
        </w:rPr>
      </w:pPr>
    </w:p>
    <w:p w14:paraId="405A76A8" w14:textId="77777777" w:rsidR="00636E63" w:rsidRPr="0038031A" w:rsidRDefault="00636E63" w:rsidP="00342681">
      <w:pPr>
        <w:pStyle w:val="CENTARI-12"/>
        <w:jc w:val="both"/>
        <w:rPr>
          <w:b w:val="0"/>
          <w:sz w:val="24"/>
          <w:szCs w:val="24"/>
        </w:rPr>
      </w:pPr>
    </w:p>
    <w:p w14:paraId="6986D44F" w14:textId="77777777" w:rsidR="00636E63" w:rsidRPr="0038031A" w:rsidRDefault="00636E63" w:rsidP="00342681">
      <w:pPr>
        <w:pStyle w:val="CENTARI-12"/>
        <w:jc w:val="both"/>
        <w:rPr>
          <w:b w:val="0"/>
          <w:sz w:val="24"/>
          <w:szCs w:val="24"/>
        </w:rPr>
      </w:pPr>
    </w:p>
    <w:p w14:paraId="748BCD43" w14:textId="77777777" w:rsidR="003143E9" w:rsidRDefault="003143E9" w:rsidP="00342681">
      <w:pPr>
        <w:pStyle w:val="CENTARI-12"/>
        <w:rPr>
          <w:color w:val="00B0F0"/>
          <w:szCs w:val="32"/>
        </w:rPr>
      </w:pPr>
      <w:r>
        <w:rPr>
          <w:color w:val="00B0F0"/>
          <w:sz w:val="32"/>
          <w:szCs w:val="32"/>
        </w:rPr>
        <w:t>Parâmetros do Sistema</w:t>
      </w:r>
    </w:p>
    <w:p w14:paraId="324E7921" w14:textId="77777777" w:rsidR="003143E9" w:rsidRPr="00AF652D" w:rsidRDefault="003143E9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Cs w:val="32"/>
        </w:rPr>
        <w:t>Vendas – Pedido -</w:t>
      </w:r>
      <w:r w:rsidRPr="003143E9">
        <w:rPr>
          <w:color w:val="00B0F0"/>
          <w:sz w:val="32"/>
          <w:szCs w:val="32"/>
        </w:rPr>
        <w:t xml:space="preserve"> </w:t>
      </w:r>
      <w:r w:rsidRPr="003143E9">
        <w:rPr>
          <w:color w:val="00B0F0"/>
          <w:szCs w:val="32"/>
        </w:rPr>
        <w:t>Personalizar Impressão</w:t>
      </w:r>
    </w:p>
    <w:p w14:paraId="0789AF26" w14:textId="77777777" w:rsidR="003143E9" w:rsidRDefault="003143E9" w:rsidP="00342681">
      <w:pPr>
        <w:pStyle w:val="CENTARI-12"/>
        <w:rPr>
          <w:color w:val="00B0F0"/>
          <w:sz w:val="32"/>
          <w:szCs w:val="32"/>
        </w:rPr>
      </w:pPr>
    </w:p>
    <w:p w14:paraId="4810F535" w14:textId="77777777" w:rsidR="00834C1F" w:rsidRPr="0038031A" w:rsidRDefault="00834C1F" w:rsidP="00342681">
      <w:pPr>
        <w:pStyle w:val="CENTARI-12"/>
        <w:jc w:val="both"/>
        <w:rPr>
          <w:b w:val="0"/>
          <w:sz w:val="24"/>
          <w:szCs w:val="24"/>
        </w:rPr>
      </w:pPr>
    </w:p>
    <w:p w14:paraId="4D9BD921" w14:textId="77777777" w:rsidR="00636E63" w:rsidRPr="0038031A" w:rsidRDefault="00636E63" w:rsidP="00342681">
      <w:pPr>
        <w:pStyle w:val="CENTARI-12"/>
        <w:jc w:val="both"/>
        <w:rPr>
          <w:b w:val="0"/>
          <w:sz w:val="24"/>
          <w:szCs w:val="24"/>
        </w:rPr>
      </w:pPr>
    </w:p>
    <w:p w14:paraId="6EE5AFE3" w14:textId="0EDB4146" w:rsidR="00636E63" w:rsidRPr="000A02D2" w:rsidRDefault="000A02D2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0A02D2">
        <w:rPr>
          <w:sz w:val="24"/>
          <w:szCs w:val="24"/>
        </w:rPr>
        <w:t>Personalizar pedido 1,2,3,4,5,6</w:t>
      </w:r>
      <w:r w:rsidR="003010CB">
        <w:rPr>
          <w:sz w:val="24"/>
          <w:szCs w:val="24"/>
        </w:rPr>
        <w:t xml:space="preserve">     </w:t>
      </w:r>
      <w:r w:rsidR="003010CB" w:rsidRPr="00544F55">
        <w:rPr>
          <w:color w:val="FF0000"/>
          <w:sz w:val="24"/>
          <w:szCs w:val="24"/>
        </w:rPr>
        <w:t>ok</w:t>
      </w:r>
    </w:p>
    <w:p w14:paraId="7C997CB1" w14:textId="77777777" w:rsidR="00636E63" w:rsidRPr="0038031A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“Personalizar pedido 1,2,3</w:t>
      </w:r>
      <w:r w:rsidR="009835E4">
        <w:rPr>
          <w:b w:val="0"/>
          <w:sz w:val="24"/>
          <w:szCs w:val="24"/>
        </w:rPr>
        <w:t>,4,5,6</w:t>
      </w:r>
      <w:r w:rsidRPr="0038031A">
        <w:rPr>
          <w:b w:val="0"/>
          <w:sz w:val="24"/>
          <w:szCs w:val="24"/>
        </w:rPr>
        <w:t>”.</w:t>
      </w:r>
    </w:p>
    <w:p w14:paraId="27517B6D" w14:textId="0586048B" w:rsidR="00834C1F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DF533E" w:rsidRPr="0038031A">
        <w:rPr>
          <w:b w:val="0"/>
          <w:sz w:val="24"/>
          <w:szCs w:val="24"/>
        </w:rPr>
        <w:t xml:space="preserve"> Será aberta uma tela Sat Gerador de Relatório/ report. Builds que </w:t>
      </w:r>
      <w:r w:rsidR="00584ED1" w:rsidRPr="0038031A">
        <w:rPr>
          <w:b w:val="0"/>
          <w:sz w:val="24"/>
          <w:szCs w:val="24"/>
        </w:rPr>
        <w:t>permitirá</w:t>
      </w:r>
      <w:r w:rsidR="00DF533E" w:rsidRPr="0038031A">
        <w:rPr>
          <w:b w:val="0"/>
          <w:sz w:val="24"/>
          <w:szCs w:val="24"/>
        </w:rPr>
        <w:t xml:space="preserve"> que edite o relatório da forma que desejar.  </w:t>
      </w:r>
    </w:p>
    <w:p w14:paraId="0168FC47" w14:textId="77777777" w:rsidR="004A15A8" w:rsidRDefault="004A15A8" w:rsidP="00342681">
      <w:pPr>
        <w:pStyle w:val="CENTARI-12"/>
        <w:jc w:val="both"/>
        <w:rPr>
          <w:b w:val="0"/>
          <w:sz w:val="24"/>
          <w:szCs w:val="24"/>
        </w:rPr>
      </w:pPr>
    </w:p>
    <w:p w14:paraId="7BF8D870" w14:textId="77777777" w:rsidR="00D964CD" w:rsidRPr="0038031A" w:rsidRDefault="00D964CD" w:rsidP="00342681">
      <w:pPr>
        <w:pStyle w:val="CENTARI-12"/>
        <w:jc w:val="both"/>
        <w:rPr>
          <w:b w:val="0"/>
          <w:sz w:val="24"/>
          <w:szCs w:val="24"/>
        </w:rPr>
      </w:pPr>
    </w:p>
    <w:p w14:paraId="14944AB5" w14:textId="77777777" w:rsidR="00636E63" w:rsidRPr="001F2409" w:rsidRDefault="001F2409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1F2409">
        <w:rPr>
          <w:sz w:val="24"/>
          <w:szCs w:val="24"/>
        </w:rPr>
        <w:t>Visualizar antes de Imprimir</w:t>
      </w:r>
    </w:p>
    <w:p w14:paraId="1802CBB6" w14:textId="77777777" w:rsidR="00636E63" w:rsidRPr="0038031A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“Visualizar antes de Imprimir”.</w:t>
      </w:r>
    </w:p>
    <w:p w14:paraId="3E4DC34F" w14:textId="77777777" w:rsidR="00636E63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F061F8" w:rsidRPr="0038031A">
        <w:rPr>
          <w:sz w:val="24"/>
          <w:szCs w:val="24"/>
        </w:rPr>
        <w:t>Esperado</w:t>
      </w:r>
      <w:r w:rsidR="00F061F8" w:rsidRPr="0038031A">
        <w:rPr>
          <w:b w:val="0"/>
          <w:sz w:val="24"/>
          <w:szCs w:val="24"/>
        </w:rPr>
        <w:t>: Poderá ser visualizada a edição do relatório antes que o mesmo impresso na impressora.</w:t>
      </w:r>
    </w:p>
    <w:p w14:paraId="484A7E66" w14:textId="77777777" w:rsidR="00AD36B4" w:rsidRDefault="00AD36B4" w:rsidP="00342681">
      <w:pPr>
        <w:pStyle w:val="CENTARI-12"/>
        <w:jc w:val="both"/>
        <w:rPr>
          <w:sz w:val="24"/>
          <w:szCs w:val="24"/>
        </w:rPr>
      </w:pPr>
      <w:proofErr w:type="spellStart"/>
      <w:r w:rsidRPr="001345E3">
        <w:rPr>
          <w:sz w:val="24"/>
          <w:szCs w:val="24"/>
        </w:rPr>
        <w:t>Obs</w:t>
      </w:r>
      <w:proofErr w:type="spellEnd"/>
      <w:r w:rsidRPr="001345E3">
        <w:rPr>
          <w:sz w:val="24"/>
          <w:szCs w:val="24"/>
        </w:rPr>
        <w:t xml:space="preserve"> </w:t>
      </w:r>
      <w:proofErr w:type="spellStart"/>
      <w:r w:rsidRPr="001345E3">
        <w:rPr>
          <w:sz w:val="24"/>
          <w:szCs w:val="24"/>
        </w:rPr>
        <w:t>TestComplete</w:t>
      </w:r>
      <w:proofErr w:type="spellEnd"/>
      <w:r w:rsidRPr="001345E3">
        <w:rPr>
          <w:sz w:val="24"/>
          <w:szCs w:val="24"/>
        </w:rPr>
        <w:t>:</w:t>
      </w:r>
    </w:p>
    <w:p w14:paraId="6CDFDA94" w14:textId="77777777" w:rsidR="00AD36B4" w:rsidRDefault="00AD36B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62D16390" w14:textId="77777777" w:rsidR="00AD36B4" w:rsidRDefault="00AD36B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Desmarcando </w:t>
      </w:r>
      <w:proofErr w:type="spellStart"/>
      <w:r>
        <w:rPr>
          <w:b w:val="0"/>
          <w:sz w:val="24"/>
          <w:szCs w:val="24"/>
        </w:rPr>
        <w:t>checkbox</w:t>
      </w:r>
      <w:proofErr w:type="spellEnd"/>
    </w:p>
    <w:p w14:paraId="15E578A3" w14:textId="77777777" w:rsidR="00AD36B4" w:rsidRDefault="00AD36B4" w:rsidP="00342681">
      <w:pPr>
        <w:pStyle w:val="CENTARI-12"/>
        <w:jc w:val="both"/>
        <w:rPr>
          <w:b w:val="0"/>
          <w:sz w:val="24"/>
          <w:szCs w:val="24"/>
        </w:rPr>
      </w:pPr>
    </w:p>
    <w:p w14:paraId="1F51B938" w14:textId="77777777" w:rsidR="00D964CD" w:rsidRPr="0038031A" w:rsidRDefault="00D964CD" w:rsidP="00342681">
      <w:pPr>
        <w:pStyle w:val="CENTARI-12"/>
        <w:jc w:val="both"/>
        <w:rPr>
          <w:sz w:val="24"/>
          <w:szCs w:val="24"/>
        </w:rPr>
      </w:pPr>
    </w:p>
    <w:p w14:paraId="1D3B4F12" w14:textId="186A9BEB" w:rsidR="00636E63" w:rsidRPr="0090172B" w:rsidRDefault="0090172B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90172B">
        <w:rPr>
          <w:sz w:val="24"/>
          <w:szCs w:val="24"/>
        </w:rPr>
        <w:t>Observação a ser colocada em todos os Pedidos Impressos</w:t>
      </w:r>
      <w:r w:rsidR="003D7765">
        <w:rPr>
          <w:sz w:val="24"/>
          <w:szCs w:val="24"/>
        </w:rPr>
        <w:t xml:space="preserve"> </w:t>
      </w:r>
      <w:r w:rsidR="003D7765">
        <w:rPr>
          <w:color w:val="FF0000"/>
          <w:sz w:val="24"/>
          <w:szCs w:val="24"/>
        </w:rPr>
        <w:tab/>
      </w:r>
    </w:p>
    <w:p w14:paraId="07552216" w14:textId="77777777" w:rsidR="00636E63" w:rsidRPr="0038031A" w:rsidRDefault="003A516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Digite uma </w:t>
      </w:r>
      <w:r w:rsidR="00F061F8" w:rsidRPr="0038031A">
        <w:rPr>
          <w:b w:val="0"/>
          <w:sz w:val="24"/>
          <w:szCs w:val="24"/>
        </w:rPr>
        <w:t>“O</w:t>
      </w:r>
      <w:r w:rsidR="00636E63" w:rsidRPr="0038031A">
        <w:rPr>
          <w:b w:val="0"/>
          <w:sz w:val="24"/>
          <w:szCs w:val="24"/>
        </w:rPr>
        <w:t>bservação a ser colocada em todos os Pedidos</w:t>
      </w:r>
      <w:r w:rsidR="0090172B">
        <w:rPr>
          <w:b w:val="0"/>
          <w:sz w:val="24"/>
          <w:szCs w:val="24"/>
        </w:rPr>
        <w:t xml:space="preserve"> Impressos</w:t>
      </w:r>
      <w:r w:rsidR="00636E63" w:rsidRPr="0038031A">
        <w:rPr>
          <w:b w:val="0"/>
          <w:sz w:val="24"/>
          <w:szCs w:val="24"/>
        </w:rPr>
        <w:t>”.</w:t>
      </w:r>
    </w:p>
    <w:p w14:paraId="68095079" w14:textId="72C6C43D" w:rsidR="00636E63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F061F8" w:rsidRPr="0038031A">
        <w:rPr>
          <w:b w:val="0"/>
          <w:sz w:val="24"/>
          <w:szCs w:val="24"/>
        </w:rPr>
        <w:t xml:space="preserve"> </w:t>
      </w:r>
      <w:r w:rsidR="0028205E" w:rsidRPr="0038031A">
        <w:rPr>
          <w:b w:val="0"/>
          <w:sz w:val="24"/>
          <w:szCs w:val="24"/>
        </w:rPr>
        <w:t>Dera ser impresso em todas as vias as mensagens que forem digitadas neste campo.</w:t>
      </w:r>
      <w:r w:rsidR="00A716C1">
        <w:rPr>
          <w:b w:val="0"/>
          <w:sz w:val="24"/>
          <w:szCs w:val="24"/>
        </w:rPr>
        <w:t xml:space="preserve"> </w:t>
      </w:r>
      <w:proofErr w:type="spellStart"/>
      <w:r w:rsidR="00A716C1" w:rsidRPr="00A716C1">
        <w:rPr>
          <w:bCs/>
          <w:sz w:val="24"/>
          <w:szCs w:val="24"/>
        </w:rPr>
        <w:t>Obs</w:t>
      </w:r>
      <w:proofErr w:type="spellEnd"/>
      <w:r w:rsidR="00A716C1" w:rsidRPr="00A716C1">
        <w:rPr>
          <w:bCs/>
          <w:sz w:val="24"/>
          <w:szCs w:val="24"/>
        </w:rPr>
        <w:t>:</w:t>
      </w:r>
      <w:r w:rsidR="00A716C1">
        <w:rPr>
          <w:b w:val="0"/>
          <w:sz w:val="24"/>
          <w:szCs w:val="24"/>
        </w:rPr>
        <w:t xml:space="preserve"> Aba ‘Observação’.</w:t>
      </w:r>
      <w:r w:rsidR="00E54A54">
        <w:rPr>
          <w:b w:val="0"/>
          <w:sz w:val="24"/>
          <w:szCs w:val="24"/>
        </w:rPr>
        <w:t xml:space="preserve"> </w:t>
      </w:r>
      <w:r w:rsidR="00E54A54" w:rsidRPr="00DB0A7E">
        <w:rPr>
          <w:bCs/>
          <w:sz w:val="24"/>
          <w:szCs w:val="24"/>
        </w:rPr>
        <w:t>Obs2</w:t>
      </w:r>
      <w:r w:rsidR="00E54A54">
        <w:rPr>
          <w:b w:val="0"/>
          <w:sz w:val="24"/>
          <w:szCs w:val="24"/>
        </w:rPr>
        <w:t>: Para Visualizar alteração, coloque no campo ‘via’ 1. E clique em ‘F4 – Salvar e Imprimir e Novo’</w:t>
      </w:r>
      <w:r w:rsidR="003D6EB5">
        <w:rPr>
          <w:b w:val="0"/>
          <w:sz w:val="24"/>
          <w:szCs w:val="24"/>
        </w:rPr>
        <w:t>.</w:t>
      </w:r>
    </w:p>
    <w:p w14:paraId="486131C9" w14:textId="19F559DD" w:rsidR="00D964CD" w:rsidRPr="0038031A" w:rsidRDefault="00E54A5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53BFC136" w14:textId="77777777" w:rsidR="00636E63" w:rsidRPr="008370A3" w:rsidRDefault="008370A3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8370A3">
        <w:rPr>
          <w:sz w:val="24"/>
          <w:szCs w:val="24"/>
        </w:rPr>
        <w:t>Intervalo (segundos) entre Impressões de mais de uma via do pedido</w:t>
      </w:r>
    </w:p>
    <w:p w14:paraId="7E64229C" w14:textId="77777777" w:rsidR="00636E63" w:rsidRPr="0038031A" w:rsidRDefault="00193A2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o</w:t>
      </w:r>
      <w:r w:rsidR="00636E63" w:rsidRPr="0038031A">
        <w:rPr>
          <w:b w:val="0"/>
          <w:sz w:val="24"/>
          <w:szCs w:val="24"/>
        </w:rPr>
        <w:t xml:space="preserve"> “Intervalo (segundos) entre Impressões de mais de uma via do pedido”.</w:t>
      </w:r>
    </w:p>
    <w:p w14:paraId="6290AD63" w14:textId="18D65178" w:rsidR="00636E63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092A11" w:rsidRPr="0038031A">
        <w:rPr>
          <w:b w:val="0"/>
          <w:sz w:val="24"/>
          <w:szCs w:val="24"/>
        </w:rPr>
        <w:t xml:space="preserve"> O valor selecionado pelo usuário dever ser o intervalo de impressão entre as </w:t>
      </w:r>
      <w:r w:rsidR="00EB3C19" w:rsidRPr="0038031A">
        <w:rPr>
          <w:b w:val="0"/>
          <w:sz w:val="24"/>
          <w:szCs w:val="24"/>
        </w:rPr>
        <w:t>páginas</w:t>
      </w:r>
      <w:r w:rsidR="00092A11" w:rsidRPr="0038031A">
        <w:rPr>
          <w:b w:val="0"/>
          <w:sz w:val="24"/>
          <w:szCs w:val="24"/>
        </w:rPr>
        <w:t>.</w:t>
      </w:r>
      <w:r w:rsidR="00FF1ACA">
        <w:rPr>
          <w:b w:val="0"/>
          <w:sz w:val="24"/>
          <w:szCs w:val="24"/>
        </w:rPr>
        <w:t xml:space="preserve"> </w:t>
      </w:r>
      <w:proofErr w:type="spellStart"/>
      <w:r w:rsidR="00FF1ACA" w:rsidRPr="005E4905">
        <w:rPr>
          <w:bCs/>
          <w:sz w:val="24"/>
          <w:szCs w:val="24"/>
        </w:rPr>
        <w:t>Obs</w:t>
      </w:r>
      <w:proofErr w:type="spellEnd"/>
      <w:r w:rsidR="00FF1ACA" w:rsidRPr="005E4905">
        <w:rPr>
          <w:bCs/>
          <w:sz w:val="24"/>
          <w:szCs w:val="24"/>
        </w:rPr>
        <w:t>:</w:t>
      </w:r>
      <w:r w:rsidR="00FF1ACA">
        <w:rPr>
          <w:b w:val="0"/>
          <w:sz w:val="24"/>
          <w:szCs w:val="24"/>
        </w:rPr>
        <w:t xml:space="preserve"> Aba ‘Personalizar Impressão’</w:t>
      </w:r>
      <w:r w:rsidR="001E50FA">
        <w:rPr>
          <w:b w:val="0"/>
          <w:sz w:val="24"/>
          <w:szCs w:val="24"/>
        </w:rPr>
        <w:t>.</w:t>
      </w:r>
    </w:p>
    <w:p w14:paraId="251192CA" w14:textId="4B993298" w:rsidR="00B7348F" w:rsidRPr="0038031A" w:rsidRDefault="00B7348F" w:rsidP="00342681">
      <w:pPr>
        <w:pStyle w:val="CENTARI-12"/>
        <w:jc w:val="both"/>
        <w:rPr>
          <w:b w:val="0"/>
          <w:sz w:val="24"/>
          <w:szCs w:val="24"/>
        </w:rPr>
      </w:pPr>
      <w:r w:rsidRPr="006E3F92">
        <w:rPr>
          <w:bCs/>
          <w:sz w:val="24"/>
          <w:szCs w:val="24"/>
        </w:rPr>
        <w:t>Obs</w:t>
      </w:r>
      <w:r w:rsidR="006D07F2">
        <w:rPr>
          <w:bCs/>
          <w:sz w:val="24"/>
          <w:szCs w:val="24"/>
        </w:rPr>
        <w:t>2</w:t>
      </w:r>
      <w:r w:rsidRPr="006E3F92">
        <w:rPr>
          <w:bCs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O intervalo entre as impressões funciona na maquininha de impressão, quando faz um pedido de venda. Ele espera o intervalo e imprime a segunda via.</w:t>
      </w:r>
    </w:p>
    <w:p w14:paraId="63588C66" w14:textId="77777777" w:rsidR="00E60EDB" w:rsidRPr="006027C9" w:rsidRDefault="00E60EDB" w:rsidP="00342681">
      <w:pPr>
        <w:pStyle w:val="CENTARI-12"/>
        <w:jc w:val="both"/>
        <w:rPr>
          <w:b w:val="0"/>
          <w:color w:val="00B0F0"/>
          <w:sz w:val="24"/>
          <w:szCs w:val="24"/>
        </w:rPr>
      </w:pPr>
    </w:p>
    <w:p w14:paraId="570F124D" w14:textId="46A7AE36" w:rsidR="00636E63" w:rsidRPr="006027C9" w:rsidRDefault="00636E63" w:rsidP="00342681">
      <w:pPr>
        <w:pStyle w:val="CENTARI-12"/>
        <w:jc w:val="both"/>
        <w:rPr>
          <w:color w:val="00B0F0"/>
          <w:sz w:val="24"/>
          <w:szCs w:val="24"/>
        </w:rPr>
      </w:pPr>
      <w:r w:rsidRPr="006027C9">
        <w:rPr>
          <w:color w:val="00B0F0"/>
          <w:sz w:val="24"/>
          <w:szCs w:val="24"/>
        </w:rPr>
        <w:t>Ordem de serviço</w:t>
      </w:r>
      <w:r w:rsidR="009A4B12">
        <w:rPr>
          <w:color w:val="00B0F0"/>
          <w:sz w:val="24"/>
          <w:szCs w:val="24"/>
        </w:rPr>
        <w:t xml:space="preserve"> - Pedidos</w:t>
      </w:r>
      <w:r w:rsidRPr="006027C9">
        <w:rPr>
          <w:color w:val="00B0F0"/>
          <w:sz w:val="24"/>
          <w:szCs w:val="24"/>
        </w:rPr>
        <w:t xml:space="preserve"> / Status</w:t>
      </w:r>
    </w:p>
    <w:p w14:paraId="783DE75D" w14:textId="77777777" w:rsidR="00636E63" w:rsidRPr="0038031A" w:rsidRDefault="00636E63" w:rsidP="00342681">
      <w:pPr>
        <w:pStyle w:val="CENTARI-12"/>
        <w:jc w:val="both"/>
        <w:rPr>
          <w:sz w:val="24"/>
          <w:szCs w:val="24"/>
        </w:rPr>
      </w:pPr>
    </w:p>
    <w:p w14:paraId="79E1E15A" w14:textId="77777777" w:rsidR="00636E63" w:rsidRPr="001877E6" w:rsidRDefault="001877E6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1877E6">
        <w:rPr>
          <w:sz w:val="24"/>
          <w:szCs w:val="24"/>
        </w:rPr>
        <w:t>Status do Pedido</w:t>
      </w:r>
    </w:p>
    <w:p w14:paraId="698F4296" w14:textId="77777777" w:rsidR="00636E63" w:rsidRPr="0038031A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“status do pedido”.</w:t>
      </w:r>
    </w:p>
    <w:p w14:paraId="37FA6F4D" w14:textId="77777777" w:rsidR="00636E63" w:rsidRPr="0038031A" w:rsidRDefault="00636E63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C201F0" w:rsidRPr="0038031A">
        <w:rPr>
          <w:b w:val="0"/>
          <w:sz w:val="24"/>
          <w:szCs w:val="24"/>
        </w:rPr>
        <w:t>:</w:t>
      </w:r>
      <w:r w:rsidR="00092A11" w:rsidRPr="0038031A">
        <w:rPr>
          <w:b w:val="0"/>
          <w:sz w:val="24"/>
          <w:szCs w:val="24"/>
        </w:rPr>
        <w:t xml:space="preserve"> </w:t>
      </w:r>
    </w:p>
    <w:p w14:paraId="1D8CABA6" w14:textId="1D52F171" w:rsidR="00E60EDB" w:rsidRDefault="00E60EDB" w:rsidP="00342681">
      <w:pPr>
        <w:pStyle w:val="CENTARI-12"/>
        <w:jc w:val="both"/>
        <w:rPr>
          <w:b w:val="0"/>
          <w:sz w:val="24"/>
          <w:szCs w:val="24"/>
        </w:rPr>
      </w:pPr>
    </w:p>
    <w:p w14:paraId="1205445C" w14:textId="77777777" w:rsidR="00FE293A" w:rsidRPr="0038031A" w:rsidRDefault="00FE293A" w:rsidP="00342681">
      <w:pPr>
        <w:pStyle w:val="CENTARI-12"/>
        <w:jc w:val="both"/>
        <w:rPr>
          <w:b w:val="0"/>
          <w:sz w:val="24"/>
          <w:szCs w:val="24"/>
        </w:rPr>
      </w:pPr>
    </w:p>
    <w:p w14:paraId="38A1CE81" w14:textId="77777777" w:rsidR="00E60EDB" w:rsidRDefault="00236977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U</w:t>
      </w:r>
      <w:r w:rsidRPr="00AF652D">
        <w:rPr>
          <w:color w:val="00B0F0"/>
          <w:sz w:val="32"/>
          <w:szCs w:val="32"/>
        </w:rPr>
        <w:t>suários</w:t>
      </w:r>
      <w:r>
        <w:rPr>
          <w:color w:val="00B0F0"/>
          <w:sz w:val="32"/>
          <w:szCs w:val="32"/>
        </w:rPr>
        <w:t xml:space="preserve"> do sistema</w:t>
      </w:r>
    </w:p>
    <w:p w14:paraId="327C047B" w14:textId="77777777" w:rsidR="00E60EDB" w:rsidRPr="00AF652D" w:rsidRDefault="00D64DB5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Cs w:val="32"/>
        </w:rPr>
        <w:t xml:space="preserve">Vendas / </w:t>
      </w:r>
      <w:r w:rsidR="00636E63" w:rsidRPr="00D64DB5">
        <w:rPr>
          <w:color w:val="00B0F0"/>
          <w:szCs w:val="32"/>
        </w:rPr>
        <w:t>Orçamento</w:t>
      </w:r>
    </w:p>
    <w:p w14:paraId="5AC49F73" w14:textId="3A646A4A" w:rsidR="00E60EDB" w:rsidRDefault="00FE293A" w:rsidP="00FE293A">
      <w:pPr>
        <w:pStyle w:val="CENTARI-12"/>
        <w:rPr>
          <w:bCs/>
          <w:color w:val="FF0000"/>
          <w:sz w:val="36"/>
          <w:szCs w:val="36"/>
        </w:rPr>
      </w:pPr>
      <w:r w:rsidRPr="00FE293A">
        <w:rPr>
          <w:bCs/>
          <w:color w:val="FF0000"/>
          <w:sz w:val="36"/>
          <w:szCs w:val="36"/>
        </w:rPr>
        <w:t>Todos os botões são meramente ilustrativos.</w:t>
      </w:r>
    </w:p>
    <w:p w14:paraId="394E6C5B" w14:textId="738BB490" w:rsidR="00437578" w:rsidRPr="00FE293A" w:rsidRDefault="00437578" w:rsidP="00FE293A">
      <w:pPr>
        <w:pStyle w:val="CENTARI-12"/>
        <w:rPr>
          <w:bCs/>
          <w:color w:val="FF0000"/>
          <w:sz w:val="24"/>
          <w:szCs w:val="24"/>
        </w:rPr>
      </w:pPr>
      <w:r>
        <w:rPr>
          <w:bCs/>
          <w:color w:val="FF0000"/>
          <w:sz w:val="36"/>
          <w:szCs w:val="36"/>
        </w:rPr>
        <w:t>Permissões disponíveis para nível 2 e a baixo.</w:t>
      </w:r>
    </w:p>
    <w:p w14:paraId="4425E488" w14:textId="20821B77" w:rsidR="00E20FC9" w:rsidRDefault="00E20FC9" w:rsidP="00342681">
      <w:pPr>
        <w:pStyle w:val="CENTARI-12"/>
        <w:jc w:val="both"/>
        <w:rPr>
          <w:b w:val="0"/>
          <w:sz w:val="24"/>
          <w:szCs w:val="24"/>
        </w:rPr>
      </w:pPr>
    </w:p>
    <w:p w14:paraId="32B74D23" w14:textId="77777777" w:rsidR="00437578" w:rsidRPr="0038031A" w:rsidRDefault="00437578" w:rsidP="00342681">
      <w:pPr>
        <w:pStyle w:val="CENTARI-12"/>
        <w:jc w:val="both"/>
        <w:rPr>
          <w:b w:val="0"/>
          <w:sz w:val="24"/>
          <w:szCs w:val="24"/>
        </w:rPr>
      </w:pPr>
    </w:p>
    <w:p w14:paraId="7CBD0281" w14:textId="77777777" w:rsidR="00636E63" w:rsidRPr="003441E3" w:rsidRDefault="005B4A31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3441E3">
        <w:rPr>
          <w:sz w:val="24"/>
          <w:szCs w:val="24"/>
        </w:rPr>
        <w:t>Permitir visualizar e imprimir Preços de custo do pedido</w:t>
      </w:r>
      <w:r w:rsidR="00795B53">
        <w:rPr>
          <w:sz w:val="24"/>
          <w:szCs w:val="24"/>
        </w:rPr>
        <w:t xml:space="preserve"> </w:t>
      </w:r>
    </w:p>
    <w:p w14:paraId="7A160B8A" w14:textId="77777777" w:rsidR="00636E63" w:rsidRPr="0038031A" w:rsidRDefault="005B4A3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="00636E63" w:rsidRPr="0038031A">
        <w:rPr>
          <w:b w:val="0"/>
          <w:sz w:val="24"/>
          <w:szCs w:val="24"/>
        </w:rPr>
        <w:t xml:space="preserve"> “Permitir visualizar e imprimir Preços de custo do pedido”.</w:t>
      </w:r>
    </w:p>
    <w:p w14:paraId="3AC5B6ED" w14:textId="77777777" w:rsidR="00E60EDB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C201F0" w:rsidRPr="0038031A">
        <w:rPr>
          <w:b w:val="0"/>
          <w:sz w:val="24"/>
          <w:szCs w:val="24"/>
        </w:rPr>
        <w:t>:</w:t>
      </w:r>
      <w:r w:rsidR="00736001" w:rsidRPr="0038031A">
        <w:rPr>
          <w:b w:val="0"/>
          <w:sz w:val="24"/>
          <w:szCs w:val="24"/>
        </w:rPr>
        <w:t xml:space="preserve"> Esta </w:t>
      </w:r>
      <w:r w:rsidR="006A149B" w:rsidRPr="0038031A">
        <w:rPr>
          <w:b w:val="0"/>
          <w:sz w:val="24"/>
          <w:szCs w:val="24"/>
        </w:rPr>
        <w:t>função permite que o usuário imprima os preç</w:t>
      </w:r>
      <w:r w:rsidR="00847386">
        <w:rPr>
          <w:b w:val="0"/>
          <w:sz w:val="24"/>
          <w:szCs w:val="24"/>
        </w:rPr>
        <w:t>o</w:t>
      </w:r>
      <w:r w:rsidR="006A149B" w:rsidRPr="0038031A">
        <w:rPr>
          <w:b w:val="0"/>
          <w:sz w:val="24"/>
          <w:szCs w:val="24"/>
        </w:rPr>
        <w:t>s de custos</w:t>
      </w:r>
      <w:r w:rsidR="006F0853">
        <w:rPr>
          <w:b w:val="0"/>
          <w:sz w:val="24"/>
          <w:szCs w:val="24"/>
        </w:rPr>
        <w:t xml:space="preserve">. </w:t>
      </w:r>
      <w:r w:rsidR="006A149B" w:rsidRPr="0038031A">
        <w:rPr>
          <w:b w:val="0"/>
          <w:sz w:val="24"/>
          <w:szCs w:val="24"/>
        </w:rPr>
        <w:t xml:space="preserve">Esta ação </w:t>
      </w:r>
      <w:r w:rsidR="00CE4BBE" w:rsidRPr="0038031A">
        <w:rPr>
          <w:b w:val="0"/>
          <w:sz w:val="24"/>
          <w:szCs w:val="24"/>
        </w:rPr>
        <w:t>está</w:t>
      </w:r>
      <w:r w:rsidR="006A149B" w:rsidRPr="0038031A">
        <w:rPr>
          <w:b w:val="0"/>
          <w:sz w:val="24"/>
          <w:szCs w:val="24"/>
        </w:rPr>
        <w:t xml:space="preserve"> disponível na guia</w:t>
      </w:r>
      <w:r w:rsidR="00A97FD6">
        <w:rPr>
          <w:b w:val="0"/>
          <w:sz w:val="24"/>
          <w:szCs w:val="24"/>
        </w:rPr>
        <w:t xml:space="preserve">, </w:t>
      </w:r>
      <w:r w:rsidR="005E34B2" w:rsidRPr="0038031A">
        <w:rPr>
          <w:b w:val="0"/>
          <w:sz w:val="24"/>
          <w:szCs w:val="24"/>
        </w:rPr>
        <w:t>opções adicionais</w:t>
      </w:r>
      <w:r w:rsidR="006A149B" w:rsidRPr="0038031A">
        <w:rPr>
          <w:b w:val="0"/>
          <w:sz w:val="24"/>
          <w:szCs w:val="24"/>
        </w:rPr>
        <w:t xml:space="preserve">.  </w:t>
      </w:r>
    </w:p>
    <w:p w14:paraId="4E077D6F" w14:textId="3053E3B2" w:rsidR="00074E56" w:rsidRPr="006027C9" w:rsidRDefault="00074E56" w:rsidP="00342681">
      <w:pPr>
        <w:pStyle w:val="CENTARI-12"/>
        <w:jc w:val="both"/>
        <w:rPr>
          <w:sz w:val="24"/>
          <w:szCs w:val="24"/>
        </w:rPr>
      </w:pPr>
    </w:p>
    <w:p w14:paraId="1063F547" w14:textId="77777777" w:rsidR="00636E63" w:rsidRPr="00B73D84" w:rsidRDefault="00B73D84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B73D84">
        <w:rPr>
          <w:sz w:val="24"/>
          <w:szCs w:val="24"/>
        </w:rPr>
        <w:t>Permitir visualizar margem</w:t>
      </w:r>
      <w:r w:rsidR="008F73DD">
        <w:rPr>
          <w:sz w:val="24"/>
          <w:szCs w:val="24"/>
        </w:rPr>
        <w:tab/>
      </w:r>
    </w:p>
    <w:p w14:paraId="65C5521F" w14:textId="77777777" w:rsidR="00636E63" w:rsidRPr="0038031A" w:rsidRDefault="0069273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="00636E63" w:rsidRPr="0038031A">
        <w:rPr>
          <w:b w:val="0"/>
          <w:sz w:val="24"/>
          <w:szCs w:val="24"/>
        </w:rPr>
        <w:t xml:space="preserve"> “Permitir visualizar margem”.</w:t>
      </w:r>
      <w:r w:rsidR="00850D2F">
        <w:rPr>
          <w:b w:val="0"/>
          <w:sz w:val="24"/>
          <w:szCs w:val="24"/>
        </w:rPr>
        <w:t xml:space="preserve"> </w:t>
      </w:r>
    </w:p>
    <w:p w14:paraId="5DEC6B57" w14:textId="77777777" w:rsidR="006A149B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6A149B" w:rsidRPr="0038031A">
        <w:rPr>
          <w:sz w:val="24"/>
          <w:szCs w:val="24"/>
        </w:rPr>
        <w:t>Esperado</w:t>
      </w:r>
      <w:r w:rsidR="006A149B" w:rsidRPr="0038031A">
        <w:rPr>
          <w:b w:val="0"/>
          <w:sz w:val="24"/>
          <w:szCs w:val="24"/>
        </w:rPr>
        <w:t>: Permite que o usuário visualize margem de lucro.</w:t>
      </w:r>
    </w:p>
    <w:p w14:paraId="51DEE104" w14:textId="77777777" w:rsidR="00505F93" w:rsidRPr="0038031A" w:rsidRDefault="00505F93" w:rsidP="00342681">
      <w:pPr>
        <w:pStyle w:val="CENTARI-12"/>
        <w:jc w:val="both"/>
        <w:rPr>
          <w:sz w:val="24"/>
          <w:szCs w:val="24"/>
        </w:rPr>
      </w:pPr>
    </w:p>
    <w:p w14:paraId="6E6B2C52" w14:textId="77777777" w:rsidR="00636E63" w:rsidRPr="00744A55" w:rsidRDefault="00744A55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744A55">
        <w:rPr>
          <w:sz w:val="24"/>
          <w:szCs w:val="24"/>
        </w:rPr>
        <w:t>Permitir alterar a Loja da entrega do produto</w:t>
      </w:r>
      <w:r w:rsidR="002A058C">
        <w:rPr>
          <w:sz w:val="24"/>
          <w:szCs w:val="24"/>
        </w:rPr>
        <w:t xml:space="preserve"> </w:t>
      </w:r>
    </w:p>
    <w:p w14:paraId="209025C6" w14:textId="77777777" w:rsidR="00636E63" w:rsidRPr="0038031A" w:rsidRDefault="002C2AF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="00636E63" w:rsidRPr="0038031A">
        <w:rPr>
          <w:b w:val="0"/>
          <w:sz w:val="24"/>
          <w:szCs w:val="24"/>
        </w:rPr>
        <w:t xml:space="preserve"> “</w:t>
      </w:r>
      <w:r w:rsidR="00C201F0" w:rsidRPr="0038031A">
        <w:rPr>
          <w:b w:val="0"/>
          <w:sz w:val="24"/>
          <w:szCs w:val="24"/>
        </w:rPr>
        <w:t>Permitir alterar a Loja da entrega do produto</w:t>
      </w:r>
      <w:r w:rsidR="00636E63" w:rsidRPr="0038031A">
        <w:rPr>
          <w:b w:val="0"/>
          <w:sz w:val="24"/>
          <w:szCs w:val="24"/>
        </w:rPr>
        <w:t>”.</w:t>
      </w:r>
    </w:p>
    <w:p w14:paraId="5505EAA1" w14:textId="77777777" w:rsidR="00636E63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C201F0" w:rsidRPr="0038031A">
        <w:rPr>
          <w:b w:val="0"/>
          <w:sz w:val="24"/>
          <w:szCs w:val="24"/>
        </w:rPr>
        <w:t>:</w:t>
      </w:r>
      <w:r w:rsidR="006A149B" w:rsidRPr="0038031A">
        <w:rPr>
          <w:b w:val="0"/>
          <w:sz w:val="24"/>
          <w:szCs w:val="24"/>
        </w:rPr>
        <w:t xml:space="preserve"> </w:t>
      </w:r>
      <w:r w:rsidR="003D060D" w:rsidRPr="0038031A">
        <w:rPr>
          <w:b w:val="0"/>
          <w:sz w:val="24"/>
          <w:szCs w:val="24"/>
        </w:rPr>
        <w:t>Deverá</w:t>
      </w:r>
      <w:r w:rsidR="006A149B" w:rsidRPr="0038031A">
        <w:rPr>
          <w:b w:val="0"/>
          <w:sz w:val="24"/>
          <w:szCs w:val="24"/>
        </w:rPr>
        <w:t xml:space="preserve"> permitir que seja possível alterar loja onde este produto será entregue</w:t>
      </w:r>
      <w:r w:rsidR="003A1C47">
        <w:rPr>
          <w:b w:val="0"/>
          <w:sz w:val="24"/>
          <w:szCs w:val="24"/>
        </w:rPr>
        <w:t>.</w:t>
      </w:r>
    </w:p>
    <w:p w14:paraId="5F070A30" w14:textId="77777777" w:rsidR="003A1C47" w:rsidRPr="0038031A" w:rsidRDefault="003A1C47" w:rsidP="00342681">
      <w:pPr>
        <w:pStyle w:val="CENTARI-12"/>
        <w:jc w:val="both"/>
        <w:rPr>
          <w:sz w:val="24"/>
          <w:szCs w:val="24"/>
        </w:rPr>
      </w:pPr>
    </w:p>
    <w:p w14:paraId="2C1EBC44" w14:textId="77777777" w:rsidR="00C201F0" w:rsidRPr="00EE2870" w:rsidRDefault="00EE2870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EE2870">
        <w:rPr>
          <w:sz w:val="24"/>
          <w:szCs w:val="24"/>
        </w:rPr>
        <w:t>Permitir ao Usuário excluir orçamento</w:t>
      </w:r>
    </w:p>
    <w:p w14:paraId="3229349A" w14:textId="77777777" w:rsidR="00C201F0" w:rsidRPr="0038031A" w:rsidRDefault="002C2AF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</w:t>
      </w:r>
      <w:r w:rsidR="00C201F0" w:rsidRPr="0038031A">
        <w:rPr>
          <w:b w:val="0"/>
          <w:sz w:val="24"/>
          <w:szCs w:val="24"/>
        </w:rPr>
        <w:t>“Permitir ao Usuário excluir orçamento”.</w:t>
      </w:r>
    </w:p>
    <w:p w14:paraId="71D3BEC0" w14:textId="77777777" w:rsidR="00E60EDB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A149B" w:rsidRPr="0038031A">
        <w:rPr>
          <w:b w:val="0"/>
          <w:sz w:val="24"/>
          <w:szCs w:val="24"/>
        </w:rPr>
        <w:t xml:space="preserve"> Com esta opção marcada o usuário obterá permissão para excluir o orçamento.</w:t>
      </w:r>
    </w:p>
    <w:p w14:paraId="6349BE8A" w14:textId="77777777" w:rsidR="003A1C47" w:rsidRPr="00267D4B" w:rsidRDefault="003A1C47" w:rsidP="00342681">
      <w:pPr>
        <w:pStyle w:val="CENTARI-12"/>
        <w:jc w:val="both"/>
        <w:rPr>
          <w:sz w:val="24"/>
          <w:szCs w:val="24"/>
        </w:rPr>
      </w:pPr>
    </w:p>
    <w:p w14:paraId="1F1F9877" w14:textId="34B22D29" w:rsidR="00C201F0" w:rsidRPr="00054E01" w:rsidRDefault="00054E01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054E01">
        <w:rPr>
          <w:sz w:val="24"/>
          <w:szCs w:val="24"/>
        </w:rPr>
        <w:lastRenderedPageBreak/>
        <w:t>Permitir alterar preços para abaixo do preço de venda</w:t>
      </w:r>
    </w:p>
    <w:p w14:paraId="1A28C907" w14:textId="7A0F6DA4" w:rsidR="00C201F0" w:rsidRPr="0038031A" w:rsidRDefault="00D02E5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b w:val="0"/>
          <w:sz w:val="24"/>
          <w:szCs w:val="24"/>
        </w:rPr>
        <w:t xml:space="preserve"> </w:t>
      </w:r>
      <w:r w:rsidR="00C201F0" w:rsidRPr="0038031A">
        <w:rPr>
          <w:b w:val="0"/>
          <w:sz w:val="24"/>
          <w:szCs w:val="24"/>
        </w:rPr>
        <w:t>“Permitir alterar preços para abaixo do preço de venda</w:t>
      </w:r>
      <w:r w:rsidR="00067BFA">
        <w:rPr>
          <w:b w:val="0"/>
          <w:sz w:val="24"/>
          <w:szCs w:val="24"/>
        </w:rPr>
        <w:t>”</w:t>
      </w:r>
      <w:r w:rsidR="00C201F0" w:rsidRPr="0038031A">
        <w:rPr>
          <w:b w:val="0"/>
          <w:sz w:val="24"/>
          <w:szCs w:val="24"/>
        </w:rPr>
        <w:t>.</w:t>
      </w:r>
    </w:p>
    <w:p w14:paraId="29B4C312" w14:textId="0124D5BC" w:rsidR="00E60EDB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A149B" w:rsidRPr="0038031A">
        <w:rPr>
          <w:b w:val="0"/>
          <w:sz w:val="24"/>
          <w:szCs w:val="24"/>
        </w:rPr>
        <w:t xml:space="preserve"> Com esta opção marcada será permitido que seja alterado o preço de venda para baixo do preço de </w:t>
      </w:r>
      <w:r w:rsidR="00AE1AB7">
        <w:rPr>
          <w:b w:val="0"/>
          <w:sz w:val="24"/>
          <w:szCs w:val="24"/>
        </w:rPr>
        <w:t>venda</w:t>
      </w:r>
      <w:r w:rsidR="006A149B" w:rsidRPr="0038031A">
        <w:rPr>
          <w:b w:val="0"/>
          <w:sz w:val="24"/>
          <w:szCs w:val="24"/>
        </w:rPr>
        <w:t xml:space="preserve"> do produto.</w:t>
      </w:r>
    </w:p>
    <w:p w14:paraId="7D284D5B" w14:textId="5FEC498F" w:rsidR="00F5452D" w:rsidRDefault="00F5452D" w:rsidP="00342681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A019BE">
        <w:rPr>
          <w:bCs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>: Necessário também para quem tem Nível 3.</w:t>
      </w:r>
    </w:p>
    <w:p w14:paraId="16AC65DB" w14:textId="77777777" w:rsidR="003A1C47" w:rsidRPr="006027C9" w:rsidRDefault="003A1C47" w:rsidP="00342681">
      <w:pPr>
        <w:pStyle w:val="CENTARI-12"/>
        <w:jc w:val="both"/>
        <w:rPr>
          <w:sz w:val="24"/>
          <w:szCs w:val="24"/>
        </w:rPr>
      </w:pPr>
    </w:p>
    <w:p w14:paraId="6ECC2DA4" w14:textId="77627590" w:rsidR="00C201F0" w:rsidRPr="002C6494" w:rsidRDefault="00F01503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Pedido com</w:t>
      </w:r>
      <w:r w:rsidR="002C6494" w:rsidRPr="002C6494">
        <w:rPr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 w:rsidR="002C6494" w:rsidRPr="002C6494">
        <w:rPr>
          <w:sz w:val="24"/>
          <w:szCs w:val="24"/>
        </w:rPr>
        <w:t>usto</w:t>
      </w:r>
      <w:r w:rsidR="009C639E">
        <w:rPr>
          <w:sz w:val="24"/>
          <w:szCs w:val="24"/>
        </w:rPr>
        <w:tab/>
      </w:r>
    </w:p>
    <w:p w14:paraId="29FFD76D" w14:textId="77777777" w:rsidR="00C201F0" w:rsidRPr="0038031A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2C6494">
        <w:rPr>
          <w:b w:val="0"/>
          <w:sz w:val="24"/>
          <w:szCs w:val="24"/>
        </w:rPr>
        <w:t>I</w:t>
      </w:r>
      <w:r w:rsidRPr="0038031A">
        <w:rPr>
          <w:b w:val="0"/>
          <w:sz w:val="24"/>
          <w:szCs w:val="24"/>
        </w:rPr>
        <w:t>mprimir custo”.</w:t>
      </w:r>
    </w:p>
    <w:p w14:paraId="56F84B56" w14:textId="466A2C4B" w:rsidR="00C201F0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A149B" w:rsidRPr="0038031A">
        <w:rPr>
          <w:b w:val="0"/>
          <w:sz w:val="24"/>
          <w:szCs w:val="24"/>
        </w:rPr>
        <w:t xml:space="preserve"> O custo dos itens será impresso </w:t>
      </w:r>
      <w:r w:rsidR="00D97412">
        <w:rPr>
          <w:b w:val="0"/>
          <w:sz w:val="24"/>
          <w:szCs w:val="24"/>
        </w:rPr>
        <w:t>no</w:t>
      </w:r>
      <w:r w:rsidR="006A149B" w:rsidRPr="0038031A">
        <w:rPr>
          <w:b w:val="0"/>
          <w:sz w:val="24"/>
          <w:szCs w:val="24"/>
        </w:rPr>
        <w:t xml:space="preserve"> pedido com preço de custo.</w:t>
      </w:r>
    </w:p>
    <w:p w14:paraId="0E6EFAD0" w14:textId="77777777" w:rsidR="00944614" w:rsidRPr="006027C9" w:rsidRDefault="00944614" w:rsidP="00342681">
      <w:pPr>
        <w:pStyle w:val="CENTARI-12"/>
        <w:jc w:val="both"/>
        <w:rPr>
          <w:sz w:val="24"/>
          <w:szCs w:val="24"/>
        </w:rPr>
      </w:pPr>
    </w:p>
    <w:p w14:paraId="5298A580" w14:textId="77777777" w:rsidR="00C201F0" w:rsidRPr="0089553D" w:rsidRDefault="0089553D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89553D">
        <w:rPr>
          <w:sz w:val="24"/>
          <w:szCs w:val="24"/>
        </w:rPr>
        <w:t>Exibir cust</w:t>
      </w:r>
      <w:r w:rsidR="0059505F">
        <w:rPr>
          <w:sz w:val="24"/>
          <w:szCs w:val="24"/>
        </w:rPr>
        <w:t>o</w:t>
      </w:r>
    </w:p>
    <w:p w14:paraId="4511F239" w14:textId="77777777" w:rsidR="00C201F0" w:rsidRPr="0038031A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89553D">
        <w:rPr>
          <w:b w:val="0"/>
          <w:sz w:val="24"/>
          <w:szCs w:val="24"/>
        </w:rPr>
        <w:t>E</w:t>
      </w:r>
      <w:r w:rsidRPr="0038031A">
        <w:rPr>
          <w:b w:val="0"/>
          <w:sz w:val="24"/>
          <w:szCs w:val="24"/>
        </w:rPr>
        <w:t>xibir custo”.</w:t>
      </w:r>
    </w:p>
    <w:p w14:paraId="5C863C90" w14:textId="77777777" w:rsidR="00267D4B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61728E" w:rsidRPr="0038031A">
        <w:rPr>
          <w:sz w:val="24"/>
          <w:szCs w:val="24"/>
        </w:rPr>
        <w:t>Esperado</w:t>
      </w:r>
      <w:r w:rsidR="0061728E" w:rsidRPr="0038031A">
        <w:rPr>
          <w:b w:val="0"/>
          <w:sz w:val="24"/>
          <w:szCs w:val="24"/>
        </w:rPr>
        <w:t>: Será exibido o custo do orçamento atual.</w:t>
      </w:r>
    </w:p>
    <w:p w14:paraId="24CE4192" w14:textId="77777777" w:rsidR="00944614" w:rsidRPr="00267D4B" w:rsidRDefault="00944614" w:rsidP="00342681">
      <w:pPr>
        <w:pStyle w:val="CENTARI-12"/>
        <w:jc w:val="both"/>
        <w:rPr>
          <w:sz w:val="24"/>
          <w:szCs w:val="24"/>
        </w:rPr>
      </w:pPr>
    </w:p>
    <w:p w14:paraId="17B64F0A" w14:textId="77777777" w:rsidR="00C201F0" w:rsidRPr="00045292" w:rsidRDefault="00045292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045292">
        <w:rPr>
          <w:sz w:val="24"/>
          <w:szCs w:val="24"/>
        </w:rPr>
        <w:t>Exibir margem</w:t>
      </w:r>
      <w:r w:rsidR="008E48E7">
        <w:rPr>
          <w:sz w:val="24"/>
          <w:szCs w:val="24"/>
        </w:rPr>
        <w:tab/>
      </w:r>
    </w:p>
    <w:p w14:paraId="4802F3AC" w14:textId="77777777" w:rsidR="00C201F0" w:rsidRPr="0038031A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045292">
        <w:rPr>
          <w:b w:val="0"/>
          <w:sz w:val="24"/>
          <w:szCs w:val="24"/>
        </w:rPr>
        <w:t>E</w:t>
      </w:r>
      <w:r w:rsidRPr="0038031A">
        <w:rPr>
          <w:b w:val="0"/>
          <w:sz w:val="24"/>
          <w:szCs w:val="24"/>
        </w:rPr>
        <w:t>xibir margem”.</w:t>
      </w:r>
    </w:p>
    <w:p w14:paraId="344ADA70" w14:textId="77777777" w:rsidR="00267D4B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61728E" w:rsidRPr="0038031A">
        <w:rPr>
          <w:sz w:val="24"/>
          <w:szCs w:val="24"/>
        </w:rPr>
        <w:t>Esperado</w:t>
      </w:r>
      <w:r w:rsidR="0061728E" w:rsidRPr="0038031A">
        <w:rPr>
          <w:b w:val="0"/>
          <w:sz w:val="24"/>
          <w:szCs w:val="24"/>
        </w:rPr>
        <w:t>: Exibira a margem de lucro do pedido atual.</w:t>
      </w:r>
    </w:p>
    <w:p w14:paraId="36AAC312" w14:textId="77777777" w:rsidR="00944614" w:rsidRPr="006027C9" w:rsidRDefault="00944614" w:rsidP="00342681">
      <w:pPr>
        <w:pStyle w:val="CENTARI-12"/>
        <w:jc w:val="both"/>
        <w:rPr>
          <w:b w:val="0"/>
          <w:sz w:val="24"/>
          <w:szCs w:val="24"/>
        </w:rPr>
      </w:pPr>
    </w:p>
    <w:p w14:paraId="500A4ED9" w14:textId="0044CF6B" w:rsidR="00C201F0" w:rsidRPr="00CF2989" w:rsidRDefault="00CF2989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CF2989">
        <w:rPr>
          <w:sz w:val="24"/>
          <w:szCs w:val="24"/>
        </w:rPr>
        <w:t>Não emitir Pedido de Venda</w:t>
      </w:r>
      <w:r w:rsidR="00F2635C">
        <w:rPr>
          <w:sz w:val="24"/>
          <w:szCs w:val="24"/>
        </w:rPr>
        <w:t>.</w:t>
      </w:r>
      <w:r w:rsidRPr="00CF2989">
        <w:rPr>
          <w:sz w:val="24"/>
          <w:szCs w:val="24"/>
        </w:rPr>
        <w:t xml:space="preserve"> </w:t>
      </w:r>
      <w:r w:rsidR="00F2635C">
        <w:rPr>
          <w:sz w:val="24"/>
          <w:szCs w:val="24"/>
        </w:rPr>
        <w:t>E</w:t>
      </w:r>
      <w:r w:rsidRPr="00CF2989">
        <w:rPr>
          <w:sz w:val="24"/>
          <w:szCs w:val="24"/>
        </w:rPr>
        <w:t>mitir somente</w:t>
      </w:r>
      <w:r w:rsidR="00A60C82">
        <w:rPr>
          <w:sz w:val="24"/>
          <w:szCs w:val="24"/>
        </w:rPr>
        <w:t xml:space="preserve"> orçamento</w:t>
      </w:r>
      <w:r w:rsidRPr="00CF2989">
        <w:rPr>
          <w:sz w:val="24"/>
          <w:szCs w:val="24"/>
        </w:rPr>
        <w:t xml:space="preserve"> e O. S</w:t>
      </w:r>
    </w:p>
    <w:p w14:paraId="367FB559" w14:textId="77777777" w:rsidR="00C201F0" w:rsidRPr="0038031A" w:rsidRDefault="002E1D6F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b w:val="0"/>
          <w:sz w:val="24"/>
          <w:szCs w:val="24"/>
        </w:rPr>
        <w:t xml:space="preserve"> </w:t>
      </w:r>
      <w:r w:rsidR="00C201F0" w:rsidRPr="0038031A">
        <w:rPr>
          <w:b w:val="0"/>
          <w:sz w:val="24"/>
          <w:szCs w:val="24"/>
        </w:rPr>
        <w:t>“Não emitir Pedido de Venda</w:t>
      </w:r>
      <w:r w:rsidR="00DC3D43">
        <w:rPr>
          <w:b w:val="0"/>
          <w:sz w:val="24"/>
          <w:szCs w:val="24"/>
        </w:rPr>
        <w:t>.</w:t>
      </w:r>
      <w:r w:rsidR="00C201F0" w:rsidRPr="0038031A">
        <w:rPr>
          <w:b w:val="0"/>
          <w:sz w:val="24"/>
          <w:szCs w:val="24"/>
        </w:rPr>
        <w:t xml:space="preserve"> </w:t>
      </w:r>
      <w:r w:rsidR="00DC3D43">
        <w:rPr>
          <w:b w:val="0"/>
          <w:sz w:val="24"/>
          <w:szCs w:val="24"/>
        </w:rPr>
        <w:t>E</w:t>
      </w:r>
      <w:r w:rsidR="00C201F0" w:rsidRPr="0038031A">
        <w:rPr>
          <w:b w:val="0"/>
          <w:sz w:val="24"/>
          <w:szCs w:val="24"/>
        </w:rPr>
        <w:t>mitir somente e O. S.”.</w:t>
      </w:r>
    </w:p>
    <w:p w14:paraId="5C5CDAFE" w14:textId="77777777" w:rsidR="00C201F0" w:rsidRPr="0038031A" w:rsidRDefault="00C201F0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1728E" w:rsidRPr="0038031A">
        <w:rPr>
          <w:b w:val="0"/>
          <w:sz w:val="24"/>
          <w:szCs w:val="24"/>
        </w:rPr>
        <w:t xml:space="preserve"> Bloquear o usuário pra efetuar pedido de venda.</w:t>
      </w:r>
    </w:p>
    <w:p w14:paraId="714A1CEF" w14:textId="77777777" w:rsidR="00AC1C43" w:rsidRPr="0038031A" w:rsidRDefault="00AC1C43" w:rsidP="00342681">
      <w:pPr>
        <w:pStyle w:val="CENTARI-12"/>
        <w:jc w:val="both"/>
        <w:rPr>
          <w:sz w:val="24"/>
          <w:szCs w:val="24"/>
        </w:rPr>
      </w:pPr>
    </w:p>
    <w:p w14:paraId="4344F4C9" w14:textId="77777777" w:rsidR="00AC1C43" w:rsidRPr="0038031A" w:rsidRDefault="00AC1C43" w:rsidP="00342681">
      <w:pPr>
        <w:pStyle w:val="CENTARI-12"/>
        <w:jc w:val="both"/>
        <w:rPr>
          <w:sz w:val="24"/>
          <w:szCs w:val="24"/>
        </w:rPr>
      </w:pPr>
    </w:p>
    <w:p w14:paraId="476F9584" w14:textId="77777777" w:rsidR="0024586E" w:rsidRDefault="0024586E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U</w:t>
      </w:r>
      <w:r w:rsidRPr="00AF652D">
        <w:rPr>
          <w:color w:val="00B0F0"/>
          <w:sz w:val="32"/>
          <w:szCs w:val="32"/>
        </w:rPr>
        <w:t>suários</w:t>
      </w:r>
      <w:r>
        <w:rPr>
          <w:color w:val="00B0F0"/>
          <w:sz w:val="32"/>
          <w:szCs w:val="32"/>
        </w:rPr>
        <w:t xml:space="preserve"> do sistema</w:t>
      </w:r>
    </w:p>
    <w:p w14:paraId="1EC7C245" w14:textId="77777777" w:rsidR="0024586E" w:rsidRPr="00AF652D" w:rsidRDefault="0024586E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Cs w:val="32"/>
        </w:rPr>
        <w:t xml:space="preserve">Vendas / </w:t>
      </w:r>
      <w:r w:rsidRPr="00D64DB5">
        <w:rPr>
          <w:color w:val="00B0F0"/>
          <w:szCs w:val="32"/>
        </w:rPr>
        <w:t>Orçamento</w:t>
      </w:r>
      <w:r w:rsidR="00874612">
        <w:rPr>
          <w:color w:val="00B0F0"/>
          <w:szCs w:val="32"/>
        </w:rPr>
        <w:t xml:space="preserve"> e Venda</w:t>
      </w:r>
    </w:p>
    <w:p w14:paraId="70749852" w14:textId="77777777" w:rsidR="00AC1C43" w:rsidRPr="0038031A" w:rsidRDefault="00AC1C43" w:rsidP="00342681">
      <w:pPr>
        <w:pStyle w:val="CENTARI-12"/>
        <w:jc w:val="both"/>
        <w:rPr>
          <w:sz w:val="24"/>
          <w:szCs w:val="24"/>
        </w:rPr>
      </w:pPr>
    </w:p>
    <w:p w14:paraId="44047807" w14:textId="69D828B9" w:rsidR="00C201F0" w:rsidRDefault="002A0BFA" w:rsidP="00342681">
      <w:pPr>
        <w:pStyle w:val="CENTARI-12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 xml:space="preserve">: Testes do </w:t>
      </w:r>
      <w:proofErr w:type="spellStart"/>
      <w:r>
        <w:rPr>
          <w:b w:val="0"/>
          <w:sz w:val="24"/>
          <w:szCs w:val="24"/>
        </w:rPr>
        <w:t>TestComplete</w:t>
      </w:r>
      <w:proofErr w:type="spellEnd"/>
      <w:r>
        <w:rPr>
          <w:b w:val="0"/>
          <w:sz w:val="24"/>
          <w:szCs w:val="24"/>
        </w:rPr>
        <w:t xml:space="preserve"> feitos no Usuário Nível 1.</w:t>
      </w:r>
    </w:p>
    <w:p w14:paraId="60DFE302" w14:textId="77777777" w:rsidR="002A0BFA" w:rsidRPr="0038031A" w:rsidRDefault="002A0BFA" w:rsidP="00342681">
      <w:pPr>
        <w:pStyle w:val="CENTARI-12"/>
        <w:jc w:val="both"/>
        <w:rPr>
          <w:b w:val="0"/>
          <w:sz w:val="24"/>
          <w:szCs w:val="24"/>
        </w:rPr>
      </w:pPr>
    </w:p>
    <w:p w14:paraId="7A7D704B" w14:textId="3B421F88" w:rsidR="00C201F0" w:rsidRPr="000C1C66" w:rsidRDefault="000C1C66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0C1C66">
        <w:rPr>
          <w:sz w:val="24"/>
          <w:szCs w:val="24"/>
        </w:rPr>
        <w:t>Permitir alterar produtos em vendas já digitadas</w:t>
      </w:r>
    </w:p>
    <w:p w14:paraId="3949DF96" w14:textId="2E752E8E" w:rsidR="00C201F0" w:rsidRPr="0038031A" w:rsidRDefault="000C1C6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="00C201F0" w:rsidRPr="0038031A">
        <w:rPr>
          <w:b w:val="0"/>
          <w:sz w:val="24"/>
          <w:szCs w:val="24"/>
        </w:rPr>
        <w:t xml:space="preserve"> “Permitir alterar produtos em vendas já digitadas – Necessário também para n</w:t>
      </w:r>
      <w:r w:rsidR="00391479">
        <w:rPr>
          <w:b w:val="0"/>
          <w:sz w:val="24"/>
          <w:szCs w:val="24"/>
        </w:rPr>
        <w:t>í</w:t>
      </w:r>
      <w:r w:rsidR="00C201F0" w:rsidRPr="0038031A">
        <w:rPr>
          <w:b w:val="0"/>
          <w:sz w:val="24"/>
          <w:szCs w:val="24"/>
        </w:rPr>
        <w:t>vel3”.</w:t>
      </w:r>
    </w:p>
    <w:p w14:paraId="62135E86" w14:textId="76FFA407" w:rsidR="00C201F0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AC1C43" w:rsidRPr="0038031A">
        <w:rPr>
          <w:sz w:val="24"/>
          <w:szCs w:val="24"/>
        </w:rPr>
        <w:t>Esperado</w:t>
      </w:r>
      <w:r w:rsidR="00AC1C43" w:rsidRPr="0038031A">
        <w:rPr>
          <w:b w:val="0"/>
          <w:sz w:val="24"/>
          <w:szCs w:val="24"/>
        </w:rPr>
        <w:t>: Mesmo que a venda já esteja digitada</w:t>
      </w:r>
      <w:r w:rsidR="002D1E95">
        <w:rPr>
          <w:b w:val="0"/>
          <w:sz w:val="24"/>
          <w:szCs w:val="24"/>
        </w:rPr>
        <w:t>,</w:t>
      </w:r>
      <w:r w:rsidR="00AC1C43" w:rsidRPr="0038031A">
        <w:rPr>
          <w:b w:val="0"/>
          <w:sz w:val="24"/>
          <w:szCs w:val="24"/>
        </w:rPr>
        <w:t xml:space="preserve"> </w:t>
      </w:r>
      <w:r w:rsidR="002D1E95" w:rsidRPr="0038031A">
        <w:rPr>
          <w:b w:val="0"/>
          <w:sz w:val="24"/>
          <w:szCs w:val="24"/>
        </w:rPr>
        <w:t>deverá</w:t>
      </w:r>
      <w:r w:rsidR="00AC1C43" w:rsidRPr="0038031A">
        <w:rPr>
          <w:b w:val="0"/>
          <w:sz w:val="24"/>
          <w:szCs w:val="24"/>
        </w:rPr>
        <w:t xml:space="preserve"> ser permitido que altere os </w:t>
      </w:r>
      <w:r w:rsidR="00E22390" w:rsidRPr="0038031A">
        <w:rPr>
          <w:b w:val="0"/>
          <w:sz w:val="24"/>
          <w:szCs w:val="24"/>
        </w:rPr>
        <w:t>produtos.</w:t>
      </w:r>
    </w:p>
    <w:p w14:paraId="75FE0F00" w14:textId="4279C7CD" w:rsidR="00760CF1" w:rsidRDefault="00760CF1" w:rsidP="00342681">
      <w:pPr>
        <w:pStyle w:val="CENTARI-12"/>
        <w:jc w:val="both"/>
        <w:rPr>
          <w:b w:val="0"/>
          <w:sz w:val="24"/>
          <w:szCs w:val="24"/>
        </w:rPr>
      </w:pPr>
      <w:proofErr w:type="spellStart"/>
      <w:r>
        <w:rPr>
          <w:bCs/>
          <w:sz w:val="24"/>
          <w:szCs w:val="24"/>
        </w:rPr>
        <w:t>Obs</w:t>
      </w:r>
      <w:proofErr w:type="spellEnd"/>
      <w:r w:rsidR="000E054C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Ao alterar o produto não alterar a quantidade.</w:t>
      </w:r>
    </w:p>
    <w:p w14:paraId="23E8CF07" w14:textId="43973B51" w:rsidR="000E054C" w:rsidRPr="00760CF1" w:rsidRDefault="000E054C" w:rsidP="00342681">
      <w:pPr>
        <w:pStyle w:val="CENTARI-12"/>
        <w:jc w:val="both"/>
        <w:rPr>
          <w:b w:val="0"/>
          <w:sz w:val="24"/>
          <w:szCs w:val="24"/>
        </w:rPr>
      </w:pPr>
      <w:r w:rsidRPr="000E054C">
        <w:rPr>
          <w:bCs/>
          <w:sz w:val="24"/>
          <w:szCs w:val="24"/>
        </w:rPr>
        <w:t>Obs2</w:t>
      </w:r>
      <w:r>
        <w:rPr>
          <w:bCs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Permite alterar </w:t>
      </w:r>
      <w:proofErr w:type="gramStart"/>
      <w:r>
        <w:rPr>
          <w:b w:val="0"/>
          <w:sz w:val="24"/>
          <w:szCs w:val="24"/>
        </w:rPr>
        <w:t>produto</w:t>
      </w:r>
      <w:proofErr w:type="gramEnd"/>
      <w:r>
        <w:rPr>
          <w:b w:val="0"/>
          <w:sz w:val="24"/>
          <w:szCs w:val="24"/>
        </w:rPr>
        <w:t xml:space="preserve"> mas não salvar.</w:t>
      </w:r>
    </w:p>
    <w:p w14:paraId="1C1E1D23" w14:textId="77777777" w:rsidR="00E0421B" w:rsidRPr="006027C9" w:rsidRDefault="00E0421B" w:rsidP="00342681">
      <w:pPr>
        <w:pStyle w:val="CENTARI-12"/>
        <w:jc w:val="both"/>
        <w:rPr>
          <w:sz w:val="24"/>
          <w:szCs w:val="24"/>
        </w:rPr>
      </w:pPr>
    </w:p>
    <w:p w14:paraId="4A50951E" w14:textId="129B7EA5" w:rsidR="00C201F0" w:rsidRPr="00AF2791" w:rsidRDefault="00AF2791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AF2791">
        <w:rPr>
          <w:sz w:val="24"/>
          <w:szCs w:val="24"/>
        </w:rPr>
        <w:t>Permitir alterar pagamentos em vendas já digitadas</w:t>
      </w:r>
      <w:r w:rsidR="00EC19B6">
        <w:rPr>
          <w:sz w:val="24"/>
          <w:szCs w:val="24"/>
        </w:rPr>
        <w:t xml:space="preserve"> </w:t>
      </w:r>
    </w:p>
    <w:p w14:paraId="10756BBB" w14:textId="77777777" w:rsidR="00C201F0" w:rsidRPr="0038031A" w:rsidRDefault="00EE0F2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b w:val="0"/>
          <w:sz w:val="24"/>
          <w:szCs w:val="24"/>
        </w:rPr>
        <w:t xml:space="preserve"> </w:t>
      </w:r>
      <w:r w:rsidR="00C201F0" w:rsidRPr="0038031A">
        <w:rPr>
          <w:b w:val="0"/>
          <w:sz w:val="24"/>
          <w:szCs w:val="24"/>
        </w:rPr>
        <w:t>“Permitir alterar pagamentos em vendas já digitadas”.</w:t>
      </w:r>
      <w:r w:rsidR="00E55D3F">
        <w:rPr>
          <w:b w:val="0"/>
          <w:sz w:val="24"/>
          <w:szCs w:val="24"/>
        </w:rPr>
        <w:t xml:space="preserve"> </w:t>
      </w:r>
    </w:p>
    <w:p w14:paraId="03B29185" w14:textId="77777777" w:rsidR="00C201F0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AC1C43" w:rsidRPr="0038031A">
        <w:rPr>
          <w:b w:val="0"/>
          <w:sz w:val="24"/>
          <w:szCs w:val="24"/>
        </w:rPr>
        <w:t xml:space="preserve"> Mesmo que a venda já esteja digitada</w:t>
      </w:r>
      <w:r w:rsidR="00730D45">
        <w:rPr>
          <w:b w:val="0"/>
          <w:sz w:val="24"/>
          <w:szCs w:val="24"/>
        </w:rPr>
        <w:t>,</w:t>
      </w:r>
      <w:r w:rsidR="00AC1C43" w:rsidRPr="0038031A">
        <w:rPr>
          <w:b w:val="0"/>
          <w:sz w:val="24"/>
          <w:szCs w:val="24"/>
        </w:rPr>
        <w:t xml:space="preserve"> </w:t>
      </w:r>
      <w:r w:rsidR="00730D45" w:rsidRPr="0038031A">
        <w:rPr>
          <w:b w:val="0"/>
          <w:sz w:val="24"/>
          <w:szCs w:val="24"/>
        </w:rPr>
        <w:t>deverá</w:t>
      </w:r>
      <w:r w:rsidR="00AC1C43" w:rsidRPr="0038031A">
        <w:rPr>
          <w:b w:val="0"/>
          <w:sz w:val="24"/>
          <w:szCs w:val="24"/>
        </w:rPr>
        <w:t xml:space="preserve"> ser permitido que altere o val</w:t>
      </w:r>
      <w:r w:rsidR="00E22390" w:rsidRPr="0038031A">
        <w:rPr>
          <w:b w:val="0"/>
          <w:sz w:val="24"/>
          <w:szCs w:val="24"/>
        </w:rPr>
        <w:t xml:space="preserve">or das já digitadas. </w:t>
      </w:r>
    </w:p>
    <w:p w14:paraId="3743E4A6" w14:textId="77777777" w:rsidR="008A7E84" w:rsidRPr="008A7E84" w:rsidRDefault="00653DCB" w:rsidP="000D3DEE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8A7E84">
        <w:rPr>
          <w:sz w:val="24"/>
          <w:szCs w:val="24"/>
        </w:rPr>
        <w:t xml:space="preserve">Autorizar vendas para clientes com “valor disponível” </w:t>
      </w:r>
    </w:p>
    <w:p w14:paraId="4ADA6B12" w14:textId="531DBF62" w:rsidR="00C201F0" w:rsidRPr="008A7E84" w:rsidRDefault="00DF1E6B" w:rsidP="008A7E84">
      <w:pPr>
        <w:pStyle w:val="CENTARI-12"/>
        <w:ind w:left="644"/>
        <w:jc w:val="both"/>
        <w:rPr>
          <w:b w:val="0"/>
          <w:sz w:val="24"/>
          <w:szCs w:val="24"/>
        </w:rPr>
      </w:pPr>
      <w:r w:rsidRPr="008A7E84">
        <w:rPr>
          <w:b w:val="0"/>
          <w:sz w:val="24"/>
          <w:szCs w:val="24"/>
        </w:rPr>
        <w:t xml:space="preserve">Marque o </w:t>
      </w:r>
      <w:proofErr w:type="spellStart"/>
      <w:r w:rsidRPr="008A7E84">
        <w:rPr>
          <w:b w:val="0"/>
          <w:sz w:val="24"/>
          <w:szCs w:val="24"/>
        </w:rPr>
        <w:t>checkbox</w:t>
      </w:r>
      <w:proofErr w:type="spellEnd"/>
      <w:r w:rsidR="00C201F0" w:rsidRPr="008A7E84">
        <w:rPr>
          <w:b w:val="0"/>
          <w:sz w:val="24"/>
          <w:szCs w:val="24"/>
        </w:rPr>
        <w:t xml:space="preserve"> “</w:t>
      </w:r>
      <w:r w:rsidR="00A04213" w:rsidRPr="008A7E84">
        <w:rPr>
          <w:b w:val="0"/>
          <w:sz w:val="24"/>
          <w:szCs w:val="24"/>
        </w:rPr>
        <w:t>Autorizar vendas para clientes com “valor disponível” insuficiente no “limite” de crédito</w:t>
      </w:r>
      <w:r w:rsidR="00C201F0" w:rsidRPr="008A7E84">
        <w:rPr>
          <w:b w:val="0"/>
          <w:sz w:val="24"/>
          <w:szCs w:val="24"/>
        </w:rPr>
        <w:t>”.</w:t>
      </w:r>
    </w:p>
    <w:p w14:paraId="384A7558" w14:textId="77777777" w:rsidR="00C201F0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E22390" w:rsidRPr="0038031A">
        <w:rPr>
          <w:b w:val="0"/>
          <w:sz w:val="24"/>
          <w:szCs w:val="24"/>
        </w:rPr>
        <w:t xml:space="preserve"> Ao efetuar uma venda com o cliente que não esteja com limite de credito </w:t>
      </w:r>
      <w:r w:rsidR="00A70D10" w:rsidRPr="0038031A">
        <w:rPr>
          <w:b w:val="0"/>
          <w:sz w:val="24"/>
          <w:szCs w:val="24"/>
        </w:rPr>
        <w:t>permitir que a mesma seja concluída.</w:t>
      </w:r>
    </w:p>
    <w:p w14:paraId="1B8488B6" w14:textId="77777777" w:rsidR="00E048CC" w:rsidRPr="006027C9" w:rsidRDefault="00E048CC" w:rsidP="00342681">
      <w:pPr>
        <w:pStyle w:val="CENTARI-12"/>
        <w:jc w:val="both"/>
        <w:rPr>
          <w:sz w:val="24"/>
          <w:szCs w:val="24"/>
        </w:rPr>
      </w:pPr>
    </w:p>
    <w:p w14:paraId="652ED657" w14:textId="69F36424" w:rsidR="008A7E84" w:rsidRPr="008A7E84" w:rsidRDefault="00005D39" w:rsidP="005A4031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8A7E84">
        <w:rPr>
          <w:sz w:val="24"/>
          <w:szCs w:val="24"/>
        </w:rPr>
        <w:lastRenderedPageBreak/>
        <w:t>Autorizar Vendas com descontos até o percentual de</w:t>
      </w:r>
      <w:r w:rsidR="008A7E84">
        <w:rPr>
          <w:sz w:val="24"/>
          <w:szCs w:val="24"/>
        </w:rPr>
        <w:t xml:space="preserve">: </w:t>
      </w:r>
      <w:r w:rsidR="001356C7">
        <w:rPr>
          <w:sz w:val="24"/>
          <w:szCs w:val="24"/>
        </w:rPr>
        <w:t xml:space="preserve">   </w:t>
      </w:r>
      <w:r w:rsidR="001356C7" w:rsidRPr="00B7620C">
        <w:rPr>
          <w:color w:val="FF0000"/>
          <w:sz w:val="24"/>
          <w:szCs w:val="24"/>
        </w:rPr>
        <w:t>OK</w:t>
      </w:r>
    </w:p>
    <w:p w14:paraId="571DC776" w14:textId="4EC48BAA" w:rsidR="00A04213" w:rsidRPr="008A7E84" w:rsidRDefault="00DF1E6B" w:rsidP="008A7E84">
      <w:pPr>
        <w:pStyle w:val="CENTARI-12"/>
        <w:ind w:left="644"/>
        <w:jc w:val="both"/>
        <w:rPr>
          <w:b w:val="0"/>
          <w:sz w:val="24"/>
          <w:szCs w:val="24"/>
        </w:rPr>
      </w:pPr>
      <w:r w:rsidRPr="008A7E84">
        <w:rPr>
          <w:b w:val="0"/>
          <w:sz w:val="24"/>
          <w:szCs w:val="24"/>
        </w:rPr>
        <w:t xml:space="preserve">Marque o </w:t>
      </w:r>
      <w:proofErr w:type="spellStart"/>
      <w:r w:rsidRPr="008A7E84">
        <w:rPr>
          <w:b w:val="0"/>
          <w:sz w:val="24"/>
          <w:szCs w:val="24"/>
        </w:rPr>
        <w:t>checkbox</w:t>
      </w:r>
      <w:proofErr w:type="spellEnd"/>
      <w:r w:rsidR="006D3A57" w:rsidRPr="008A7E84">
        <w:rPr>
          <w:b w:val="0"/>
          <w:sz w:val="24"/>
          <w:szCs w:val="24"/>
        </w:rPr>
        <w:t xml:space="preserve"> “A</w:t>
      </w:r>
      <w:r w:rsidR="00A04213" w:rsidRPr="008A7E84">
        <w:rPr>
          <w:b w:val="0"/>
          <w:sz w:val="24"/>
          <w:szCs w:val="24"/>
        </w:rPr>
        <w:t>utorizar Vendas com descontos até o percentual de:”.</w:t>
      </w:r>
    </w:p>
    <w:p w14:paraId="2C79E3F8" w14:textId="77777777" w:rsidR="00C201F0" w:rsidRDefault="00A0421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D3A57" w:rsidRPr="0038031A">
        <w:rPr>
          <w:b w:val="0"/>
          <w:sz w:val="24"/>
          <w:szCs w:val="24"/>
        </w:rPr>
        <w:t xml:space="preserve"> Só será permitido gerar venda com o em percentual com o valor já predefinido</w:t>
      </w:r>
      <w:r w:rsidR="006027C9">
        <w:rPr>
          <w:b w:val="0"/>
          <w:sz w:val="24"/>
          <w:szCs w:val="24"/>
        </w:rPr>
        <w:t>.</w:t>
      </w:r>
    </w:p>
    <w:p w14:paraId="5B2B5C5C" w14:textId="77777777" w:rsidR="004E4F4D" w:rsidRPr="000B374B" w:rsidRDefault="008D500E" w:rsidP="00342681">
      <w:pPr>
        <w:pStyle w:val="CENTARI-12"/>
        <w:jc w:val="both"/>
        <w:rPr>
          <w:sz w:val="24"/>
          <w:szCs w:val="24"/>
        </w:rPr>
      </w:pPr>
      <w:r w:rsidRPr="000B374B">
        <w:rPr>
          <w:sz w:val="24"/>
          <w:szCs w:val="24"/>
        </w:rPr>
        <w:t>Sequência</w:t>
      </w:r>
      <w:r w:rsidR="000B374B" w:rsidRPr="000B374B">
        <w:rPr>
          <w:sz w:val="24"/>
          <w:szCs w:val="24"/>
        </w:rPr>
        <w:t xml:space="preserve"> que o sistema busca pelo desconto:</w:t>
      </w:r>
    </w:p>
    <w:p w14:paraId="29832943" w14:textId="77777777" w:rsidR="00D51E91" w:rsidRDefault="00C3727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 </w:t>
      </w:r>
      <w:r w:rsidR="00B36E49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r w:rsidR="00D51E91">
        <w:rPr>
          <w:b w:val="0"/>
          <w:sz w:val="24"/>
          <w:szCs w:val="24"/>
        </w:rPr>
        <w:t>Cliente</w:t>
      </w:r>
      <w:r w:rsidR="00B36E49">
        <w:rPr>
          <w:b w:val="0"/>
          <w:sz w:val="24"/>
          <w:szCs w:val="24"/>
        </w:rPr>
        <w:t xml:space="preserve"> </w:t>
      </w:r>
    </w:p>
    <w:p w14:paraId="27D2C223" w14:textId="77777777" w:rsidR="00D51E91" w:rsidRPr="00B36E49" w:rsidRDefault="00C37275" w:rsidP="00342681">
      <w:pPr>
        <w:pStyle w:val="CENTARI-12"/>
        <w:jc w:val="both"/>
        <w:rPr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2 - </w:t>
      </w:r>
      <w:r w:rsidR="00D51E91">
        <w:rPr>
          <w:b w:val="0"/>
          <w:sz w:val="24"/>
          <w:szCs w:val="24"/>
        </w:rPr>
        <w:t>Loja</w:t>
      </w:r>
      <w:r w:rsidR="00B36E49">
        <w:rPr>
          <w:b w:val="0"/>
          <w:sz w:val="24"/>
          <w:szCs w:val="24"/>
        </w:rPr>
        <w:t xml:space="preserve"> </w:t>
      </w:r>
    </w:p>
    <w:p w14:paraId="6459DFD2" w14:textId="1661EF68" w:rsidR="00E82EB8" w:rsidRDefault="00C3727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3 - </w:t>
      </w:r>
      <w:r w:rsidR="00D51E91">
        <w:rPr>
          <w:b w:val="0"/>
          <w:sz w:val="24"/>
          <w:szCs w:val="24"/>
        </w:rPr>
        <w:t>Usuário do Sistema</w:t>
      </w:r>
    </w:p>
    <w:p w14:paraId="462A3356" w14:textId="0B83A000" w:rsidR="00E82EB8" w:rsidRDefault="00E82EB8" w:rsidP="00342681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9F4BA7">
        <w:rPr>
          <w:bCs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>: O campo aceita a Letra ‘e’. Isso é normal.</w:t>
      </w:r>
    </w:p>
    <w:p w14:paraId="3A529645" w14:textId="77777777" w:rsidR="00E048CC" w:rsidRPr="006027C9" w:rsidRDefault="00E048CC" w:rsidP="00342681">
      <w:pPr>
        <w:pStyle w:val="CENTARI-12"/>
        <w:jc w:val="both"/>
        <w:rPr>
          <w:sz w:val="24"/>
          <w:szCs w:val="24"/>
        </w:rPr>
      </w:pPr>
    </w:p>
    <w:p w14:paraId="0D5BA671" w14:textId="0F19179F" w:rsidR="00A04213" w:rsidRPr="002E257C" w:rsidRDefault="002E257C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2E257C">
        <w:rPr>
          <w:sz w:val="24"/>
          <w:szCs w:val="24"/>
        </w:rPr>
        <w:t xml:space="preserve">Autorizar excluir forma de pagamento dinheiro em vendas já </w:t>
      </w:r>
      <w:proofErr w:type="gramStart"/>
      <w:r w:rsidRPr="002E257C">
        <w:rPr>
          <w:sz w:val="24"/>
          <w:szCs w:val="24"/>
        </w:rPr>
        <w:t>digitadas</w:t>
      </w:r>
      <w:r w:rsidR="00BA48D4" w:rsidRPr="00BA48D4">
        <w:rPr>
          <w:color w:val="FF0000"/>
          <w:sz w:val="24"/>
          <w:szCs w:val="24"/>
        </w:rPr>
        <w:t xml:space="preserve"> </w:t>
      </w:r>
      <w:r w:rsidR="00BA48D4">
        <w:rPr>
          <w:color w:val="FF0000"/>
          <w:sz w:val="24"/>
          <w:szCs w:val="24"/>
        </w:rPr>
        <w:t xml:space="preserve"> </w:t>
      </w:r>
      <w:r w:rsidR="00BA48D4" w:rsidRPr="00B7620C">
        <w:rPr>
          <w:color w:val="FF0000"/>
          <w:sz w:val="24"/>
          <w:szCs w:val="24"/>
        </w:rPr>
        <w:t>OK</w:t>
      </w:r>
      <w:proofErr w:type="gramEnd"/>
    </w:p>
    <w:p w14:paraId="100CFA92" w14:textId="2F5A1D8A" w:rsidR="00A04213" w:rsidRPr="0038031A" w:rsidRDefault="00DF1E6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b w:val="0"/>
          <w:sz w:val="24"/>
          <w:szCs w:val="24"/>
        </w:rPr>
        <w:t xml:space="preserve"> </w:t>
      </w:r>
      <w:r w:rsidR="00A04213" w:rsidRPr="0038031A">
        <w:rPr>
          <w:b w:val="0"/>
          <w:sz w:val="24"/>
          <w:szCs w:val="24"/>
        </w:rPr>
        <w:t>“Autorizar excluir forma de pagamento dinheiro em vendas já digitadas”.</w:t>
      </w:r>
      <w:r w:rsidR="009848AA" w:rsidRPr="009848AA">
        <w:rPr>
          <w:color w:val="FF0000"/>
          <w:sz w:val="24"/>
          <w:szCs w:val="24"/>
        </w:rPr>
        <w:t xml:space="preserve"> </w:t>
      </w:r>
    </w:p>
    <w:p w14:paraId="5CF56B62" w14:textId="77777777" w:rsidR="00A04213" w:rsidRDefault="00A0421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6D3A57" w:rsidRPr="0038031A">
        <w:rPr>
          <w:sz w:val="24"/>
          <w:szCs w:val="24"/>
        </w:rPr>
        <w:t>Esperado</w:t>
      </w:r>
      <w:r w:rsidR="006D3A57" w:rsidRPr="0038031A">
        <w:rPr>
          <w:b w:val="0"/>
          <w:sz w:val="24"/>
          <w:szCs w:val="24"/>
        </w:rPr>
        <w:t>: Só será permitido excluir forma pagamentos se a mesma for em dinheiro.</w:t>
      </w:r>
    </w:p>
    <w:p w14:paraId="259381F1" w14:textId="5DCC15EB" w:rsidR="005F10D0" w:rsidRDefault="005F10D0" w:rsidP="00342681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687ABADB" w14:textId="77777777" w:rsidR="005F10D0" w:rsidRPr="005F10D0" w:rsidRDefault="005F10D0" w:rsidP="00342681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0F8E6169" w14:textId="413735AF" w:rsidR="00A04213" w:rsidRPr="008C6F99" w:rsidRDefault="008C6F99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8C6F99">
        <w:rPr>
          <w:sz w:val="24"/>
          <w:szCs w:val="24"/>
        </w:rPr>
        <w:t>Autoriza a negativar produtos que acabaram no estoque</w:t>
      </w:r>
      <w:r w:rsidR="00303342" w:rsidRPr="00303342">
        <w:rPr>
          <w:color w:val="FF0000"/>
          <w:sz w:val="24"/>
          <w:szCs w:val="24"/>
        </w:rPr>
        <w:t xml:space="preserve"> </w:t>
      </w:r>
      <w:r w:rsidR="00303342" w:rsidRPr="00B7620C">
        <w:rPr>
          <w:color w:val="FF0000"/>
          <w:sz w:val="24"/>
          <w:szCs w:val="24"/>
        </w:rPr>
        <w:t>OK</w:t>
      </w:r>
    </w:p>
    <w:p w14:paraId="643BB95B" w14:textId="77777777" w:rsidR="00A04213" w:rsidRPr="0038031A" w:rsidRDefault="00DF1E6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="006D3A57" w:rsidRPr="0038031A">
        <w:rPr>
          <w:b w:val="0"/>
          <w:sz w:val="24"/>
          <w:szCs w:val="24"/>
        </w:rPr>
        <w:t xml:space="preserve"> “A</w:t>
      </w:r>
      <w:r w:rsidR="00A04213" w:rsidRPr="0038031A">
        <w:rPr>
          <w:b w:val="0"/>
          <w:sz w:val="24"/>
          <w:szCs w:val="24"/>
        </w:rPr>
        <w:t>utoriza a negativar produtos que acabaram no estoque”.</w:t>
      </w:r>
    </w:p>
    <w:p w14:paraId="6242CB72" w14:textId="77777777" w:rsidR="00A04213" w:rsidRDefault="00A0421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D3A57" w:rsidRPr="0038031A">
        <w:rPr>
          <w:b w:val="0"/>
          <w:sz w:val="24"/>
          <w:szCs w:val="24"/>
        </w:rPr>
        <w:t xml:space="preserve"> Negativar produtos que acabaram no estoque mesmo que já não tenha produtos no estoque.</w:t>
      </w:r>
    </w:p>
    <w:p w14:paraId="3783CA21" w14:textId="77777777" w:rsidR="00E048CC" w:rsidRDefault="00E048CC" w:rsidP="00342681">
      <w:pPr>
        <w:pStyle w:val="CENTARI-12"/>
        <w:jc w:val="both"/>
        <w:rPr>
          <w:sz w:val="24"/>
          <w:szCs w:val="24"/>
        </w:rPr>
      </w:pPr>
    </w:p>
    <w:p w14:paraId="55EE152D" w14:textId="77777777" w:rsidR="00770633" w:rsidRDefault="00770633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Autoriza devolução de itens no Pedido de Venda</w:t>
      </w:r>
      <w:r w:rsidR="00BF78F2">
        <w:rPr>
          <w:sz w:val="24"/>
          <w:szCs w:val="24"/>
        </w:rPr>
        <w:tab/>
      </w:r>
    </w:p>
    <w:p w14:paraId="29AF3A3D" w14:textId="77777777" w:rsidR="00770633" w:rsidRDefault="002F6F62" w:rsidP="00342681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“</w:t>
      </w:r>
      <w:r w:rsidRPr="002F6F62">
        <w:rPr>
          <w:b w:val="0"/>
          <w:sz w:val="24"/>
          <w:szCs w:val="24"/>
        </w:rPr>
        <w:t>Autoriza devolução de itens no Pedido de Venda</w:t>
      </w:r>
      <w:r>
        <w:rPr>
          <w:sz w:val="24"/>
          <w:szCs w:val="24"/>
        </w:rPr>
        <w:t>”</w:t>
      </w:r>
    </w:p>
    <w:p w14:paraId="4259F64D" w14:textId="77777777" w:rsidR="002C431D" w:rsidRDefault="002C431D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B2C35">
        <w:rPr>
          <w:b w:val="0"/>
          <w:sz w:val="24"/>
          <w:szCs w:val="24"/>
        </w:rPr>
        <w:t xml:space="preserve"> Aceita itens que foram devolvidos em vendas já emitidas.</w:t>
      </w:r>
    </w:p>
    <w:p w14:paraId="104AAE09" w14:textId="1A5D2F8A" w:rsidR="002C431D" w:rsidRPr="0038031A" w:rsidRDefault="002C431D" w:rsidP="00342681">
      <w:pPr>
        <w:pStyle w:val="CENTARI-12"/>
        <w:jc w:val="both"/>
        <w:rPr>
          <w:sz w:val="24"/>
          <w:szCs w:val="24"/>
        </w:rPr>
      </w:pPr>
    </w:p>
    <w:p w14:paraId="1C033C61" w14:textId="3089DD33" w:rsidR="00A04213" w:rsidRPr="00492A39" w:rsidRDefault="00492A39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492A39">
        <w:rPr>
          <w:sz w:val="24"/>
          <w:szCs w:val="24"/>
        </w:rPr>
        <w:t xml:space="preserve">Autorizar vendas para clientes em atraso no contas a </w:t>
      </w:r>
      <w:r w:rsidR="00CB265F" w:rsidRPr="00492A39">
        <w:rPr>
          <w:sz w:val="24"/>
          <w:szCs w:val="24"/>
        </w:rPr>
        <w:t>rec.</w:t>
      </w:r>
      <w:r w:rsidR="00737A79">
        <w:rPr>
          <w:sz w:val="24"/>
          <w:szCs w:val="24"/>
        </w:rPr>
        <w:t xml:space="preserve"> </w:t>
      </w:r>
      <w:r w:rsidR="00055925">
        <w:rPr>
          <w:sz w:val="24"/>
          <w:szCs w:val="24"/>
        </w:rPr>
        <w:t xml:space="preserve">  </w:t>
      </w:r>
    </w:p>
    <w:p w14:paraId="4330160D" w14:textId="7CF5D7EF" w:rsidR="00A04213" w:rsidRPr="0038031A" w:rsidRDefault="00DF1E6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b w:val="0"/>
          <w:sz w:val="24"/>
          <w:szCs w:val="24"/>
        </w:rPr>
        <w:t xml:space="preserve"> </w:t>
      </w:r>
      <w:r w:rsidR="006D3A57" w:rsidRPr="0038031A">
        <w:rPr>
          <w:b w:val="0"/>
          <w:sz w:val="24"/>
          <w:szCs w:val="24"/>
        </w:rPr>
        <w:t>“A</w:t>
      </w:r>
      <w:r w:rsidR="00A04213" w:rsidRPr="0038031A">
        <w:rPr>
          <w:b w:val="0"/>
          <w:sz w:val="24"/>
          <w:szCs w:val="24"/>
        </w:rPr>
        <w:t xml:space="preserve">utorizar vendas para clientes em atraso no contas a </w:t>
      </w:r>
      <w:r w:rsidR="00CB265F" w:rsidRPr="0038031A">
        <w:rPr>
          <w:b w:val="0"/>
          <w:sz w:val="24"/>
          <w:szCs w:val="24"/>
        </w:rPr>
        <w:t>rec.</w:t>
      </w:r>
      <w:r w:rsidR="00A04213" w:rsidRPr="0038031A">
        <w:rPr>
          <w:b w:val="0"/>
          <w:sz w:val="24"/>
          <w:szCs w:val="24"/>
        </w:rPr>
        <w:t>”.</w:t>
      </w:r>
    </w:p>
    <w:p w14:paraId="26CACF22" w14:textId="77777777" w:rsidR="00A04213" w:rsidRPr="0038031A" w:rsidRDefault="00A0421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6D3A57" w:rsidRPr="0038031A">
        <w:rPr>
          <w:sz w:val="24"/>
          <w:szCs w:val="24"/>
        </w:rPr>
        <w:t>Esperado</w:t>
      </w:r>
      <w:r w:rsidR="006D3A57" w:rsidRPr="0038031A">
        <w:rPr>
          <w:b w:val="0"/>
          <w:sz w:val="24"/>
          <w:szCs w:val="24"/>
        </w:rPr>
        <w:t xml:space="preserve">: Se o cliente mesmo que com contas a receber </w:t>
      </w:r>
      <w:r w:rsidR="002B02F2" w:rsidRPr="0038031A">
        <w:rPr>
          <w:b w:val="0"/>
          <w:sz w:val="24"/>
          <w:szCs w:val="24"/>
        </w:rPr>
        <w:t>atrasado</w:t>
      </w:r>
      <w:r w:rsidR="006D3A57" w:rsidRPr="0038031A">
        <w:rPr>
          <w:b w:val="0"/>
          <w:sz w:val="24"/>
          <w:szCs w:val="24"/>
        </w:rPr>
        <w:t xml:space="preserve"> </w:t>
      </w:r>
      <w:r w:rsidR="002B02F2" w:rsidRPr="0038031A">
        <w:rPr>
          <w:b w:val="0"/>
          <w:sz w:val="24"/>
          <w:szCs w:val="24"/>
        </w:rPr>
        <w:t>será</w:t>
      </w:r>
      <w:r w:rsidR="006D3A57" w:rsidRPr="0038031A">
        <w:rPr>
          <w:b w:val="0"/>
          <w:sz w:val="24"/>
          <w:szCs w:val="24"/>
        </w:rPr>
        <w:t xml:space="preserve"> permitido gerar venda</w:t>
      </w:r>
      <w:r w:rsidR="002B02F2" w:rsidRPr="0038031A">
        <w:rPr>
          <w:b w:val="0"/>
          <w:sz w:val="24"/>
          <w:szCs w:val="24"/>
        </w:rPr>
        <w:t xml:space="preserve">, caso este parâmetro não esteja marcado o sistema não </w:t>
      </w:r>
      <w:r w:rsidR="00E048CC" w:rsidRPr="0038031A">
        <w:rPr>
          <w:b w:val="0"/>
          <w:sz w:val="24"/>
          <w:szCs w:val="24"/>
        </w:rPr>
        <w:t>permitirá</w:t>
      </w:r>
      <w:r w:rsidR="002B02F2" w:rsidRPr="0038031A">
        <w:rPr>
          <w:b w:val="0"/>
          <w:sz w:val="24"/>
          <w:szCs w:val="24"/>
        </w:rPr>
        <w:t xml:space="preserve"> a venda</w:t>
      </w:r>
      <w:r w:rsidR="006D3A57" w:rsidRPr="0038031A">
        <w:rPr>
          <w:b w:val="0"/>
          <w:sz w:val="24"/>
          <w:szCs w:val="24"/>
        </w:rPr>
        <w:t>.</w:t>
      </w:r>
    </w:p>
    <w:p w14:paraId="4D792018" w14:textId="77777777" w:rsidR="00A04213" w:rsidRPr="0038031A" w:rsidRDefault="00A04213" w:rsidP="00342681">
      <w:pPr>
        <w:pStyle w:val="CENTARI-12"/>
        <w:jc w:val="both"/>
        <w:rPr>
          <w:b w:val="0"/>
          <w:sz w:val="24"/>
          <w:szCs w:val="24"/>
        </w:rPr>
      </w:pPr>
    </w:p>
    <w:p w14:paraId="3AD12344" w14:textId="00FF3105" w:rsidR="000B7233" w:rsidRDefault="000B7233" w:rsidP="00342681">
      <w:pPr>
        <w:pStyle w:val="CENTARI-12"/>
        <w:jc w:val="both"/>
        <w:rPr>
          <w:szCs w:val="28"/>
        </w:rPr>
      </w:pPr>
    </w:p>
    <w:p w14:paraId="59083547" w14:textId="2AF0C1EE" w:rsidR="00F00A98" w:rsidRDefault="00F00A98" w:rsidP="00342681">
      <w:pPr>
        <w:pStyle w:val="CENTARI-12"/>
        <w:jc w:val="both"/>
        <w:rPr>
          <w:szCs w:val="28"/>
        </w:rPr>
      </w:pPr>
    </w:p>
    <w:p w14:paraId="714CA44B" w14:textId="2447D379" w:rsidR="00F00A98" w:rsidRDefault="00F00A98" w:rsidP="00342681">
      <w:pPr>
        <w:pStyle w:val="CENTARI-12"/>
        <w:jc w:val="both"/>
        <w:rPr>
          <w:szCs w:val="28"/>
        </w:rPr>
      </w:pPr>
    </w:p>
    <w:p w14:paraId="7288971B" w14:textId="7D19D1F4" w:rsidR="00F00A98" w:rsidRDefault="00F00A98" w:rsidP="00342681">
      <w:pPr>
        <w:pStyle w:val="CENTARI-12"/>
        <w:jc w:val="both"/>
        <w:rPr>
          <w:szCs w:val="28"/>
        </w:rPr>
      </w:pPr>
    </w:p>
    <w:p w14:paraId="62987440" w14:textId="0DB0A9C6" w:rsidR="00F00A98" w:rsidRDefault="00F00A98" w:rsidP="00342681">
      <w:pPr>
        <w:pStyle w:val="CENTARI-12"/>
        <w:jc w:val="both"/>
        <w:rPr>
          <w:szCs w:val="28"/>
        </w:rPr>
      </w:pPr>
    </w:p>
    <w:p w14:paraId="4D6DC155" w14:textId="069EC0C2" w:rsidR="00F00A98" w:rsidRDefault="00F00A98" w:rsidP="00342681">
      <w:pPr>
        <w:pStyle w:val="CENTARI-12"/>
        <w:jc w:val="both"/>
        <w:rPr>
          <w:szCs w:val="28"/>
        </w:rPr>
      </w:pPr>
    </w:p>
    <w:p w14:paraId="72350179" w14:textId="7686721E" w:rsidR="00F00A98" w:rsidRDefault="00F00A98" w:rsidP="00342681">
      <w:pPr>
        <w:pStyle w:val="CENTARI-12"/>
        <w:jc w:val="both"/>
        <w:rPr>
          <w:szCs w:val="28"/>
        </w:rPr>
      </w:pPr>
    </w:p>
    <w:p w14:paraId="1ED4F025" w14:textId="77777777" w:rsidR="00F00A98" w:rsidRDefault="00F00A98" w:rsidP="00342681">
      <w:pPr>
        <w:pStyle w:val="CENTARI-12"/>
        <w:jc w:val="both"/>
        <w:rPr>
          <w:szCs w:val="28"/>
        </w:rPr>
      </w:pPr>
    </w:p>
    <w:p w14:paraId="0442CCC9" w14:textId="77777777" w:rsidR="00110E62" w:rsidRDefault="00110E62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U</w:t>
      </w:r>
      <w:r w:rsidRPr="00AF652D">
        <w:rPr>
          <w:color w:val="00B0F0"/>
          <w:sz w:val="32"/>
          <w:szCs w:val="32"/>
        </w:rPr>
        <w:t>suários</w:t>
      </w:r>
      <w:r>
        <w:rPr>
          <w:color w:val="00B0F0"/>
          <w:sz w:val="32"/>
          <w:szCs w:val="32"/>
        </w:rPr>
        <w:t xml:space="preserve"> do sistema</w:t>
      </w:r>
    </w:p>
    <w:p w14:paraId="11B6EFC6" w14:textId="77777777" w:rsidR="00146CC5" w:rsidRDefault="00110E62" w:rsidP="00342681">
      <w:pPr>
        <w:pStyle w:val="CENTARI-12"/>
        <w:rPr>
          <w:szCs w:val="28"/>
        </w:rPr>
      </w:pPr>
      <w:r>
        <w:rPr>
          <w:color w:val="00B0F0"/>
          <w:szCs w:val="32"/>
        </w:rPr>
        <w:t>Vendas / Venda</w:t>
      </w:r>
    </w:p>
    <w:p w14:paraId="32192D9C" w14:textId="77777777" w:rsidR="00146CC5" w:rsidRPr="003E2AFD" w:rsidRDefault="00146CC5" w:rsidP="00342681">
      <w:pPr>
        <w:pStyle w:val="CENTARI-12"/>
        <w:jc w:val="both"/>
        <w:rPr>
          <w:szCs w:val="28"/>
        </w:rPr>
      </w:pPr>
    </w:p>
    <w:p w14:paraId="0AF799BC" w14:textId="77777777" w:rsidR="00A04213" w:rsidRPr="00267D4B" w:rsidRDefault="00A04213" w:rsidP="00342681">
      <w:pPr>
        <w:pStyle w:val="CENTARI-12"/>
        <w:rPr>
          <w:color w:val="00B0F0"/>
          <w:sz w:val="32"/>
          <w:szCs w:val="32"/>
        </w:rPr>
      </w:pPr>
    </w:p>
    <w:p w14:paraId="57D16F87" w14:textId="77777777" w:rsidR="00A04213" w:rsidRPr="0038031A" w:rsidRDefault="00A04213" w:rsidP="00342681">
      <w:pPr>
        <w:pStyle w:val="CENTARI-12"/>
        <w:jc w:val="both"/>
        <w:rPr>
          <w:sz w:val="24"/>
          <w:szCs w:val="24"/>
        </w:rPr>
      </w:pPr>
    </w:p>
    <w:p w14:paraId="18B06AA8" w14:textId="77777777" w:rsidR="00A04213" w:rsidRPr="00FF463C" w:rsidRDefault="00FF463C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FF463C">
        <w:rPr>
          <w:sz w:val="24"/>
          <w:szCs w:val="24"/>
        </w:rPr>
        <w:t xml:space="preserve">Permitir cancelar Venda </w:t>
      </w:r>
      <w:r w:rsidR="009E401F">
        <w:rPr>
          <w:sz w:val="24"/>
          <w:szCs w:val="24"/>
        </w:rPr>
        <w:t>–</w:t>
      </w:r>
      <w:r w:rsidRPr="00FF463C">
        <w:rPr>
          <w:sz w:val="24"/>
          <w:szCs w:val="24"/>
        </w:rPr>
        <w:t xml:space="preserve"> Dinheiro</w:t>
      </w:r>
      <w:r w:rsidR="009E401F">
        <w:rPr>
          <w:sz w:val="24"/>
          <w:szCs w:val="24"/>
        </w:rPr>
        <w:t xml:space="preserve"> </w:t>
      </w:r>
    </w:p>
    <w:p w14:paraId="42F875FD" w14:textId="77777777" w:rsidR="00A04213" w:rsidRPr="0038031A" w:rsidRDefault="00DA531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="00A04213" w:rsidRPr="0038031A">
        <w:rPr>
          <w:b w:val="0"/>
          <w:sz w:val="24"/>
          <w:szCs w:val="24"/>
        </w:rPr>
        <w:t xml:space="preserve"> “Permitir </w:t>
      </w:r>
      <w:r w:rsidR="009A4316" w:rsidRPr="0038031A">
        <w:rPr>
          <w:b w:val="0"/>
          <w:sz w:val="24"/>
          <w:szCs w:val="24"/>
        </w:rPr>
        <w:t>cancelar Venda - Dinheiro</w:t>
      </w:r>
      <w:r w:rsidR="00A04213" w:rsidRPr="0038031A">
        <w:rPr>
          <w:b w:val="0"/>
          <w:sz w:val="24"/>
          <w:szCs w:val="24"/>
        </w:rPr>
        <w:t>”.</w:t>
      </w:r>
    </w:p>
    <w:p w14:paraId="50D34546" w14:textId="77777777" w:rsidR="00A04213" w:rsidRDefault="00A0421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B02F2" w:rsidRPr="0038031A">
        <w:rPr>
          <w:b w:val="0"/>
          <w:sz w:val="24"/>
          <w:szCs w:val="24"/>
        </w:rPr>
        <w:t xml:space="preserve"> Será permitido cancelar venda só se a mesma for com a forma de pagamento. dinheiro.</w:t>
      </w:r>
    </w:p>
    <w:p w14:paraId="54156A84" w14:textId="77777777" w:rsidR="008D6B38" w:rsidRPr="0038031A" w:rsidRDefault="008D6B38" w:rsidP="00342681">
      <w:pPr>
        <w:pStyle w:val="CENTARI-12"/>
        <w:jc w:val="both"/>
        <w:rPr>
          <w:sz w:val="24"/>
          <w:szCs w:val="24"/>
        </w:rPr>
      </w:pPr>
    </w:p>
    <w:p w14:paraId="54A42CDC" w14:textId="77777777" w:rsidR="009A4316" w:rsidRPr="00296530" w:rsidRDefault="002B02F2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 </w:t>
      </w:r>
      <w:r w:rsidR="00296530" w:rsidRPr="00296530">
        <w:rPr>
          <w:sz w:val="24"/>
          <w:szCs w:val="24"/>
        </w:rPr>
        <w:t>Permitir Cancelar Venda – Outras formas de pagamento</w:t>
      </w:r>
      <w:r w:rsidR="00AC251A">
        <w:rPr>
          <w:sz w:val="24"/>
          <w:szCs w:val="24"/>
        </w:rPr>
        <w:t xml:space="preserve"> </w:t>
      </w:r>
    </w:p>
    <w:p w14:paraId="3959C4C5" w14:textId="77777777" w:rsidR="009A4316" w:rsidRPr="0038031A" w:rsidRDefault="0059111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b w:val="0"/>
          <w:sz w:val="24"/>
          <w:szCs w:val="24"/>
        </w:rPr>
        <w:t xml:space="preserve"> </w:t>
      </w:r>
      <w:r w:rsidR="009A4316" w:rsidRPr="0038031A">
        <w:rPr>
          <w:b w:val="0"/>
          <w:sz w:val="24"/>
          <w:szCs w:val="24"/>
        </w:rPr>
        <w:t>“Permitir Cancelar Venda – Outras formas de pagamento”.</w:t>
      </w:r>
    </w:p>
    <w:p w14:paraId="43DE9308" w14:textId="77777777" w:rsidR="00A04213" w:rsidRDefault="009A431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B02F2" w:rsidRPr="0038031A">
        <w:rPr>
          <w:b w:val="0"/>
          <w:sz w:val="24"/>
          <w:szCs w:val="24"/>
        </w:rPr>
        <w:t xml:space="preserve"> Será permitido cancelar </w:t>
      </w:r>
      <w:r w:rsidR="002F598C" w:rsidRPr="0038031A">
        <w:rPr>
          <w:b w:val="0"/>
          <w:sz w:val="24"/>
          <w:szCs w:val="24"/>
        </w:rPr>
        <w:t>todas as vendas independentes da mesma forma de pagamento</w:t>
      </w:r>
      <w:r w:rsidR="002B02F2" w:rsidRPr="0038031A">
        <w:rPr>
          <w:b w:val="0"/>
          <w:sz w:val="24"/>
          <w:szCs w:val="24"/>
        </w:rPr>
        <w:t>.</w:t>
      </w:r>
      <w:r w:rsidR="00462BF9">
        <w:rPr>
          <w:b w:val="0"/>
          <w:sz w:val="24"/>
          <w:szCs w:val="24"/>
        </w:rPr>
        <w:t xml:space="preserve"> </w:t>
      </w:r>
    </w:p>
    <w:p w14:paraId="4CBB6F19" w14:textId="77777777" w:rsidR="008D6B38" w:rsidRPr="0038031A" w:rsidRDefault="008D6B38" w:rsidP="00342681">
      <w:pPr>
        <w:pStyle w:val="CENTARI-12"/>
        <w:jc w:val="both"/>
        <w:rPr>
          <w:sz w:val="24"/>
          <w:szCs w:val="24"/>
        </w:rPr>
      </w:pPr>
    </w:p>
    <w:p w14:paraId="4DA20014" w14:textId="77777777" w:rsidR="009A4316" w:rsidRPr="00296530" w:rsidRDefault="00296530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296530">
        <w:rPr>
          <w:sz w:val="24"/>
          <w:szCs w:val="24"/>
        </w:rPr>
        <w:t>Permitir Estornar Venda</w:t>
      </w:r>
      <w:r w:rsidR="00D335E2">
        <w:rPr>
          <w:sz w:val="24"/>
          <w:szCs w:val="24"/>
        </w:rPr>
        <w:t xml:space="preserve"> </w:t>
      </w:r>
    </w:p>
    <w:p w14:paraId="5AE9CB9E" w14:textId="77777777" w:rsidR="009A4316" w:rsidRPr="0038031A" w:rsidRDefault="0059111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b w:val="0"/>
          <w:sz w:val="24"/>
          <w:szCs w:val="24"/>
        </w:rPr>
        <w:t xml:space="preserve"> </w:t>
      </w:r>
      <w:r w:rsidR="009A4316" w:rsidRPr="0038031A">
        <w:rPr>
          <w:b w:val="0"/>
          <w:sz w:val="24"/>
          <w:szCs w:val="24"/>
        </w:rPr>
        <w:t>“Permitir Estornar Venda”.</w:t>
      </w:r>
    </w:p>
    <w:p w14:paraId="563549C2" w14:textId="77777777" w:rsidR="009A4316" w:rsidRDefault="009A431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2B02F2" w:rsidRPr="0038031A">
        <w:rPr>
          <w:sz w:val="24"/>
          <w:szCs w:val="24"/>
        </w:rPr>
        <w:t>Esperado</w:t>
      </w:r>
      <w:r w:rsidR="002B02F2" w:rsidRPr="0038031A">
        <w:rPr>
          <w:b w:val="0"/>
          <w:sz w:val="24"/>
          <w:szCs w:val="24"/>
        </w:rPr>
        <w:t>: Será permitido estornar venda para que seja feita alguma alteração na mesma.</w:t>
      </w:r>
    </w:p>
    <w:p w14:paraId="555B7DC1" w14:textId="77777777" w:rsidR="008D6B38" w:rsidRPr="0038031A" w:rsidRDefault="008D6B38" w:rsidP="00342681">
      <w:pPr>
        <w:pStyle w:val="CENTARI-12"/>
        <w:jc w:val="both"/>
        <w:rPr>
          <w:sz w:val="24"/>
          <w:szCs w:val="24"/>
        </w:rPr>
      </w:pPr>
    </w:p>
    <w:p w14:paraId="31F42CA1" w14:textId="77777777" w:rsidR="009A4316" w:rsidRPr="008A095B" w:rsidRDefault="008A095B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8A095B">
        <w:rPr>
          <w:sz w:val="24"/>
          <w:szCs w:val="24"/>
        </w:rPr>
        <w:t>Permitir venda de produtos com preço mínimo</w:t>
      </w:r>
      <w:r w:rsidR="00341EC2">
        <w:rPr>
          <w:sz w:val="24"/>
          <w:szCs w:val="24"/>
        </w:rPr>
        <w:t xml:space="preserve"> </w:t>
      </w:r>
    </w:p>
    <w:p w14:paraId="7F60FC51" w14:textId="77777777" w:rsidR="009A4316" w:rsidRPr="0038031A" w:rsidRDefault="0059111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b w:val="0"/>
          <w:sz w:val="24"/>
          <w:szCs w:val="24"/>
        </w:rPr>
        <w:t xml:space="preserve"> </w:t>
      </w:r>
      <w:r w:rsidR="009A4316" w:rsidRPr="0038031A">
        <w:rPr>
          <w:b w:val="0"/>
          <w:sz w:val="24"/>
          <w:szCs w:val="24"/>
        </w:rPr>
        <w:t>“Permitir venda de produtos com preço mínimo”.</w:t>
      </w:r>
    </w:p>
    <w:p w14:paraId="46BCBBD7" w14:textId="77777777" w:rsidR="009A4316" w:rsidRPr="0038031A" w:rsidRDefault="009A431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2F598C" w:rsidRPr="0038031A">
        <w:rPr>
          <w:sz w:val="24"/>
          <w:szCs w:val="24"/>
        </w:rPr>
        <w:t>Esperado</w:t>
      </w:r>
      <w:r w:rsidR="002F598C" w:rsidRPr="0038031A">
        <w:rPr>
          <w:b w:val="0"/>
          <w:sz w:val="24"/>
          <w:szCs w:val="24"/>
        </w:rPr>
        <w:t>: Será permito a venda de produtos com o preço de custo mínimo.</w:t>
      </w:r>
    </w:p>
    <w:p w14:paraId="517F103B" w14:textId="77777777" w:rsidR="009A4316" w:rsidRDefault="009A4316" w:rsidP="00342681">
      <w:pPr>
        <w:pStyle w:val="CENTARI-12"/>
        <w:jc w:val="both"/>
        <w:rPr>
          <w:sz w:val="24"/>
          <w:szCs w:val="24"/>
        </w:rPr>
      </w:pPr>
    </w:p>
    <w:p w14:paraId="129E7B35" w14:textId="77777777" w:rsidR="005E4D35" w:rsidRDefault="005E4D35" w:rsidP="00342681">
      <w:pPr>
        <w:pStyle w:val="CENTARI-12"/>
        <w:jc w:val="both"/>
        <w:rPr>
          <w:sz w:val="24"/>
          <w:szCs w:val="24"/>
        </w:rPr>
      </w:pPr>
    </w:p>
    <w:p w14:paraId="64E95693" w14:textId="0E626598" w:rsidR="005E4D35" w:rsidRPr="00682F14" w:rsidRDefault="00682F14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682F14">
        <w:rPr>
          <w:sz w:val="24"/>
          <w:szCs w:val="24"/>
        </w:rPr>
        <w:t>Permitir alterar</w:t>
      </w:r>
      <w:r w:rsidR="002B0FF0">
        <w:rPr>
          <w:sz w:val="24"/>
          <w:szCs w:val="24"/>
        </w:rPr>
        <w:t xml:space="preserve"> e </w:t>
      </w:r>
      <w:r w:rsidRPr="00682F14">
        <w:rPr>
          <w:sz w:val="24"/>
          <w:szCs w:val="24"/>
        </w:rPr>
        <w:t>salvar pedidos de venda que já emitiram Doc</w:t>
      </w:r>
      <w:r>
        <w:rPr>
          <w:sz w:val="24"/>
          <w:szCs w:val="24"/>
        </w:rPr>
        <w:t xml:space="preserve">. </w:t>
      </w:r>
      <w:r w:rsidRPr="00682F14">
        <w:rPr>
          <w:sz w:val="24"/>
          <w:szCs w:val="24"/>
        </w:rPr>
        <w:t>Fiscal</w:t>
      </w:r>
      <w:r w:rsidR="0056016B">
        <w:rPr>
          <w:sz w:val="24"/>
          <w:szCs w:val="24"/>
        </w:rPr>
        <w:t xml:space="preserve"> </w:t>
      </w:r>
    </w:p>
    <w:p w14:paraId="66AB39B0" w14:textId="77777777" w:rsidR="005E4D35" w:rsidRPr="0038031A" w:rsidRDefault="005E4D3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b w:val="0"/>
          <w:sz w:val="24"/>
          <w:szCs w:val="24"/>
        </w:rPr>
        <w:t xml:space="preserve"> “Permitir </w:t>
      </w:r>
      <w:r w:rsidR="00FF5074">
        <w:rPr>
          <w:b w:val="0"/>
          <w:sz w:val="24"/>
          <w:szCs w:val="24"/>
        </w:rPr>
        <w:t>alterar e salvar pedidos de venda que já emitiram Documento Fiscal</w:t>
      </w:r>
      <w:r w:rsidRPr="0038031A">
        <w:rPr>
          <w:b w:val="0"/>
          <w:sz w:val="24"/>
          <w:szCs w:val="24"/>
        </w:rPr>
        <w:t>”.</w:t>
      </w:r>
    </w:p>
    <w:p w14:paraId="51D1118B" w14:textId="77777777" w:rsidR="005E4D35" w:rsidRDefault="005E4D3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82F14">
        <w:rPr>
          <w:b w:val="0"/>
          <w:sz w:val="24"/>
          <w:szCs w:val="24"/>
        </w:rPr>
        <w:t xml:space="preserve"> </w:t>
      </w:r>
      <w:r w:rsidR="001A5CFD">
        <w:rPr>
          <w:b w:val="0"/>
          <w:sz w:val="24"/>
          <w:szCs w:val="24"/>
        </w:rPr>
        <w:t>Será permitido alterações e consequentemente salvar pedidos com doc. Fiscal já emitido</w:t>
      </w:r>
      <w:r w:rsidR="00B22CA6">
        <w:rPr>
          <w:b w:val="0"/>
          <w:sz w:val="24"/>
          <w:szCs w:val="24"/>
        </w:rPr>
        <w:t>.</w:t>
      </w:r>
      <w:r w:rsidR="002552CA">
        <w:rPr>
          <w:b w:val="0"/>
          <w:sz w:val="24"/>
          <w:szCs w:val="24"/>
        </w:rPr>
        <w:t xml:space="preserve"> </w:t>
      </w:r>
    </w:p>
    <w:p w14:paraId="5C9ADDF5" w14:textId="77777777" w:rsidR="00A646A4" w:rsidRPr="0038031A" w:rsidRDefault="00A646A4" w:rsidP="00342681">
      <w:pPr>
        <w:pStyle w:val="CENTARI-12"/>
        <w:jc w:val="both"/>
        <w:rPr>
          <w:b w:val="0"/>
          <w:sz w:val="24"/>
          <w:szCs w:val="24"/>
        </w:rPr>
      </w:pPr>
    </w:p>
    <w:p w14:paraId="3C41DF63" w14:textId="77777777" w:rsidR="005E4D35" w:rsidRPr="003E2AFD" w:rsidRDefault="005E4D35" w:rsidP="00342681">
      <w:pPr>
        <w:pStyle w:val="CENTARI-12"/>
        <w:jc w:val="left"/>
        <w:rPr>
          <w:szCs w:val="28"/>
        </w:rPr>
      </w:pPr>
    </w:p>
    <w:p w14:paraId="4623BB92" w14:textId="77777777" w:rsidR="00AD108A" w:rsidRDefault="00AD108A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U</w:t>
      </w:r>
      <w:r w:rsidRPr="00AF652D">
        <w:rPr>
          <w:color w:val="00B0F0"/>
          <w:sz w:val="32"/>
          <w:szCs w:val="32"/>
        </w:rPr>
        <w:t>suários</w:t>
      </w:r>
      <w:r>
        <w:rPr>
          <w:color w:val="00B0F0"/>
          <w:sz w:val="32"/>
          <w:szCs w:val="32"/>
        </w:rPr>
        <w:t xml:space="preserve"> do sistema</w:t>
      </w:r>
    </w:p>
    <w:p w14:paraId="63DFAB60" w14:textId="77777777" w:rsidR="00A04213" w:rsidRPr="00267D4B" w:rsidRDefault="00AD108A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Cs w:val="32"/>
        </w:rPr>
        <w:t>Vendas / Ordem de Serviço</w:t>
      </w:r>
    </w:p>
    <w:p w14:paraId="16BE6BD4" w14:textId="77777777" w:rsidR="00C201F0" w:rsidRPr="0038031A" w:rsidRDefault="00C201F0" w:rsidP="00342681">
      <w:pPr>
        <w:pStyle w:val="CENTARI-12"/>
        <w:jc w:val="both"/>
        <w:rPr>
          <w:b w:val="0"/>
          <w:sz w:val="24"/>
          <w:szCs w:val="24"/>
        </w:rPr>
      </w:pPr>
    </w:p>
    <w:p w14:paraId="223B5159" w14:textId="77777777" w:rsidR="00C201F0" w:rsidRPr="0038031A" w:rsidRDefault="00C201F0" w:rsidP="00342681">
      <w:pPr>
        <w:pStyle w:val="CENTARI-12"/>
        <w:jc w:val="both"/>
        <w:rPr>
          <w:b w:val="0"/>
          <w:sz w:val="24"/>
          <w:szCs w:val="24"/>
        </w:rPr>
      </w:pPr>
    </w:p>
    <w:p w14:paraId="707859C4" w14:textId="65D2CD37" w:rsidR="009A4316" w:rsidRPr="00EB5BF7" w:rsidRDefault="00E71767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EB5BF7">
        <w:rPr>
          <w:sz w:val="24"/>
          <w:szCs w:val="24"/>
        </w:rPr>
        <w:t>Permitir alterar produtos em ordem de serviço</w:t>
      </w:r>
      <w:r w:rsidR="006B72D5" w:rsidRPr="00EB5BF7">
        <w:rPr>
          <w:sz w:val="24"/>
          <w:szCs w:val="24"/>
        </w:rPr>
        <w:tab/>
      </w:r>
      <w:r w:rsidR="005F2A3A" w:rsidRPr="00EB5BF7">
        <w:rPr>
          <w:color w:val="FF0000"/>
          <w:sz w:val="24"/>
          <w:szCs w:val="24"/>
        </w:rPr>
        <w:tab/>
      </w:r>
      <w:r w:rsidR="005F2A3A" w:rsidRPr="00EB5BF7">
        <w:rPr>
          <w:color w:val="FF0000"/>
          <w:sz w:val="24"/>
          <w:szCs w:val="24"/>
        </w:rPr>
        <w:tab/>
      </w:r>
      <w:r w:rsidR="005F2A3A" w:rsidRPr="00EB5BF7">
        <w:rPr>
          <w:color w:val="FF0000"/>
          <w:sz w:val="24"/>
          <w:szCs w:val="24"/>
        </w:rPr>
        <w:tab/>
      </w:r>
      <w:r w:rsidR="005F2A3A" w:rsidRPr="00EB5BF7">
        <w:rPr>
          <w:color w:val="FF0000"/>
          <w:sz w:val="24"/>
          <w:szCs w:val="24"/>
        </w:rPr>
        <w:tab/>
      </w:r>
      <w:r w:rsidR="00B54D29" w:rsidRPr="00EB5BF7">
        <w:rPr>
          <w:b w:val="0"/>
          <w:sz w:val="24"/>
          <w:szCs w:val="24"/>
        </w:rPr>
        <w:t xml:space="preserve">Marque o </w:t>
      </w:r>
      <w:proofErr w:type="spellStart"/>
      <w:r w:rsidR="00B54D29" w:rsidRPr="00EB5BF7">
        <w:rPr>
          <w:b w:val="0"/>
          <w:sz w:val="24"/>
          <w:szCs w:val="24"/>
        </w:rPr>
        <w:t>checkbox</w:t>
      </w:r>
      <w:proofErr w:type="spellEnd"/>
      <w:r w:rsidR="00B54D29" w:rsidRPr="00EB5BF7">
        <w:rPr>
          <w:b w:val="0"/>
          <w:sz w:val="24"/>
          <w:szCs w:val="24"/>
        </w:rPr>
        <w:t xml:space="preserve"> </w:t>
      </w:r>
      <w:r w:rsidR="009A4316" w:rsidRPr="00EB5BF7">
        <w:rPr>
          <w:b w:val="0"/>
          <w:sz w:val="24"/>
          <w:szCs w:val="24"/>
        </w:rPr>
        <w:t>“Permitir alte</w:t>
      </w:r>
      <w:r w:rsidR="00CF50FB" w:rsidRPr="00EB5BF7">
        <w:rPr>
          <w:b w:val="0"/>
          <w:sz w:val="24"/>
          <w:szCs w:val="24"/>
        </w:rPr>
        <w:t>rar</w:t>
      </w:r>
      <w:r w:rsidR="009A4316" w:rsidRPr="00EB5BF7">
        <w:rPr>
          <w:b w:val="0"/>
          <w:sz w:val="24"/>
          <w:szCs w:val="24"/>
        </w:rPr>
        <w:t xml:space="preserve"> produtos em ordem de serviço”.</w:t>
      </w:r>
    </w:p>
    <w:p w14:paraId="5418B06F" w14:textId="77777777" w:rsidR="00C201F0" w:rsidRDefault="009A431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F598C" w:rsidRPr="0038031A">
        <w:rPr>
          <w:b w:val="0"/>
          <w:sz w:val="24"/>
          <w:szCs w:val="24"/>
        </w:rPr>
        <w:t xml:space="preserve"> Mesmo após a ordem serviço finalizada será permitido fazer alteração de produtos.</w:t>
      </w:r>
    </w:p>
    <w:p w14:paraId="52357275" w14:textId="77777777" w:rsidR="00577B40" w:rsidRDefault="00577B40" w:rsidP="00342681">
      <w:pPr>
        <w:pStyle w:val="CENTARI-12"/>
        <w:jc w:val="both"/>
        <w:rPr>
          <w:sz w:val="24"/>
          <w:szCs w:val="24"/>
        </w:rPr>
      </w:pPr>
    </w:p>
    <w:p w14:paraId="6774CE10" w14:textId="77777777" w:rsidR="00577B40" w:rsidRPr="00195C97" w:rsidRDefault="00195C97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195C97">
        <w:rPr>
          <w:sz w:val="24"/>
          <w:szCs w:val="24"/>
        </w:rPr>
        <w:t>Permitir entregar produtos da requisição</w:t>
      </w:r>
      <w:r w:rsidR="00E17F7F">
        <w:rPr>
          <w:sz w:val="24"/>
          <w:szCs w:val="24"/>
        </w:rPr>
        <w:tab/>
      </w:r>
    </w:p>
    <w:p w14:paraId="07123AAB" w14:textId="77777777" w:rsidR="00577B40" w:rsidRPr="0038031A" w:rsidRDefault="00577B4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entregar produtos da requisição</w:t>
      </w:r>
      <w:r w:rsidRPr="0038031A">
        <w:rPr>
          <w:b w:val="0"/>
          <w:sz w:val="24"/>
          <w:szCs w:val="24"/>
        </w:rPr>
        <w:t>”.</w:t>
      </w:r>
    </w:p>
    <w:p w14:paraId="61617973" w14:textId="77777777" w:rsidR="00577B40" w:rsidRDefault="00577B4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0F4A16">
        <w:rPr>
          <w:b w:val="0"/>
          <w:sz w:val="24"/>
          <w:szCs w:val="24"/>
        </w:rPr>
        <w:t xml:space="preserve"> </w:t>
      </w:r>
    </w:p>
    <w:p w14:paraId="737D2DFB" w14:textId="77777777" w:rsidR="00577B40" w:rsidRDefault="00577B40" w:rsidP="00342681">
      <w:pPr>
        <w:pStyle w:val="CENTARI-12"/>
        <w:jc w:val="both"/>
        <w:rPr>
          <w:sz w:val="24"/>
          <w:szCs w:val="24"/>
        </w:rPr>
      </w:pPr>
    </w:p>
    <w:p w14:paraId="2459E408" w14:textId="77777777" w:rsidR="00577B40" w:rsidRDefault="00577B40" w:rsidP="00342681">
      <w:pPr>
        <w:pStyle w:val="CENTARI-12"/>
        <w:jc w:val="both"/>
        <w:rPr>
          <w:sz w:val="24"/>
          <w:szCs w:val="24"/>
        </w:rPr>
      </w:pPr>
    </w:p>
    <w:p w14:paraId="278DC579" w14:textId="77777777" w:rsidR="00577B40" w:rsidRPr="006027C9" w:rsidRDefault="00577B40" w:rsidP="00342681">
      <w:pPr>
        <w:pStyle w:val="CENTARI-12"/>
        <w:jc w:val="both"/>
        <w:rPr>
          <w:sz w:val="24"/>
          <w:szCs w:val="24"/>
        </w:rPr>
      </w:pPr>
    </w:p>
    <w:p w14:paraId="04DD8023" w14:textId="77777777" w:rsidR="00235189" w:rsidRDefault="00235189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U</w:t>
      </w:r>
      <w:r w:rsidRPr="00AF652D">
        <w:rPr>
          <w:color w:val="00B0F0"/>
          <w:sz w:val="32"/>
          <w:szCs w:val="32"/>
        </w:rPr>
        <w:t>suários</w:t>
      </w:r>
      <w:r>
        <w:rPr>
          <w:color w:val="00B0F0"/>
          <w:sz w:val="32"/>
          <w:szCs w:val="32"/>
        </w:rPr>
        <w:t xml:space="preserve"> do sistema</w:t>
      </w:r>
    </w:p>
    <w:p w14:paraId="408975A3" w14:textId="77777777" w:rsidR="00FE062A" w:rsidRPr="00267D4B" w:rsidRDefault="00235189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Cs w:val="32"/>
        </w:rPr>
        <w:t>Vendas / Listar Pedidos</w:t>
      </w:r>
    </w:p>
    <w:p w14:paraId="7472CD85" w14:textId="77777777" w:rsidR="00FE062A" w:rsidRPr="0038031A" w:rsidRDefault="00FE062A" w:rsidP="00342681">
      <w:pPr>
        <w:pStyle w:val="CENTARI-12"/>
        <w:jc w:val="left"/>
        <w:rPr>
          <w:sz w:val="24"/>
          <w:szCs w:val="24"/>
        </w:rPr>
      </w:pPr>
    </w:p>
    <w:p w14:paraId="73436950" w14:textId="77777777" w:rsidR="00FE062A" w:rsidRPr="00CC7F9D" w:rsidRDefault="00CC7F9D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CC7F9D">
        <w:rPr>
          <w:sz w:val="24"/>
          <w:szCs w:val="24"/>
        </w:rPr>
        <w:t>Efetuar Recebimento (marcar somente para caixa)</w:t>
      </w:r>
    </w:p>
    <w:p w14:paraId="7C2C27F5" w14:textId="77777777" w:rsidR="00FE062A" w:rsidRPr="0038031A" w:rsidRDefault="001C7D2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b w:val="0"/>
          <w:sz w:val="24"/>
          <w:szCs w:val="24"/>
        </w:rPr>
        <w:t xml:space="preserve"> </w:t>
      </w:r>
      <w:r w:rsidR="00FE062A" w:rsidRPr="0038031A">
        <w:rPr>
          <w:b w:val="0"/>
          <w:sz w:val="24"/>
          <w:szCs w:val="24"/>
        </w:rPr>
        <w:t>“Efetuar Recebimento (marcar somente para caixa)”</w:t>
      </w:r>
      <w:r w:rsidR="004C7886">
        <w:rPr>
          <w:b w:val="0"/>
          <w:sz w:val="24"/>
          <w:szCs w:val="24"/>
        </w:rPr>
        <w:t>.</w:t>
      </w:r>
    </w:p>
    <w:p w14:paraId="4505D29F" w14:textId="77777777" w:rsidR="00FE062A" w:rsidRDefault="00FE062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Esperado: </w:t>
      </w:r>
      <w:r w:rsidRPr="0038031A">
        <w:rPr>
          <w:b w:val="0"/>
          <w:sz w:val="24"/>
          <w:szCs w:val="24"/>
        </w:rPr>
        <w:t>Os caixas também serão permitidos a fazer recebimento.</w:t>
      </w:r>
    </w:p>
    <w:p w14:paraId="0B6DF7E7" w14:textId="77777777" w:rsidR="006B4C11" w:rsidRDefault="006B4C11" w:rsidP="00342681">
      <w:pPr>
        <w:pStyle w:val="CENTARI-12"/>
        <w:jc w:val="both"/>
        <w:rPr>
          <w:b w:val="0"/>
          <w:sz w:val="24"/>
          <w:szCs w:val="24"/>
        </w:rPr>
      </w:pPr>
    </w:p>
    <w:p w14:paraId="14CC201A" w14:textId="6FE02D0A" w:rsidR="00FE062A" w:rsidRPr="00520364" w:rsidRDefault="00520364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520364">
        <w:rPr>
          <w:sz w:val="24"/>
          <w:szCs w:val="24"/>
        </w:rPr>
        <w:t>Permitir alterar vendedor atual</w:t>
      </w:r>
      <w:r w:rsidR="00C96AF6">
        <w:rPr>
          <w:sz w:val="24"/>
          <w:szCs w:val="24"/>
        </w:rPr>
        <w:tab/>
      </w:r>
      <w:r w:rsidR="005B130B">
        <w:rPr>
          <w:color w:val="FF0000"/>
          <w:sz w:val="24"/>
          <w:szCs w:val="24"/>
        </w:rPr>
        <w:t xml:space="preserve"> </w:t>
      </w:r>
    </w:p>
    <w:p w14:paraId="75F84E59" w14:textId="77777777" w:rsidR="00FE062A" w:rsidRPr="0038031A" w:rsidRDefault="001C7D2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="00FE062A" w:rsidRPr="0038031A">
        <w:rPr>
          <w:b w:val="0"/>
          <w:sz w:val="24"/>
          <w:szCs w:val="24"/>
        </w:rPr>
        <w:t xml:space="preserve"> “Permitir alterar vendedor atual”.</w:t>
      </w:r>
    </w:p>
    <w:p w14:paraId="51E2A26B" w14:textId="77777777" w:rsidR="00AB3CC0" w:rsidRDefault="00FE062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750A51" w:rsidRPr="0038031A">
        <w:rPr>
          <w:sz w:val="24"/>
          <w:szCs w:val="24"/>
        </w:rPr>
        <w:t>Esperado:</w:t>
      </w:r>
      <w:r w:rsidR="00750A51" w:rsidRPr="0038031A">
        <w:rPr>
          <w:b w:val="0"/>
          <w:sz w:val="24"/>
          <w:szCs w:val="24"/>
        </w:rPr>
        <w:t xml:space="preserve"> Mesmo que já tenho um vendedor padrão definido </w:t>
      </w:r>
      <w:r w:rsidR="00486B96" w:rsidRPr="0038031A">
        <w:rPr>
          <w:b w:val="0"/>
          <w:sz w:val="24"/>
          <w:szCs w:val="24"/>
        </w:rPr>
        <w:t>deverá</w:t>
      </w:r>
      <w:r w:rsidR="00750A51" w:rsidRPr="0038031A">
        <w:rPr>
          <w:b w:val="0"/>
          <w:sz w:val="24"/>
          <w:szCs w:val="24"/>
        </w:rPr>
        <w:t xml:space="preserve"> permitir que seja alterado o vendedor.</w:t>
      </w:r>
    </w:p>
    <w:p w14:paraId="7E7DC6E6" w14:textId="77777777" w:rsidR="006A77EC" w:rsidRPr="0038031A" w:rsidRDefault="006A77EC" w:rsidP="00342681">
      <w:pPr>
        <w:pStyle w:val="CENTARI-12"/>
        <w:jc w:val="both"/>
        <w:rPr>
          <w:b w:val="0"/>
          <w:sz w:val="24"/>
          <w:szCs w:val="24"/>
        </w:rPr>
      </w:pPr>
    </w:p>
    <w:p w14:paraId="3A445234" w14:textId="77777777" w:rsidR="00FE062A" w:rsidRPr="00C242E5" w:rsidRDefault="000D78D6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C242E5">
        <w:rPr>
          <w:sz w:val="24"/>
          <w:szCs w:val="24"/>
        </w:rPr>
        <w:t>Permitir ao usuário agrupar Pedidos – Necessário que o seja nível 3</w:t>
      </w:r>
      <w:r w:rsidR="00E80984">
        <w:rPr>
          <w:sz w:val="24"/>
          <w:szCs w:val="24"/>
        </w:rPr>
        <w:t xml:space="preserve"> </w:t>
      </w:r>
    </w:p>
    <w:p w14:paraId="6A12570D" w14:textId="77777777" w:rsidR="00750A51" w:rsidRPr="0038031A" w:rsidRDefault="001C7D2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“</w:t>
      </w:r>
      <w:r w:rsidR="00750A51" w:rsidRPr="0038031A">
        <w:rPr>
          <w:b w:val="0"/>
          <w:sz w:val="24"/>
          <w:szCs w:val="24"/>
        </w:rPr>
        <w:t>Permitir ao usuário agrupar Pedidos – Necessário que o seja nível 3”.</w:t>
      </w:r>
    </w:p>
    <w:p w14:paraId="5CA27679" w14:textId="77777777" w:rsidR="00FE062A" w:rsidRDefault="00FE062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750A51" w:rsidRPr="0038031A">
        <w:rPr>
          <w:sz w:val="24"/>
          <w:szCs w:val="24"/>
        </w:rPr>
        <w:t>:</w:t>
      </w:r>
      <w:r w:rsidR="00750A51" w:rsidRPr="0038031A">
        <w:rPr>
          <w:b w:val="0"/>
          <w:sz w:val="24"/>
          <w:szCs w:val="24"/>
        </w:rPr>
        <w:t xml:space="preserve"> </w:t>
      </w:r>
      <w:r w:rsidR="00486B96" w:rsidRPr="0038031A">
        <w:rPr>
          <w:b w:val="0"/>
          <w:sz w:val="24"/>
          <w:szCs w:val="24"/>
        </w:rPr>
        <w:t>Deverá</w:t>
      </w:r>
      <w:r w:rsidR="00750A51" w:rsidRPr="0038031A">
        <w:rPr>
          <w:b w:val="0"/>
          <w:sz w:val="24"/>
          <w:szCs w:val="24"/>
        </w:rPr>
        <w:t xml:space="preserve"> permitir que seja feito o agrupamento de pedidos.</w:t>
      </w:r>
    </w:p>
    <w:p w14:paraId="5FA7D73F" w14:textId="77777777" w:rsidR="006A77EC" w:rsidRPr="006027C9" w:rsidRDefault="006A77EC" w:rsidP="00342681">
      <w:pPr>
        <w:pStyle w:val="CENTARI-12"/>
        <w:jc w:val="both"/>
        <w:rPr>
          <w:sz w:val="24"/>
          <w:szCs w:val="24"/>
        </w:rPr>
      </w:pPr>
    </w:p>
    <w:p w14:paraId="44F97D2E" w14:textId="77777777" w:rsidR="00FE062A" w:rsidRPr="006A29F1" w:rsidRDefault="006A29F1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6A29F1">
        <w:rPr>
          <w:sz w:val="24"/>
          <w:szCs w:val="24"/>
        </w:rPr>
        <w:t>Permitir alterar o cliente atual</w:t>
      </w:r>
    </w:p>
    <w:p w14:paraId="324419C4" w14:textId="77777777" w:rsidR="00750A51" w:rsidRPr="0038031A" w:rsidRDefault="003E103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="00750A51" w:rsidRPr="0038031A">
        <w:rPr>
          <w:sz w:val="24"/>
          <w:szCs w:val="24"/>
        </w:rPr>
        <w:t xml:space="preserve"> </w:t>
      </w:r>
      <w:r w:rsidR="00750A51" w:rsidRPr="0038031A">
        <w:rPr>
          <w:b w:val="0"/>
          <w:sz w:val="24"/>
          <w:szCs w:val="24"/>
        </w:rPr>
        <w:t>“Permitir alterar o cliente atual”</w:t>
      </w:r>
      <w:r w:rsidR="004C7886">
        <w:rPr>
          <w:b w:val="0"/>
          <w:sz w:val="24"/>
          <w:szCs w:val="24"/>
        </w:rPr>
        <w:t>.</w:t>
      </w:r>
    </w:p>
    <w:p w14:paraId="799D35B0" w14:textId="77777777" w:rsidR="00AB3CC0" w:rsidRPr="0038031A" w:rsidRDefault="00750A51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Esperado:</w:t>
      </w:r>
      <w:r w:rsidR="00AB3CC0" w:rsidRPr="0038031A">
        <w:rPr>
          <w:sz w:val="24"/>
          <w:szCs w:val="24"/>
        </w:rPr>
        <w:t xml:space="preserve"> </w:t>
      </w:r>
      <w:r w:rsidR="00AB3CC0" w:rsidRPr="0038031A">
        <w:rPr>
          <w:b w:val="0"/>
          <w:sz w:val="24"/>
          <w:szCs w:val="24"/>
        </w:rPr>
        <w:t xml:space="preserve">Mesmo que já tenho um cliente padrão definido </w:t>
      </w:r>
      <w:r w:rsidR="00C56FB8" w:rsidRPr="0038031A">
        <w:rPr>
          <w:b w:val="0"/>
          <w:sz w:val="24"/>
          <w:szCs w:val="24"/>
        </w:rPr>
        <w:t>deverá</w:t>
      </w:r>
      <w:r w:rsidR="00AB3CC0" w:rsidRPr="0038031A">
        <w:rPr>
          <w:b w:val="0"/>
          <w:sz w:val="24"/>
          <w:szCs w:val="24"/>
        </w:rPr>
        <w:t xml:space="preserve"> permitir que seja alterado.</w:t>
      </w:r>
    </w:p>
    <w:p w14:paraId="1F2197B4" w14:textId="77777777" w:rsidR="00A7624E" w:rsidRDefault="00A7624E" w:rsidP="00342681">
      <w:pPr>
        <w:pStyle w:val="CENTARI-12"/>
        <w:rPr>
          <w:color w:val="00B0F0"/>
          <w:sz w:val="32"/>
          <w:szCs w:val="32"/>
        </w:rPr>
      </w:pPr>
    </w:p>
    <w:p w14:paraId="66C5841E" w14:textId="77777777" w:rsidR="00750A51" w:rsidRPr="0032564A" w:rsidRDefault="00AB3CC0" w:rsidP="00342681">
      <w:pPr>
        <w:pStyle w:val="CENTARI-12"/>
        <w:jc w:val="left"/>
        <w:rPr>
          <w:color w:val="auto"/>
          <w:szCs w:val="28"/>
        </w:rPr>
      </w:pPr>
      <w:r w:rsidRPr="0032564A">
        <w:rPr>
          <w:color w:val="auto"/>
          <w:szCs w:val="28"/>
        </w:rPr>
        <w:t>Retenções</w:t>
      </w:r>
      <w:r w:rsidR="000B7233" w:rsidRPr="0032564A">
        <w:rPr>
          <w:color w:val="auto"/>
          <w:szCs w:val="28"/>
        </w:rPr>
        <w:t xml:space="preserve"> para o</w:t>
      </w:r>
      <w:r w:rsidRPr="0032564A">
        <w:rPr>
          <w:color w:val="auto"/>
          <w:szCs w:val="28"/>
        </w:rPr>
        <w:t xml:space="preserve"> Usuário</w:t>
      </w:r>
    </w:p>
    <w:p w14:paraId="426A67C9" w14:textId="77777777" w:rsidR="00AB3CC0" w:rsidRPr="000E180E" w:rsidRDefault="000E180E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0E180E">
        <w:rPr>
          <w:sz w:val="24"/>
          <w:szCs w:val="24"/>
        </w:rPr>
        <w:t>Não exibir pedidos de venda para este usuário</w:t>
      </w:r>
      <w:r w:rsidR="00C65F18">
        <w:rPr>
          <w:sz w:val="24"/>
          <w:szCs w:val="24"/>
        </w:rPr>
        <w:t xml:space="preserve"> </w:t>
      </w:r>
    </w:p>
    <w:p w14:paraId="071C71A6" w14:textId="77777777" w:rsidR="00AB3CC0" w:rsidRPr="0038031A" w:rsidRDefault="00896C5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="00AB3CC0" w:rsidRPr="0038031A">
        <w:rPr>
          <w:b w:val="0"/>
          <w:sz w:val="24"/>
          <w:szCs w:val="24"/>
        </w:rPr>
        <w:t xml:space="preserve"> “Não exibir pedidos de venda para este usuário”</w:t>
      </w:r>
    </w:p>
    <w:p w14:paraId="6940A8CC" w14:textId="77777777" w:rsidR="00AB3CC0" w:rsidRDefault="00AB3CC0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</w:t>
      </w:r>
      <w:r w:rsidRPr="0038031A">
        <w:rPr>
          <w:color w:val="auto"/>
          <w:sz w:val="24"/>
          <w:szCs w:val="24"/>
        </w:rPr>
        <w:t xml:space="preserve">: Não mostrar pedidos de venda para este usuário atual. </w:t>
      </w:r>
    </w:p>
    <w:p w14:paraId="70987C7D" w14:textId="77777777" w:rsidR="00573248" w:rsidRPr="0038031A" w:rsidRDefault="00573248" w:rsidP="00342681">
      <w:pPr>
        <w:rPr>
          <w:color w:val="auto"/>
          <w:sz w:val="24"/>
          <w:szCs w:val="24"/>
        </w:rPr>
      </w:pPr>
    </w:p>
    <w:p w14:paraId="24ECB435" w14:textId="062CDB03" w:rsidR="00AB3CC0" w:rsidRPr="00EF534C" w:rsidRDefault="00EF534C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EF534C">
        <w:rPr>
          <w:color w:val="auto"/>
          <w:sz w:val="24"/>
          <w:szCs w:val="24"/>
        </w:rPr>
        <w:t xml:space="preserve">Exibir somente os 10 </w:t>
      </w:r>
      <w:r w:rsidR="00F761D0" w:rsidRPr="00EF534C">
        <w:rPr>
          <w:color w:val="auto"/>
          <w:sz w:val="24"/>
          <w:szCs w:val="24"/>
        </w:rPr>
        <w:t>Últimos</w:t>
      </w:r>
      <w:r w:rsidRPr="00EF534C">
        <w:rPr>
          <w:color w:val="auto"/>
          <w:sz w:val="24"/>
          <w:szCs w:val="24"/>
        </w:rPr>
        <w:t xml:space="preserve"> pedidos</w:t>
      </w:r>
      <w:r w:rsidR="00C65F18">
        <w:rPr>
          <w:color w:val="auto"/>
          <w:sz w:val="24"/>
          <w:szCs w:val="24"/>
        </w:rPr>
        <w:t xml:space="preserve"> </w:t>
      </w:r>
      <w:r w:rsidR="00CF6277">
        <w:rPr>
          <w:color w:val="auto"/>
          <w:sz w:val="24"/>
          <w:szCs w:val="24"/>
        </w:rPr>
        <w:tab/>
      </w:r>
    </w:p>
    <w:p w14:paraId="27CA2534" w14:textId="77777777" w:rsidR="00AB3CC0" w:rsidRPr="0038031A" w:rsidRDefault="00AB3CC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color w:val="auto"/>
          <w:sz w:val="24"/>
          <w:szCs w:val="24"/>
        </w:rPr>
        <w:t xml:space="preserve"> </w:t>
      </w:r>
      <w:r w:rsidR="00896C58">
        <w:rPr>
          <w:b w:val="0"/>
          <w:sz w:val="24"/>
          <w:szCs w:val="24"/>
        </w:rPr>
        <w:t xml:space="preserve">Marque o </w:t>
      </w:r>
      <w:proofErr w:type="spellStart"/>
      <w:r w:rsidR="00896C58">
        <w:rPr>
          <w:b w:val="0"/>
          <w:sz w:val="24"/>
          <w:szCs w:val="24"/>
        </w:rPr>
        <w:t>checkbox</w:t>
      </w:r>
      <w:proofErr w:type="spellEnd"/>
      <w:r w:rsidR="00F568F8" w:rsidRPr="0038031A">
        <w:rPr>
          <w:b w:val="0"/>
          <w:color w:val="auto"/>
          <w:sz w:val="24"/>
          <w:szCs w:val="24"/>
        </w:rPr>
        <w:t xml:space="preserve"> “Exibir</w:t>
      </w:r>
      <w:r w:rsidRPr="0038031A">
        <w:rPr>
          <w:b w:val="0"/>
          <w:color w:val="auto"/>
          <w:sz w:val="24"/>
          <w:szCs w:val="24"/>
        </w:rPr>
        <w:t xml:space="preserve"> somente os 10 </w:t>
      </w:r>
      <w:r w:rsidR="00F761D0" w:rsidRPr="0038031A">
        <w:rPr>
          <w:b w:val="0"/>
          <w:color w:val="auto"/>
          <w:sz w:val="24"/>
          <w:szCs w:val="24"/>
        </w:rPr>
        <w:t>Últimos</w:t>
      </w:r>
      <w:r w:rsidRPr="0038031A">
        <w:rPr>
          <w:b w:val="0"/>
          <w:color w:val="auto"/>
          <w:sz w:val="24"/>
          <w:szCs w:val="24"/>
        </w:rPr>
        <w:t xml:space="preserve"> pedidos</w:t>
      </w:r>
      <w:r w:rsidR="00F568F8" w:rsidRPr="0038031A">
        <w:rPr>
          <w:b w:val="0"/>
          <w:color w:val="auto"/>
          <w:sz w:val="24"/>
          <w:szCs w:val="24"/>
        </w:rPr>
        <w:t>”</w:t>
      </w:r>
    </w:p>
    <w:p w14:paraId="11020E77" w14:textId="77777777" w:rsidR="00AB3CC0" w:rsidRDefault="00AB3CC0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="00F568F8" w:rsidRPr="0038031A">
        <w:rPr>
          <w:b/>
          <w:color w:val="auto"/>
          <w:sz w:val="24"/>
          <w:szCs w:val="24"/>
        </w:rPr>
        <w:t xml:space="preserve"> </w:t>
      </w:r>
      <w:r w:rsidR="00F568F8" w:rsidRPr="0038031A">
        <w:rPr>
          <w:color w:val="auto"/>
          <w:sz w:val="24"/>
          <w:szCs w:val="24"/>
        </w:rPr>
        <w:t xml:space="preserve">Não devera listar mais de 10 pedidos </w:t>
      </w:r>
      <w:r w:rsidR="00573248" w:rsidRPr="0038031A">
        <w:rPr>
          <w:color w:val="auto"/>
          <w:sz w:val="24"/>
          <w:szCs w:val="24"/>
        </w:rPr>
        <w:t>no</w:t>
      </w:r>
      <w:r w:rsidR="00F568F8" w:rsidRPr="0038031A">
        <w:rPr>
          <w:color w:val="auto"/>
          <w:sz w:val="24"/>
          <w:szCs w:val="24"/>
        </w:rPr>
        <w:t xml:space="preserve"> grid de consultas.</w:t>
      </w:r>
    </w:p>
    <w:p w14:paraId="16F1A527" w14:textId="77777777" w:rsidR="00573248" w:rsidRPr="006027C9" w:rsidRDefault="00573248" w:rsidP="00342681">
      <w:pPr>
        <w:rPr>
          <w:sz w:val="24"/>
          <w:szCs w:val="24"/>
        </w:rPr>
      </w:pPr>
    </w:p>
    <w:p w14:paraId="4F598C4E" w14:textId="77777777" w:rsidR="00AB3CC0" w:rsidRPr="00EF534C" w:rsidRDefault="00EF534C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EF534C">
        <w:rPr>
          <w:sz w:val="24"/>
          <w:szCs w:val="24"/>
        </w:rPr>
        <w:t>Não exibir total de pedidos</w:t>
      </w:r>
      <w:r w:rsidR="00E37047">
        <w:rPr>
          <w:sz w:val="24"/>
          <w:szCs w:val="24"/>
        </w:rPr>
        <w:t xml:space="preserve"> </w:t>
      </w:r>
      <w:r w:rsidR="005C64F5">
        <w:rPr>
          <w:sz w:val="24"/>
          <w:szCs w:val="24"/>
        </w:rPr>
        <w:tab/>
      </w:r>
      <w:r w:rsidR="005C64F5">
        <w:rPr>
          <w:sz w:val="24"/>
          <w:szCs w:val="24"/>
        </w:rPr>
        <w:tab/>
      </w:r>
    </w:p>
    <w:p w14:paraId="39685C96" w14:textId="77777777" w:rsidR="00AB3CC0" w:rsidRPr="0038031A" w:rsidRDefault="00896C5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sz w:val="24"/>
          <w:szCs w:val="24"/>
        </w:rPr>
        <w:t xml:space="preserve"> </w:t>
      </w:r>
      <w:r w:rsidR="00F568F8" w:rsidRPr="0038031A">
        <w:rPr>
          <w:b w:val="0"/>
          <w:sz w:val="24"/>
          <w:szCs w:val="24"/>
        </w:rPr>
        <w:t>“Não exibir total de pedidos”</w:t>
      </w:r>
      <w:r w:rsidR="00554488">
        <w:rPr>
          <w:b w:val="0"/>
          <w:sz w:val="24"/>
          <w:szCs w:val="24"/>
        </w:rPr>
        <w:t xml:space="preserve"> </w:t>
      </w:r>
    </w:p>
    <w:p w14:paraId="73B4AE92" w14:textId="77777777" w:rsidR="00AB3CC0" w:rsidRDefault="00AB3CC0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 xml:space="preserve">Resultado Esperado: </w:t>
      </w:r>
      <w:r w:rsidR="00F568F8" w:rsidRPr="0038031A">
        <w:rPr>
          <w:color w:val="auto"/>
          <w:sz w:val="24"/>
          <w:szCs w:val="24"/>
        </w:rPr>
        <w:t>Não deverá permitir que a quantidade de pedidos seja visualizada.</w:t>
      </w:r>
    </w:p>
    <w:p w14:paraId="759A0D33" w14:textId="77777777" w:rsidR="00E40FFB" w:rsidRPr="0038031A" w:rsidRDefault="00E40FFB" w:rsidP="00342681">
      <w:pPr>
        <w:rPr>
          <w:color w:val="auto"/>
          <w:sz w:val="24"/>
          <w:szCs w:val="24"/>
        </w:rPr>
      </w:pPr>
    </w:p>
    <w:p w14:paraId="31F9489A" w14:textId="77777777" w:rsidR="00F568F8" w:rsidRPr="009133E5" w:rsidRDefault="009133E5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9133E5">
        <w:rPr>
          <w:sz w:val="24"/>
          <w:szCs w:val="24"/>
        </w:rPr>
        <w:t>Exibir somente pedidos de venda já faturados</w:t>
      </w:r>
      <w:r w:rsidR="00BA4F92">
        <w:rPr>
          <w:sz w:val="24"/>
          <w:szCs w:val="24"/>
        </w:rPr>
        <w:t xml:space="preserve"> </w:t>
      </w:r>
    </w:p>
    <w:p w14:paraId="43630526" w14:textId="77777777" w:rsidR="000C63A7" w:rsidRPr="0038031A" w:rsidRDefault="000C63A7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sz w:val="24"/>
          <w:szCs w:val="24"/>
        </w:rPr>
        <w:t xml:space="preserve"> </w:t>
      </w:r>
      <w:r w:rsidRPr="0038031A">
        <w:rPr>
          <w:b w:val="0"/>
          <w:sz w:val="24"/>
          <w:szCs w:val="24"/>
        </w:rPr>
        <w:t>“</w:t>
      </w:r>
      <w:r w:rsidR="00E03666">
        <w:rPr>
          <w:b w:val="0"/>
          <w:sz w:val="24"/>
          <w:szCs w:val="24"/>
        </w:rPr>
        <w:t>Exibir somente pedidos de venda já faturados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</w:t>
      </w:r>
    </w:p>
    <w:p w14:paraId="48C96E67" w14:textId="77777777" w:rsidR="000C63A7" w:rsidRPr="00E76461" w:rsidRDefault="000C63A7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="00E76461">
        <w:rPr>
          <w:b/>
          <w:color w:val="auto"/>
          <w:sz w:val="24"/>
          <w:szCs w:val="24"/>
        </w:rPr>
        <w:t xml:space="preserve"> </w:t>
      </w:r>
      <w:r w:rsidR="00E76461">
        <w:rPr>
          <w:color w:val="auto"/>
          <w:sz w:val="24"/>
          <w:szCs w:val="24"/>
        </w:rPr>
        <w:t>Deverá exibir somente os pedidos já faturados</w:t>
      </w:r>
    </w:p>
    <w:p w14:paraId="729D38F6" w14:textId="77777777" w:rsidR="00B75A2E" w:rsidRDefault="00B75A2E" w:rsidP="00342681">
      <w:pPr>
        <w:pStyle w:val="CENTARI-12"/>
        <w:jc w:val="both"/>
        <w:rPr>
          <w:b w:val="0"/>
          <w:sz w:val="24"/>
          <w:szCs w:val="24"/>
        </w:rPr>
      </w:pPr>
    </w:p>
    <w:p w14:paraId="149F2384" w14:textId="3EC4C9BA" w:rsidR="00B75A2E" w:rsidRPr="009133E5" w:rsidRDefault="009133E5" w:rsidP="00A27DD3">
      <w:pPr>
        <w:pStyle w:val="CENTARI-12"/>
        <w:numPr>
          <w:ilvl w:val="0"/>
          <w:numId w:val="40"/>
        </w:numPr>
        <w:jc w:val="both"/>
        <w:rPr>
          <w:sz w:val="24"/>
          <w:szCs w:val="24"/>
        </w:rPr>
      </w:pPr>
      <w:r w:rsidRPr="009133E5">
        <w:rPr>
          <w:sz w:val="24"/>
          <w:szCs w:val="24"/>
        </w:rPr>
        <w:t>Permitir consultar pedidos somente dos últimos ___ dias</w:t>
      </w:r>
      <w:r w:rsidR="00765EEE">
        <w:rPr>
          <w:sz w:val="24"/>
          <w:szCs w:val="24"/>
        </w:rPr>
        <w:t xml:space="preserve"> </w:t>
      </w:r>
    </w:p>
    <w:p w14:paraId="38223307" w14:textId="77777777" w:rsidR="000C63A7" w:rsidRPr="0038031A" w:rsidRDefault="000C63A7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Pr="0038031A">
        <w:rPr>
          <w:sz w:val="24"/>
          <w:szCs w:val="24"/>
        </w:rPr>
        <w:t xml:space="preserve"> </w:t>
      </w:r>
      <w:r w:rsidRPr="0038031A">
        <w:rPr>
          <w:b w:val="0"/>
          <w:sz w:val="24"/>
          <w:szCs w:val="24"/>
        </w:rPr>
        <w:t>“</w:t>
      </w:r>
      <w:r w:rsidR="00E03666">
        <w:rPr>
          <w:b w:val="0"/>
          <w:sz w:val="24"/>
          <w:szCs w:val="24"/>
        </w:rPr>
        <w:t>Permitir consultar pedidos somente dos últimos ___ dias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</w:t>
      </w:r>
    </w:p>
    <w:p w14:paraId="130C769A" w14:textId="77777777" w:rsidR="000C63A7" w:rsidRPr="0067016D" w:rsidRDefault="000C63A7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="0067016D">
        <w:rPr>
          <w:b/>
          <w:color w:val="auto"/>
          <w:sz w:val="24"/>
          <w:szCs w:val="24"/>
        </w:rPr>
        <w:t xml:space="preserve"> </w:t>
      </w:r>
      <w:r w:rsidR="0067016D">
        <w:rPr>
          <w:color w:val="auto"/>
          <w:sz w:val="24"/>
          <w:szCs w:val="24"/>
        </w:rPr>
        <w:t>Quando for consultar um pedido, deverá exibir somente pedidos dos últimos tantos dias escolhido.</w:t>
      </w:r>
    </w:p>
    <w:p w14:paraId="602EAA5D" w14:textId="77777777" w:rsidR="000C63A7" w:rsidRDefault="000C63A7" w:rsidP="00342681">
      <w:pPr>
        <w:pStyle w:val="CENTARI-12"/>
        <w:jc w:val="both"/>
        <w:rPr>
          <w:b w:val="0"/>
          <w:sz w:val="24"/>
          <w:szCs w:val="24"/>
        </w:rPr>
      </w:pPr>
    </w:p>
    <w:p w14:paraId="794AA95E" w14:textId="77777777" w:rsidR="00816213" w:rsidRDefault="00816213" w:rsidP="00342681">
      <w:pPr>
        <w:pStyle w:val="CENTARI-12"/>
        <w:jc w:val="both"/>
        <w:rPr>
          <w:b w:val="0"/>
          <w:sz w:val="24"/>
          <w:szCs w:val="24"/>
        </w:rPr>
      </w:pPr>
    </w:p>
    <w:p w14:paraId="40507774" w14:textId="77777777" w:rsidR="00CC40E5" w:rsidRDefault="00CC40E5" w:rsidP="00342681">
      <w:pPr>
        <w:pStyle w:val="CENTARI-12"/>
        <w:jc w:val="both"/>
        <w:rPr>
          <w:b w:val="0"/>
          <w:sz w:val="24"/>
          <w:szCs w:val="24"/>
        </w:rPr>
      </w:pPr>
    </w:p>
    <w:p w14:paraId="6A03842A" w14:textId="77777777" w:rsidR="00EF6522" w:rsidRDefault="00EF6522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U</w:t>
      </w:r>
      <w:r w:rsidRPr="00AF652D">
        <w:rPr>
          <w:color w:val="00B0F0"/>
          <w:sz w:val="32"/>
          <w:szCs w:val="32"/>
        </w:rPr>
        <w:t>suários</w:t>
      </w:r>
      <w:r>
        <w:rPr>
          <w:color w:val="00B0F0"/>
          <w:sz w:val="32"/>
          <w:szCs w:val="32"/>
        </w:rPr>
        <w:t xml:space="preserve"> do sistema</w:t>
      </w:r>
    </w:p>
    <w:p w14:paraId="23F23619" w14:textId="77777777" w:rsidR="00EF6522" w:rsidRPr="00267D4B" w:rsidRDefault="00EF6522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Cs w:val="32"/>
        </w:rPr>
        <w:t>Vendas / Consultar Pedido</w:t>
      </w:r>
    </w:p>
    <w:p w14:paraId="1E1213B5" w14:textId="77777777" w:rsidR="00F7651A" w:rsidRDefault="00F7651A" w:rsidP="00342681">
      <w:pPr>
        <w:pStyle w:val="CENTARI-12"/>
        <w:jc w:val="both"/>
        <w:rPr>
          <w:b w:val="0"/>
          <w:sz w:val="24"/>
          <w:szCs w:val="24"/>
        </w:rPr>
      </w:pPr>
    </w:p>
    <w:p w14:paraId="368ACA31" w14:textId="77777777" w:rsidR="004F7602" w:rsidRPr="0038031A" w:rsidRDefault="00CA7D59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38031A">
        <w:rPr>
          <w:color w:val="auto"/>
          <w:sz w:val="24"/>
          <w:szCs w:val="24"/>
        </w:rPr>
        <w:t>Imprimir OE</w:t>
      </w:r>
      <w:r w:rsidR="006F15EE">
        <w:rPr>
          <w:color w:val="auto"/>
          <w:sz w:val="24"/>
          <w:szCs w:val="24"/>
        </w:rPr>
        <w:tab/>
      </w:r>
    </w:p>
    <w:p w14:paraId="057B7F90" w14:textId="77777777" w:rsidR="00F568F8" w:rsidRPr="0038031A" w:rsidRDefault="00F568F8" w:rsidP="00342681">
      <w:pPr>
        <w:rPr>
          <w:color w:val="auto"/>
          <w:sz w:val="24"/>
          <w:szCs w:val="24"/>
        </w:rPr>
      </w:pPr>
      <w:r w:rsidRPr="0038031A">
        <w:rPr>
          <w:color w:val="auto"/>
          <w:sz w:val="24"/>
          <w:szCs w:val="24"/>
        </w:rPr>
        <w:t>Clique em “Imprimir OE”</w:t>
      </w:r>
    </w:p>
    <w:p w14:paraId="6DD96EE8" w14:textId="77777777" w:rsidR="00F568F8" w:rsidRDefault="00F568F8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Pr="0038031A">
        <w:rPr>
          <w:color w:val="auto"/>
          <w:sz w:val="24"/>
          <w:szCs w:val="24"/>
        </w:rPr>
        <w:t xml:space="preserve"> Deverá permitir ser impresso a OE</w:t>
      </w:r>
    </w:p>
    <w:p w14:paraId="4980B1F1" w14:textId="77777777" w:rsidR="00401FB8" w:rsidRDefault="00401FB8" w:rsidP="00342681">
      <w:pPr>
        <w:rPr>
          <w:sz w:val="24"/>
          <w:szCs w:val="24"/>
        </w:rPr>
      </w:pPr>
    </w:p>
    <w:p w14:paraId="69374789" w14:textId="77777777" w:rsidR="007E2B0C" w:rsidRPr="006F0A33" w:rsidRDefault="006F0A33" w:rsidP="00A27DD3">
      <w:pPr>
        <w:pStyle w:val="PargrafodaLista"/>
        <w:numPr>
          <w:ilvl w:val="0"/>
          <w:numId w:val="40"/>
        </w:numPr>
        <w:rPr>
          <w:b/>
          <w:sz w:val="24"/>
          <w:szCs w:val="24"/>
        </w:rPr>
      </w:pPr>
      <w:r w:rsidRPr="006F0A33">
        <w:rPr>
          <w:b/>
          <w:color w:val="auto"/>
          <w:sz w:val="24"/>
          <w:szCs w:val="24"/>
        </w:rPr>
        <w:t>Imprimir OM</w:t>
      </w:r>
    </w:p>
    <w:p w14:paraId="08C03C92" w14:textId="77777777" w:rsidR="002F09D1" w:rsidRDefault="0053716B" w:rsidP="00342681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Clique em “Imprimir OM”</w:t>
      </w:r>
    </w:p>
    <w:p w14:paraId="51E072CC" w14:textId="77777777" w:rsidR="0053716B" w:rsidRPr="00E24387" w:rsidRDefault="0053716B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="00A93B81">
        <w:rPr>
          <w:b/>
          <w:color w:val="auto"/>
          <w:sz w:val="24"/>
          <w:szCs w:val="24"/>
        </w:rPr>
        <w:t xml:space="preserve"> </w:t>
      </w:r>
      <w:r w:rsidR="00E24387">
        <w:rPr>
          <w:color w:val="auto"/>
          <w:sz w:val="24"/>
          <w:szCs w:val="24"/>
        </w:rPr>
        <w:t xml:space="preserve">Deverá permitir ser impresso a </w:t>
      </w:r>
      <w:r w:rsidR="00215677">
        <w:rPr>
          <w:color w:val="auto"/>
          <w:sz w:val="24"/>
          <w:szCs w:val="24"/>
        </w:rPr>
        <w:t>O</w:t>
      </w:r>
      <w:r w:rsidR="00E24387">
        <w:rPr>
          <w:color w:val="auto"/>
          <w:sz w:val="24"/>
          <w:szCs w:val="24"/>
        </w:rPr>
        <w:t>M.</w:t>
      </w:r>
    </w:p>
    <w:p w14:paraId="2AA0DA12" w14:textId="77777777" w:rsidR="002F09D1" w:rsidRDefault="002F09D1" w:rsidP="00342681">
      <w:pPr>
        <w:rPr>
          <w:sz w:val="24"/>
          <w:szCs w:val="24"/>
        </w:rPr>
      </w:pPr>
    </w:p>
    <w:p w14:paraId="77DAB5D5" w14:textId="77777777" w:rsidR="00210EC1" w:rsidRPr="006F0A33" w:rsidRDefault="00E32B37" w:rsidP="00A27DD3">
      <w:pPr>
        <w:pStyle w:val="PargrafodaLista"/>
        <w:numPr>
          <w:ilvl w:val="0"/>
          <w:numId w:val="40"/>
        </w:numPr>
        <w:rPr>
          <w:b/>
          <w:sz w:val="24"/>
          <w:szCs w:val="24"/>
        </w:rPr>
      </w:pPr>
      <w:r w:rsidRPr="006F0A33">
        <w:rPr>
          <w:b/>
          <w:color w:val="auto"/>
          <w:sz w:val="24"/>
          <w:szCs w:val="24"/>
        </w:rPr>
        <w:t>Imprimir pedido</w:t>
      </w:r>
    </w:p>
    <w:p w14:paraId="1C7EAFA8" w14:textId="77777777" w:rsidR="00210EC1" w:rsidRDefault="00972244" w:rsidP="00342681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Clique em “Imprimir Pedido”</w:t>
      </w:r>
    </w:p>
    <w:p w14:paraId="43257C80" w14:textId="77777777" w:rsidR="003207DB" w:rsidRPr="00B11B64" w:rsidRDefault="003207DB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="00B11B64">
        <w:rPr>
          <w:b/>
          <w:color w:val="auto"/>
          <w:sz w:val="24"/>
          <w:szCs w:val="24"/>
        </w:rPr>
        <w:t xml:space="preserve"> </w:t>
      </w:r>
      <w:r w:rsidR="00B11B64">
        <w:rPr>
          <w:color w:val="auto"/>
          <w:sz w:val="24"/>
          <w:szCs w:val="24"/>
        </w:rPr>
        <w:t>Deverá permitir ser impresso o Pedido.</w:t>
      </w:r>
    </w:p>
    <w:p w14:paraId="10260462" w14:textId="77777777" w:rsidR="007E2B0C" w:rsidRPr="006027C9" w:rsidRDefault="007E2B0C" w:rsidP="00342681">
      <w:pPr>
        <w:rPr>
          <w:sz w:val="24"/>
          <w:szCs w:val="24"/>
        </w:rPr>
      </w:pPr>
    </w:p>
    <w:p w14:paraId="1D82DAD3" w14:textId="77777777" w:rsidR="00F7651A" w:rsidRPr="0038031A" w:rsidRDefault="00AD0EB5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r w:rsidRPr="0038031A">
        <w:rPr>
          <w:color w:val="auto"/>
          <w:sz w:val="24"/>
          <w:szCs w:val="24"/>
        </w:rPr>
        <w:t>Permitir cancelar</w:t>
      </w:r>
      <w:r w:rsidR="00FF55A2" w:rsidRPr="0038031A">
        <w:rPr>
          <w:color w:val="auto"/>
          <w:sz w:val="24"/>
          <w:szCs w:val="24"/>
        </w:rPr>
        <w:t xml:space="preserve"> pedido de franquia</w:t>
      </w:r>
    </w:p>
    <w:p w14:paraId="4011A579" w14:textId="77777777" w:rsidR="00F7651A" w:rsidRPr="0038031A" w:rsidRDefault="00F7651A" w:rsidP="00342681">
      <w:pPr>
        <w:rPr>
          <w:sz w:val="24"/>
          <w:szCs w:val="24"/>
        </w:rPr>
      </w:pPr>
      <w:r w:rsidRPr="0038031A">
        <w:rPr>
          <w:color w:val="auto"/>
          <w:sz w:val="24"/>
          <w:szCs w:val="24"/>
        </w:rPr>
        <w:t>Clique em “Permitir Cancelar pedido de franquia”.</w:t>
      </w:r>
    </w:p>
    <w:p w14:paraId="0005DE1D" w14:textId="77777777" w:rsidR="00F7651A" w:rsidRDefault="00F7651A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Pr="0038031A">
        <w:rPr>
          <w:color w:val="auto"/>
          <w:sz w:val="24"/>
          <w:szCs w:val="24"/>
        </w:rPr>
        <w:t xml:space="preserve"> Ao realizar um cancelamento de franquia deve ser permitido que mesmo seja finalizado.</w:t>
      </w:r>
    </w:p>
    <w:p w14:paraId="7C26B920" w14:textId="77777777" w:rsidR="00401FB8" w:rsidRDefault="00401FB8" w:rsidP="00342681">
      <w:pPr>
        <w:rPr>
          <w:sz w:val="24"/>
          <w:szCs w:val="24"/>
        </w:rPr>
      </w:pPr>
    </w:p>
    <w:p w14:paraId="74990279" w14:textId="77777777" w:rsidR="0009564E" w:rsidRPr="00C528EB" w:rsidRDefault="00E67142" w:rsidP="00A27DD3">
      <w:pPr>
        <w:pStyle w:val="PargrafodaLista"/>
        <w:numPr>
          <w:ilvl w:val="0"/>
          <w:numId w:val="40"/>
        </w:numPr>
        <w:rPr>
          <w:b/>
          <w:sz w:val="24"/>
          <w:szCs w:val="24"/>
        </w:rPr>
      </w:pPr>
      <w:r w:rsidRPr="00C528EB">
        <w:rPr>
          <w:b/>
          <w:color w:val="auto"/>
          <w:sz w:val="24"/>
          <w:szCs w:val="24"/>
        </w:rPr>
        <w:t>Permitir cancelar</w:t>
      </w:r>
      <w:r w:rsidR="00C528EB" w:rsidRPr="00C528EB">
        <w:rPr>
          <w:b/>
          <w:color w:val="auto"/>
          <w:sz w:val="24"/>
          <w:szCs w:val="24"/>
        </w:rPr>
        <w:t xml:space="preserve"> transferência entre lojas – (OT)</w:t>
      </w:r>
    </w:p>
    <w:p w14:paraId="2D00E1B5" w14:textId="77777777" w:rsidR="006C2B5F" w:rsidRPr="0038031A" w:rsidRDefault="006C2B5F" w:rsidP="00342681">
      <w:pPr>
        <w:rPr>
          <w:sz w:val="24"/>
          <w:szCs w:val="24"/>
        </w:rPr>
      </w:pPr>
      <w:r w:rsidRPr="0038031A">
        <w:rPr>
          <w:color w:val="auto"/>
          <w:sz w:val="24"/>
          <w:szCs w:val="24"/>
        </w:rPr>
        <w:t xml:space="preserve">Clique em “Permitir </w:t>
      </w:r>
      <w:r w:rsidR="00E67142">
        <w:rPr>
          <w:color w:val="auto"/>
          <w:sz w:val="24"/>
          <w:szCs w:val="24"/>
        </w:rPr>
        <w:t>c</w:t>
      </w:r>
      <w:r w:rsidRPr="0038031A">
        <w:rPr>
          <w:color w:val="auto"/>
          <w:sz w:val="24"/>
          <w:szCs w:val="24"/>
        </w:rPr>
        <w:t xml:space="preserve">ancelar </w:t>
      </w:r>
      <w:r>
        <w:rPr>
          <w:color w:val="auto"/>
          <w:sz w:val="24"/>
          <w:szCs w:val="24"/>
        </w:rPr>
        <w:t>transferência entre lojas – (OT)</w:t>
      </w:r>
      <w:r w:rsidRPr="0038031A">
        <w:rPr>
          <w:color w:val="auto"/>
          <w:sz w:val="24"/>
          <w:szCs w:val="24"/>
        </w:rPr>
        <w:t>”.</w:t>
      </w:r>
    </w:p>
    <w:p w14:paraId="15DF9913" w14:textId="77777777" w:rsidR="006C2B5F" w:rsidRDefault="006C2B5F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Pr="0038031A">
        <w:rPr>
          <w:color w:val="auto"/>
          <w:sz w:val="24"/>
          <w:szCs w:val="24"/>
        </w:rPr>
        <w:t xml:space="preserve"> </w:t>
      </w:r>
      <w:r w:rsidR="001A198A">
        <w:rPr>
          <w:color w:val="auto"/>
          <w:sz w:val="24"/>
          <w:szCs w:val="24"/>
        </w:rPr>
        <w:t>Ao emitir uma transferência</w:t>
      </w:r>
      <w:r w:rsidR="00F16331">
        <w:rPr>
          <w:color w:val="auto"/>
          <w:sz w:val="24"/>
          <w:szCs w:val="24"/>
        </w:rPr>
        <w:t>, será permitido cancelar.</w:t>
      </w:r>
      <w:r w:rsidR="001A198A">
        <w:rPr>
          <w:color w:val="auto"/>
          <w:sz w:val="24"/>
          <w:szCs w:val="24"/>
        </w:rPr>
        <w:t xml:space="preserve"> </w:t>
      </w:r>
    </w:p>
    <w:p w14:paraId="3E0029D8" w14:textId="77777777" w:rsidR="0051221B" w:rsidRDefault="0051221B" w:rsidP="00342681">
      <w:pPr>
        <w:rPr>
          <w:sz w:val="24"/>
          <w:szCs w:val="24"/>
        </w:rPr>
      </w:pPr>
    </w:p>
    <w:p w14:paraId="2752294C" w14:textId="77777777" w:rsidR="0051221B" w:rsidRPr="006027C9" w:rsidRDefault="0051221B" w:rsidP="00342681">
      <w:pPr>
        <w:rPr>
          <w:sz w:val="24"/>
          <w:szCs w:val="24"/>
        </w:rPr>
      </w:pPr>
    </w:p>
    <w:p w14:paraId="16071CAF" w14:textId="77777777" w:rsidR="00F7651A" w:rsidRPr="0038031A" w:rsidRDefault="004918C9" w:rsidP="00A27DD3">
      <w:pPr>
        <w:pStyle w:val="CENTARI-12"/>
        <w:numPr>
          <w:ilvl w:val="0"/>
          <w:numId w:val="40"/>
        </w:numPr>
        <w:jc w:val="both"/>
        <w:rPr>
          <w:b w:val="0"/>
          <w:sz w:val="24"/>
          <w:szCs w:val="24"/>
        </w:rPr>
      </w:pPr>
      <w:proofErr w:type="spellStart"/>
      <w:r w:rsidRPr="0038031A">
        <w:rPr>
          <w:color w:val="auto"/>
          <w:sz w:val="24"/>
          <w:szCs w:val="24"/>
        </w:rPr>
        <w:t>Qtde</w:t>
      </w:r>
      <w:proofErr w:type="spellEnd"/>
      <w:r w:rsidRPr="0038031A">
        <w:rPr>
          <w:color w:val="auto"/>
          <w:sz w:val="24"/>
          <w:szCs w:val="24"/>
        </w:rPr>
        <w:t xml:space="preserve"> de dias após emissão de OT</w:t>
      </w:r>
    </w:p>
    <w:p w14:paraId="29E41169" w14:textId="77777777" w:rsidR="00F7651A" w:rsidRPr="0038031A" w:rsidRDefault="00F7651A" w:rsidP="00342681">
      <w:pPr>
        <w:rPr>
          <w:sz w:val="24"/>
          <w:szCs w:val="24"/>
        </w:rPr>
      </w:pPr>
      <w:r w:rsidRPr="0038031A">
        <w:rPr>
          <w:color w:val="auto"/>
          <w:sz w:val="24"/>
          <w:szCs w:val="24"/>
        </w:rPr>
        <w:t>Clique em “</w:t>
      </w:r>
      <w:proofErr w:type="spellStart"/>
      <w:r w:rsidRPr="0038031A">
        <w:rPr>
          <w:color w:val="auto"/>
          <w:sz w:val="24"/>
          <w:szCs w:val="24"/>
        </w:rPr>
        <w:t>Qtde</w:t>
      </w:r>
      <w:proofErr w:type="spellEnd"/>
      <w:r w:rsidRPr="0038031A">
        <w:rPr>
          <w:color w:val="auto"/>
          <w:sz w:val="24"/>
          <w:szCs w:val="24"/>
        </w:rPr>
        <w:t xml:space="preserve"> de dias após emissão de OT”.  </w:t>
      </w:r>
    </w:p>
    <w:p w14:paraId="2D7CA696" w14:textId="77777777" w:rsidR="00786017" w:rsidRDefault="00F7651A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Pr="0038031A">
        <w:rPr>
          <w:color w:val="auto"/>
          <w:sz w:val="24"/>
          <w:szCs w:val="24"/>
        </w:rPr>
        <w:t xml:space="preserve"> Permitir que seja definida Quantidade de dias após emissão de OT.</w:t>
      </w:r>
    </w:p>
    <w:p w14:paraId="220FA03C" w14:textId="77777777" w:rsidR="00401FB8" w:rsidRDefault="00401FB8" w:rsidP="00342681">
      <w:pPr>
        <w:rPr>
          <w:sz w:val="24"/>
          <w:szCs w:val="24"/>
        </w:rPr>
      </w:pPr>
    </w:p>
    <w:p w14:paraId="4C82EC2C" w14:textId="77777777" w:rsidR="005E040D" w:rsidRPr="005E040D" w:rsidRDefault="005E040D" w:rsidP="00A27DD3">
      <w:pPr>
        <w:pStyle w:val="PargrafodaLista"/>
        <w:numPr>
          <w:ilvl w:val="0"/>
          <w:numId w:val="40"/>
        </w:numPr>
        <w:rPr>
          <w:sz w:val="24"/>
          <w:szCs w:val="24"/>
        </w:rPr>
      </w:pPr>
    </w:p>
    <w:p w14:paraId="664FA8D5" w14:textId="77777777" w:rsidR="007620CF" w:rsidRDefault="007620CF" w:rsidP="00342681">
      <w:pPr>
        <w:pStyle w:val="CENTARI-12"/>
        <w:jc w:val="both"/>
        <w:rPr>
          <w:b w:val="0"/>
          <w:szCs w:val="28"/>
        </w:rPr>
      </w:pPr>
    </w:p>
    <w:p w14:paraId="55AB2DAC" w14:textId="16701E86" w:rsidR="005E040D" w:rsidRPr="00786017" w:rsidRDefault="005E040D" w:rsidP="00342681">
      <w:pPr>
        <w:pStyle w:val="CENTARI-12"/>
        <w:jc w:val="both"/>
        <w:rPr>
          <w:b w:val="0"/>
          <w:sz w:val="24"/>
          <w:szCs w:val="24"/>
        </w:rPr>
      </w:pPr>
      <w:r w:rsidRPr="00786017">
        <w:rPr>
          <w:b w:val="0"/>
          <w:szCs w:val="28"/>
        </w:rPr>
        <w:t xml:space="preserve">TEF </w:t>
      </w:r>
      <w:proofErr w:type="spellStart"/>
      <w:r w:rsidRPr="00786017">
        <w:rPr>
          <w:b w:val="0"/>
          <w:szCs w:val="28"/>
        </w:rPr>
        <w:t>Auttar</w:t>
      </w:r>
      <w:proofErr w:type="spellEnd"/>
    </w:p>
    <w:p w14:paraId="23040996" w14:textId="77777777" w:rsidR="005E040D" w:rsidRDefault="005E040D" w:rsidP="00342681">
      <w:pPr>
        <w:pStyle w:val="CENTARI-12"/>
        <w:jc w:val="left"/>
        <w:rPr>
          <w:szCs w:val="28"/>
        </w:rPr>
      </w:pPr>
      <w:r>
        <w:rPr>
          <w:szCs w:val="28"/>
        </w:rPr>
        <w:t>Testes:</w:t>
      </w:r>
      <w:r w:rsidRPr="00786017">
        <w:rPr>
          <w:b w:val="0"/>
          <w:szCs w:val="28"/>
        </w:rPr>
        <w:t xml:space="preserve"> Realizado</w:t>
      </w:r>
      <w:r>
        <w:rPr>
          <w:b w:val="0"/>
          <w:szCs w:val="28"/>
        </w:rPr>
        <w:t xml:space="preserve"> no TEF</w:t>
      </w:r>
      <w:r w:rsidRPr="00786017">
        <w:rPr>
          <w:b w:val="0"/>
          <w:szCs w:val="28"/>
        </w:rPr>
        <w:t xml:space="preserve"> </w:t>
      </w:r>
      <w:proofErr w:type="spellStart"/>
      <w:r w:rsidRPr="00786017">
        <w:rPr>
          <w:b w:val="0"/>
          <w:szCs w:val="28"/>
        </w:rPr>
        <w:t>Auttar</w:t>
      </w:r>
      <w:proofErr w:type="spellEnd"/>
      <w:r w:rsidRPr="00786017">
        <w:rPr>
          <w:b w:val="0"/>
          <w:szCs w:val="28"/>
        </w:rPr>
        <w:t xml:space="preserve"> com impressoras</w:t>
      </w:r>
      <w:r>
        <w:rPr>
          <w:szCs w:val="28"/>
        </w:rPr>
        <w:t xml:space="preserve"> </w:t>
      </w:r>
      <w:r w:rsidRPr="00786017">
        <w:rPr>
          <w:b w:val="0"/>
          <w:szCs w:val="28"/>
        </w:rPr>
        <w:t>fiscais</w:t>
      </w:r>
      <w:r>
        <w:rPr>
          <w:b w:val="0"/>
          <w:szCs w:val="28"/>
        </w:rPr>
        <w:t>/ Não fiscais.</w:t>
      </w:r>
    </w:p>
    <w:p w14:paraId="6CF07AC2" w14:textId="77777777" w:rsidR="005E040D" w:rsidRPr="008546ED" w:rsidRDefault="005E040D" w:rsidP="00342681">
      <w:pPr>
        <w:pStyle w:val="CENTARI-12"/>
        <w:jc w:val="left"/>
        <w:rPr>
          <w:color w:val="FF0000"/>
          <w:sz w:val="24"/>
          <w:szCs w:val="24"/>
        </w:rPr>
      </w:pPr>
      <w:r w:rsidRPr="0038031A">
        <w:rPr>
          <w:sz w:val="24"/>
          <w:szCs w:val="24"/>
        </w:rPr>
        <w:t>►</w:t>
      </w:r>
      <w:r>
        <w:rPr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Bematech</w:t>
      </w:r>
      <w:proofErr w:type="spellEnd"/>
      <w:r>
        <w:rPr>
          <w:b w:val="0"/>
          <w:sz w:val="24"/>
          <w:szCs w:val="24"/>
        </w:rPr>
        <w:t xml:space="preserve">. - </w:t>
      </w:r>
      <w:r>
        <w:rPr>
          <w:color w:val="FF0000"/>
          <w:sz w:val="24"/>
          <w:szCs w:val="24"/>
        </w:rPr>
        <w:t>DESCONTINUADO</w:t>
      </w:r>
    </w:p>
    <w:p w14:paraId="60A25850" w14:textId="77777777" w:rsidR="005E040D" w:rsidRDefault="005E040D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►</w:t>
      </w:r>
      <w:r>
        <w:rPr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Daruma</w:t>
      </w:r>
      <w:proofErr w:type="spellEnd"/>
      <w:r>
        <w:rPr>
          <w:b w:val="0"/>
          <w:sz w:val="24"/>
          <w:szCs w:val="24"/>
        </w:rPr>
        <w:t>.</w:t>
      </w:r>
    </w:p>
    <w:p w14:paraId="4F22EE5F" w14:textId="77777777" w:rsidR="005E040D" w:rsidRDefault="005E040D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►</w:t>
      </w:r>
      <w:r>
        <w:rPr>
          <w:b w:val="0"/>
          <w:sz w:val="24"/>
          <w:szCs w:val="24"/>
        </w:rPr>
        <w:t xml:space="preserve"> Elgin </w:t>
      </w:r>
    </w:p>
    <w:p w14:paraId="0A1F8F47" w14:textId="77777777" w:rsidR="005E040D" w:rsidRDefault="005E040D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►</w:t>
      </w:r>
      <w:r w:rsidRPr="006027C9">
        <w:rPr>
          <w:b w:val="0"/>
          <w:sz w:val="24"/>
          <w:szCs w:val="24"/>
        </w:rPr>
        <w:t xml:space="preserve">Elgin Fiscal </w:t>
      </w:r>
    </w:p>
    <w:p w14:paraId="77C84552" w14:textId="77777777" w:rsidR="005E040D" w:rsidRDefault="005E040D" w:rsidP="00342681">
      <w:pPr>
        <w:pStyle w:val="CENTARI-12"/>
        <w:jc w:val="left"/>
        <w:rPr>
          <w:b w:val="0"/>
          <w:sz w:val="24"/>
          <w:szCs w:val="24"/>
        </w:rPr>
      </w:pPr>
    </w:p>
    <w:p w14:paraId="59185346" w14:textId="0F510A11" w:rsidR="005E040D" w:rsidRDefault="007620CF" w:rsidP="00342681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2FBF270" wp14:editId="037387E2">
            <wp:extent cx="6153150" cy="132905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F8145" w14:textId="77777777" w:rsidR="005E040D" w:rsidRDefault="005E040D" w:rsidP="00342681">
      <w:pPr>
        <w:rPr>
          <w:sz w:val="24"/>
          <w:szCs w:val="24"/>
        </w:rPr>
      </w:pPr>
    </w:p>
    <w:p w14:paraId="404EE991" w14:textId="77777777" w:rsidR="005E040D" w:rsidRPr="005E040D" w:rsidRDefault="005E040D" w:rsidP="00342681">
      <w:pPr>
        <w:jc w:val="center"/>
        <w:rPr>
          <w:b/>
          <w:sz w:val="24"/>
          <w:szCs w:val="24"/>
        </w:rPr>
      </w:pPr>
      <w:r>
        <w:rPr>
          <w:b/>
          <w:color w:val="00B0F0"/>
          <w:sz w:val="32"/>
          <w:szCs w:val="32"/>
        </w:rPr>
        <w:t>Testes Adicionais</w:t>
      </w:r>
    </w:p>
    <w:p w14:paraId="2E632DAD" w14:textId="77777777" w:rsidR="00466003" w:rsidRDefault="00466003" w:rsidP="00342681">
      <w:pPr>
        <w:jc w:val="center"/>
        <w:rPr>
          <w:sz w:val="24"/>
          <w:szCs w:val="24"/>
        </w:rPr>
      </w:pPr>
    </w:p>
    <w:p w14:paraId="2DDC230F" w14:textId="77777777" w:rsidR="005E040D" w:rsidRDefault="005E040D" w:rsidP="00342681">
      <w:pPr>
        <w:rPr>
          <w:sz w:val="24"/>
          <w:szCs w:val="24"/>
        </w:rPr>
      </w:pPr>
    </w:p>
    <w:p w14:paraId="7139CEC9" w14:textId="77777777" w:rsidR="005E040D" w:rsidRDefault="005E040D" w:rsidP="00342681">
      <w:pPr>
        <w:rPr>
          <w:sz w:val="24"/>
          <w:szCs w:val="24"/>
        </w:rPr>
      </w:pPr>
    </w:p>
    <w:p w14:paraId="51BEFB24" w14:textId="55B04EBD" w:rsidR="005E040D" w:rsidRPr="00671D19" w:rsidRDefault="00671D19" w:rsidP="00A27DD3">
      <w:pPr>
        <w:pStyle w:val="PargrafodaLista"/>
        <w:numPr>
          <w:ilvl w:val="0"/>
          <w:numId w:val="40"/>
        </w:numPr>
        <w:rPr>
          <w:b/>
          <w:sz w:val="24"/>
          <w:szCs w:val="24"/>
        </w:rPr>
      </w:pPr>
      <w:proofErr w:type="spellStart"/>
      <w:r w:rsidRPr="00671D19">
        <w:rPr>
          <w:b/>
          <w:color w:val="auto"/>
          <w:sz w:val="24"/>
          <w:szCs w:val="16"/>
        </w:rPr>
        <w:t>Pgto</w:t>
      </w:r>
      <w:proofErr w:type="spellEnd"/>
      <w:r w:rsidRPr="00671D19">
        <w:rPr>
          <w:b/>
          <w:color w:val="auto"/>
          <w:sz w:val="24"/>
          <w:szCs w:val="16"/>
        </w:rPr>
        <w:t xml:space="preserve"> com Vencimento </w:t>
      </w:r>
      <w:r w:rsidR="00597479">
        <w:rPr>
          <w:b/>
          <w:color w:val="auto"/>
          <w:sz w:val="24"/>
          <w:szCs w:val="16"/>
        </w:rPr>
        <w:t xml:space="preserve">do </w:t>
      </w:r>
      <w:r w:rsidRPr="00671D19">
        <w:rPr>
          <w:b/>
          <w:color w:val="auto"/>
          <w:sz w:val="24"/>
          <w:szCs w:val="16"/>
        </w:rPr>
        <w:t>Cliente</w:t>
      </w:r>
    </w:p>
    <w:p w14:paraId="26B57350" w14:textId="77777777" w:rsidR="005E040D" w:rsidRDefault="005E040D" w:rsidP="00342681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Colocar um vencimento em um Cliente, e dividir o pagamento</w:t>
      </w:r>
      <w:r w:rsidR="00E679EB">
        <w:rPr>
          <w:color w:val="auto"/>
          <w:sz w:val="24"/>
          <w:szCs w:val="24"/>
        </w:rPr>
        <w:t>.</w:t>
      </w:r>
    </w:p>
    <w:p w14:paraId="1A1598BC" w14:textId="68E89D25" w:rsidR="005E040D" w:rsidRDefault="005E040D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>
        <w:rPr>
          <w:b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Deverá ficar tudo no dia predefinido no cadastro do cliente</w:t>
      </w:r>
      <w:r w:rsidR="009B0747">
        <w:rPr>
          <w:color w:val="auto"/>
          <w:sz w:val="24"/>
          <w:szCs w:val="24"/>
        </w:rPr>
        <w:t>.</w:t>
      </w:r>
    </w:p>
    <w:p w14:paraId="3EE183A3" w14:textId="38068A98" w:rsidR="00974B06" w:rsidRDefault="00974B06" w:rsidP="00342681">
      <w:pPr>
        <w:rPr>
          <w:color w:val="auto"/>
          <w:sz w:val="24"/>
          <w:szCs w:val="24"/>
        </w:rPr>
      </w:pPr>
      <w:r w:rsidRPr="00974B06">
        <w:rPr>
          <w:b/>
          <w:bCs/>
          <w:color w:val="auto"/>
          <w:sz w:val="24"/>
          <w:szCs w:val="24"/>
        </w:rPr>
        <w:t>Passos</w:t>
      </w:r>
      <w:r>
        <w:rPr>
          <w:color w:val="auto"/>
          <w:sz w:val="24"/>
          <w:szCs w:val="24"/>
        </w:rPr>
        <w:t xml:space="preserve">: Primeiro abra o Parâmetros Financeiros, vá na aba ‘Formas de </w:t>
      </w:r>
      <w:proofErr w:type="spellStart"/>
      <w:r>
        <w:rPr>
          <w:color w:val="auto"/>
          <w:sz w:val="24"/>
          <w:szCs w:val="24"/>
        </w:rPr>
        <w:t>Pgto</w:t>
      </w:r>
      <w:proofErr w:type="spellEnd"/>
      <w:r>
        <w:rPr>
          <w:color w:val="auto"/>
          <w:sz w:val="24"/>
          <w:szCs w:val="24"/>
        </w:rPr>
        <w:t xml:space="preserve">’, vá em procurar e selecione o 13 - Limite Credito, ou que tenha o </w:t>
      </w:r>
      <w:proofErr w:type="spellStart"/>
      <w:r>
        <w:rPr>
          <w:color w:val="auto"/>
          <w:sz w:val="24"/>
          <w:szCs w:val="24"/>
        </w:rPr>
        <w:t>checkbox</w:t>
      </w:r>
      <w:proofErr w:type="spellEnd"/>
      <w:r>
        <w:rPr>
          <w:color w:val="auto"/>
          <w:sz w:val="24"/>
          <w:szCs w:val="24"/>
        </w:rPr>
        <w:t xml:space="preserve"> ‘Disponível somente para clientes com limite de crédito’. E vá na Sub Aba de Formas de </w:t>
      </w:r>
      <w:proofErr w:type="spellStart"/>
      <w:r>
        <w:rPr>
          <w:color w:val="auto"/>
          <w:sz w:val="24"/>
          <w:szCs w:val="24"/>
        </w:rPr>
        <w:t>Pgto</w:t>
      </w:r>
      <w:proofErr w:type="spellEnd"/>
      <w:r>
        <w:rPr>
          <w:color w:val="auto"/>
          <w:sz w:val="24"/>
          <w:szCs w:val="24"/>
        </w:rPr>
        <w:t xml:space="preserve"> ‘Data – Margem’, e clique em Editar e Altere o </w:t>
      </w:r>
      <w:proofErr w:type="spellStart"/>
      <w:r>
        <w:rPr>
          <w:color w:val="auto"/>
          <w:sz w:val="24"/>
          <w:szCs w:val="24"/>
        </w:rPr>
        <w:t>Combobox</w:t>
      </w:r>
      <w:proofErr w:type="spellEnd"/>
      <w:r>
        <w:rPr>
          <w:color w:val="auto"/>
          <w:sz w:val="24"/>
          <w:szCs w:val="24"/>
        </w:rPr>
        <w:t xml:space="preserve"> da parte superior da janela, para ‘1 – Usar Dia de </w:t>
      </w:r>
      <w:proofErr w:type="gramStart"/>
      <w:r>
        <w:rPr>
          <w:color w:val="auto"/>
          <w:sz w:val="24"/>
          <w:szCs w:val="24"/>
        </w:rPr>
        <w:t>Vencimento  Do</w:t>
      </w:r>
      <w:proofErr w:type="gramEnd"/>
      <w:r>
        <w:rPr>
          <w:color w:val="auto"/>
          <w:sz w:val="24"/>
          <w:szCs w:val="24"/>
        </w:rPr>
        <w:t xml:space="preserve"> Cliente’.</w:t>
      </w:r>
    </w:p>
    <w:p w14:paraId="74236810" w14:textId="0D5C1E5C" w:rsidR="00974B06" w:rsidRPr="005E040D" w:rsidRDefault="00974B06" w:rsidP="00342681">
      <w:pPr>
        <w:rPr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22055C4E" wp14:editId="42B2EE9B">
            <wp:extent cx="2294626" cy="549831"/>
            <wp:effectExtent l="0" t="0" r="0" b="3175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35858" cy="559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12183" w14:textId="77777777" w:rsidR="00786017" w:rsidRPr="005E040D" w:rsidRDefault="00786017" w:rsidP="00342681">
      <w:pPr>
        <w:pStyle w:val="CENTARI-12"/>
        <w:ind w:left="423"/>
        <w:jc w:val="both"/>
        <w:rPr>
          <w:b w:val="0"/>
          <w:color w:val="auto"/>
          <w:sz w:val="24"/>
          <w:szCs w:val="24"/>
        </w:rPr>
      </w:pPr>
    </w:p>
    <w:p w14:paraId="5FBF87CA" w14:textId="6903C942" w:rsidR="00170309" w:rsidRPr="005C15BE" w:rsidRDefault="000B0CE9" w:rsidP="00A27DD3">
      <w:pPr>
        <w:pStyle w:val="CENTARI-12"/>
        <w:numPr>
          <w:ilvl w:val="0"/>
          <w:numId w:val="40"/>
        </w:numPr>
        <w:jc w:val="left"/>
        <w:rPr>
          <w:color w:val="auto"/>
          <w:sz w:val="24"/>
          <w:szCs w:val="24"/>
        </w:rPr>
      </w:pPr>
      <w:r w:rsidRPr="005C15BE">
        <w:rPr>
          <w:color w:val="auto"/>
          <w:sz w:val="24"/>
          <w:szCs w:val="24"/>
        </w:rPr>
        <w:t>Emitir NFC-e sem internet</w:t>
      </w:r>
    </w:p>
    <w:p w14:paraId="57206023" w14:textId="7444A252" w:rsidR="00AC2240" w:rsidRDefault="00F97F11" w:rsidP="0034268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Remov</w:t>
      </w:r>
      <w:r w:rsidR="004A0368">
        <w:rPr>
          <w:rFonts w:ascii="Times New Roman" w:hAnsi="Times New Roman"/>
          <w:szCs w:val="24"/>
        </w:rPr>
        <w:t>er</w:t>
      </w:r>
      <w:r>
        <w:rPr>
          <w:rFonts w:ascii="Times New Roman" w:hAnsi="Times New Roman"/>
          <w:szCs w:val="24"/>
        </w:rPr>
        <w:t xml:space="preserve"> o cabo de rede</w:t>
      </w:r>
      <w:r w:rsidR="004A0368">
        <w:rPr>
          <w:rFonts w:ascii="Times New Roman" w:hAnsi="Times New Roman"/>
          <w:szCs w:val="24"/>
        </w:rPr>
        <w:t xml:space="preserve"> para o PC ficar sem internet</w:t>
      </w:r>
      <w:r>
        <w:rPr>
          <w:rFonts w:ascii="Times New Roman" w:hAnsi="Times New Roman"/>
          <w:szCs w:val="24"/>
        </w:rPr>
        <w:t>, depois ir</w:t>
      </w:r>
      <w:r w:rsidR="004A0368">
        <w:rPr>
          <w:rFonts w:ascii="Times New Roman" w:hAnsi="Times New Roman"/>
          <w:szCs w:val="24"/>
        </w:rPr>
        <w:t xml:space="preserve"> no SAT Aba</w:t>
      </w:r>
      <w:r w:rsidR="0043364E">
        <w:rPr>
          <w:rFonts w:ascii="Times New Roman" w:hAnsi="Times New Roman"/>
          <w:szCs w:val="24"/>
        </w:rPr>
        <w:t xml:space="preserve"> ‘Apoio’, Sub Aba ‘Exibir Itens do Sistema’</w:t>
      </w:r>
      <w:r w:rsidR="004A0368">
        <w:rPr>
          <w:rFonts w:ascii="Times New Roman" w:hAnsi="Times New Roman"/>
          <w:szCs w:val="24"/>
        </w:rPr>
        <w:t xml:space="preserve"> </w:t>
      </w:r>
      <w:r w:rsidR="00394FF8">
        <w:rPr>
          <w:rFonts w:ascii="Times New Roman" w:hAnsi="Times New Roman"/>
          <w:szCs w:val="24"/>
        </w:rPr>
        <w:t xml:space="preserve">Pesquisar pela </w:t>
      </w:r>
      <w:r>
        <w:rPr>
          <w:rFonts w:ascii="Times New Roman" w:hAnsi="Times New Roman"/>
          <w:szCs w:val="24"/>
        </w:rPr>
        <w:t>tabela EMP</w:t>
      </w:r>
      <w:r w:rsidR="00394FF8">
        <w:rPr>
          <w:rFonts w:ascii="Times New Roman" w:hAnsi="Times New Roman"/>
          <w:szCs w:val="24"/>
        </w:rPr>
        <w:t xml:space="preserve"> = ‘</w:t>
      </w:r>
      <w:proofErr w:type="spellStart"/>
      <w:r w:rsidR="00394FF8">
        <w:rPr>
          <w:rFonts w:ascii="Times New Roman" w:hAnsi="Times New Roman"/>
          <w:szCs w:val="24"/>
        </w:rPr>
        <w:t>select</w:t>
      </w:r>
      <w:proofErr w:type="spellEnd"/>
      <w:r w:rsidR="00394FF8">
        <w:rPr>
          <w:rFonts w:ascii="Times New Roman" w:hAnsi="Times New Roman"/>
          <w:szCs w:val="24"/>
        </w:rPr>
        <w:t xml:space="preserve"> * </w:t>
      </w:r>
      <w:proofErr w:type="spellStart"/>
      <w:r w:rsidR="00394FF8">
        <w:rPr>
          <w:rFonts w:ascii="Times New Roman" w:hAnsi="Times New Roman"/>
          <w:szCs w:val="24"/>
        </w:rPr>
        <w:t>from</w:t>
      </w:r>
      <w:proofErr w:type="spellEnd"/>
      <w:r w:rsidR="00394FF8">
        <w:rPr>
          <w:rFonts w:ascii="Times New Roman" w:hAnsi="Times New Roman"/>
          <w:szCs w:val="24"/>
        </w:rPr>
        <w:t xml:space="preserve"> EMP’</w:t>
      </w:r>
      <w:r>
        <w:rPr>
          <w:rFonts w:ascii="Times New Roman" w:hAnsi="Times New Roman"/>
          <w:szCs w:val="24"/>
        </w:rPr>
        <w:t xml:space="preserve">, </w:t>
      </w:r>
      <w:r w:rsidR="00B44DDB">
        <w:rPr>
          <w:rFonts w:ascii="Times New Roman" w:hAnsi="Times New Roman"/>
          <w:szCs w:val="24"/>
        </w:rPr>
        <w:t>e</w:t>
      </w:r>
      <w:r w:rsidR="00CC48AB">
        <w:rPr>
          <w:rFonts w:ascii="Times New Roman" w:hAnsi="Times New Roman"/>
          <w:szCs w:val="24"/>
        </w:rPr>
        <w:t xml:space="preserve"> procurar no Grid</w:t>
      </w:r>
      <w:r w:rsidR="00584491">
        <w:rPr>
          <w:rFonts w:ascii="Times New Roman" w:hAnsi="Times New Roman"/>
          <w:szCs w:val="24"/>
        </w:rPr>
        <w:t xml:space="preserve"> a Tabela =</w:t>
      </w:r>
      <w:r>
        <w:rPr>
          <w:rFonts w:ascii="Times New Roman" w:hAnsi="Times New Roman"/>
          <w:szCs w:val="24"/>
        </w:rPr>
        <w:t xml:space="preserve"> DTULTVERIFICACAOLICENCAINTERNET </w:t>
      </w:r>
      <w:r w:rsidR="00584491">
        <w:rPr>
          <w:rFonts w:ascii="Times New Roman" w:hAnsi="Times New Roman"/>
          <w:szCs w:val="24"/>
        </w:rPr>
        <w:t xml:space="preserve">e mudar o campo </w:t>
      </w:r>
      <w:r>
        <w:rPr>
          <w:rFonts w:ascii="Times New Roman" w:hAnsi="Times New Roman"/>
          <w:szCs w:val="24"/>
        </w:rPr>
        <w:t>para uma data anterior e consequentemente emitir uma NFC-e</w:t>
      </w:r>
      <w:r w:rsidR="00584491">
        <w:rPr>
          <w:rFonts w:ascii="Times New Roman" w:hAnsi="Times New Roman"/>
          <w:szCs w:val="24"/>
        </w:rPr>
        <w:t>, fazendo um pedido</w:t>
      </w:r>
      <w:r w:rsidR="00222393">
        <w:rPr>
          <w:rFonts w:ascii="Times New Roman" w:hAnsi="Times New Roman"/>
          <w:szCs w:val="24"/>
        </w:rPr>
        <w:t xml:space="preserve"> e após na aba de Pedidos ’13 – Impressões’</w:t>
      </w:r>
      <w:r>
        <w:rPr>
          <w:rFonts w:ascii="Times New Roman" w:hAnsi="Times New Roman"/>
          <w:szCs w:val="24"/>
        </w:rPr>
        <w:t>.</w:t>
      </w:r>
    </w:p>
    <w:p w14:paraId="796D3A7C" w14:textId="1EACA600" w:rsidR="00AC2240" w:rsidRDefault="00AC2240" w:rsidP="00342681">
      <w:pPr>
        <w:pStyle w:val="0-0TNR-12"/>
        <w:rPr>
          <w:rFonts w:ascii="Times New Roman" w:hAnsi="Times New Roman"/>
          <w:szCs w:val="24"/>
        </w:rPr>
      </w:pPr>
      <w:r>
        <w:rPr>
          <w:noProof/>
        </w:rPr>
        <w:drawing>
          <wp:inline distT="0" distB="0" distL="0" distR="0" wp14:anchorId="3CE2A6B4" wp14:editId="5E2209DA">
            <wp:extent cx="2656936" cy="660003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92854" cy="66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81CD4" w14:textId="7F403B4C" w:rsidR="00F97F11" w:rsidRDefault="00F97F11" w:rsidP="00342681">
      <w:pPr>
        <w:pStyle w:val="0-0TNR-12"/>
        <w:rPr>
          <w:rFonts w:ascii="Times New Roman" w:hAnsi="Times New Roman"/>
          <w:szCs w:val="24"/>
        </w:rPr>
      </w:pPr>
      <w:r w:rsidRPr="000D2045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>Deverá emitir uma NFC-e normalment</w:t>
      </w:r>
      <w:r w:rsidR="00B44DDB">
        <w:rPr>
          <w:rFonts w:ascii="Times New Roman" w:hAnsi="Times New Roman"/>
          <w:szCs w:val="24"/>
        </w:rPr>
        <w:t>e</w:t>
      </w:r>
    </w:p>
    <w:p w14:paraId="5E2FC2C7" w14:textId="04CC8D6A" w:rsidR="004A0368" w:rsidRDefault="004A0368" w:rsidP="00342681">
      <w:pPr>
        <w:pStyle w:val="0-0TNR-12"/>
        <w:rPr>
          <w:rFonts w:ascii="Times New Roman" w:hAnsi="Times New Roman"/>
          <w:szCs w:val="24"/>
        </w:rPr>
      </w:pPr>
    </w:p>
    <w:p w14:paraId="32869627" w14:textId="2A5726C5" w:rsidR="00B44DDB" w:rsidRPr="00B44DDB" w:rsidRDefault="00B44DDB" w:rsidP="00342681">
      <w:pPr>
        <w:pStyle w:val="0-0TNR-12"/>
        <w:rPr>
          <w:rFonts w:ascii="Times New Roman" w:hAnsi="Times New Roman"/>
          <w:szCs w:val="24"/>
          <w:u w:val="single"/>
        </w:rPr>
      </w:pPr>
    </w:p>
    <w:p w14:paraId="59C6BF50" w14:textId="77777777" w:rsidR="00D52575" w:rsidRDefault="00D52575" w:rsidP="00342681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38A65926" w14:textId="77777777" w:rsidR="004E18F2" w:rsidRPr="00B0114C" w:rsidRDefault="00662390" w:rsidP="00A27DD3">
      <w:pPr>
        <w:pStyle w:val="CENTARI-12"/>
        <w:numPr>
          <w:ilvl w:val="0"/>
          <w:numId w:val="40"/>
        </w:numPr>
        <w:jc w:val="left"/>
        <w:rPr>
          <w:color w:val="auto"/>
          <w:sz w:val="24"/>
          <w:szCs w:val="24"/>
        </w:rPr>
      </w:pPr>
      <w:r w:rsidRPr="00B0114C">
        <w:rPr>
          <w:color w:val="auto"/>
          <w:sz w:val="24"/>
          <w:szCs w:val="24"/>
        </w:rPr>
        <w:t>Alinhamento NFC-e Spooler do Windows</w:t>
      </w:r>
    </w:p>
    <w:p w14:paraId="60B6CEA9" w14:textId="77777777" w:rsidR="00170309" w:rsidRDefault="004E18F2" w:rsidP="00342681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Selecione </w:t>
      </w:r>
      <w:r w:rsidR="00596F83">
        <w:rPr>
          <w:b w:val="0"/>
          <w:color w:val="auto"/>
          <w:sz w:val="24"/>
          <w:szCs w:val="24"/>
        </w:rPr>
        <w:t>a impressão “</w:t>
      </w:r>
      <w:r w:rsidRPr="004E18F2">
        <w:rPr>
          <w:b w:val="0"/>
          <w:color w:val="auto"/>
          <w:sz w:val="24"/>
          <w:szCs w:val="24"/>
        </w:rPr>
        <w:t>NFC-e Spooler do Windows</w:t>
      </w:r>
      <w:r w:rsidR="00596F83">
        <w:rPr>
          <w:b w:val="0"/>
          <w:color w:val="auto"/>
          <w:sz w:val="24"/>
          <w:szCs w:val="24"/>
        </w:rPr>
        <w:t>”</w:t>
      </w:r>
    </w:p>
    <w:p w14:paraId="60230AA6" w14:textId="77777777" w:rsidR="00596F83" w:rsidRPr="00E25E6C" w:rsidRDefault="00596F83" w:rsidP="00342681">
      <w:pPr>
        <w:pStyle w:val="CENTARI-12"/>
        <w:jc w:val="left"/>
        <w:rPr>
          <w:b w:val="0"/>
          <w:color w:val="auto"/>
          <w:sz w:val="22"/>
          <w:szCs w:val="24"/>
        </w:rPr>
      </w:pPr>
      <w:r w:rsidRPr="00596F83">
        <w:rPr>
          <w:sz w:val="24"/>
          <w:szCs w:val="24"/>
        </w:rPr>
        <w:t>Resultado Esperado:</w:t>
      </w:r>
      <w:r w:rsidR="00494F54">
        <w:rPr>
          <w:sz w:val="24"/>
          <w:szCs w:val="24"/>
        </w:rPr>
        <w:t xml:space="preserve"> </w:t>
      </w:r>
      <w:r w:rsidR="00E25E6C">
        <w:rPr>
          <w:b w:val="0"/>
          <w:sz w:val="24"/>
          <w:szCs w:val="24"/>
        </w:rPr>
        <w:t>Deverá alinhar NFC-e, mesmo sem a logo ao lado</w:t>
      </w:r>
    </w:p>
    <w:p w14:paraId="59EFEFDF" w14:textId="64D22483" w:rsidR="007E5E14" w:rsidRDefault="007E5E14" w:rsidP="00342681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CCFA202" w14:textId="77777777" w:rsidR="007E5E14" w:rsidRDefault="007E5E14" w:rsidP="00342681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5B45628" w14:textId="77777777" w:rsidR="00662390" w:rsidRPr="005E040D" w:rsidRDefault="00662390" w:rsidP="00A27DD3">
      <w:pPr>
        <w:pStyle w:val="CENTARI-12"/>
        <w:numPr>
          <w:ilvl w:val="0"/>
          <w:numId w:val="40"/>
        </w:numPr>
        <w:jc w:val="left"/>
        <w:rPr>
          <w:b w:val="0"/>
          <w:color w:val="auto"/>
          <w:sz w:val="24"/>
          <w:szCs w:val="24"/>
        </w:rPr>
      </w:pPr>
    </w:p>
    <w:p w14:paraId="525A2FD8" w14:textId="2433918B" w:rsidR="00170309" w:rsidRDefault="008369E4" w:rsidP="00342681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Em Parâmetros Financeiro</w:t>
      </w:r>
      <w:r w:rsidR="00CD6F07">
        <w:rPr>
          <w:b w:val="0"/>
          <w:color w:val="auto"/>
          <w:sz w:val="24"/>
          <w:szCs w:val="24"/>
        </w:rPr>
        <w:t>s</w:t>
      </w:r>
      <w:r w:rsidR="00B01172">
        <w:rPr>
          <w:b w:val="0"/>
          <w:color w:val="auto"/>
          <w:sz w:val="24"/>
          <w:szCs w:val="24"/>
        </w:rPr>
        <w:t xml:space="preserve">, </w:t>
      </w:r>
      <w:r w:rsidR="00365AB4">
        <w:rPr>
          <w:b w:val="0"/>
          <w:color w:val="auto"/>
          <w:sz w:val="24"/>
          <w:szCs w:val="24"/>
        </w:rPr>
        <w:t xml:space="preserve">Aba Formas de </w:t>
      </w:r>
      <w:proofErr w:type="spellStart"/>
      <w:r w:rsidR="00365AB4">
        <w:rPr>
          <w:b w:val="0"/>
          <w:color w:val="auto"/>
          <w:sz w:val="24"/>
          <w:szCs w:val="24"/>
        </w:rPr>
        <w:t>Pgto</w:t>
      </w:r>
      <w:proofErr w:type="spellEnd"/>
      <w:r w:rsidR="00365AB4">
        <w:rPr>
          <w:b w:val="0"/>
          <w:color w:val="auto"/>
          <w:sz w:val="24"/>
          <w:szCs w:val="24"/>
        </w:rPr>
        <w:t xml:space="preserve">, </w:t>
      </w:r>
      <w:r w:rsidR="00B01172">
        <w:rPr>
          <w:b w:val="0"/>
          <w:color w:val="auto"/>
          <w:sz w:val="24"/>
          <w:szCs w:val="24"/>
        </w:rPr>
        <w:t>Índice de Conversão</w:t>
      </w:r>
      <w:r w:rsidR="00E62528">
        <w:rPr>
          <w:b w:val="0"/>
          <w:color w:val="auto"/>
          <w:sz w:val="24"/>
          <w:szCs w:val="24"/>
        </w:rPr>
        <w:t>, insira uma Taxa de Débito e Crédito.</w:t>
      </w:r>
    </w:p>
    <w:p w14:paraId="68EA6036" w14:textId="3688EA32" w:rsidR="00B01172" w:rsidRDefault="00B01172" w:rsidP="00342681">
      <w:pPr>
        <w:pStyle w:val="CENTARI-12"/>
        <w:jc w:val="left"/>
        <w:rPr>
          <w:b w:val="0"/>
          <w:sz w:val="24"/>
          <w:szCs w:val="24"/>
        </w:rPr>
      </w:pPr>
      <w:r w:rsidRPr="00596F83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imprimir o Total Convertido escolhido em Parâmetros Financeiros</w:t>
      </w:r>
    </w:p>
    <w:p w14:paraId="3D8D3F08" w14:textId="1569EFC9" w:rsidR="007E5E14" w:rsidRDefault="007E5E14" w:rsidP="00342681">
      <w:pPr>
        <w:pStyle w:val="CENTARI-12"/>
        <w:jc w:val="left"/>
        <w:rPr>
          <w:b w:val="0"/>
          <w:sz w:val="24"/>
          <w:szCs w:val="24"/>
        </w:rPr>
      </w:pPr>
    </w:p>
    <w:p w14:paraId="2BBEC7B5" w14:textId="77777777" w:rsidR="007E5E14" w:rsidRDefault="007E5E14" w:rsidP="007E5E14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51002DF7" w14:textId="77777777" w:rsidR="007E5E14" w:rsidRPr="005E040D" w:rsidRDefault="007E5E14" w:rsidP="00A27DD3">
      <w:pPr>
        <w:pStyle w:val="CENTARI-12"/>
        <w:numPr>
          <w:ilvl w:val="0"/>
          <w:numId w:val="40"/>
        </w:numPr>
        <w:jc w:val="left"/>
        <w:rPr>
          <w:b w:val="0"/>
          <w:color w:val="auto"/>
          <w:sz w:val="24"/>
          <w:szCs w:val="24"/>
        </w:rPr>
      </w:pPr>
    </w:p>
    <w:p w14:paraId="3005B53D" w14:textId="3FEA3CAC" w:rsidR="007E5E14" w:rsidRDefault="007E5E14" w:rsidP="007E5E1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Ao aperta a tecla do teclado (F2) na aba </w:t>
      </w:r>
      <w:r w:rsidR="004C5CC5">
        <w:rPr>
          <w:b w:val="0"/>
          <w:sz w:val="24"/>
          <w:szCs w:val="24"/>
        </w:rPr>
        <w:t>Exibições</w:t>
      </w:r>
      <w:r w:rsidR="00352310">
        <w:rPr>
          <w:b w:val="0"/>
          <w:sz w:val="24"/>
          <w:szCs w:val="24"/>
        </w:rPr>
        <w:t xml:space="preserve"> da Tela Pedido de Venda,</w:t>
      </w:r>
      <w:r w:rsidR="004C5CC5">
        <w:rPr>
          <w:b w:val="0"/>
          <w:sz w:val="24"/>
          <w:szCs w:val="24"/>
        </w:rPr>
        <w:t xml:space="preserve"> seleciona o cheque box (Exibir Cores nos Pedidos).</w:t>
      </w:r>
    </w:p>
    <w:p w14:paraId="6E022777" w14:textId="2E7AE86B" w:rsidR="004C5CC5" w:rsidRDefault="004C5CC5" w:rsidP="007E5E14">
      <w:pPr>
        <w:pStyle w:val="CENTARI-12"/>
        <w:jc w:val="left"/>
        <w:rPr>
          <w:b w:val="0"/>
          <w:sz w:val="24"/>
          <w:szCs w:val="24"/>
        </w:rPr>
      </w:pPr>
      <w:r w:rsidRPr="004C5CC5">
        <w:rPr>
          <w:bCs/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Quando fazer a consulta deveres alternar os pedidos entres as cores (Vermelho) Pedidos Cancelado, (Azul)Pedidos Faturados, (Verde) Pedido a Faturar, (Preto) Demais Pedidos.</w:t>
      </w:r>
    </w:p>
    <w:p w14:paraId="1C20A74C" w14:textId="28C39B4E" w:rsidR="007E5E14" w:rsidRDefault="004C5CC5" w:rsidP="00342681">
      <w:pPr>
        <w:pStyle w:val="CENTARI-12"/>
        <w:jc w:val="left"/>
        <w:rPr>
          <w:b w:val="0"/>
          <w:sz w:val="24"/>
          <w:szCs w:val="24"/>
        </w:rPr>
      </w:pPr>
      <w:r w:rsidRPr="004C5CC5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r w:rsidRPr="004C5CC5">
        <w:rPr>
          <w:b w:val="0"/>
          <w:sz w:val="24"/>
          <w:szCs w:val="24"/>
        </w:rPr>
        <w:t>O Parâmetro deve respeitar a preferência do usuário permanecendo ativado/ desativado ao fechar e abrir o modulo</w:t>
      </w:r>
      <w:r w:rsidR="008C7DF6">
        <w:rPr>
          <w:b w:val="0"/>
          <w:sz w:val="24"/>
          <w:szCs w:val="24"/>
        </w:rPr>
        <w:t>.</w:t>
      </w:r>
    </w:p>
    <w:p w14:paraId="01FFB102" w14:textId="548689F1" w:rsidR="00D51EB6" w:rsidRDefault="00D51EB6" w:rsidP="00342681">
      <w:pPr>
        <w:pStyle w:val="CENTARI-12"/>
        <w:jc w:val="left"/>
        <w:rPr>
          <w:b w:val="0"/>
          <w:sz w:val="24"/>
          <w:szCs w:val="24"/>
        </w:rPr>
      </w:pPr>
    </w:p>
    <w:p w14:paraId="27444E57" w14:textId="77777777" w:rsidR="00967BA0" w:rsidRPr="005E040D" w:rsidRDefault="00967BA0" w:rsidP="00A27DD3">
      <w:pPr>
        <w:pStyle w:val="CENTARI-12"/>
        <w:numPr>
          <w:ilvl w:val="0"/>
          <w:numId w:val="40"/>
        </w:numPr>
        <w:jc w:val="left"/>
        <w:rPr>
          <w:b w:val="0"/>
          <w:color w:val="auto"/>
          <w:sz w:val="24"/>
          <w:szCs w:val="24"/>
        </w:rPr>
      </w:pPr>
    </w:p>
    <w:p w14:paraId="4FF135CF" w14:textId="1A6BB897" w:rsidR="00967BA0" w:rsidRDefault="00967BA0" w:rsidP="00967BA0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Ordem de Serviço. Ao assinalar os campos de (Descrição, marca, modelo, nº de serie, patrimônio, defeito e solução) e clicar em F5- Salvar.</w:t>
      </w:r>
    </w:p>
    <w:p w14:paraId="4866B541" w14:textId="39C95398" w:rsidR="00967BA0" w:rsidRDefault="00967BA0" w:rsidP="00342681">
      <w:pPr>
        <w:pStyle w:val="CENTARI-12"/>
        <w:jc w:val="left"/>
        <w:rPr>
          <w:b w:val="0"/>
          <w:sz w:val="24"/>
          <w:szCs w:val="24"/>
        </w:rPr>
      </w:pPr>
      <w:r w:rsidRPr="004C5CC5">
        <w:rPr>
          <w:bCs/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</w:t>
      </w:r>
      <w:r w:rsidR="00FA34E0">
        <w:rPr>
          <w:b w:val="0"/>
          <w:sz w:val="24"/>
          <w:szCs w:val="24"/>
        </w:rPr>
        <w:t>O sistema não deverá</w:t>
      </w:r>
      <w:r>
        <w:rPr>
          <w:b w:val="0"/>
          <w:sz w:val="24"/>
          <w:szCs w:val="24"/>
        </w:rPr>
        <w:t xml:space="preserve"> emitir NFC-e</w:t>
      </w:r>
    </w:p>
    <w:p w14:paraId="7B98D192" w14:textId="30ACC8B3" w:rsidR="00FA34E0" w:rsidRDefault="00FA34E0" w:rsidP="00342681">
      <w:pPr>
        <w:pStyle w:val="CENTARI-12"/>
        <w:jc w:val="left"/>
        <w:rPr>
          <w:b w:val="0"/>
          <w:sz w:val="24"/>
          <w:szCs w:val="24"/>
        </w:rPr>
      </w:pPr>
    </w:p>
    <w:p w14:paraId="6A05DB9D" w14:textId="77777777" w:rsidR="00FA34E0" w:rsidRDefault="00FA34E0" w:rsidP="00A27DD3">
      <w:pPr>
        <w:pStyle w:val="CENTARI-12"/>
        <w:numPr>
          <w:ilvl w:val="0"/>
          <w:numId w:val="40"/>
        </w:numPr>
        <w:jc w:val="left"/>
        <w:rPr>
          <w:b w:val="0"/>
          <w:color w:val="auto"/>
          <w:sz w:val="24"/>
          <w:szCs w:val="24"/>
        </w:rPr>
      </w:pPr>
    </w:p>
    <w:p w14:paraId="2CD67891" w14:textId="135913D0" w:rsidR="00FA34E0" w:rsidRDefault="00FA34E0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No caminho (</w:t>
      </w:r>
      <w:r>
        <w:rPr>
          <w:bCs/>
          <w:sz w:val="24"/>
          <w:szCs w:val="24"/>
        </w:rPr>
        <w:t>Cadastro &gt; Parâmetros dos sistemas &gt; Exibir &gt; Exibir abas</w:t>
      </w:r>
      <w:r>
        <w:rPr>
          <w:b w:val="0"/>
          <w:sz w:val="24"/>
          <w:szCs w:val="24"/>
        </w:rPr>
        <w:t xml:space="preserve">) selecionar os seguintes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>:</w:t>
      </w:r>
    </w:p>
    <w:p w14:paraId="32BE5FA8" w14:textId="0729E0C4" w:rsidR="00FA34E0" w:rsidRDefault="00FA34E0" w:rsidP="00FA34E0">
      <w:pPr>
        <w:pStyle w:val="CENTARI-12"/>
        <w:numPr>
          <w:ilvl w:val="3"/>
          <w:numId w:val="11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Exibir a aba “3 – Ordem de Serviço”</w:t>
      </w:r>
    </w:p>
    <w:p w14:paraId="4FE7A38E" w14:textId="2D6F7A45" w:rsidR="00FA34E0" w:rsidRDefault="00FA34E0" w:rsidP="00FA34E0">
      <w:pPr>
        <w:pStyle w:val="CENTARI-12"/>
        <w:numPr>
          <w:ilvl w:val="3"/>
          <w:numId w:val="11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Exibir a aba “10 – Despesas</w:t>
      </w:r>
      <w:r w:rsidRPr="00FA34E0">
        <w:rPr>
          <w:b w:val="0"/>
          <w:sz w:val="24"/>
          <w:szCs w:val="24"/>
        </w:rPr>
        <w:t>”</w:t>
      </w:r>
    </w:p>
    <w:p w14:paraId="28B268D5" w14:textId="0C27EC1E" w:rsidR="00FA34E0" w:rsidRDefault="00FA34E0" w:rsidP="00FA34E0">
      <w:pPr>
        <w:pStyle w:val="CENTARI-12"/>
        <w:numPr>
          <w:ilvl w:val="3"/>
          <w:numId w:val="11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Exibir a aba “11 – </w:t>
      </w:r>
      <w:proofErr w:type="spellStart"/>
      <w:r w:rsidR="00CB265F">
        <w:rPr>
          <w:b w:val="0"/>
          <w:sz w:val="24"/>
          <w:szCs w:val="24"/>
        </w:rPr>
        <w:t>Tintometrico</w:t>
      </w:r>
      <w:proofErr w:type="spellEnd"/>
      <w:r>
        <w:rPr>
          <w:b w:val="0"/>
          <w:sz w:val="24"/>
          <w:szCs w:val="24"/>
        </w:rPr>
        <w:t>”</w:t>
      </w:r>
    </w:p>
    <w:p w14:paraId="32306DFF" w14:textId="77777777" w:rsidR="00FA34E0" w:rsidRPr="00FA34E0" w:rsidRDefault="00FA34E0" w:rsidP="00FA34E0">
      <w:pPr>
        <w:pStyle w:val="CENTARI-12"/>
        <w:ind w:left="1080"/>
        <w:jc w:val="left"/>
        <w:rPr>
          <w:b w:val="0"/>
          <w:sz w:val="24"/>
          <w:szCs w:val="24"/>
        </w:rPr>
      </w:pPr>
    </w:p>
    <w:p w14:paraId="1E482E43" w14:textId="535E98D9" w:rsidR="00FA34E0" w:rsidRPr="00FA34E0" w:rsidRDefault="00FA34E0" w:rsidP="00342681">
      <w:pPr>
        <w:pStyle w:val="CENTARI-12"/>
        <w:jc w:val="left"/>
        <w:rPr>
          <w:b w:val="0"/>
          <w:sz w:val="24"/>
          <w:szCs w:val="24"/>
        </w:rPr>
      </w:pPr>
      <w:r w:rsidRPr="00FA34E0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Quando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estiver marcado devera parecer as abas.</w:t>
      </w:r>
    </w:p>
    <w:p w14:paraId="4475E778" w14:textId="2E4C2174" w:rsidR="00D51EB6" w:rsidRDefault="00D51EB6" w:rsidP="00342681">
      <w:pPr>
        <w:pStyle w:val="CENTARI-12"/>
        <w:jc w:val="left"/>
        <w:rPr>
          <w:b w:val="0"/>
          <w:sz w:val="24"/>
          <w:szCs w:val="24"/>
        </w:rPr>
      </w:pPr>
    </w:p>
    <w:p w14:paraId="39AC1E61" w14:textId="23941856" w:rsidR="00FA34E0" w:rsidRDefault="00FA34E0" w:rsidP="00342681">
      <w:pPr>
        <w:pStyle w:val="CENTARI-12"/>
        <w:jc w:val="left"/>
        <w:rPr>
          <w:b w:val="0"/>
          <w:sz w:val="24"/>
          <w:szCs w:val="24"/>
        </w:rPr>
      </w:pPr>
    </w:p>
    <w:p w14:paraId="03765444" w14:textId="77777777" w:rsidR="0007541A" w:rsidRDefault="0007541A" w:rsidP="00342681">
      <w:pPr>
        <w:pStyle w:val="CENTARI-12"/>
        <w:jc w:val="left"/>
        <w:rPr>
          <w:b w:val="0"/>
          <w:sz w:val="24"/>
          <w:szCs w:val="24"/>
        </w:rPr>
      </w:pPr>
    </w:p>
    <w:p w14:paraId="29264C12" w14:textId="6529188F" w:rsidR="004949EE" w:rsidRDefault="004949EE" w:rsidP="00342681">
      <w:pPr>
        <w:pStyle w:val="CENTARI-12"/>
        <w:jc w:val="left"/>
        <w:rPr>
          <w:b w:val="0"/>
          <w:color w:val="548DD4" w:themeColor="text2" w:themeTint="99"/>
          <w:sz w:val="32"/>
          <w:szCs w:val="32"/>
        </w:rPr>
      </w:pPr>
      <w:r>
        <w:rPr>
          <w:b w:val="0"/>
          <w:sz w:val="24"/>
          <w:szCs w:val="24"/>
        </w:rPr>
        <w:t xml:space="preserve">                                                   </w:t>
      </w:r>
      <w:r w:rsidRPr="004949EE">
        <w:rPr>
          <w:b w:val="0"/>
          <w:color w:val="548DD4" w:themeColor="text2" w:themeTint="99"/>
          <w:sz w:val="32"/>
          <w:szCs w:val="32"/>
        </w:rPr>
        <w:t>SAT Clientes</w:t>
      </w:r>
    </w:p>
    <w:p w14:paraId="74A0215A" w14:textId="5DEF9367" w:rsidR="004949EE" w:rsidRPr="004949EE" w:rsidRDefault="004949EE" w:rsidP="00342681">
      <w:pPr>
        <w:pStyle w:val="CENTARI-12"/>
        <w:jc w:val="left"/>
        <w:rPr>
          <w:b w:val="0"/>
          <w:color w:val="548DD4" w:themeColor="text2" w:themeTint="99"/>
          <w:sz w:val="32"/>
          <w:szCs w:val="32"/>
        </w:rPr>
      </w:pPr>
      <w:r>
        <w:rPr>
          <w:b w:val="0"/>
          <w:color w:val="548DD4" w:themeColor="text2" w:themeTint="99"/>
          <w:sz w:val="32"/>
          <w:szCs w:val="32"/>
        </w:rPr>
        <w:t xml:space="preserve">                                        Principal </w:t>
      </w:r>
    </w:p>
    <w:p w14:paraId="068350C0" w14:textId="76BD9BBB" w:rsidR="004949EE" w:rsidRDefault="004949EE" w:rsidP="00342681">
      <w:pPr>
        <w:pStyle w:val="CENTARI-12"/>
        <w:jc w:val="left"/>
        <w:rPr>
          <w:b w:val="0"/>
          <w:sz w:val="24"/>
          <w:szCs w:val="24"/>
        </w:rPr>
      </w:pPr>
    </w:p>
    <w:p w14:paraId="630C47CC" w14:textId="77777777" w:rsidR="004949EE" w:rsidRDefault="004949EE" w:rsidP="00342681">
      <w:pPr>
        <w:pStyle w:val="CENTARI-12"/>
        <w:jc w:val="left"/>
        <w:rPr>
          <w:b w:val="0"/>
          <w:sz w:val="24"/>
          <w:szCs w:val="24"/>
        </w:rPr>
      </w:pPr>
    </w:p>
    <w:p w14:paraId="275949BB" w14:textId="19B7D5B3" w:rsidR="00A10D64" w:rsidRPr="004949EE" w:rsidRDefault="004949EE" w:rsidP="004949EE">
      <w:pPr>
        <w:pStyle w:val="CENTARI-12"/>
        <w:numPr>
          <w:ilvl w:val="0"/>
          <w:numId w:val="38"/>
        </w:numPr>
        <w:jc w:val="left"/>
        <w:rPr>
          <w:bCs/>
          <w:sz w:val="24"/>
          <w:szCs w:val="24"/>
        </w:rPr>
      </w:pPr>
      <w:r w:rsidRPr="004949EE">
        <w:rPr>
          <w:bCs/>
          <w:sz w:val="24"/>
          <w:szCs w:val="24"/>
        </w:rPr>
        <w:t>Teste 2</w:t>
      </w:r>
      <w:r w:rsidR="00973F39">
        <w:rPr>
          <w:bCs/>
          <w:sz w:val="24"/>
          <w:szCs w:val="24"/>
        </w:rPr>
        <w:t>84</w:t>
      </w:r>
      <w:r w:rsidRPr="004949EE">
        <w:rPr>
          <w:bCs/>
          <w:sz w:val="24"/>
          <w:szCs w:val="24"/>
        </w:rPr>
        <w:t xml:space="preserve">.  </w:t>
      </w:r>
    </w:p>
    <w:p w14:paraId="1DFD0C06" w14:textId="08617BA5" w:rsidR="007E5E14" w:rsidRDefault="007E5E14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4949EE">
        <w:rPr>
          <w:b w:val="0"/>
          <w:sz w:val="24"/>
          <w:szCs w:val="24"/>
        </w:rPr>
        <w:t xml:space="preserve">Selecione a opção (Não emitir Nota legal para </w:t>
      </w:r>
      <w:r w:rsidR="005040F9">
        <w:rPr>
          <w:b w:val="0"/>
          <w:sz w:val="24"/>
          <w:szCs w:val="24"/>
        </w:rPr>
        <w:t>esses</w:t>
      </w:r>
      <w:r w:rsidR="004949EE">
        <w:rPr>
          <w:b w:val="0"/>
          <w:sz w:val="24"/>
          <w:szCs w:val="24"/>
        </w:rPr>
        <w:t xml:space="preserve"> Clientes)</w:t>
      </w:r>
    </w:p>
    <w:p w14:paraId="5FBD8FF0" w14:textId="3DAD782D" w:rsidR="004949EE" w:rsidRPr="00CF0D92" w:rsidRDefault="004949EE" w:rsidP="00342681">
      <w:pPr>
        <w:pStyle w:val="CENTARI-12"/>
        <w:jc w:val="left"/>
        <w:rPr>
          <w:bCs/>
          <w:sz w:val="24"/>
          <w:szCs w:val="24"/>
        </w:rPr>
      </w:pPr>
      <w:r w:rsidRPr="004949EE">
        <w:rPr>
          <w:bCs/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Ao fazer um pedido de venda para o cliente com o Checkbox </w:t>
      </w:r>
      <w:r w:rsidR="00CF0D92">
        <w:rPr>
          <w:b w:val="0"/>
          <w:sz w:val="24"/>
          <w:szCs w:val="24"/>
        </w:rPr>
        <w:t>marcando</w:t>
      </w:r>
      <w:r>
        <w:rPr>
          <w:b w:val="0"/>
          <w:sz w:val="24"/>
          <w:szCs w:val="24"/>
        </w:rPr>
        <w:t xml:space="preserve"> o sistema deve retirar o (</w:t>
      </w:r>
      <w:r>
        <w:rPr>
          <w:bCs/>
          <w:sz w:val="24"/>
          <w:szCs w:val="24"/>
        </w:rPr>
        <w:t>CPF</w:t>
      </w:r>
      <w:r>
        <w:rPr>
          <w:b w:val="0"/>
          <w:sz w:val="24"/>
          <w:szCs w:val="24"/>
        </w:rPr>
        <w:t>) da nota,</w:t>
      </w:r>
    </w:p>
    <w:p w14:paraId="6F4E5946" w14:textId="4DFF9358" w:rsidR="00CF0D92" w:rsidRPr="00CF0D92" w:rsidRDefault="00CF0D92" w:rsidP="00342681">
      <w:pPr>
        <w:pStyle w:val="CENTARI-12"/>
        <w:jc w:val="left"/>
        <w:rPr>
          <w:bCs/>
          <w:sz w:val="24"/>
          <w:szCs w:val="24"/>
        </w:rPr>
      </w:pPr>
      <w:r w:rsidRPr="00CF0D92">
        <w:rPr>
          <w:bCs/>
          <w:sz w:val="24"/>
          <w:szCs w:val="24"/>
        </w:rPr>
        <w:t>Como fazer o Teste</w:t>
      </w:r>
      <w:r>
        <w:rPr>
          <w:bCs/>
          <w:sz w:val="24"/>
          <w:szCs w:val="24"/>
        </w:rPr>
        <w:t>:</w:t>
      </w:r>
    </w:p>
    <w:p w14:paraId="54FDD854" w14:textId="7FFA3D80" w:rsidR="002D5BA9" w:rsidRPr="002D5BA9" w:rsidRDefault="002D5BA9" w:rsidP="002D5BA9">
      <w:pPr>
        <w:pStyle w:val="CENTARI-12"/>
        <w:jc w:val="left"/>
        <w:rPr>
          <w:b w:val="0"/>
          <w:color w:val="auto"/>
          <w:sz w:val="24"/>
          <w:szCs w:val="24"/>
        </w:rPr>
      </w:pPr>
      <w:r w:rsidRPr="002D5BA9">
        <w:rPr>
          <w:b w:val="0"/>
          <w:color w:val="auto"/>
          <w:sz w:val="24"/>
          <w:szCs w:val="24"/>
        </w:rPr>
        <w:t xml:space="preserve">SAT Clientes &gt; Procurar &gt; </w:t>
      </w:r>
      <w:r w:rsidR="00CF0D92" w:rsidRPr="002D5BA9">
        <w:rPr>
          <w:b w:val="0"/>
          <w:color w:val="auto"/>
          <w:sz w:val="24"/>
          <w:szCs w:val="24"/>
        </w:rPr>
        <w:t>Cód.</w:t>
      </w:r>
      <w:r w:rsidRPr="002D5BA9">
        <w:rPr>
          <w:b w:val="0"/>
          <w:color w:val="auto"/>
          <w:sz w:val="24"/>
          <w:szCs w:val="24"/>
        </w:rPr>
        <w:t xml:space="preserve"> 267 &gt; Editar &gt; Não Emitir Nota Legal Para Esse Cliente &gt; Salvar </w:t>
      </w:r>
    </w:p>
    <w:p w14:paraId="2960FEC3" w14:textId="7DA9F504" w:rsidR="002D5BA9" w:rsidRPr="002D5BA9" w:rsidRDefault="002D5BA9" w:rsidP="002D5BA9">
      <w:pPr>
        <w:pStyle w:val="CENTARI-12"/>
        <w:jc w:val="left"/>
        <w:rPr>
          <w:b w:val="0"/>
          <w:color w:val="auto"/>
          <w:sz w:val="24"/>
          <w:szCs w:val="24"/>
        </w:rPr>
      </w:pPr>
      <w:r w:rsidRPr="002D5BA9">
        <w:rPr>
          <w:b w:val="0"/>
          <w:color w:val="auto"/>
          <w:sz w:val="24"/>
          <w:szCs w:val="24"/>
        </w:rPr>
        <w:t xml:space="preserve">SAT Pedidos &gt; 2 - Clientes &gt; </w:t>
      </w:r>
      <w:r w:rsidR="00CF0D92" w:rsidRPr="002D5BA9">
        <w:rPr>
          <w:b w:val="0"/>
          <w:color w:val="auto"/>
          <w:sz w:val="24"/>
          <w:szCs w:val="24"/>
        </w:rPr>
        <w:t>Cód.</w:t>
      </w:r>
      <w:r w:rsidRPr="002D5BA9">
        <w:rPr>
          <w:b w:val="0"/>
          <w:color w:val="auto"/>
          <w:sz w:val="24"/>
          <w:szCs w:val="24"/>
        </w:rPr>
        <w:t xml:space="preserve"> - 267 &gt; ok</w:t>
      </w:r>
    </w:p>
    <w:p w14:paraId="091A3611" w14:textId="774C6179" w:rsidR="002D5BA9" w:rsidRPr="002D5BA9" w:rsidRDefault="002D5BA9" w:rsidP="002D5BA9">
      <w:pPr>
        <w:pStyle w:val="CENTARI-12"/>
        <w:jc w:val="left"/>
        <w:rPr>
          <w:b w:val="0"/>
          <w:color w:val="auto"/>
          <w:sz w:val="24"/>
          <w:szCs w:val="24"/>
        </w:rPr>
      </w:pPr>
      <w:r w:rsidRPr="002D5BA9">
        <w:rPr>
          <w:b w:val="0"/>
          <w:color w:val="auto"/>
          <w:sz w:val="24"/>
          <w:szCs w:val="24"/>
        </w:rPr>
        <w:t xml:space="preserve">SAT Pedidos &gt; 1 - Produtos / Serviços &gt; Inserir Produto &gt; </w:t>
      </w:r>
      <w:r w:rsidR="00CF0D92" w:rsidRPr="002D5BA9">
        <w:rPr>
          <w:b w:val="0"/>
          <w:color w:val="auto"/>
          <w:sz w:val="24"/>
          <w:szCs w:val="24"/>
        </w:rPr>
        <w:t>Cód.</w:t>
      </w:r>
      <w:r w:rsidRPr="002D5BA9">
        <w:rPr>
          <w:b w:val="0"/>
          <w:color w:val="auto"/>
          <w:sz w:val="24"/>
          <w:szCs w:val="24"/>
        </w:rPr>
        <w:t xml:space="preserve"> 1 (Salada de Fruta) &gt; Inserir </w:t>
      </w:r>
      <w:r w:rsidR="00CF0D92" w:rsidRPr="002D5BA9">
        <w:rPr>
          <w:b w:val="0"/>
          <w:color w:val="auto"/>
          <w:sz w:val="24"/>
          <w:szCs w:val="24"/>
        </w:rPr>
        <w:t>Pgto.</w:t>
      </w:r>
      <w:r w:rsidRPr="002D5BA9">
        <w:rPr>
          <w:b w:val="0"/>
          <w:color w:val="auto"/>
          <w:sz w:val="24"/>
          <w:szCs w:val="24"/>
        </w:rPr>
        <w:t xml:space="preserve"> &gt; </w:t>
      </w:r>
      <w:r w:rsidR="00CF0D92" w:rsidRPr="002D5BA9">
        <w:rPr>
          <w:b w:val="0"/>
          <w:color w:val="auto"/>
          <w:sz w:val="24"/>
          <w:szCs w:val="24"/>
        </w:rPr>
        <w:t>Cód.</w:t>
      </w:r>
      <w:r w:rsidRPr="002D5BA9">
        <w:rPr>
          <w:b w:val="0"/>
          <w:color w:val="auto"/>
          <w:sz w:val="24"/>
          <w:szCs w:val="24"/>
        </w:rPr>
        <w:t xml:space="preserve"> 1 (Dinheiro) </w:t>
      </w:r>
    </w:p>
    <w:p w14:paraId="6661D57D" w14:textId="6F352358" w:rsidR="002D5BA9" w:rsidRPr="00B01172" w:rsidRDefault="002D5BA9" w:rsidP="002D5BA9">
      <w:pPr>
        <w:pStyle w:val="CENTARI-12"/>
        <w:jc w:val="left"/>
        <w:rPr>
          <w:b w:val="0"/>
          <w:color w:val="auto"/>
          <w:sz w:val="24"/>
          <w:szCs w:val="24"/>
        </w:rPr>
      </w:pPr>
      <w:r w:rsidRPr="002D5BA9">
        <w:rPr>
          <w:b w:val="0"/>
          <w:color w:val="auto"/>
          <w:sz w:val="24"/>
          <w:szCs w:val="24"/>
        </w:rPr>
        <w:t xml:space="preserve"> ok &gt; F5 - Salvar.</w:t>
      </w:r>
    </w:p>
    <w:p w14:paraId="3AA66E30" w14:textId="1F4901CD" w:rsidR="007C65FA" w:rsidRDefault="007C65FA" w:rsidP="00342681">
      <w:pPr>
        <w:pStyle w:val="CENTARI-12"/>
        <w:rPr>
          <w:szCs w:val="28"/>
        </w:rPr>
      </w:pPr>
    </w:p>
    <w:p w14:paraId="2514BC4E" w14:textId="3CF14C7A" w:rsidR="002D5BA9" w:rsidRDefault="002D5BA9" w:rsidP="002D5BA9">
      <w:pPr>
        <w:pStyle w:val="CENTARI-12"/>
        <w:jc w:val="left"/>
        <w:rPr>
          <w:b w:val="0"/>
          <w:color w:val="548DD4" w:themeColor="text2" w:themeTint="99"/>
          <w:sz w:val="32"/>
          <w:szCs w:val="32"/>
        </w:rPr>
      </w:pPr>
      <w:r>
        <w:rPr>
          <w:b w:val="0"/>
          <w:color w:val="548DD4" w:themeColor="text2" w:themeTint="99"/>
          <w:sz w:val="32"/>
          <w:szCs w:val="32"/>
        </w:rPr>
        <w:t xml:space="preserve">                                        </w:t>
      </w:r>
    </w:p>
    <w:p w14:paraId="100FAC7B" w14:textId="44589B16" w:rsidR="001E4E60" w:rsidRDefault="001E4E60" w:rsidP="002D5BA9">
      <w:pPr>
        <w:pStyle w:val="CENTARI-12"/>
        <w:jc w:val="left"/>
        <w:rPr>
          <w:b w:val="0"/>
          <w:color w:val="548DD4" w:themeColor="text2" w:themeTint="99"/>
          <w:sz w:val="32"/>
          <w:szCs w:val="32"/>
        </w:rPr>
      </w:pPr>
    </w:p>
    <w:p w14:paraId="164281DF" w14:textId="107D0A8D" w:rsidR="001E4E60" w:rsidRDefault="001E4E60" w:rsidP="002D5BA9">
      <w:pPr>
        <w:pStyle w:val="CENTARI-12"/>
        <w:jc w:val="left"/>
        <w:rPr>
          <w:b w:val="0"/>
          <w:color w:val="548DD4" w:themeColor="text2" w:themeTint="99"/>
          <w:sz w:val="32"/>
          <w:szCs w:val="32"/>
        </w:rPr>
      </w:pPr>
    </w:p>
    <w:p w14:paraId="280A8217" w14:textId="362D6F0B" w:rsidR="001E4E60" w:rsidRDefault="001E4E60" w:rsidP="002D5BA9">
      <w:pPr>
        <w:pStyle w:val="CENTARI-12"/>
        <w:jc w:val="left"/>
        <w:rPr>
          <w:b w:val="0"/>
          <w:color w:val="548DD4" w:themeColor="text2" w:themeTint="99"/>
          <w:sz w:val="32"/>
          <w:szCs w:val="32"/>
        </w:rPr>
      </w:pPr>
    </w:p>
    <w:p w14:paraId="0809C5CD" w14:textId="77777777" w:rsidR="001E4E60" w:rsidRPr="004949EE" w:rsidRDefault="001E4E60" w:rsidP="002D5BA9">
      <w:pPr>
        <w:pStyle w:val="CENTARI-12"/>
        <w:jc w:val="left"/>
        <w:rPr>
          <w:b w:val="0"/>
          <w:color w:val="548DD4" w:themeColor="text2" w:themeTint="99"/>
          <w:sz w:val="32"/>
          <w:szCs w:val="32"/>
        </w:rPr>
      </w:pPr>
    </w:p>
    <w:p w14:paraId="1DDDEFAC" w14:textId="4D56679E" w:rsidR="007C65FA" w:rsidRDefault="007C65FA" w:rsidP="00342681">
      <w:pPr>
        <w:pStyle w:val="CENTARI-12"/>
        <w:rPr>
          <w:szCs w:val="28"/>
        </w:rPr>
      </w:pPr>
    </w:p>
    <w:p w14:paraId="06D1FE9B" w14:textId="41212A7E" w:rsidR="00996393" w:rsidRDefault="00996393" w:rsidP="00342681">
      <w:pPr>
        <w:pStyle w:val="CENTARI-12"/>
        <w:rPr>
          <w:szCs w:val="28"/>
        </w:rPr>
      </w:pPr>
    </w:p>
    <w:p w14:paraId="306807BB" w14:textId="21FD5040" w:rsidR="00996393" w:rsidRDefault="00996393" w:rsidP="00342681">
      <w:pPr>
        <w:pStyle w:val="CENTARI-12"/>
        <w:rPr>
          <w:szCs w:val="28"/>
        </w:rPr>
      </w:pPr>
    </w:p>
    <w:p w14:paraId="0DFC6D63" w14:textId="27FD230B" w:rsidR="00996393" w:rsidRDefault="00996393" w:rsidP="00342681">
      <w:pPr>
        <w:pStyle w:val="CENTARI-12"/>
        <w:rPr>
          <w:szCs w:val="28"/>
        </w:rPr>
      </w:pPr>
    </w:p>
    <w:p w14:paraId="353619B0" w14:textId="778453B8" w:rsidR="00996393" w:rsidRDefault="00996393" w:rsidP="00342681">
      <w:pPr>
        <w:pStyle w:val="CENTARI-12"/>
        <w:rPr>
          <w:szCs w:val="28"/>
        </w:rPr>
      </w:pPr>
    </w:p>
    <w:p w14:paraId="2A8CB16E" w14:textId="727F9EE7" w:rsidR="00996393" w:rsidRDefault="00996393" w:rsidP="00342681">
      <w:pPr>
        <w:pStyle w:val="CENTARI-12"/>
        <w:rPr>
          <w:szCs w:val="28"/>
        </w:rPr>
      </w:pPr>
    </w:p>
    <w:p w14:paraId="24FFEADF" w14:textId="08E236AB" w:rsidR="00996393" w:rsidRDefault="00996393" w:rsidP="00342681">
      <w:pPr>
        <w:pStyle w:val="CENTARI-12"/>
        <w:rPr>
          <w:szCs w:val="28"/>
        </w:rPr>
      </w:pPr>
    </w:p>
    <w:p w14:paraId="695806CD" w14:textId="7109C7A7" w:rsidR="00996393" w:rsidRDefault="00996393" w:rsidP="00342681">
      <w:pPr>
        <w:pStyle w:val="CENTARI-12"/>
        <w:rPr>
          <w:szCs w:val="28"/>
        </w:rPr>
      </w:pPr>
    </w:p>
    <w:p w14:paraId="1F3D4210" w14:textId="0C1C24FA" w:rsidR="00996393" w:rsidRDefault="00996393" w:rsidP="00342681">
      <w:pPr>
        <w:pStyle w:val="CENTARI-12"/>
        <w:rPr>
          <w:szCs w:val="28"/>
        </w:rPr>
      </w:pPr>
    </w:p>
    <w:p w14:paraId="2EC33109" w14:textId="77777777" w:rsidR="00996393" w:rsidRDefault="00996393" w:rsidP="00342681">
      <w:pPr>
        <w:pStyle w:val="CENTARI-12"/>
        <w:rPr>
          <w:szCs w:val="28"/>
        </w:rPr>
      </w:pPr>
    </w:p>
    <w:p w14:paraId="664050DB" w14:textId="77777777" w:rsidR="005C6952" w:rsidRPr="0038031A" w:rsidRDefault="005C6952" w:rsidP="00342681">
      <w:pPr>
        <w:pStyle w:val="CENTARI-12"/>
        <w:jc w:val="left"/>
        <w:rPr>
          <w:sz w:val="24"/>
          <w:szCs w:val="24"/>
        </w:rPr>
      </w:pPr>
    </w:p>
    <w:p w14:paraId="4C6AC450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8031A">
        <w:rPr>
          <w:rFonts w:ascii="Times New Roman" w:hAnsi="Times New Roman"/>
          <w:szCs w:val="24"/>
        </w:rPr>
        <w:t>__________________________________</w:t>
      </w:r>
    </w:p>
    <w:p w14:paraId="36FA1A56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8031A">
        <w:rPr>
          <w:rFonts w:ascii="Times New Roman" w:hAnsi="Times New Roman"/>
          <w:szCs w:val="24"/>
        </w:rPr>
        <w:t>Gerente de Projetos</w:t>
      </w:r>
    </w:p>
    <w:p w14:paraId="33D136F3" w14:textId="75EA0A6A" w:rsidR="00965690" w:rsidRPr="0038031A" w:rsidRDefault="00542E4D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7C35DCB8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96173E2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AA77473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52B4754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85C3C67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58621EB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5D020CA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C86DF36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D2E2828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8031A">
        <w:rPr>
          <w:rFonts w:ascii="Times New Roman" w:hAnsi="Times New Roman"/>
          <w:szCs w:val="24"/>
        </w:rPr>
        <w:t>____________________________________</w:t>
      </w:r>
    </w:p>
    <w:p w14:paraId="4EC76504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8031A">
        <w:rPr>
          <w:rFonts w:ascii="Times New Roman" w:hAnsi="Times New Roman"/>
          <w:szCs w:val="24"/>
        </w:rPr>
        <w:t>Analista de Teste</w:t>
      </w:r>
      <w:r w:rsidR="00B2030B">
        <w:rPr>
          <w:rFonts w:ascii="Times New Roman" w:hAnsi="Times New Roman"/>
          <w:szCs w:val="24"/>
        </w:rPr>
        <w:t>s</w:t>
      </w:r>
    </w:p>
    <w:p w14:paraId="527B262A" w14:textId="57797AF9" w:rsidR="000B7233" w:rsidRPr="0038031A" w:rsidRDefault="009C716C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b/>
          <w:szCs w:val="24"/>
        </w:rPr>
        <w:t>Ben-</w:t>
      </w:r>
      <w:proofErr w:type="spellStart"/>
      <w:r>
        <w:rPr>
          <w:b/>
          <w:szCs w:val="24"/>
        </w:rPr>
        <w:t>Hur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Jeffer</w:t>
      </w:r>
      <w:proofErr w:type="spellEnd"/>
    </w:p>
    <w:p w14:paraId="5973FFAF" w14:textId="77777777" w:rsidR="000B7233" w:rsidRPr="0038031A" w:rsidRDefault="000B7233" w:rsidP="00342681">
      <w:pPr>
        <w:pStyle w:val="CENTARI-12"/>
        <w:jc w:val="left"/>
        <w:rPr>
          <w:sz w:val="24"/>
          <w:szCs w:val="24"/>
        </w:rPr>
      </w:pPr>
    </w:p>
    <w:p w14:paraId="5224C207" w14:textId="77777777" w:rsidR="000B7233" w:rsidRPr="0038031A" w:rsidRDefault="000B7233" w:rsidP="00342681">
      <w:pPr>
        <w:pStyle w:val="CENTARI-12"/>
        <w:jc w:val="left"/>
        <w:rPr>
          <w:sz w:val="24"/>
          <w:szCs w:val="24"/>
        </w:rPr>
      </w:pPr>
    </w:p>
    <w:p w14:paraId="67345E22" w14:textId="77777777" w:rsidR="000B7233" w:rsidRPr="0038031A" w:rsidRDefault="000B7233" w:rsidP="00342681">
      <w:pPr>
        <w:pStyle w:val="CENTARI-12"/>
        <w:jc w:val="left"/>
        <w:rPr>
          <w:sz w:val="24"/>
          <w:szCs w:val="24"/>
        </w:rPr>
      </w:pPr>
    </w:p>
    <w:bookmarkEnd w:id="1"/>
    <w:bookmarkEnd w:id="2"/>
    <w:bookmarkEnd w:id="3"/>
    <w:p w14:paraId="72D1ABB2" w14:textId="77777777" w:rsidR="003308FC" w:rsidRPr="00153958" w:rsidRDefault="003308FC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sectPr w:rsidR="003308FC" w:rsidRPr="00153958" w:rsidSect="00863CA0">
      <w:headerReference w:type="default" r:id="rId29"/>
      <w:footerReference w:type="default" r:id="rId30"/>
      <w:pgSz w:w="12242" w:h="15842" w:code="133"/>
      <w:pgMar w:top="1701" w:right="1134" w:bottom="941" w:left="1418" w:header="56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0FBA9E" w14:textId="77777777" w:rsidR="00900A7D" w:rsidRDefault="00900A7D">
      <w:r>
        <w:separator/>
      </w:r>
    </w:p>
  </w:endnote>
  <w:endnote w:type="continuationSeparator" w:id="0">
    <w:p w14:paraId="13755459" w14:textId="77777777" w:rsidR="00900A7D" w:rsidRDefault="00900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B640C" w14:textId="77777777" w:rsidR="00900A7D" w:rsidRPr="007A0EF4" w:rsidRDefault="002F36E0" w:rsidP="00863CA0">
    <w:pPr>
      <w:tabs>
        <w:tab w:val="left" w:pos="-2127"/>
        <w:tab w:val="right" w:pos="9355"/>
      </w:tabs>
      <w:rPr>
        <w:rStyle w:val="Nmerodepgina"/>
        <w:rFonts w:ascii="Arial" w:hAnsi="Arial" w:cs="Arial"/>
        <w:b/>
        <w:color w:val="auto"/>
        <w:sz w:val="18"/>
        <w:szCs w:val="18"/>
      </w:rPr>
    </w:pPr>
    <w:r>
      <w:rPr>
        <w:rStyle w:val="Nmerodepgina"/>
      </w:rPr>
      <w:pict w14:anchorId="163092C9">
        <v:line id="_x0000_s2070" style="position:absolute;flip:y;z-index:251658752" from="-1.3pt,-2.35pt" to="469.1pt,-2.3pt" strokeweight="1pt">
          <v:stroke startarrowwidth="narrow" startarrowlength="short" endarrowwidth="narrow" endarrowlength="short"/>
        </v:line>
      </w:pict>
    </w:r>
    <w:r w:rsidR="00900A7D">
      <w:rPr>
        <w:rStyle w:val="Nmerodepgina"/>
        <w:rFonts w:ascii="Arial" w:hAnsi="Arial" w:cs="Arial"/>
        <w:b/>
        <w:color w:val="auto"/>
        <w:sz w:val="18"/>
        <w:szCs w:val="18"/>
      </w:rPr>
      <w:t>Pedidos – Compilação 191203B</w:t>
    </w:r>
    <w:r w:rsidR="00900A7D" w:rsidRPr="00863CA0">
      <w:rPr>
        <w:rStyle w:val="Nmerodepgina"/>
        <w:rFonts w:ascii="Arial" w:hAnsi="Arial" w:cs="Arial"/>
        <w:b/>
        <w:color w:val="auto"/>
        <w:sz w:val="18"/>
        <w:szCs w:val="18"/>
      </w:rPr>
      <w:tab/>
      <w:t xml:space="preserve">Pág. </w:t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PAGE </w:instrText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 w:rsidR="00900A7D">
      <w:rPr>
        <w:rStyle w:val="Nmerodepgina"/>
        <w:rFonts w:ascii="Arial" w:hAnsi="Arial" w:cs="Arial"/>
        <w:b/>
        <w:noProof/>
        <w:color w:val="auto"/>
        <w:sz w:val="18"/>
        <w:szCs w:val="18"/>
      </w:rPr>
      <w:t>17</w:t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t xml:space="preserve"> de </w:t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NUMPAGES </w:instrText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 w:rsidR="00900A7D">
      <w:rPr>
        <w:rStyle w:val="Nmerodepgina"/>
        <w:rFonts w:ascii="Arial" w:hAnsi="Arial" w:cs="Arial"/>
        <w:b/>
        <w:noProof/>
        <w:color w:val="auto"/>
        <w:sz w:val="18"/>
        <w:szCs w:val="18"/>
      </w:rPr>
      <w:t>33</w:t>
    </w:r>
    <w:r w:rsidR="00900A7D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50FDC6" w14:textId="77777777" w:rsidR="00900A7D" w:rsidRDefault="00900A7D">
      <w:r>
        <w:separator/>
      </w:r>
    </w:p>
  </w:footnote>
  <w:footnote w:type="continuationSeparator" w:id="0">
    <w:p w14:paraId="798E2A44" w14:textId="77777777" w:rsidR="00900A7D" w:rsidRDefault="00900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0A0" w:firstRow="1" w:lastRow="0" w:firstColumn="1" w:lastColumn="0" w:noHBand="0" w:noVBand="0"/>
    </w:tblPr>
    <w:tblGrid>
      <w:gridCol w:w="1298"/>
      <w:gridCol w:w="8273"/>
    </w:tblGrid>
    <w:tr w:rsidR="00900A7D" w14:paraId="726C2913" w14:textId="77777777" w:rsidTr="00713F67">
      <w:tc>
        <w:tcPr>
          <w:tcW w:w="1298" w:type="dxa"/>
          <w:shd w:val="clear" w:color="auto" w:fill="auto"/>
        </w:tcPr>
        <w:p w14:paraId="586E1BCF" w14:textId="77777777" w:rsidR="00900A7D" w:rsidRDefault="00900A7D" w:rsidP="00713F67">
          <w:pPr>
            <w:pStyle w:val="Ttulo1"/>
            <w:jc w:val="both"/>
          </w:pPr>
          <w:r>
            <w:rPr>
              <w:noProof/>
            </w:rPr>
            <w:drawing>
              <wp:inline distT="0" distB="0" distL="0" distR="0" wp14:anchorId="5CBF4B15" wp14:editId="31B04FC7">
                <wp:extent cx="744220" cy="393700"/>
                <wp:effectExtent l="19050" t="0" r="0" b="0"/>
                <wp:docPr id="1" name="Imagem 1" descr="LogoSA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SA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22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73" w:type="dxa"/>
          <w:shd w:val="clear" w:color="auto" w:fill="auto"/>
        </w:tcPr>
        <w:p w14:paraId="132DBC04" w14:textId="77777777" w:rsidR="00900A7D" w:rsidRPr="00713F67" w:rsidRDefault="00900A7D" w:rsidP="00713F67">
          <w:pPr>
            <w:pStyle w:val="Ttulo1"/>
            <w:tabs>
              <w:tab w:val="right" w:pos="8539"/>
            </w:tabs>
            <w:jc w:val="both"/>
            <w:rPr>
              <w:sz w:val="8"/>
              <w:szCs w:val="8"/>
            </w:rPr>
          </w:pPr>
        </w:p>
        <w:p w14:paraId="5C929F26" w14:textId="77777777" w:rsidR="00900A7D" w:rsidRPr="00422DC1" w:rsidRDefault="00900A7D" w:rsidP="00713F67">
          <w:pPr>
            <w:pStyle w:val="Ttulo1"/>
            <w:tabs>
              <w:tab w:val="right" w:pos="8539"/>
            </w:tabs>
            <w:jc w:val="both"/>
          </w:pPr>
          <w:r w:rsidRPr="00422DC1">
            <w:t xml:space="preserve">SAT Sistemas </w:t>
          </w:r>
          <w:r>
            <w:t>Comércio e Serviços de Informática Ltda</w:t>
          </w:r>
          <w:r>
            <w:tab/>
          </w:r>
        </w:p>
        <w:p w14:paraId="7FF04965" w14:textId="77777777" w:rsidR="00900A7D" w:rsidRDefault="00900A7D" w:rsidP="00713F67">
          <w:pPr>
            <w:tabs>
              <w:tab w:val="left" w:pos="-2943"/>
              <w:tab w:val="right" w:pos="8058"/>
            </w:tabs>
            <w:rPr>
              <w:rFonts w:ascii="Arial" w:hAnsi="Arial"/>
              <w:b/>
              <w:color w:val="auto"/>
            </w:rPr>
          </w:pPr>
          <w:r w:rsidRPr="00713F67">
            <w:rPr>
              <w:rFonts w:ascii="Arial" w:hAnsi="Arial"/>
              <w:b/>
              <w:color w:val="auto"/>
            </w:rPr>
            <w:t>Desenvolvimento de Sistemas de Informação</w:t>
          </w:r>
        </w:p>
        <w:p w14:paraId="403CAAAB" w14:textId="77777777" w:rsidR="00900A7D" w:rsidRPr="00713F67" w:rsidRDefault="00900A7D" w:rsidP="00713F67">
          <w:pPr>
            <w:tabs>
              <w:tab w:val="left" w:pos="-2943"/>
              <w:tab w:val="right" w:pos="8058"/>
            </w:tabs>
            <w:rPr>
              <w:b/>
            </w:rPr>
          </w:pPr>
          <w:r>
            <w:rPr>
              <w:rFonts w:ascii="Arial" w:hAnsi="Arial"/>
              <w:b/>
              <w:color w:val="auto"/>
            </w:rPr>
            <w:t>Homologação de Versões</w:t>
          </w:r>
          <w:r w:rsidRPr="00713F67">
            <w:rPr>
              <w:rFonts w:ascii="Arial" w:hAnsi="Arial"/>
              <w:b/>
              <w:color w:val="auto"/>
            </w:rPr>
            <w:tab/>
            <w:t>CNPJ: 09.376.659/0001-11</w:t>
          </w:r>
        </w:p>
      </w:tc>
    </w:tr>
  </w:tbl>
  <w:p w14:paraId="3A70BEA1" w14:textId="77777777" w:rsidR="00900A7D" w:rsidRDefault="002F36E0">
    <w:pPr>
      <w:jc w:val="both"/>
      <w:rPr>
        <w:rFonts w:ascii="Arial" w:hAnsi="Arial"/>
        <w:b/>
        <w:color w:val="auto"/>
      </w:rPr>
    </w:pPr>
    <w:r>
      <w:rPr>
        <w:rFonts w:ascii="Arial" w:hAnsi="Arial"/>
        <w:b/>
        <w:noProof/>
        <w:color w:val="auto"/>
      </w:rPr>
      <w:pict w14:anchorId="53F15564">
        <v:line id="_x0000_s2054" style="position:absolute;left:0;text-align:left;flip:y;z-index:251656704;mso-position-horizontal-relative:text;mso-position-vertical-relative:text" from="-3.85pt,6.45pt" to="509.15pt,6.45pt"/>
      </w:pict>
    </w:r>
    <w:r>
      <w:rPr>
        <w:rFonts w:ascii="Arial" w:hAnsi="Arial"/>
        <w:b/>
        <w:noProof/>
        <w:color w:val="auto"/>
      </w:rPr>
      <w:pict w14:anchorId="6C65BDD5">
        <v:line id="_x0000_s2055" style="position:absolute;left:0;text-align:left;z-index:251657728;mso-position-horizontal-relative:text;mso-position-vertical-relative:text" from="509.15pt,6.45pt" to="509.15pt,672.45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877E4"/>
    <w:multiLevelType w:val="hybridMultilevel"/>
    <w:tmpl w:val="5C3A98B4"/>
    <w:lvl w:ilvl="0" w:tplc="3E222CE0">
      <w:start w:val="1"/>
      <w:numFmt w:val="decimal"/>
      <w:lvlText w:val="► Teste 24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20CBE"/>
    <w:multiLevelType w:val="hybridMultilevel"/>
    <w:tmpl w:val="C63EBBB8"/>
    <w:lvl w:ilvl="0" w:tplc="5D1A2E12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B69A5"/>
    <w:multiLevelType w:val="hybridMultilevel"/>
    <w:tmpl w:val="714E2430"/>
    <w:lvl w:ilvl="0" w:tplc="EAB019B4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D54E0"/>
    <w:multiLevelType w:val="hybridMultilevel"/>
    <w:tmpl w:val="808AB304"/>
    <w:lvl w:ilvl="0" w:tplc="1CF8C088">
      <w:start w:val="1"/>
      <w:numFmt w:val="decimal"/>
      <w:lvlText w:val="► Teste 11.%1.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674AC0"/>
    <w:multiLevelType w:val="hybridMultilevel"/>
    <w:tmpl w:val="F2ECEF64"/>
    <w:lvl w:ilvl="0" w:tplc="39B8ADD4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21AA2"/>
    <w:multiLevelType w:val="hybridMultilevel"/>
    <w:tmpl w:val="B6C2A684"/>
    <w:lvl w:ilvl="0" w:tplc="7A4C4CA6">
      <w:start w:val="1"/>
      <w:numFmt w:val="decimal"/>
      <w:lvlText w:val="► Teste 155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F1B87"/>
    <w:multiLevelType w:val="hybridMultilevel"/>
    <w:tmpl w:val="A9C69CC2"/>
    <w:lvl w:ilvl="0" w:tplc="4C583F48">
      <w:start w:val="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5013B"/>
    <w:multiLevelType w:val="hybridMultilevel"/>
    <w:tmpl w:val="9892974E"/>
    <w:lvl w:ilvl="0" w:tplc="5F2A58C6">
      <w:start w:val="159"/>
      <w:numFmt w:val="decimal"/>
      <w:lvlText w:val="► Teste %1."/>
      <w:lvlJc w:val="left"/>
      <w:pPr>
        <w:ind w:left="644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D43F4"/>
    <w:multiLevelType w:val="hybridMultilevel"/>
    <w:tmpl w:val="69266F66"/>
    <w:lvl w:ilvl="0" w:tplc="88DA731C">
      <w:start w:val="1"/>
      <w:numFmt w:val="decimal"/>
      <w:lvlText w:val="► Teste 154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C327D"/>
    <w:multiLevelType w:val="hybridMultilevel"/>
    <w:tmpl w:val="5B4C08D2"/>
    <w:lvl w:ilvl="0" w:tplc="3658326E">
      <w:start w:val="25"/>
      <w:numFmt w:val="decimal"/>
      <w:lvlText w:val="► Teste 24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E79E0"/>
    <w:multiLevelType w:val="hybridMultilevel"/>
    <w:tmpl w:val="386CEE28"/>
    <w:lvl w:ilvl="0" w:tplc="4C583F48">
      <w:start w:val="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967173"/>
    <w:multiLevelType w:val="hybridMultilevel"/>
    <w:tmpl w:val="A9E8A1CA"/>
    <w:lvl w:ilvl="0" w:tplc="00FE575C">
      <w:start w:val="1"/>
      <w:numFmt w:val="decimal"/>
      <w:lvlText w:val="► Teste 17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5D1F8F"/>
    <w:multiLevelType w:val="hybridMultilevel"/>
    <w:tmpl w:val="B68CBEA8"/>
    <w:lvl w:ilvl="0" w:tplc="BD3AD9C6">
      <w:start w:val="18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F489F"/>
    <w:multiLevelType w:val="hybridMultilevel"/>
    <w:tmpl w:val="433E1292"/>
    <w:lvl w:ilvl="0" w:tplc="6F8CBA58">
      <w:start w:val="24"/>
      <w:numFmt w:val="decimal"/>
      <w:lvlText w:val="► Teste %1."/>
      <w:lvlJc w:val="left"/>
      <w:pPr>
        <w:ind w:left="785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F6D5F"/>
    <w:multiLevelType w:val="hybridMultilevel"/>
    <w:tmpl w:val="9C5E6AC4"/>
    <w:lvl w:ilvl="0" w:tplc="4F40C8D0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C0C0A"/>
    <w:multiLevelType w:val="hybridMultilevel"/>
    <w:tmpl w:val="EB3AB312"/>
    <w:lvl w:ilvl="0" w:tplc="EAB019B4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050B7"/>
    <w:multiLevelType w:val="hybridMultilevel"/>
    <w:tmpl w:val="98022340"/>
    <w:lvl w:ilvl="0" w:tplc="6F5EED3C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E5212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3BB26977"/>
    <w:multiLevelType w:val="hybridMultilevel"/>
    <w:tmpl w:val="15027046"/>
    <w:lvl w:ilvl="0" w:tplc="ECE6CDF0">
      <w:start w:val="1"/>
      <w:numFmt w:val="decimal"/>
      <w:lvlText w:val="► Teste 142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97414"/>
    <w:multiLevelType w:val="hybridMultilevel"/>
    <w:tmpl w:val="3D7C1E32"/>
    <w:lvl w:ilvl="0" w:tplc="A680FBD2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656510"/>
    <w:multiLevelType w:val="hybridMultilevel"/>
    <w:tmpl w:val="C63EBBB8"/>
    <w:lvl w:ilvl="0" w:tplc="5D1A2E12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B36E9"/>
    <w:multiLevelType w:val="hybridMultilevel"/>
    <w:tmpl w:val="8BD0330E"/>
    <w:lvl w:ilvl="0" w:tplc="3322020A">
      <w:start w:val="26"/>
      <w:numFmt w:val="decimal"/>
      <w:lvlText w:val="► Teste %1."/>
      <w:lvlJc w:val="left"/>
      <w:pPr>
        <w:ind w:left="108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30412F"/>
    <w:multiLevelType w:val="hybridMultilevel"/>
    <w:tmpl w:val="F47E3E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4025B"/>
    <w:multiLevelType w:val="hybridMultilevel"/>
    <w:tmpl w:val="6CD0D918"/>
    <w:lvl w:ilvl="0" w:tplc="5F7A3EC0">
      <w:start w:val="19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B525EE"/>
    <w:multiLevelType w:val="hybridMultilevel"/>
    <w:tmpl w:val="4C3C010A"/>
    <w:lvl w:ilvl="0" w:tplc="31E8F2E2">
      <w:start w:val="24"/>
      <w:numFmt w:val="decimal"/>
      <w:lvlText w:val="► Teste %1."/>
      <w:lvlJc w:val="left"/>
      <w:pPr>
        <w:ind w:left="785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80473A"/>
    <w:multiLevelType w:val="hybridMultilevel"/>
    <w:tmpl w:val="E670165A"/>
    <w:lvl w:ilvl="0" w:tplc="5170AE64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A809B2"/>
    <w:multiLevelType w:val="hybridMultilevel"/>
    <w:tmpl w:val="60F4ECF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CA1EB9"/>
    <w:multiLevelType w:val="hybridMultilevel"/>
    <w:tmpl w:val="48A2EC84"/>
    <w:lvl w:ilvl="0" w:tplc="AD40E492">
      <w:start w:val="24"/>
      <w:numFmt w:val="decimal"/>
      <w:lvlText w:val="► Teste %1."/>
      <w:lvlJc w:val="left"/>
      <w:pPr>
        <w:ind w:left="785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5E730C"/>
    <w:multiLevelType w:val="hybridMultilevel"/>
    <w:tmpl w:val="B7C2FB1E"/>
    <w:lvl w:ilvl="0" w:tplc="9806A0B2">
      <w:start w:val="1"/>
      <w:numFmt w:val="decimal"/>
      <w:lvlText w:val="► Teste 24.%1."/>
      <w:lvlJc w:val="left"/>
      <w:pPr>
        <w:ind w:left="108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2546BF9"/>
    <w:multiLevelType w:val="hybridMultilevel"/>
    <w:tmpl w:val="F81045DE"/>
    <w:lvl w:ilvl="0" w:tplc="F2A2D0EE">
      <w:start w:val="2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2530D3"/>
    <w:multiLevelType w:val="hybridMultilevel"/>
    <w:tmpl w:val="F888455A"/>
    <w:lvl w:ilvl="0" w:tplc="380807A8">
      <w:start w:val="24"/>
      <w:numFmt w:val="decimal"/>
      <w:lvlText w:val="► Teste %1."/>
      <w:lvlJc w:val="left"/>
      <w:pPr>
        <w:ind w:left="785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D32075"/>
    <w:multiLevelType w:val="hybridMultilevel"/>
    <w:tmpl w:val="9C5E6AC4"/>
    <w:lvl w:ilvl="0" w:tplc="4F40C8D0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D72E76"/>
    <w:multiLevelType w:val="hybridMultilevel"/>
    <w:tmpl w:val="3D1CB39A"/>
    <w:lvl w:ilvl="0" w:tplc="82821D50">
      <w:start w:val="26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C69F1"/>
    <w:multiLevelType w:val="hybridMultilevel"/>
    <w:tmpl w:val="C63EBBB8"/>
    <w:lvl w:ilvl="0" w:tplc="5D1A2E12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B03C55"/>
    <w:multiLevelType w:val="hybridMultilevel"/>
    <w:tmpl w:val="14C29582"/>
    <w:lvl w:ilvl="0" w:tplc="593A6630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6C4D43"/>
    <w:multiLevelType w:val="hybridMultilevel"/>
    <w:tmpl w:val="FA448550"/>
    <w:lvl w:ilvl="0" w:tplc="CA56BD54">
      <w:start w:val="1"/>
      <w:numFmt w:val="decimal"/>
      <w:lvlText w:val="► Teste 137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0F6F14"/>
    <w:multiLevelType w:val="hybridMultilevel"/>
    <w:tmpl w:val="53FEA85C"/>
    <w:lvl w:ilvl="0" w:tplc="83643192">
      <w:start w:val="1459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28"/>
  </w:num>
  <w:num w:numId="5">
    <w:abstractNumId w:val="35"/>
  </w:num>
  <w:num w:numId="6">
    <w:abstractNumId w:val="18"/>
  </w:num>
  <w:num w:numId="7">
    <w:abstractNumId w:val="8"/>
  </w:num>
  <w:num w:numId="8">
    <w:abstractNumId w:val="5"/>
  </w:num>
  <w:num w:numId="9">
    <w:abstractNumId w:val="4"/>
  </w:num>
  <w:num w:numId="10">
    <w:abstractNumId w:val="30"/>
  </w:num>
  <w:num w:numId="11">
    <w:abstractNumId w:val="17"/>
  </w:num>
  <w:num w:numId="12">
    <w:abstractNumId w:val="16"/>
  </w:num>
  <w:num w:numId="13">
    <w:abstractNumId w:val="30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25"/>
  </w:num>
  <w:num w:numId="16">
    <w:abstractNumId w:val="33"/>
  </w:num>
  <w:num w:numId="17">
    <w:abstractNumId w:val="1"/>
  </w:num>
  <w:num w:numId="18">
    <w:abstractNumId w:val="20"/>
  </w:num>
  <w:num w:numId="19">
    <w:abstractNumId w:val="1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31"/>
  </w:num>
  <w:num w:numId="22">
    <w:abstractNumId w:val="34"/>
  </w:num>
  <w:num w:numId="23">
    <w:abstractNumId w:val="2"/>
  </w:num>
  <w:num w:numId="24">
    <w:abstractNumId w:val="36"/>
  </w:num>
  <w:num w:numId="25">
    <w:abstractNumId w:val="15"/>
  </w:num>
  <w:num w:numId="26">
    <w:abstractNumId w:val="29"/>
  </w:num>
  <w:num w:numId="27">
    <w:abstractNumId w:val="12"/>
  </w:num>
  <w:num w:numId="28">
    <w:abstractNumId w:val="13"/>
  </w:num>
  <w:num w:numId="29">
    <w:abstractNumId w:val="27"/>
  </w:num>
  <w:num w:numId="30">
    <w:abstractNumId w:val="24"/>
  </w:num>
  <w:num w:numId="31">
    <w:abstractNumId w:val="23"/>
  </w:num>
  <w:num w:numId="32">
    <w:abstractNumId w:val="29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21"/>
  </w:num>
  <w:num w:numId="35">
    <w:abstractNumId w:val="9"/>
  </w:num>
  <w:num w:numId="36">
    <w:abstractNumId w:val="0"/>
  </w:num>
  <w:num w:numId="37">
    <w:abstractNumId w:val="22"/>
  </w:num>
  <w:num w:numId="38">
    <w:abstractNumId w:val="26"/>
  </w:num>
  <w:num w:numId="39">
    <w:abstractNumId w:val="10"/>
  </w:num>
  <w:num w:numId="4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7658"/>
    <w:rsid w:val="00000408"/>
    <w:rsid w:val="00001197"/>
    <w:rsid w:val="000013BF"/>
    <w:rsid w:val="00001466"/>
    <w:rsid w:val="00001FD5"/>
    <w:rsid w:val="00002599"/>
    <w:rsid w:val="00002718"/>
    <w:rsid w:val="000032FC"/>
    <w:rsid w:val="00004075"/>
    <w:rsid w:val="000045E8"/>
    <w:rsid w:val="000046F2"/>
    <w:rsid w:val="00004A04"/>
    <w:rsid w:val="000057F8"/>
    <w:rsid w:val="00005D39"/>
    <w:rsid w:val="00006604"/>
    <w:rsid w:val="00007059"/>
    <w:rsid w:val="00007853"/>
    <w:rsid w:val="00007DBF"/>
    <w:rsid w:val="00010583"/>
    <w:rsid w:val="00013AF6"/>
    <w:rsid w:val="000140FE"/>
    <w:rsid w:val="0001433A"/>
    <w:rsid w:val="00014509"/>
    <w:rsid w:val="00014C5C"/>
    <w:rsid w:val="0001512D"/>
    <w:rsid w:val="00015290"/>
    <w:rsid w:val="00016BA0"/>
    <w:rsid w:val="00016E76"/>
    <w:rsid w:val="00016F8F"/>
    <w:rsid w:val="00017475"/>
    <w:rsid w:val="00017D9F"/>
    <w:rsid w:val="0002064E"/>
    <w:rsid w:val="000207B4"/>
    <w:rsid w:val="0002084E"/>
    <w:rsid w:val="00020909"/>
    <w:rsid w:val="0002109E"/>
    <w:rsid w:val="00021C45"/>
    <w:rsid w:val="00022B4C"/>
    <w:rsid w:val="00022DD7"/>
    <w:rsid w:val="00024399"/>
    <w:rsid w:val="00024DCC"/>
    <w:rsid w:val="00025094"/>
    <w:rsid w:val="000259BC"/>
    <w:rsid w:val="00026E90"/>
    <w:rsid w:val="00027F32"/>
    <w:rsid w:val="00030D7D"/>
    <w:rsid w:val="00031C4E"/>
    <w:rsid w:val="00031D5C"/>
    <w:rsid w:val="000323C5"/>
    <w:rsid w:val="0003251D"/>
    <w:rsid w:val="00032CBC"/>
    <w:rsid w:val="00032D63"/>
    <w:rsid w:val="00033A45"/>
    <w:rsid w:val="00033D89"/>
    <w:rsid w:val="000343BF"/>
    <w:rsid w:val="0003442B"/>
    <w:rsid w:val="00034D85"/>
    <w:rsid w:val="00034EFA"/>
    <w:rsid w:val="0003508D"/>
    <w:rsid w:val="00035E52"/>
    <w:rsid w:val="000360EA"/>
    <w:rsid w:val="0003616B"/>
    <w:rsid w:val="0003649C"/>
    <w:rsid w:val="0003659C"/>
    <w:rsid w:val="00036688"/>
    <w:rsid w:val="00040CF7"/>
    <w:rsid w:val="00041274"/>
    <w:rsid w:val="00041CD7"/>
    <w:rsid w:val="0004216A"/>
    <w:rsid w:val="000422B2"/>
    <w:rsid w:val="000422C7"/>
    <w:rsid w:val="000424A7"/>
    <w:rsid w:val="00042929"/>
    <w:rsid w:val="00042C6B"/>
    <w:rsid w:val="00042DC8"/>
    <w:rsid w:val="00043983"/>
    <w:rsid w:val="00044816"/>
    <w:rsid w:val="0004508F"/>
    <w:rsid w:val="00045292"/>
    <w:rsid w:val="00045824"/>
    <w:rsid w:val="000460EE"/>
    <w:rsid w:val="00046721"/>
    <w:rsid w:val="00046782"/>
    <w:rsid w:val="00046CE2"/>
    <w:rsid w:val="000476E6"/>
    <w:rsid w:val="00050842"/>
    <w:rsid w:val="00050F28"/>
    <w:rsid w:val="00050FC7"/>
    <w:rsid w:val="0005111E"/>
    <w:rsid w:val="0005122F"/>
    <w:rsid w:val="0005180C"/>
    <w:rsid w:val="00052431"/>
    <w:rsid w:val="000525CB"/>
    <w:rsid w:val="0005304E"/>
    <w:rsid w:val="00054A90"/>
    <w:rsid w:val="00054C3B"/>
    <w:rsid w:val="00054E01"/>
    <w:rsid w:val="00055153"/>
    <w:rsid w:val="0005531F"/>
    <w:rsid w:val="00055602"/>
    <w:rsid w:val="00055616"/>
    <w:rsid w:val="00055772"/>
    <w:rsid w:val="00055925"/>
    <w:rsid w:val="00056032"/>
    <w:rsid w:val="00056ADE"/>
    <w:rsid w:val="00056B93"/>
    <w:rsid w:val="00056E51"/>
    <w:rsid w:val="000570EA"/>
    <w:rsid w:val="00057E52"/>
    <w:rsid w:val="00060E2C"/>
    <w:rsid w:val="000611EB"/>
    <w:rsid w:val="00061420"/>
    <w:rsid w:val="0006193E"/>
    <w:rsid w:val="00061F32"/>
    <w:rsid w:val="000634FE"/>
    <w:rsid w:val="00063668"/>
    <w:rsid w:val="00063A4A"/>
    <w:rsid w:val="00063F0F"/>
    <w:rsid w:val="00065B72"/>
    <w:rsid w:val="00065CD7"/>
    <w:rsid w:val="00067219"/>
    <w:rsid w:val="00067724"/>
    <w:rsid w:val="00067841"/>
    <w:rsid w:val="00067BFA"/>
    <w:rsid w:val="00070287"/>
    <w:rsid w:val="000703BB"/>
    <w:rsid w:val="000705A3"/>
    <w:rsid w:val="00070D1C"/>
    <w:rsid w:val="00071070"/>
    <w:rsid w:val="0007108D"/>
    <w:rsid w:val="00071764"/>
    <w:rsid w:val="00071866"/>
    <w:rsid w:val="000728F4"/>
    <w:rsid w:val="00072B4B"/>
    <w:rsid w:val="000732D4"/>
    <w:rsid w:val="0007358B"/>
    <w:rsid w:val="000737AD"/>
    <w:rsid w:val="00074E56"/>
    <w:rsid w:val="0007541A"/>
    <w:rsid w:val="00076768"/>
    <w:rsid w:val="00076C06"/>
    <w:rsid w:val="0007711A"/>
    <w:rsid w:val="00077B2F"/>
    <w:rsid w:val="00080D2F"/>
    <w:rsid w:val="00080E91"/>
    <w:rsid w:val="00081154"/>
    <w:rsid w:val="00082884"/>
    <w:rsid w:val="00082AF1"/>
    <w:rsid w:val="0008383E"/>
    <w:rsid w:val="00083B74"/>
    <w:rsid w:val="0008401E"/>
    <w:rsid w:val="000842BA"/>
    <w:rsid w:val="00084859"/>
    <w:rsid w:val="0008486D"/>
    <w:rsid w:val="00084894"/>
    <w:rsid w:val="00084C24"/>
    <w:rsid w:val="00085608"/>
    <w:rsid w:val="00085B34"/>
    <w:rsid w:val="0008613C"/>
    <w:rsid w:val="000861E4"/>
    <w:rsid w:val="0008675A"/>
    <w:rsid w:val="00086E61"/>
    <w:rsid w:val="00087630"/>
    <w:rsid w:val="00087E81"/>
    <w:rsid w:val="000913A4"/>
    <w:rsid w:val="000913C4"/>
    <w:rsid w:val="00091B42"/>
    <w:rsid w:val="00091E3F"/>
    <w:rsid w:val="0009270D"/>
    <w:rsid w:val="00092A11"/>
    <w:rsid w:val="000930D5"/>
    <w:rsid w:val="0009381B"/>
    <w:rsid w:val="00094154"/>
    <w:rsid w:val="00094400"/>
    <w:rsid w:val="0009495E"/>
    <w:rsid w:val="0009537D"/>
    <w:rsid w:val="0009564E"/>
    <w:rsid w:val="0009621E"/>
    <w:rsid w:val="000975D9"/>
    <w:rsid w:val="00097760"/>
    <w:rsid w:val="00097D2F"/>
    <w:rsid w:val="00097EB7"/>
    <w:rsid w:val="000A01F5"/>
    <w:rsid w:val="000A02D2"/>
    <w:rsid w:val="000A0FCD"/>
    <w:rsid w:val="000A120E"/>
    <w:rsid w:val="000A16D3"/>
    <w:rsid w:val="000A2060"/>
    <w:rsid w:val="000A2496"/>
    <w:rsid w:val="000A27DE"/>
    <w:rsid w:val="000A299E"/>
    <w:rsid w:val="000A3153"/>
    <w:rsid w:val="000A3598"/>
    <w:rsid w:val="000A3A6A"/>
    <w:rsid w:val="000A3D95"/>
    <w:rsid w:val="000A3FCE"/>
    <w:rsid w:val="000A48A7"/>
    <w:rsid w:val="000A520B"/>
    <w:rsid w:val="000A59A9"/>
    <w:rsid w:val="000A5A40"/>
    <w:rsid w:val="000A5A7B"/>
    <w:rsid w:val="000A5D1D"/>
    <w:rsid w:val="000A61A9"/>
    <w:rsid w:val="000A74D8"/>
    <w:rsid w:val="000A7964"/>
    <w:rsid w:val="000A7CB7"/>
    <w:rsid w:val="000B097B"/>
    <w:rsid w:val="000B0A2C"/>
    <w:rsid w:val="000B0CE9"/>
    <w:rsid w:val="000B1173"/>
    <w:rsid w:val="000B1F73"/>
    <w:rsid w:val="000B2BF6"/>
    <w:rsid w:val="000B3681"/>
    <w:rsid w:val="000B374B"/>
    <w:rsid w:val="000B4289"/>
    <w:rsid w:val="000B4903"/>
    <w:rsid w:val="000B50C9"/>
    <w:rsid w:val="000B52C3"/>
    <w:rsid w:val="000B5C14"/>
    <w:rsid w:val="000B6FEF"/>
    <w:rsid w:val="000B7233"/>
    <w:rsid w:val="000C00B7"/>
    <w:rsid w:val="000C032E"/>
    <w:rsid w:val="000C0B77"/>
    <w:rsid w:val="000C0CCF"/>
    <w:rsid w:val="000C1055"/>
    <w:rsid w:val="000C1193"/>
    <w:rsid w:val="000C128C"/>
    <w:rsid w:val="000C12B3"/>
    <w:rsid w:val="000C166A"/>
    <w:rsid w:val="000C1933"/>
    <w:rsid w:val="000C1C66"/>
    <w:rsid w:val="000C1DA9"/>
    <w:rsid w:val="000C2132"/>
    <w:rsid w:val="000C21EB"/>
    <w:rsid w:val="000C32E5"/>
    <w:rsid w:val="000C51C5"/>
    <w:rsid w:val="000C527F"/>
    <w:rsid w:val="000C542A"/>
    <w:rsid w:val="000C567A"/>
    <w:rsid w:val="000C63A7"/>
    <w:rsid w:val="000C64E3"/>
    <w:rsid w:val="000C7205"/>
    <w:rsid w:val="000D011D"/>
    <w:rsid w:val="000D051A"/>
    <w:rsid w:val="000D05DD"/>
    <w:rsid w:val="000D0F71"/>
    <w:rsid w:val="000D2007"/>
    <w:rsid w:val="000D22A9"/>
    <w:rsid w:val="000D25F0"/>
    <w:rsid w:val="000D3940"/>
    <w:rsid w:val="000D398E"/>
    <w:rsid w:val="000D3E6C"/>
    <w:rsid w:val="000D41F8"/>
    <w:rsid w:val="000D447C"/>
    <w:rsid w:val="000D5B3F"/>
    <w:rsid w:val="000D6103"/>
    <w:rsid w:val="000D6B6F"/>
    <w:rsid w:val="000D752A"/>
    <w:rsid w:val="000D78BB"/>
    <w:rsid w:val="000D78D6"/>
    <w:rsid w:val="000D7AD4"/>
    <w:rsid w:val="000E0409"/>
    <w:rsid w:val="000E054C"/>
    <w:rsid w:val="000E0B3E"/>
    <w:rsid w:val="000E0CBB"/>
    <w:rsid w:val="000E180E"/>
    <w:rsid w:val="000E2996"/>
    <w:rsid w:val="000E2B8F"/>
    <w:rsid w:val="000E2D1B"/>
    <w:rsid w:val="000E2D30"/>
    <w:rsid w:val="000E3C6F"/>
    <w:rsid w:val="000E3E73"/>
    <w:rsid w:val="000E4333"/>
    <w:rsid w:val="000E445D"/>
    <w:rsid w:val="000E47DB"/>
    <w:rsid w:val="000E4A4A"/>
    <w:rsid w:val="000E4D9D"/>
    <w:rsid w:val="000E53A5"/>
    <w:rsid w:val="000E5D3F"/>
    <w:rsid w:val="000E5D9C"/>
    <w:rsid w:val="000E66CE"/>
    <w:rsid w:val="000E688D"/>
    <w:rsid w:val="000E74FE"/>
    <w:rsid w:val="000E7918"/>
    <w:rsid w:val="000E7DE8"/>
    <w:rsid w:val="000E7E8F"/>
    <w:rsid w:val="000F096C"/>
    <w:rsid w:val="000F1323"/>
    <w:rsid w:val="000F1C4F"/>
    <w:rsid w:val="000F25DC"/>
    <w:rsid w:val="000F2713"/>
    <w:rsid w:val="000F2796"/>
    <w:rsid w:val="000F2AAE"/>
    <w:rsid w:val="000F3B6C"/>
    <w:rsid w:val="000F3D39"/>
    <w:rsid w:val="000F4695"/>
    <w:rsid w:val="000F4A16"/>
    <w:rsid w:val="000F4CFE"/>
    <w:rsid w:val="000F5533"/>
    <w:rsid w:val="000F5582"/>
    <w:rsid w:val="000F5ED8"/>
    <w:rsid w:val="000F6510"/>
    <w:rsid w:val="000F703F"/>
    <w:rsid w:val="000F72B6"/>
    <w:rsid w:val="000F7A06"/>
    <w:rsid w:val="0010025B"/>
    <w:rsid w:val="0010044E"/>
    <w:rsid w:val="00100869"/>
    <w:rsid w:val="00100D8A"/>
    <w:rsid w:val="0010143A"/>
    <w:rsid w:val="0010147B"/>
    <w:rsid w:val="00101CB8"/>
    <w:rsid w:val="00101E31"/>
    <w:rsid w:val="001023DB"/>
    <w:rsid w:val="00102729"/>
    <w:rsid w:val="00103665"/>
    <w:rsid w:val="00103F5F"/>
    <w:rsid w:val="001040C5"/>
    <w:rsid w:val="00105595"/>
    <w:rsid w:val="00105D5C"/>
    <w:rsid w:val="00106380"/>
    <w:rsid w:val="00106715"/>
    <w:rsid w:val="00106959"/>
    <w:rsid w:val="001071A2"/>
    <w:rsid w:val="00110A14"/>
    <w:rsid w:val="00110E62"/>
    <w:rsid w:val="00111238"/>
    <w:rsid w:val="0011175D"/>
    <w:rsid w:val="00111EC2"/>
    <w:rsid w:val="00113239"/>
    <w:rsid w:val="001136D0"/>
    <w:rsid w:val="0011458D"/>
    <w:rsid w:val="001148A1"/>
    <w:rsid w:val="00114966"/>
    <w:rsid w:val="00114D7A"/>
    <w:rsid w:val="00115076"/>
    <w:rsid w:val="0011560B"/>
    <w:rsid w:val="001156C2"/>
    <w:rsid w:val="00115B9D"/>
    <w:rsid w:val="00116DB8"/>
    <w:rsid w:val="00116EE7"/>
    <w:rsid w:val="00117479"/>
    <w:rsid w:val="00117803"/>
    <w:rsid w:val="00117B1F"/>
    <w:rsid w:val="00117C7A"/>
    <w:rsid w:val="00117E73"/>
    <w:rsid w:val="00117E7A"/>
    <w:rsid w:val="00120A4C"/>
    <w:rsid w:val="001212D2"/>
    <w:rsid w:val="001220FF"/>
    <w:rsid w:val="00122368"/>
    <w:rsid w:val="00122B71"/>
    <w:rsid w:val="00122BDE"/>
    <w:rsid w:val="00122BF5"/>
    <w:rsid w:val="0012304F"/>
    <w:rsid w:val="0012343D"/>
    <w:rsid w:val="00123478"/>
    <w:rsid w:val="00123E27"/>
    <w:rsid w:val="00124101"/>
    <w:rsid w:val="00124FA5"/>
    <w:rsid w:val="001256C3"/>
    <w:rsid w:val="0012578F"/>
    <w:rsid w:val="0012609A"/>
    <w:rsid w:val="00126100"/>
    <w:rsid w:val="00126202"/>
    <w:rsid w:val="00126882"/>
    <w:rsid w:val="00126A31"/>
    <w:rsid w:val="00127B8F"/>
    <w:rsid w:val="00127BDB"/>
    <w:rsid w:val="00127CC1"/>
    <w:rsid w:val="001300FD"/>
    <w:rsid w:val="00130164"/>
    <w:rsid w:val="00131A45"/>
    <w:rsid w:val="00131F80"/>
    <w:rsid w:val="00132258"/>
    <w:rsid w:val="0013261B"/>
    <w:rsid w:val="00133B97"/>
    <w:rsid w:val="00133EF9"/>
    <w:rsid w:val="001345E3"/>
    <w:rsid w:val="00134733"/>
    <w:rsid w:val="001351CA"/>
    <w:rsid w:val="001354E7"/>
    <w:rsid w:val="001356C7"/>
    <w:rsid w:val="001357A6"/>
    <w:rsid w:val="00135D7D"/>
    <w:rsid w:val="00135DFB"/>
    <w:rsid w:val="00136313"/>
    <w:rsid w:val="00136BE4"/>
    <w:rsid w:val="00136D71"/>
    <w:rsid w:val="001371AF"/>
    <w:rsid w:val="001371E0"/>
    <w:rsid w:val="00137208"/>
    <w:rsid w:val="001375AA"/>
    <w:rsid w:val="001376C7"/>
    <w:rsid w:val="00137ED0"/>
    <w:rsid w:val="0014184A"/>
    <w:rsid w:val="0014319F"/>
    <w:rsid w:val="001435CA"/>
    <w:rsid w:val="00143BF3"/>
    <w:rsid w:val="001441CD"/>
    <w:rsid w:val="00144F8B"/>
    <w:rsid w:val="00144F8F"/>
    <w:rsid w:val="00145226"/>
    <w:rsid w:val="00145ADF"/>
    <w:rsid w:val="00145E12"/>
    <w:rsid w:val="00145E3B"/>
    <w:rsid w:val="00146007"/>
    <w:rsid w:val="00146CC5"/>
    <w:rsid w:val="00146EF0"/>
    <w:rsid w:val="00147102"/>
    <w:rsid w:val="00147D2B"/>
    <w:rsid w:val="001504F0"/>
    <w:rsid w:val="00150B98"/>
    <w:rsid w:val="00150E17"/>
    <w:rsid w:val="00151184"/>
    <w:rsid w:val="00151BBE"/>
    <w:rsid w:val="00152856"/>
    <w:rsid w:val="00152C92"/>
    <w:rsid w:val="00153958"/>
    <w:rsid w:val="0015472D"/>
    <w:rsid w:val="0015542C"/>
    <w:rsid w:val="00156212"/>
    <w:rsid w:val="001572DC"/>
    <w:rsid w:val="001579E9"/>
    <w:rsid w:val="00157CC1"/>
    <w:rsid w:val="00157DDC"/>
    <w:rsid w:val="00160252"/>
    <w:rsid w:val="001603D6"/>
    <w:rsid w:val="00160882"/>
    <w:rsid w:val="00160DB0"/>
    <w:rsid w:val="001615EC"/>
    <w:rsid w:val="00161816"/>
    <w:rsid w:val="00161D14"/>
    <w:rsid w:val="00161EA7"/>
    <w:rsid w:val="001620EB"/>
    <w:rsid w:val="00162920"/>
    <w:rsid w:val="001629CE"/>
    <w:rsid w:val="001631E8"/>
    <w:rsid w:val="0016357F"/>
    <w:rsid w:val="00163A22"/>
    <w:rsid w:val="00163C05"/>
    <w:rsid w:val="0016549D"/>
    <w:rsid w:val="001659CE"/>
    <w:rsid w:val="00165D6F"/>
    <w:rsid w:val="00165EB8"/>
    <w:rsid w:val="001667EF"/>
    <w:rsid w:val="00166EC5"/>
    <w:rsid w:val="0016787F"/>
    <w:rsid w:val="00167B6E"/>
    <w:rsid w:val="00167C84"/>
    <w:rsid w:val="00167F02"/>
    <w:rsid w:val="00170309"/>
    <w:rsid w:val="00170B3B"/>
    <w:rsid w:val="00170F64"/>
    <w:rsid w:val="00171BE0"/>
    <w:rsid w:val="00172E8D"/>
    <w:rsid w:val="0017373D"/>
    <w:rsid w:val="00173978"/>
    <w:rsid w:val="00173A9A"/>
    <w:rsid w:val="00173B9D"/>
    <w:rsid w:val="00175713"/>
    <w:rsid w:val="00175F41"/>
    <w:rsid w:val="00175FD8"/>
    <w:rsid w:val="00176906"/>
    <w:rsid w:val="0017759C"/>
    <w:rsid w:val="00177C54"/>
    <w:rsid w:val="001809EC"/>
    <w:rsid w:val="00180F5D"/>
    <w:rsid w:val="00181174"/>
    <w:rsid w:val="00182AED"/>
    <w:rsid w:val="001839DE"/>
    <w:rsid w:val="00184224"/>
    <w:rsid w:val="00184291"/>
    <w:rsid w:val="001849E3"/>
    <w:rsid w:val="00184BD6"/>
    <w:rsid w:val="0018540D"/>
    <w:rsid w:val="00185621"/>
    <w:rsid w:val="0018662C"/>
    <w:rsid w:val="001867B5"/>
    <w:rsid w:val="00186858"/>
    <w:rsid w:val="00186E7E"/>
    <w:rsid w:val="001871E7"/>
    <w:rsid w:val="001877E6"/>
    <w:rsid w:val="00187B95"/>
    <w:rsid w:val="00187D1A"/>
    <w:rsid w:val="00190478"/>
    <w:rsid w:val="00190491"/>
    <w:rsid w:val="001905A0"/>
    <w:rsid w:val="001905A4"/>
    <w:rsid w:val="001916A7"/>
    <w:rsid w:val="001918F2"/>
    <w:rsid w:val="0019216F"/>
    <w:rsid w:val="00192781"/>
    <w:rsid w:val="00192861"/>
    <w:rsid w:val="001937A6"/>
    <w:rsid w:val="0019386C"/>
    <w:rsid w:val="00193A29"/>
    <w:rsid w:val="00193D45"/>
    <w:rsid w:val="0019430F"/>
    <w:rsid w:val="001943A7"/>
    <w:rsid w:val="001944CB"/>
    <w:rsid w:val="001944F7"/>
    <w:rsid w:val="001948B6"/>
    <w:rsid w:val="001953E8"/>
    <w:rsid w:val="00195731"/>
    <w:rsid w:val="00195B68"/>
    <w:rsid w:val="00195C97"/>
    <w:rsid w:val="0019634C"/>
    <w:rsid w:val="0019683C"/>
    <w:rsid w:val="001969E1"/>
    <w:rsid w:val="00196A2B"/>
    <w:rsid w:val="001A0BBE"/>
    <w:rsid w:val="001A198A"/>
    <w:rsid w:val="001A1E5F"/>
    <w:rsid w:val="001A2827"/>
    <w:rsid w:val="001A28F0"/>
    <w:rsid w:val="001A2CC7"/>
    <w:rsid w:val="001A2D32"/>
    <w:rsid w:val="001A3DD4"/>
    <w:rsid w:val="001A487A"/>
    <w:rsid w:val="001A4968"/>
    <w:rsid w:val="001A4C4F"/>
    <w:rsid w:val="001A4FFE"/>
    <w:rsid w:val="001A5CFD"/>
    <w:rsid w:val="001A6CEE"/>
    <w:rsid w:val="001A705A"/>
    <w:rsid w:val="001B0A02"/>
    <w:rsid w:val="001B0B8C"/>
    <w:rsid w:val="001B0D3C"/>
    <w:rsid w:val="001B1064"/>
    <w:rsid w:val="001B14F2"/>
    <w:rsid w:val="001B2386"/>
    <w:rsid w:val="001B2562"/>
    <w:rsid w:val="001B27A2"/>
    <w:rsid w:val="001B28DE"/>
    <w:rsid w:val="001B347C"/>
    <w:rsid w:val="001B367D"/>
    <w:rsid w:val="001B40FF"/>
    <w:rsid w:val="001B451D"/>
    <w:rsid w:val="001B4643"/>
    <w:rsid w:val="001B5BC4"/>
    <w:rsid w:val="001B624D"/>
    <w:rsid w:val="001B701B"/>
    <w:rsid w:val="001B78D4"/>
    <w:rsid w:val="001B7A21"/>
    <w:rsid w:val="001B7CEB"/>
    <w:rsid w:val="001C0021"/>
    <w:rsid w:val="001C0588"/>
    <w:rsid w:val="001C09D0"/>
    <w:rsid w:val="001C0B50"/>
    <w:rsid w:val="001C1B00"/>
    <w:rsid w:val="001C1E82"/>
    <w:rsid w:val="001C298A"/>
    <w:rsid w:val="001C3050"/>
    <w:rsid w:val="001C34B6"/>
    <w:rsid w:val="001C440C"/>
    <w:rsid w:val="001C455B"/>
    <w:rsid w:val="001C46DE"/>
    <w:rsid w:val="001C4ACF"/>
    <w:rsid w:val="001C4D96"/>
    <w:rsid w:val="001C54DB"/>
    <w:rsid w:val="001C5B66"/>
    <w:rsid w:val="001C5F4E"/>
    <w:rsid w:val="001C6332"/>
    <w:rsid w:val="001C64AD"/>
    <w:rsid w:val="001C711F"/>
    <w:rsid w:val="001C77A5"/>
    <w:rsid w:val="001C7D2A"/>
    <w:rsid w:val="001D029E"/>
    <w:rsid w:val="001D0FC1"/>
    <w:rsid w:val="001D10BA"/>
    <w:rsid w:val="001D1D64"/>
    <w:rsid w:val="001D1E6C"/>
    <w:rsid w:val="001D25EF"/>
    <w:rsid w:val="001D263F"/>
    <w:rsid w:val="001D31AB"/>
    <w:rsid w:val="001D31C9"/>
    <w:rsid w:val="001D40E9"/>
    <w:rsid w:val="001D425C"/>
    <w:rsid w:val="001D49F1"/>
    <w:rsid w:val="001D61FA"/>
    <w:rsid w:val="001D63CD"/>
    <w:rsid w:val="001D6B3B"/>
    <w:rsid w:val="001D73FF"/>
    <w:rsid w:val="001D77A8"/>
    <w:rsid w:val="001D77E2"/>
    <w:rsid w:val="001E072E"/>
    <w:rsid w:val="001E0BF4"/>
    <w:rsid w:val="001E0D02"/>
    <w:rsid w:val="001E2623"/>
    <w:rsid w:val="001E3EA6"/>
    <w:rsid w:val="001E3F12"/>
    <w:rsid w:val="001E4E60"/>
    <w:rsid w:val="001E4E89"/>
    <w:rsid w:val="001E50FA"/>
    <w:rsid w:val="001E5BA3"/>
    <w:rsid w:val="001E64A3"/>
    <w:rsid w:val="001E6C8F"/>
    <w:rsid w:val="001E6CE2"/>
    <w:rsid w:val="001E70B0"/>
    <w:rsid w:val="001E75D7"/>
    <w:rsid w:val="001F0E62"/>
    <w:rsid w:val="001F22BA"/>
    <w:rsid w:val="001F2409"/>
    <w:rsid w:val="001F2BCB"/>
    <w:rsid w:val="001F2D0F"/>
    <w:rsid w:val="001F3542"/>
    <w:rsid w:val="001F38E2"/>
    <w:rsid w:val="001F3A2F"/>
    <w:rsid w:val="001F3D2A"/>
    <w:rsid w:val="001F40F0"/>
    <w:rsid w:val="001F4297"/>
    <w:rsid w:val="001F4B18"/>
    <w:rsid w:val="001F5068"/>
    <w:rsid w:val="001F5FEA"/>
    <w:rsid w:val="001F64C2"/>
    <w:rsid w:val="001F6511"/>
    <w:rsid w:val="001F686D"/>
    <w:rsid w:val="001F727E"/>
    <w:rsid w:val="001F7603"/>
    <w:rsid w:val="001F763B"/>
    <w:rsid w:val="001F7B6A"/>
    <w:rsid w:val="00200A3B"/>
    <w:rsid w:val="00201882"/>
    <w:rsid w:val="00202307"/>
    <w:rsid w:val="00202420"/>
    <w:rsid w:val="002025D6"/>
    <w:rsid w:val="00202687"/>
    <w:rsid w:val="00202761"/>
    <w:rsid w:val="002039E1"/>
    <w:rsid w:val="0020424F"/>
    <w:rsid w:val="002046B6"/>
    <w:rsid w:val="002056D0"/>
    <w:rsid w:val="00205F12"/>
    <w:rsid w:val="00206BC9"/>
    <w:rsid w:val="0020759B"/>
    <w:rsid w:val="002104B4"/>
    <w:rsid w:val="002106C1"/>
    <w:rsid w:val="00210B1A"/>
    <w:rsid w:val="00210EC1"/>
    <w:rsid w:val="002111DF"/>
    <w:rsid w:val="00211326"/>
    <w:rsid w:val="0021173E"/>
    <w:rsid w:val="00211A89"/>
    <w:rsid w:val="00211B80"/>
    <w:rsid w:val="002126FA"/>
    <w:rsid w:val="002129D4"/>
    <w:rsid w:val="00212F59"/>
    <w:rsid w:val="002133EF"/>
    <w:rsid w:val="002135AB"/>
    <w:rsid w:val="00213AA2"/>
    <w:rsid w:val="00215677"/>
    <w:rsid w:val="002161F2"/>
    <w:rsid w:val="002162BE"/>
    <w:rsid w:val="0021678F"/>
    <w:rsid w:val="00216EFA"/>
    <w:rsid w:val="00217646"/>
    <w:rsid w:val="0022028A"/>
    <w:rsid w:val="00220ADE"/>
    <w:rsid w:val="00220D04"/>
    <w:rsid w:val="00220D2D"/>
    <w:rsid w:val="0022145A"/>
    <w:rsid w:val="00221FC0"/>
    <w:rsid w:val="00222393"/>
    <w:rsid w:val="00222C3F"/>
    <w:rsid w:val="00222EB6"/>
    <w:rsid w:val="0022321B"/>
    <w:rsid w:val="0022379C"/>
    <w:rsid w:val="00224ECF"/>
    <w:rsid w:val="002257C1"/>
    <w:rsid w:val="00225DD4"/>
    <w:rsid w:val="00225F06"/>
    <w:rsid w:val="00226A77"/>
    <w:rsid w:val="00226F78"/>
    <w:rsid w:val="002279A1"/>
    <w:rsid w:val="00231759"/>
    <w:rsid w:val="00231A89"/>
    <w:rsid w:val="0023206D"/>
    <w:rsid w:val="00232530"/>
    <w:rsid w:val="0023292D"/>
    <w:rsid w:val="00232DBF"/>
    <w:rsid w:val="00232E81"/>
    <w:rsid w:val="0023320C"/>
    <w:rsid w:val="002332C6"/>
    <w:rsid w:val="0023351B"/>
    <w:rsid w:val="002340B7"/>
    <w:rsid w:val="00234E86"/>
    <w:rsid w:val="00235189"/>
    <w:rsid w:val="00235258"/>
    <w:rsid w:val="002354D4"/>
    <w:rsid w:val="00235D58"/>
    <w:rsid w:val="002365B5"/>
    <w:rsid w:val="002366D9"/>
    <w:rsid w:val="002367C6"/>
    <w:rsid w:val="00236943"/>
    <w:rsid w:val="00236977"/>
    <w:rsid w:val="00236D0D"/>
    <w:rsid w:val="00237408"/>
    <w:rsid w:val="00237EFB"/>
    <w:rsid w:val="00240006"/>
    <w:rsid w:val="0024022F"/>
    <w:rsid w:val="00240737"/>
    <w:rsid w:val="00240AA5"/>
    <w:rsid w:val="00241923"/>
    <w:rsid w:val="00242B26"/>
    <w:rsid w:val="00243687"/>
    <w:rsid w:val="00243CB8"/>
    <w:rsid w:val="002445A9"/>
    <w:rsid w:val="00244ED3"/>
    <w:rsid w:val="002450E1"/>
    <w:rsid w:val="00245565"/>
    <w:rsid w:val="00245859"/>
    <w:rsid w:val="0024586E"/>
    <w:rsid w:val="00245BF9"/>
    <w:rsid w:val="00245E10"/>
    <w:rsid w:val="00246267"/>
    <w:rsid w:val="002476CC"/>
    <w:rsid w:val="002478A8"/>
    <w:rsid w:val="00247A63"/>
    <w:rsid w:val="00250020"/>
    <w:rsid w:val="0025074C"/>
    <w:rsid w:val="00250991"/>
    <w:rsid w:val="00250D6B"/>
    <w:rsid w:val="00252976"/>
    <w:rsid w:val="00252C27"/>
    <w:rsid w:val="002537F5"/>
    <w:rsid w:val="00253895"/>
    <w:rsid w:val="002549D9"/>
    <w:rsid w:val="002552CA"/>
    <w:rsid w:val="002568DF"/>
    <w:rsid w:val="00256C6E"/>
    <w:rsid w:val="00256CBD"/>
    <w:rsid w:val="0025724E"/>
    <w:rsid w:val="00257F9F"/>
    <w:rsid w:val="00260D41"/>
    <w:rsid w:val="00262486"/>
    <w:rsid w:val="002628F2"/>
    <w:rsid w:val="00262FDD"/>
    <w:rsid w:val="002632A8"/>
    <w:rsid w:val="00264A13"/>
    <w:rsid w:val="00264B30"/>
    <w:rsid w:val="00264F33"/>
    <w:rsid w:val="0026534C"/>
    <w:rsid w:val="00265684"/>
    <w:rsid w:val="00265882"/>
    <w:rsid w:val="00266953"/>
    <w:rsid w:val="002670ED"/>
    <w:rsid w:val="0026728E"/>
    <w:rsid w:val="00267C24"/>
    <w:rsid w:val="00267D4B"/>
    <w:rsid w:val="00267D91"/>
    <w:rsid w:val="00270794"/>
    <w:rsid w:val="002709C1"/>
    <w:rsid w:val="00270EF1"/>
    <w:rsid w:val="0027131F"/>
    <w:rsid w:val="00271583"/>
    <w:rsid w:val="0027177E"/>
    <w:rsid w:val="00271B51"/>
    <w:rsid w:val="00273220"/>
    <w:rsid w:val="002738C3"/>
    <w:rsid w:val="00273D10"/>
    <w:rsid w:val="00274D18"/>
    <w:rsid w:val="0027520A"/>
    <w:rsid w:val="0027523E"/>
    <w:rsid w:val="002758F2"/>
    <w:rsid w:val="0027606A"/>
    <w:rsid w:val="00276280"/>
    <w:rsid w:val="00277350"/>
    <w:rsid w:val="00277C6A"/>
    <w:rsid w:val="00280398"/>
    <w:rsid w:val="00280F1D"/>
    <w:rsid w:val="00281906"/>
    <w:rsid w:val="0028205E"/>
    <w:rsid w:val="0028269E"/>
    <w:rsid w:val="0028270F"/>
    <w:rsid w:val="0028282E"/>
    <w:rsid w:val="00283A3A"/>
    <w:rsid w:val="00283A68"/>
    <w:rsid w:val="00283B15"/>
    <w:rsid w:val="00283BDC"/>
    <w:rsid w:val="00284292"/>
    <w:rsid w:val="002844A0"/>
    <w:rsid w:val="00284CED"/>
    <w:rsid w:val="00285059"/>
    <w:rsid w:val="00285AAC"/>
    <w:rsid w:val="0028646C"/>
    <w:rsid w:val="002865D0"/>
    <w:rsid w:val="002866B9"/>
    <w:rsid w:val="002869ED"/>
    <w:rsid w:val="00287010"/>
    <w:rsid w:val="002874FC"/>
    <w:rsid w:val="00287B07"/>
    <w:rsid w:val="00290511"/>
    <w:rsid w:val="0029101D"/>
    <w:rsid w:val="002911CD"/>
    <w:rsid w:val="00291383"/>
    <w:rsid w:val="002914C3"/>
    <w:rsid w:val="002916CA"/>
    <w:rsid w:val="00291B65"/>
    <w:rsid w:val="00292697"/>
    <w:rsid w:val="002926F2"/>
    <w:rsid w:val="00292905"/>
    <w:rsid w:val="00292C9F"/>
    <w:rsid w:val="00292D97"/>
    <w:rsid w:val="0029446A"/>
    <w:rsid w:val="0029496D"/>
    <w:rsid w:val="002951BF"/>
    <w:rsid w:val="002958A3"/>
    <w:rsid w:val="00295BA7"/>
    <w:rsid w:val="00296356"/>
    <w:rsid w:val="00296530"/>
    <w:rsid w:val="002965F5"/>
    <w:rsid w:val="00296C08"/>
    <w:rsid w:val="00296E3F"/>
    <w:rsid w:val="00297669"/>
    <w:rsid w:val="002979A5"/>
    <w:rsid w:val="00297A15"/>
    <w:rsid w:val="002A02D2"/>
    <w:rsid w:val="002A058C"/>
    <w:rsid w:val="002A0BFA"/>
    <w:rsid w:val="002A0F38"/>
    <w:rsid w:val="002A1A7D"/>
    <w:rsid w:val="002A3B76"/>
    <w:rsid w:val="002A3BDF"/>
    <w:rsid w:val="002A3E43"/>
    <w:rsid w:val="002A4D11"/>
    <w:rsid w:val="002A50FC"/>
    <w:rsid w:val="002A5915"/>
    <w:rsid w:val="002A5E33"/>
    <w:rsid w:val="002A668D"/>
    <w:rsid w:val="002A710F"/>
    <w:rsid w:val="002A73AF"/>
    <w:rsid w:val="002A7539"/>
    <w:rsid w:val="002B02F2"/>
    <w:rsid w:val="002B039E"/>
    <w:rsid w:val="002B03D8"/>
    <w:rsid w:val="002B0424"/>
    <w:rsid w:val="002B0473"/>
    <w:rsid w:val="002B088B"/>
    <w:rsid w:val="002B0A04"/>
    <w:rsid w:val="002B0FF0"/>
    <w:rsid w:val="002B1371"/>
    <w:rsid w:val="002B236F"/>
    <w:rsid w:val="002B2556"/>
    <w:rsid w:val="002B3C23"/>
    <w:rsid w:val="002B4D72"/>
    <w:rsid w:val="002B5A85"/>
    <w:rsid w:val="002B5DC3"/>
    <w:rsid w:val="002B61F3"/>
    <w:rsid w:val="002B6597"/>
    <w:rsid w:val="002B6D25"/>
    <w:rsid w:val="002B6F4C"/>
    <w:rsid w:val="002C0500"/>
    <w:rsid w:val="002C0632"/>
    <w:rsid w:val="002C065B"/>
    <w:rsid w:val="002C0CC1"/>
    <w:rsid w:val="002C0E32"/>
    <w:rsid w:val="002C0F21"/>
    <w:rsid w:val="002C1156"/>
    <w:rsid w:val="002C12DA"/>
    <w:rsid w:val="002C1489"/>
    <w:rsid w:val="002C194A"/>
    <w:rsid w:val="002C1BCD"/>
    <w:rsid w:val="002C2270"/>
    <w:rsid w:val="002C2646"/>
    <w:rsid w:val="002C2AF9"/>
    <w:rsid w:val="002C2F3D"/>
    <w:rsid w:val="002C327D"/>
    <w:rsid w:val="002C3497"/>
    <w:rsid w:val="002C3CB3"/>
    <w:rsid w:val="002C3D73"/>
    <w:rsid w:val="002C431D"/>
    <w:rsid w:val="002C4DE3"/>
    <w:rsid w:val="002C4F00"/>
    <w:rsid w:val="002C53DC"/>
    <w:rsid w:val="002C5442"/>
    <w:rsid w:val="002C5FA5"/>
    <w:rsid w:val="002C63AE"/>
    <w:rsid w:val="002C643C"/>
    <w:rsid w:val="002C6494"/>
    <w:rsid w:val="002C67E6"/>
    <w:rsid w:val="002C6C45"/>
    <w:rsid w:val="002D062D"/>
    <w:rsid w:val="002D0776"/>
    <w:rsid w:val="002D07E2"/>
    <w:rsid w:val="002D0807"/>
    <w:rsid w:val="002D131E"/>
    <w:rsid w:val="002D1E95"/>
    <w:rsid w:val="002D2473"/>
    <w:rsid w:val="002D2A69"/>
    <w:rsid w:val="002D2AFE"/>
    <w:rsid w:val="002D2EAD"/>
    <w:rsid w:val="002D348A"/>
    <w:rsid w:val="002D3AD3"/>
    <w:rsid w:val="002D3F10"/>
    <w:rsid w:val="002D4620"/>
    <w:rsid w:val="002D477A"/>
    <w:rsid w:val="002D5A39"/>
    <w:rsid w:val="002D5BA9"/>
    <w:rsid w:val="002D6041"/>
    <w:rsid w:val="002D75B1"/>
    <w:rsid w:val="002D78A3"/>
    <w:rsid w:val="002D78D1"/>
    <w:rsid w:val="002E0300"/>
    <w:rsid w:val="002E0A81"/>
    <w:rsid w:val="002E0BB2"/>
    <w:rsid w:val="002E0FA7"/>
    <w:rsid w:val="002E1151"/>
    <w:rsid w:val="002E182F"/>
    <w:rsid w:val="002E1C10"/>
    <w:rsid w:val="002E1D6F"/>
    <w:rsid w:val="002E1E64"/>
    <w:rsid w:val="002E250C"/>
    <w:rsid w:val="002E257C"/>
    <w:rsid w:val="002E2AA2"/>
    <w:rsid w:val="002E2AEE"/>
    <w:rsid w:val="002E3545"/>
    <w:rsid w:val="002E3590"/>
    <w:rsid w:val="002E3A99"/>
    <w:rsid w:val="002E406D"/>
    <w:rsid w:val="002E4C78"/>
    <w:rsid w:val="002E4F97"/>
    <w:rsid w:val="002E532D"/>
    <w:rsid w:val="002E5432"/>
    <w:rsid w:val="002E55EB"/>
    <w:rsid w:val="002E5FA1"/>
    <w:rsid w:val="002E6634"/>
    <w:rsid w:val="002E6921"/>
    <w:rsid w:val="002E6AE5"/>
    <w:rsid w:val="002E6D7D"/>
    <w:rsid w:val="002E7F2E"/>
    <w:rsid w:val="002F0044"/>
    <w:rsid w:val="002F074D"/>
    <w:rsid w:val="002F09D1"/>
    <w:rsid w:val="002F0A31"/>
    <w:rsid w:val="002F1C96"/>
    <w:rsid w:val="002F1CA0"/>
    <w:rsid w:val="002F22E9"/>
    <w:rsid w:val="002F2686"/>
    <w:rsid w:val="002F315C"/>
    <w:rsid w:val="002F3436"/>
    <w:rsid w:val="002F36E0"/>
    <w:rsid w:val="002F3ADF"/>
    <w:rsid w:val="002F3CDB"/>
    <w:rsid w:val="002F4542"/>
    <w:rsid w:val="002F4622"/>
    <w:rsid w:val="002F50F7"/>
    <w:rsid w:val="002F598C"/>
    <w:rsid w:val="002F5B08"/>
    <w:rsid w:val="002F5CC9"/>
    <w:rsid w:val="002F6BC8"/>
    <w:rsid w:val="002F6C0C"/>
    <w:rsid w:val="002F6F62"/>
    <w:rsid w:val="002F7129"/>
    <w:rsid w:val="002F7A3D"/>
    <w:rsid w:val="00300EE0"/>
    <w:rsid w:val="003010CB"/>
    <w:rsid w:val="00301807"/>
    <w:rsid w:val="003029C4"/>
    <w:rsid w:val="00302E60"/>
    <w:rsid w:val="00303342"/>
    <w:rsid w:val="003047F2"/>
    <w:rsid w:val="0030519E"/>
    <w:rsid w:val="003052C8"/>
    <w:rsid w:val="00305A35"/>
    <w:rsid w:val="00306032"/>
    <w:rsid w:val="003062D3"/>
    <w:rsid w:val="0030642B"/>
    <w:rsid w:val="003070E0"/>
    <w:rsid w:val="00307C62"/>
    <w:rsid w:val="00307CCE"/>
    <w:rsid w:val="00310068"/>
    <w:rsid w:val="00310443"/>
    <w:rsid w:val="00310B2D"/>
    <w:rsid w:val="00310F1A"/>
    <w:rsid w:val="00311998"/>
    <w:rsid w:val="00311FBD"/>
    <w:rsid w:val="00312007"/>
    <w:rsid w:val="00312D86"/>
    <w:rsid w:val="00312E61"/>
    <w:rsid w:val="00312EAC"/>
    <w:rsid w:val="003134F4"/>
    <w:rsid w:val="003143E9"/>
    <w:rsid w:val="00314BDB"/>
    <w:rsid w:val="003158F9"/>
    <w:rsid w:val="00315915"/>
    <w:rsid w:val="00315E7B"/>
    <w:rsid w:val="00315F4A"/>
    <w:rsid w:val="00316297"/>
    <w:rsid w:val="003162E9"/>
    <w:rsid w:val="003167F6"/>
    <w:rsid w:val="00316894"/>
    <w:rsid w:val="00317810"/>
    <w:rsid w:val="00320728"/>
    <w:rsid w:val="003207DB"/>
    <w:rsid w:val="00320ABB"/>
    <w:rsid w:val="00320AC0"/>
    <w:rsid w:val="003210D4"/>
    <w:rsid w:val="003218B4"/>
    <w:rsid w:val="00321A36"/>
    <w:rsid w:val="00321D41"/>
    <w:rsid w:val="00321DA9"/>
    <w:rsid w:val="00322CF0"/>
    <w:rsid w:val="003247F0"/>
    <w:rsid w:val="0032506F"/>
    <w:rsid w:val="0032528F"/>
    <w:rsid w:val="0032564A"/>
    <w:rsid w:val="003259FB"/>
    <w:rsid w:val="0032603E"/>
    <w:rsid w:val="00330275"/>
    <w:rsid w:val="003305BF"/>
    <w:rsid w:val="003308D0"/>
    <w:rsid w:val="003308FC"/>
    <w:rsid w:val="00330A8A"/>
    <w:rsid w:val="00332775"/>
    <w:rsid w:val="00332801"/>
    <w:rsid w:val="00332E88"/>
    <w:rsid w:val="003330EC"/>
    <w:rsid w:val="00333C6E"/>
    <w:rsid w:val="00335018"/>
    <w:rsid w:val="00335093"/>
    <w:rsid w:val="0033550F"/>
    <w:rsid w:val="003366A7"/>
    <w:rsid w:val="00336B04"/>
    <w:rsid w:val="00337A5D"/>
    <w:rsid w:val="00340563"/>
    <w:rsid w:val="003413B7"/>
    <w:rsid w:val="003415F3"/>
    <w:rsid w:val="00341EC2"/>
    <w:rsid w:val="0034215D"/>
    <w:rsid w:val="0034225C"/>
    <w:rsid w:val="00342681"/>
    <w:rsid w:val="003428C0"/>
    <w:rsid w:val="0034361B"/>
    <w:rsid w:val="003436B3"/>
    <w:rsid w:val="003436D7"/>
    <w:rsid w:val="00343BFD"/>
    <w:rsid w:val="00343E52"/>
    <w:rsid w:val="00343ED1"/>
    <w:rsid w:val="003441E3"/>
    <w:rsid w:val="003446EA"/>
    <w:rsid w:val="0034522E"/>
    <w:rsid w:val="003452FF"/>
    <w:rsid w:val="00345777"/>
    <w:rsid w:val="003460D9"/>
    <w:rsid w:val="003461F9"/>
    <w:rsid w:val="003463D5"/>
    <w:rsid w:val="00346B09"/>
    <w:rsid w:val="00346D43"/>
    <w:rsid w:val="003472C2"/>
    <w:rsid w:val="00350C7D"/>
    <w:rsid w:val="00350CF6"/>
    <w:rsid w:val="00351875"/>
    <w:rsid w:val="00352310"/>
    <w:rsid w:val="003529F9"/>
    <w:rsid w:val="003531F9"/>
    <w:rsid w:val="00354C0B"/>
    <w:rsid w:val="00354F73"/>
    <w:rsid w:val="00355083"/>
    <w:rsid w:val="00355559"/>
    <w:rsid w:val="003555E3"/>
    <w:rsid w:val="0036024E"/>
    <w:rsid w:val="0036059C"/>
    <w:rsid w:val="003606CC"/>
    <w:rsid w:val="00360916"/>
    <w:rsid w:val="00360C4F"/>
    <w:rsid w:val="003613DD"/>
    <w:rsid w:val="003618D6"/>
    <w:rsid w:val="0036206E"/>
    <w:rsid w:val="003621D0"/>
    <w:rsid w:val="00362658"/>
    <w:rsid w:val="003626BB"/>
    <w:rsid w:val="003631E5"/>
    <w:rsid w:val="0036375E"/>
    <w:rsid w:val="0036380B"/>
    <w:rsid w:val="00363C7B"/>
    <w:rsid w:val="00363D01"/>
    <w:rsid w:val="00363FD6"/>
    <w:rsid w:val="003641CE"/>
    <w:rsid w:val="00364EAB"/>
    <w:rsid w:val="00365019"/>
    <w:rsid w:val="00365401"/>
    <w:rsid w:val="00365AB4"/>
    <w:rsid w:val="00366B53"/>
    <w:rsid w:val="00367823"/>
    <w:rsid w:val="003703EB"/>
    <w:rsid w:val="0037083F"/>
    <w:rsid w:val="00370A52"/>
    <w:rsid w:val="00370E82"/>
    <w:rsid w:val="0037108B"/>
    <w:rsid w:val="00371FD4"/>
    <w:rsid w:val="003720C7"/>
    <w:rsid w:val="00372960"/>
    <w:rsid w:val="00372C19"/>
    <w:rsid w:val="00372EC0"/>
    <w:rsid w:val="00373323"/>
    <w:rsid w:val="00373326"/>
    <w:rsid w:val="00373922"/>
    <w:rsid w:val="00373D09"/>
    <w:rsid w:val="00373DA7"/>
    <w:rsid w:val="00373E8E"/>
    <w:rsid w:val="00375932"/>
    <w:rsid w:val="00375AD0"/>
    <w:rsid w:val="003763E2"/>
    <w:rsid w:val="00376903"/>
    <w:rsid w:val="00376A63"/>
    <w:rsid w:val="00376B86"/>
    <w:rsid w:val="00376CCB"/>
    <w:rsid w:val="00376EC5"/>
    <w:rsid w:val="003777C0"/>
    <w:rsid w:val="0038031A"/>
    <w:rsid w:val="00380EB5"/>
    <w:rsid w:val="003816C9"/>
    <w:rsid w:val="003818AB"/>
    <w:rsid w:val="00381DC0"/>
    <w:rsid w:val="00382642"/>
    <w:rsid w:val="00382B34"/>
    <w:rsid w:val="00382FC5"/>
    <w:rsid w:val="003833CA"/>
    <w:rsid w:val="00383C0A"/>
    <w:rsid w:val="00383C13"/>
    <w:rsid w:val="00384997"/>
    <w:rsid w:val="00384EEF"/>
    <w:rsid w:val="00385280"/>
    <w:rsid w:val="00385491"/>
    <w:rsid w:val="00385D78"/>
    <w:rsid w:val="00386557"/>
    <w:rsid w:val="0038679D"/>
    <w:rsid w:val="00386EF7"/>
    <w:rsid w:val="00386FCE"/>
    <w:rsid w:val="003873F2"/>
    <w:rsid w:val="003874A4"/>
    <w:rsid w:val="00387BFF"/>
    <w:rsid w:val="003900F1"/>
    <w:rsid w:val="003907B5"/>
    <w:rsid w:val="00390841"/>
    <w:rsid w:val="00390BBE"/>
    <w:rsid w:val="003913AB"/>
    <w:rsid w:val="00391479"/>
    <w:rsid w:val="00391A2F"/>
    <w:rsid w:val="00391B7F"/>
    <w:rsid w:val="00391DFB"/>
    <w:rsid w:val="00392380"/>
    <w:rsid w:val="003927B5"/>
    <w:rsid w:val="00392B05"/>
    <w:rsid w:val="0039302A"/>
    <w:rsid w:val="00393651"/>
    <w:rsid w:val="00393844"/>
    <w:rsid w:val="003938F7"/>
    <w:rsid w:val="003946F5"/>
    <w:rsid w:val="00394CE4"/>
    <w:rsid w:val="00394FF8"/>
    <w:rsid w:val="00395045"/>
    <w:rsid w:val="00395A31"/>
    <w:rsid w:val="00395A3D"/>
    <w:rsid w:val="00397370"/>
    <w:rsid w:val="003976F8"/>
    <w:rsid w:val="0039787B"/>
    <w:rsid w:val="00397D40"/>
    <w:rsid w:val="00397D6E"/>
    <w:rsid w:val="003A071F"/>
    <w:rsid w:val="003A10A2"/>
    <w:rsid w:val="003A10B3"/>
    <w:rsid w:val="003A1A67"/>
    <w:rsid w:val="003A1C47"/>
    <w:rsid w:val="003A2172"/>
    <w:rsid w:val="003A3124"/>
    <w:rsid w:val="003A320F"/>
    <w:rsid w:val="003A34F0"/>
    <w:rsid w:val="003A37C6"/>
    <w:rsid w:val="003A3A3E"/>
    <w:rsid w:val="003A3CE1"/>
    <w:rsid w:val="003A47A1"/>
    <w:rsid w:val="003A4B64"/>
    <w:rsid w:val="003A4FE3"/>
    <w:rsid w:val="003A5169"/>
    <w:rsid w:val="003A5312"/>
    <w:rsid w:val="003A59F9"/>
    <w:rsid w:val="003A5D0B"/>
    <w:rsid w:val="003A61F2"/>
    <w:rsid w:val="003A7ADB"/>
    <w:rsid w:val="003A7B15"/>
    <w:rsid w:val="003A7BB6"/>
    <w:rsid w:val="003B0452"/>
    <w:rsid w:val="003B048C"/>
    <w:rsid w:val="003B14B9"/>
    <w:rsid w:val="003B169F"/>
    <w:rsid w:val="003B19F0"/>
    <w:rsid w:val="003B1A19"/>
    <w:rsid w:val="003B1BD1"/>
    <w:rsid w:val="003B29E0"/>
    <w:rsid w:val="003B2BDC"/>
    <w:rsid w:val="003B2C35"/>
    <w:rsid w:val="003B2FF5"/>
    <w:rsid w:val="003B4E34"/>
    <w:rsid w:val="003B50EA"/>
    <w:rsid w:val="003B53E4"/>
    <w:rsid w:val="003B5760"/>
    <w:rsid w:val="003B5F2C"/>
    <w:rsid w:val="003B6396"/>
    <w:rsid w:val="003B6BD6"/>
    <w:rsid w:val="003B6D4A"/>
    <w:rsid w:val="003B6E5E"/>
    <w:rsid w:val="003B6EED"/>
    <w:rsid w:val="003B7B2A"/>
    <w:rsid w:val="003C02B9"/>
    <w:rsid w:val="003C08D9"/>
    <w:rsid w:val="003C1164"/>
    <w:rsid w:val="003C142B"/>
    <w:rsid w:val="003C236B"/>
    <w:rsid w:val="003C2417"/>
    <w:rsid w:val="003C289C"/>
    <w:rsid w:val="003C35C7"/>
    <w:rsid w:val="003C5F8F"/>
    <w:rsid w:val="003C6409"/>
    <w:rsid w:val="003C64E3"/>
    <w:rsid w:val="003C6E6B"/>
    <w:rsid w:val="003C7C32"/>
    <w:rsid w:val="003D0252"/>
    <w:rsid w:val="003D060D"/>
    <w:rsid w:val="003D0C95"/>
    <w:rsid w:val="003D0F4A"/>
    <w:rsid w:val="003D22B1"/>
    <w:rsid w:val="003D2420"/>
    <w:rsid w:val="003D2757"/>
    <w:rsid w:val="003D35F9"/>
    <w:rsid w:val="003D3773"/>
    <w:rsid w:val="003D3832"/>
    <w:rsid w:val="003D3B38"/>
    <w:rsid w:val="003D45EA"/>
    <w:rsid w:val="003D4855"/>
    <w:rsid w:val="003D485B"/>
    <w:rsid w:val="003D5570"/>
    <w:rsid w:val="003D5C07"/>
    <w:rsid w:val="003D62C8"/>
    <w:rsid w:val="003D6508"/>
    <w:rsid w:val="003D6EB5"/>
    <w:rsid w:val="003D728E"/>
    <w:rsid w:val="003D7361"/>
    <w:rsid w:val="003D73FC"/>
    <w:rsid w:val="003D7765"/>
    <w:rsid w:val="003E0C1C"/>
    <w:rsid w:val="003E0E20"/>
    <w:rsid w:val="003E0FC3"/>
    <w:rsid w:val="003E1030"/>
    <w:rsid w:val="003E11E7"/>
    <w:rsid w:val="003E123D"/>
    <w:rsid w:val="003E16AA"/>
    <w:rsid w:val="003E1A8F"/>
    <w:rsid w:val="003E1C10"/>
    <w:rsid w:val="003E20E5"/>
    <w:rsid w:val="003E2603"/>
    <w:rsid w:val="003E2785"/>
    <w:rsid w:val="003E2AFD"/>
    <w:rsid w:val="003E2D9F"/>
    <w:rsid w:val="003E4966"/>
    <w:rsid w:val="003E4D9B"/>
    <w:rsid w:val="003E52DC"/>
    <w:rsid w:val="003E604C"/>
    <w:rsid w:val="003E6399"/>
    <w:rsid w:val="003E6BF9"/>
    <w:rsid w:val="003E6D7D"/>
    <w:rsid w:val="003E6F5B"/>
    <w:rsid w:val="003E752C"/>
    <w:rsid w:val="003E7C41"/>
    <w:rsid w:val="003F0BBA"/>
    <w:rsid w:val="003F0CF8"/>
    <w:rsid w:val="003F1861"/>
    <w:rsid w:val="003F33B5"/>
    <w:rsid w:val="003F4C58"/>
    <w:rsid w:val="003F5251"/>
    <w:rsid w:val="003F5478"/>
    <w:rsid w:val="003F5752"/>
    <w:rsid w:val="003F633D"/>
    <w:rsid w:val="003F639F"/>
    <w:rsid w:val="003F6E29"/>
    <w:rsid w:val="003F7B30"/>
    <w:rsid w:val="003F7BCB"/>
    <w:rsid w:val="00400144"/>
    <w:rsid w:val="004004BF"/>
    <w:rsid w:val="00401B6A"/>
    <w:rsid w:val="00401FB8"/>
    <w:rsid w:val="00402A44"/>
    <w:rsid w:val="00402A99"/>
    <w:rsid w:val="00403174"/>
    <w:rsid w:val="00403863"/>
    <w:rsid w:val="00403A7C"/>
    <w:rsid w:val="004050DD"/>
    <w:rsid w:val="0040522A"/>
    <w:rsid w:val="00405336"/>
    <w:rsid w:val="00405671"/>
    <w:rsid w:val="00405EEC"/>
    <w:rsid w:val="00405F4F"/>
    <w:rsid w:val="004061CC"/>
    <w:rsid w:val="00406D95"/>
    <w:rsid w:val="004100B0"/>
    <w:rsid w:val="00411121"/>
    <w:rsid w:val="00412B93"/>
    <w:rsid w:val="00413680"/>
    <w:rsid w:val="00413706"/>
    <w:rsid w:val="0041383D"/>
    <w:rsid w:val="00413A33"/>
    <w:rsid w:val="004150EE"/>
    <w:rsid w:val="004150FF"/>
    <w:rsid w:val="00415220"/>
    <w:rsid w:val="00415D1F"/>
    <w:rsid w:val="00415F8C"/>
    <w:rsid w:val="00416273"/>
    <w:rsid w:val="004162E2"/>
    <w:rsid w:val="004166FF"/>
    <w:rsid w:val="00416BBB"/>
    <w:rsid w:val="00417E57"/>
    <w:rsid w:val="004207D3"/>
    <w:rsid w:val="004225AA"/>
    <w:rsid w:val="004226A4"/>
    <w:rsid w:val="00423DA9"/>
    <w:rsid w:val="00423EDD"/>
    <w:rsid w:val="00424164"/>
    <w:rsid w:val="004252DF"/>
    <w:rsid w:val="0042550F"/>
    <w:rsid w:val="00425A7E"/>
    <w:rsid w:val="00425AC8"/>
    <w:rsid w:val="00425BE3"/>
    <w:rsid w:val="00426D15"/>
    <w:rsid w:val="00426FF1"/>
    <w:rsid w:val="00427E94"/>
    <w:rsid w:val="004301A9"/>
    <w:rsid w:val="004309F8"/>
    <w:rsid w:val="00430BD2"/>
    <w:rsid w:val="0043127D"/>
    <w:rsid w:val="00431949"/>
    <w:rsid w:val="004321D4"/>
    <w:rsid w:val="00433242"/>
    <w:rsid w:val="004333D1"/>
    <w:rsid w:val="0043364E"/>
    <w:rsid w:val="0043441F"/>
    <w:rsid w:val="004345A8"/>
    <w:rsid w:val="00434993"/>
    <w:rsid w:val="00434EF1"/>
    <w:rsid w:val="0043556A"/>
    <w:rsid w:val="00435A0D"/>
    <w:rsid w:val="00435E1A"/>
    <w:rsid w:val="0043642A"/>
    <w:rsid w:val="004371BB"/>
    <w:rsid w:val="00437578"/>
    <w:rsid w:val="00437F36"/>
    <w:rsid w:val="0044056F"/>
    <w:rsid w:val="00440E55"/>
    <w:rsid w:val="00441D35"/>
    <w:rsid w:val="00441F3B"/>
    <w:rsid w:val="00442C2B"/>
    <w:rsid w:val="00442D16"/>
    <w:rsid w:val="00443243"/>
    <w:rsid w:val="00443EC6"/>
    <w:rsid w:val="00445778"/>
    <w:rsid w:val="00445E40"/>
    <w:rsid w:val="00446C72"/>
    <w:rsid w:val="004471DA"/>
    <w:rsid w:val="004473BC"/>
    <w:rsid w:val="00447721"/>
    <w:rsid w:val="004503BC"/>
    <w:rsid w:val="004513CF"/>
    <w:rsid w:val="004514AB"/>
    <w:rsid w:val="00451ACC"/>
    <w:rsid w:val="00451F23"/>
    <w:rsid w:val="00453B8E"/>
    <w:rsid w:val="00454125"/>
    <w:rsid w:val="00455B1A"/>
    <w:rsid w:val="00455BF3"/>
    <w:rsid w:val="00455E0F"/>
    <w:rsid w:val="00455F97"/>
    <w:rsid w:val="004565ED"/>
    <w:rsid w:val="004567E0"/>
    <w:rsid w:val="00456A5E"/>
    <w:rsid w:val="0045748D"/>
    <w:rsid w:val="004575F1"/>
    <w:rsid w:val="00457CDE"/>
    <w:rsid w:val="0046055D"/>
    <w:rsid w:val="00460786"/>
    <w:rsid w:val="00460F80"/>
    <w:rsid w:val="004611A3"/>
    <w:rsid w:val="0046159F"/>
    <w:rsid w:val="004618A8"/>
    <w:rsid w:val="00462039"/>
    <w:rsid w:val="004624E4"/>
    <w:rsid w:val="00462657"/>
    <w:rsid w:val="00462BF9"/>
    <w:rsid w:val="00463BD8"/>
    <w:rsid w:val="00463D43"/>
    <w:rsid w:val="00464197"/>
    <w:rsid w:val="004641ED"/>
    <w:rsid w:val="00464431"/>
    <w:rsid w:val="00464761"/>
    <w:rsid w:val="00464C31"/>
    <w:rsid w:val="00464C7E"/>
    <w:rsid w:val="00465238"/>
    <w:rsid w:val="00465A1C"/>
    <w:rsid w:val="00465D3C"/>
    <w:rsid w:val="00465EE3"/>
    <w:rsid w:val="00466003"/>
    <w:rsid w:val="0046703F"/>
    <w:rsid w:val="00467479"/>
    <w:rsid w:val="00467D1B"/>
    <w:rsid w:val="00470622"/>
    <w:rsid w:val="00470B44"/>
    <w:rsid w:val="00470CA7"/>
    <w:rsid w:val="0047233E"/>
    <w:rsid w:val="004726D0"/>
    <w:rsid w:val="004729AD"/>
    <w:rsid w:val="00472B9F"/>
    <w:rsid w:val="0047361B"/>
    <w:rsid w:val="00473DB5"/>
    <w:rsid w:val="00473DFE"/>
    <w:rsid w:val="0047424F"/>
    <w:rsid w:val="00474898"/>
    <w:rsid w:val="004754CD"/>
    <w:rsid w:val="004762C2"/>
    <w:rsid w:val="0047636A"/>
    <w:rsid w:val="00476ACB"/>
    <w:rsid w:val="00476BAA"/>
    <w:rsid w:val="00477794"/>
    <w:rsid w:val="00477DB0"/>
    <w:rsid w:val="004809D1"/>
    <w:rsid w:val="00480A78"/>
    <w:rsid w:val="00481694"/>
    <w:rsid w:val="00482088"/>
    <w:rsid w:val="0048209E"/>
    <w:rsid w:val="00482232"/>
    <w:rsid w:val="004826DD"/>
    <w:rsid w:val="0048353B"/>
    <w:rsid w:val="00483687"/>
    <w:rsid w:val="0048395C"/>
    <w:rsid w:val="004843EF"/>
    <w:rsid w:val="00485B22"/>
    <w:rsid w:val="00485D63"/>
    <w:rsid w:val="00486B96"/>
    <w:rsid w:val="00487B4D"/>
    <w:rsid w:val="00490132"/>
    <w:rsid w:val="004903CC"/>
    <w:rsid w:val="004906E2"/>
    <w:rsid w:val="004918C9"/>
    <w:rsid w:val="004921E0"/>
    <w:rsid w:val="004923AA"/>
    <w:rsid w:val="00492A39"/>
    <w:rsid w:val="00492E38"/>
    <w:rsid w:val="0049318D"/>
    <w:rsid w:val="004934A7"/>
    <w:rsid w:val="00493CB8"/>
    <w:rsid w:val="004940D2"/>
    <w:rsid w:val="004945A4"/>
    <w:rsid w:val="004949EE"/>
    <w:rsid w:val="00494F54"/>
    <w:rsid w:val="00495E25"/>
    <w:rsid w:val="00495EED"/>
    <w:rsid w:val="004960F6"/>
    <w:rsid w:val="00496425"/>
    <w:rsid w:val="004964F2"/>
    <w:rsid w:val="00496B6E"/>
    <w:rsid w:val="00496BA7"/>
    <w:rsid w:val="00496E88"/>
    <w:rsid w:val="004974C6"/>
    <w:rsid w:val="0049767D"/>
    <w:rsid w:val="00497D85"/>
    <w:rsid w:val="004A0368"/>
    <w:rsid w:val="004A03DA"/>
    <w:rsid w:val="004A0A4C"/>
    <w:rsid w:val="004A0CC3"/>
    <w:rsid w:val="004A0EEC"/>
    <w:rsid w:val="004A10DA"/>
    <w:rsid w:val="004A15A8"/>
    <w:rsid w:val="004A1754"/>
    <w:rsid w:val="004A1D66"/>
    <w:rsid w:val="004A342A"/>
    <w:rsid w:val="004A3856"/>
    <w:rsid w:val="004A3FE1"/>
    <w:rsid w:val="004A3FF2"/>
    <w:rsid w:val="004A4251"/>
    <w:rsid w:val="004A4B77"/>
    <w:rsid w:val="004A4F84"/>
    <w:rsid w:val="004A5522"/>
    <w:rsid w:val="004A5652"/>
    <w:rsid w:val="004A5A0C"/>
    <w:rsid w:val="004A683B"/>
    <w:rsid w:val="004A7755"/>
    <w:rsid w:val="004A7BB8"/>
    <w:rsid w:val="004B138F"/>
    <w:rsid w:val="004B15B3"/>
    <w:rsid w:val="004B1673"/>
    <w:rsid w:val="004B1A41"/>
    <w:rsid w:val="004B1EE8"/>
    <w:rsid w:val="004B1FB4"/>
    <w:rsid w:val="004B2294"/>
    <w:rsid w:val="004B2D02"/>
    <w:rsid w:val="004B3BE6"/>
    <w:rsid w:val="004B3C87"/>
    <w:rsid w:val="004B3E11"/>
    <w:rsid w:val="004B3F7E"/>
    <w:rsid w:val="004B42CC"/>
    <w:rsid w:val="004B4949"/>
    <w:rsid w:val="004B49D8"/>
    <w:rsid w:val="004B4C38"/>
    <w:rsid w:val="004B4DA0"/>
    <w:rsid w:val="004B55F7"/>
    <w:rsid w:val="004B593F"/>
    <w:rsid w:val="004B5A14"/>
    <w:rsid w:val="004B5DEB"/>
    <w:rsid w:val="004B5F50"/>
    <w:rsid w:val="004B70FE"/>
    <w:rsid w:val="004B76A0"/>
    <w:rsid w:val="004B77C1"/>
    <w:rsid w:val="004B79FE"/>
    <w:rsid w:val="004B7ABB"/>
    <w:rsid w:val="004C0887"/>
    <w:rsid w:val="004C0F9B"/>
    <w:rsid w:val="004C1BB0"/>
    <w:rsid w:val="004C218D"/>
    <w:rsid w:val="004C2B1B"/>
    <w:rsid w:val="004C2C37"/>
    <w:rsid w:val="004C3650"/>
    <w:rsid w:val="004C40C2"/>
    <w:rsid w:val="004C47A7"/>
    <w:rsid w:val="004C4C38"/>
    <w:rsid w:val="004C50E5"/>
    <w:rsid w:val="004C5425"/>
    <w:rsid w:val="004C5713"/>
    <w:rsid w:val="004C58A5"/>
    <w:rsid w:val="004C5CC5"/>
    <w:rsid w:val="004C5E1E"/>
    <w:rsid w:val="004C601A"/>
    <w:rsid w:val="004C6D30"/>
    <w:rsid w:val="004C6F64"/>
    <w:rsid w:val="004C714B"/>
    <w:rsid w:val="004C75E4"/>
    <w:rsid w:val="004C7886"/>
    <w:rsid w:val="004D0E52"/>
    <w:rsid w:val="004D0FA4"/>
    <w:rsid w:val="004D13DF"/>
    <w:rsid w:val="004D1B81"/>
    <w:rsid w:val="004D1F0A"/>
    <w:rsid w:val="004D2189"/>
    <w:rsid w:val="004D2418"/>
    <w:rsid w:val="004D2956"/>
    <w:rsid w:val="004D29D6"/>
    <w:rsid w:val="004D2F39"/>
    <w:rsid w:val="004D3467"/>
    <w:rsid w:val="004D3BC2"/>
    <w:rsid w:val="004D41A5"/>
    <w:rsid w:val="004D4D7D"/>
    <w:rsid w:val="004D58D6"/>
    <w:rsid w:val="004D6238"/>
    <w:rsid w:val="004E0C52"/>
    <w:rsid w:val="004E1032"/>
    <w:rsid w:val="004E1441"/>
    <w:rsid w:val="004E15A2"/>
    <w:rsid w:val="004E1757"/>
    <w:rsid w:val="004E18F2"/>
    <w:rsid w:val="004E2144"/>
    <w:rsid w:val="004E2943"/>
    <w:rsid w:val="004E2B2A"/>
    <w:rsid w:val="004E327E"/>
    <w:rsid w:val="004E338C"/>
    <w:rsid w:val="004E3551"/>
    <w:rsid w:val="004E3A14"/>
    <w:rsid w:val="004E3B8D"/>
    <w:rsid w:val="004E4340"/>
    <w:rsid w:val="004E48DC"/>
    <w:rsid w:val="004E4F4D"/>
    <w:rsid w:val="004E5BAD"/>
    <w:rsid w:val="004E6824"/>
    <w:rsid w:val="004E6AA0"/>
    <w:rsid w:val="004E762B"/>
    <w:rsid w:val="004F0927"/>
    <w:rsid w:val="004F0E5F"/>
    <w:rsid w:val="004F0F87"/>
    <w:rsid w:val="004F10B5"/>
    <w:rsid w:val="004F15CA"/>
    <w:rsid w:val="004F15F0"/>
    <w:rsid w:val="004F189F"/>
    <w:rsid w:val="004F19DF"/>
    <w:rsid w:val="004F1C31"/>
    <w:rsid w:val="004F255A"/>
    <w:rsid w:val="004F2717"/>
    <w:rsid w:val="004F2743"/>
    <w:rsid w:val="004F27E1"/>
    <w:rsid w:val="004F2EAB"/>
    <w:rsid w:val="004F35AD"/>
    <w:rsid w:val="004F37D9"/>
    <w:rsid w:val="004F3ACC"/>
    <w:rsid w:val="004F3F20"/>
    <w:rsid w:val="004F40B3"/>
    <w:rsid w:val="004F4567"/>
    <w:rsid w:val="004F4D68"/>
    <w:rsid w:val="004F4F58"/>
    <w:rsid w:val="004F5208"/>
    <w:rsid w:val="004F5344"/>
    <w:rsid w:val="004F557F"/>
    <w:rsid w:val="004F614E"/>
    <w:rsid w:val="004F68E7"/>
    <w:rsid w:val="004F6C04"/>
    <w:rsid w:val="004F6CE2"/>
    <w:rsid w:val="004F7602"/>
    <w:rsid w:val="004F7842"/>
    <w:rsid w:val="004F7874"/>
    <w:rsid w:val="0050083E"/>
    <w:rsid w:val="00500E42"/>
    <w:rsid w:val="0050149E"/>
    <w:rsid w:val="005016B1"/>
    <w:rsid w:val="00501CFD"/>
    <w:rsid w:val="005022EF"/>
    <w:rsid w:val="0050251E"/>
    <w:rsid w:val="0050261D"/>
    <w:rsid w:val="00503173"/>
    <w:rsid w:val="0050332E"/>
    <w:rsid w:val="0050346D"/>
    <w:rsid w:val="005040F9"/>
    <w:rsid w:val="005049BC"/>
    <w:rsid w:val="00504C1A"/>
    <w:rsid w:val="00505837"/>
    <w:rsid w:val="00505F27"/>
    <w:rsid w:val="00505F93"/>
    <w:rsid w:val="005062A6"/>
    <w:rsid w:val="00506C3E"/>
    <w:rsid w:val="00506F82"/>
    <w:rsid w:val="00506FDC"/>
    <w:rsid w:val="00507D35"/>
    <w:rsid w:val="005100BB"/>
    <w:rsid w:val="00510636"/>
    <w:rsid w:val="0051093A"/>
    <w:rsid w:val="005111D1"/>
    <w:rsid w:val="00511821"/>
    <w:rsid w:val="00511E9F"/>
    <w:rsid w:val="005121B9"/>
    <w:rsid w:val="0051221B"/>
    <w:rsid w:val="00512339"/>
    <w:rsid w:val="005137F8"/>
    <w:rsid w:val="00513953"/>
    <w:rsid w:val="0051398C"/>
    <w:rsid w:val="00513A63"/>
    <w:rsid w:val="00513AB4"/>
    <w:rsid w:val="00513EA2"/>
    <w:rsid w:val="005140CC"/>
    <w:rsid w:val="00514E1D"/>
    <w:rsid w:val="00515073"/>
    <w:rsid w:val="005153A7"/>
    <w:rsid w:val="0051577A"/>
    <w:rsid w:val="00515D70"/>
    <w:rsid w:val="00516D29"/>
    <w:rsid w:val="00516F22"/>
    <w:rsid w:val="00517C6D"/>
    <w:rsid w:val="00517CDF"/>
    <w:rsid w:val="00520364"/>
    <w:rsid w:val="0052131C"/>
    <w:rsid w:val="005217AD"/>
    <w:rsid w:val="00521B84"/>
    <w:rsid w:val="00522F69"/>
    <w:rsid w:val="005234B1"/>
    <w:rsid w:val="005238BA"/>
    <w:rsid w:val="00523AB9"/>
    <w:rsid w:val="00524CE3"/>
    <w:rsid w:val="0052504D"/>
    <w:rsid w:val="00525A4B"/>
    <w:rsid w:val="0052634E"/>
    <w:rsid w:val="0052681D"/>
    <w:rsid w:val="00526F05"/>
    <w:rsid w:val="005275F2"/>
    <w:rsid w:val="005300AE"/>
    <w:rsid w:val="0053090F"/>
    <w:rsid w:val="00530CFD"/>
    <w:rsid w:val="00531D6C"/>
    <w:rsid w:val="00531FC5"/>
    <w:rsid w:val="005330EE"/>
    <w:rsid w:val="00534EF1"/>
    <w:rsid w:val="005355ED"/>
    <w:rsid w:val="00535B45"/>
    <w:rsid w:val="0053716B"/>
    <w:rsid w:val="0053720F"/>
    <w:rsid w:val="005378AD"/>
    <w:rsid w:val="00537DB9"/>
    <w:rsid w:val="00537F62"/>
    <w:rsid w:val="005400C9"/>
    <w:rsid w:val="00540615"/>
    <w:rsid w:val="00540A5A"/>
    <w:rsid w:val="00541D84"/>
    <w:rsid w:val="0054256E"/>
    <w:rsid w:val="0054259B"/>
    <w:rsid w:val="0054262B"/>
    <w:rsid w:val="00542C5E"/>
    <w:rsid w:val="00542D68"/>
    <w:rsid w:val="00542E4D"/>
    <w:rsid w:val="0054301B"/>
    <w:rsid w:val="005433C3"/>
    <w:rsid w:val="00543A62"/>
    <w:rsid w:val="00543A97"/>
    <w:rsid w:val="00543F10"/>
    <w:rsid w:val="00544A97"/>
    <w:rsid w:val="00544F55"/>
    <w:rsid w:val="00546131"/>
    <w:rsid w:val="00546E95"/>
    <w:rsid w:val="0054702B"/>
    <w:rsid w:val="00547397"/>
    <w:rsid w:val="00547B2B"/>
    <w:rsid w:val="00547D56"/>
    <w:rsid w:val="00550006"/>
    <w:rsid w:val="00550A3D"/>
    <w:rsid w:val="00550C83"/>
    <w:rsid w:val="005510B4"/>
    <w:rsid w:val="00551934"/>
    <w:rsid w:val="00551B22"/>
    <w:rsid w:val="00553072"/>
    <w:rsid w:val="005530BB"/>
    <w:rsid w:val="00553770"/>
    <w:rsid w:val="00554488"/>
    <w:rsid w:val="0055467E"/>
    <w:rsid w:val="00554A12"/>
    <w:rsid w:val="00554AB1"/>
    <w:rsid w:val="00554ADA"/>
    <w:rsid w:val="0055565D"/>
    <w:rsid w:val="00555979"/>
    <w:rsid w:val="00555E1D"/>
    <w:rsid w:val="00556191"/>
    <w:rsid w:val="005562BD"/>
    <w:rsid w:val="00556719"/>
    <w:rsid w:val="0055778B"/>
    <w:rsid w:val="00560087"/>
    <w:rsid w:val="0056010F"/>
    <w:rsid w:val="0056016B"/>
    <w:rsid w:val="005603F5"/>
    <w:rsid w:val="00560D80"/>
    <w:rsid w:val="00561796"/>
    <w:rsid w:val="00561900"/>
    <w:rsid w:val="0056233E"/>
    <w:rsid w:val="00562869"/>
    <w:rsid w:val="005636C1"/>
    <w:rsid w:val="00563A90"/>
    <w:rsid w:val="00563DCA"/>
    <w:rsid w:val="00563FBB"/>
    <w:rsid w:val="00564608"/>
    <w:rsid w:val="00564935"/>
    <w:rsid w:val="00564C1F"/>
    <w:rsid w:val="005650EF"/>
    <w:rsid w:val="00565551"/>
    <w:rsid w:val="00565B1E"/>
    <w:rsid w:val="00566398"/>
    <w:rsid w:val="0056691D"/>
    <w:rsid w:val="00566954"/>
    <w:rsid w:val="00566C04"/>
    <w:rsid w:val="00567157"/>
    <w:rsid w:val="005703C1"/>
    <w:rsid w:val="005703D6"/>
    <w:rsid w:val="00570662"/>
    <w:rsid w:val="005716B5"/>
    <w:rsid w:val="005719A4"/>
    <w:rsid w:val="0057282A"/>
    <w:rsid w:val="00573248"/>
    <w:rsid w:val="00573E35"/>
    <w:rsid w:val="005759F2"/>
    <w:rsid w:val="00575B7E"/>
    <w:rsid w:val="00575E63"/>
    <w:rsid w:val="00576187"/>
    <w:rsid w:val="005762DE"/>
    <w:rsid w:val="00576481"/>
    <w:rsid w:val="00576A85"/>
    <w:rsid w:val="00577010"/>
    <w:rsid w:val="00577161"/>
    <w:rsid w:val="005775CB"/>
    <w:rsid w:val="0057775E"/>
    <w:rsid w:val="00577B40"/>
    <w:rsid w:val="00577EFA"/>
    <w:rsid w:val="005802F7"/>
    <w:rsid w:val="005807A5"/>
    <w:rsid w:val="005813D3"/>
    <w:rsid w:val="0058144F"/>
    <w:rsid w:val="005816C1"/>
    <w:rsid w:val="0058195C"/>
    <w:rsid w:val="00581B2D"/>
    <w:rsid w:val="005820CC"/>
    <w:rsid w:val="0058363C"/>
    <w:rsid w:val="00583D0A"/>
    <w:rsid w:val="00583E62"/>
    <w:rsid w:val="00584016"/>
    <w:rsid w:val="00584377"/>
    <w:rsid w:val="00584491"/>
    <w:rsid w:val="00584BA4"/>
    <w:rsid w:val="00584ED1"/>
    <w:rsid w:val="00585F0D"/>
    <w:rsid w:val="0058636A"/>
    <w:rsid w:val="0058672F"/>
    <w:rsid w:val="005868D0"/>
    <w:rsid w:val="00586F91"/>
    <w:rsid w:val="00587734"/>
    <w:rsid w:val="0058786D"/>
    <w:rsid w:val="00591118"/>
    <w:rsid w:val="005911D8"/>
    <w:rsid w:val="0059126A"/>
    <w:rsid w:val="005916AC"/>
    <w:rsid w:val="0059194E"/>
    <w:rsid w:val="00591F91"/>
    <w:rsid w:val="00594A7B"/>
    <w:rsid w:val="0059505F"/>
    <w:rsid w:val="00595110"/>
    <w:rsid w:val="00595184"/>
    <w:rsid w:val="00595498"/>
    <w:rsid w:val="005955A9"/>
    <w:rsid w:val="00595D28"/>
    <w:rsid w:val="0059649A"/>
    <w:rsid w:val="0059665F"/>
    <w:rsid w:val="00596700"/>
    <w:rsid w:val="005967C7"/>
    <w:rsid w:val="00596F83"/>
    <w:rsid w:val="00597479"/>
    <w:rsid w:val="00597A8E"/>
    <w:rsid w:val="00597CAD"/>
    <w:rsid w:val="005A0887"/>
    <w:rsid w:val="005A0C97"/>
    <w:rsid w:val="005A1758"/>
    <w:rsid w:val="005A1883"/>
    <w:rsid w:val="005A1CDA"/>
    <w:rsid w:val="005A216C"/>
    <w:rsid w:val="005A2826"/>
    <w:rsid w:val="005A4E61"/>
    <w:rsid w:val="005A5493"/>
    <w:rsid w:val="005A5A36"/>
    <w:rsid w:val="005A6A04"/>
    <w:rsid w:val="005A7387"/>
    <w:rsid w:val="005A750C"/>
    <w:rsid w:val="005A7953"/>
    <w:rsid w:val="005A7ABE"/>
    <w:rsid w:val="005B0B12"/>
    <w:rsid w:val="005B0BD9"/>
    <w:rsid w:val="005B130B"/>
    <w:rsid w:val="005B2C31"/>
    <w:rsid w:val="005B2E5A"/>
    <w:rsid w:val="005B31EE"/>
    <w:rsid w:val="005B34DF"/>
    <w:rsid w:val="005B3DC7"/>
    <w:rsid w:val="005B4032"/>
    <w:rsid w:val="005B4867"/>
    <w:rsid w:val="005B48B9"/>
    <w:rsid w:val="005B4A31"/>
    <w:rsid w:val="005B4EB7"/>
    <w:rsid w:val="005B527C"/>
    <w:rsid w:val="005B5554"/>
    <w:rsid w:val="005B5621"/>
    <w:rsid w:val="005B6690"/>
    <w:rsid w:val="005B6AEC"/>
    <w:rsid w:val="005B7036"/>
    <w:rsid w:val="005B7539"/>
    <w:rsid w:val="005C08FF"/>
    <w:rsid w:val="005C0BF8"/>
    <w:rsid w:val="005C0D2C"/>
    <w:rsid w:val="005C0D4A"/>
    <w:rsid w:val="005C0ED6"/>
    <w:rsid w:val="005C10F2"/>
    <w:rsid w:val="005C15BE"/>
    <w:rsid w:val="005C210E"/>
    <w:rsid w:val="005C2113"/>
    <w:rsid w:val="005C2314"/>
    <w:rsid w:val="005C2999"/>
    <w:rsid w:val="005C2A37"/>
    <w:rsid w:val="005C2C30"/>
    <w:rsid w:val="005C2EF1"/>
    <w:rsid w:val="005C4086"/>
    <w:rsid w:val="005C4094"/>
    <w:rsid w:val="005C5431"/>
    <w:rsid w:val="005C5949"/>
    <w:rsid w:val="005C5F7A"/>
    <w:rsid w:val="005C64F5"/>
    <w:rsid w:val="005C6952"/>
    <w:rsid w:val="005C73A0"/>
    <w:rsid w:val="005C755B"/>
    <w:rsid w:val="005D02EF"/>
    <w:rsid w:val="005D0790"/>
    <w:rsid w:val="005D0AA5"/>
    <w:rsid w:val="005D0D56"/>
    <w:rsid w:val="005D0E7C"/>
    <w:rsid w:val="005D1073"/>
    <w:rsid w:val="005D177F"/>
    <w:rsid w:val="005D1ACC"/>
    <w:rsid w:val="005D22E1"/>
    <w:rsid w:val="005D230B"/>
    <w:rsid w:val="005D39E4"/>
    <w:rsid w:val="005D3B22"/>
    <w:rsid w:val="005D3BAB"/>
    <w:rsid w:val="005D4C24"/>
    <w:rsid w:val="005D5099"/>
    <w:rsid w:val="005D5269"/>
    <w:rsid w:val="005D5FE0"/>
    <w:rsid w:val="005D61F6"/>
    <w:rsid w:val="005D658E"/>
    <w:rsid w:val="005D6610"/>
    <w:rsid w:val="005D66EC"/>
    <w:rsid w:val="005D6D19"/>
    <w:rsid w:val="005D7429"/>
    <w:rsid w:val="005E040D"/>
    <w:rsid w:val="005E0466"/>
    <w:rsid w:val="005E05CE"/>
    <w:rsid w:val="005E0D02"/>
    <w:rsid w:val="005E10AC"/>
    <w:rsid w:val="005E12A2"/>
    <w:rsid w:val="005E1457"/>
    <w:rsid w:val="005E20A7"/>
    <w:rsid w:val="005E34B2"/>
    <w:rsid w:val="005E3512"/>
    <w:rsid w:val="005E4905"/>
    <w:rsid w:val="005E4962"/>
    <w:rsid w:val="005E4D35"/>
    <w:rsid w:val="005E563A"/>
    <w:rsid w:val="005E61C6"/>
    <w:rsid w:val="005E6962"/>
    <w:rsid w:val="005E69C3"/>
    <w:rsid w:val="005E6BA4"/>
    <w:rsid w:val="005E6C6C"/>
    <w:rsid w:val="005E74DB"/>
    <w:rsid w:val="005E7684"/>
    <w:rsid w:val="005E7E77"/>
    <w:rsid w:val="005F0225"/>
    <w:rsid w:val="005F0394"/>
    <w:rsid w:val="005F1022"/>
    <w:rsid w:val="005F10D0"/>
    <w:rsid w:val="005F147A"/>
    <w:rsid w:val="005F20E9"/>
    <w:rsid w:val="005F2A3A"/>
    <w:rsid w:val="005F2D0A"/>
    <w:rsid w:val="005F2DAE"/>
    <w:rsid w:val="005F2E70"/>
    <w:rsid w:val="005F4767"/>
    <w:rsid w:val="005F49A6"/>
    <w:rsid w:val="005F49B4"/>
    <w:rsid w:val="005F58DB"/>
    <w:rsid w:val="005F62D5"/>
    <w:rsid w:val="005F6468"/>
    <w:rsid w:val="005F6C9C"/>
    <w:rsid w:val="005F7175"/>
    <w:rsid w:val="005F7218"/>
    <w:rsid w:val="00600389"/>
    <w:rsid w:val="006007DB"/>
    <w:rsid w:val="0060081B"/>
    <w:rsid w:val="00600C83"/>
    <w:rsid w:val="00600EC0"/>
    <w:rsid w:val="00601397"/>
    <w:rsid w:val="006027C9"/>
    <w:rsid w:val="0060358D"/>
    <w:rsid w:val="0060379A"/>
    <w:rsid w:val="0060546D"/>
    <w:rsid w:val="00605734"/>
    <w:rsid w:val="006058AC"/>
    <w:rsid w:val="00605EA5"/>
    <w:rsid w:val="0060637C"/>
    <w:rsid w:val="00607418"/>
    <w:rsid w:val="00610428"/>
    <w:rsid w:val="006109EF"/>
    <w:rsid w:val="00610C97"/>
    <w:rsid w:val="00610F77"/>
    <w:rsid w:val="00611416"/>
    <w:rsid w:val="00612974"/>
    <w:rsid w:val="00612C4B"/>
    <w:rsid w:val="0061305D"/>
    <w:rsid w:val="00613C46"/>
    <w:rsid w:val="00613FE2"/>
    <w:rsid w:val="0061450C"/>
    <w:rsid w:val="00614613"/>
    <w:rsid w:val="006148B8"/>
    <w:rsid w:val="00614A3F"/>
    <w:rsid w:val="00614CC7"/>
    <w:rsid w:val="00615911"/>
    <w:rsid w:val="00616188"/>
    <w:rsid w:val="00616649"/>
    <w:rsid w:val="00616BA6"/>
    <w:rsid w:val="00617076"/>
    <w:rsid w:val="006171AC"/>
    <w:rsid w:val="0061728E"/>
    <w:rsid w:val="00620B2A"/>
    <w:rsid w:val="00621423"/>
    <w:rsid w:val="006217B8"/>
    <w:rsid w:val="00621C30"/>
    <w:rsid w:val="00624191"/>
    <w:rsid w:val="00624679"/>
    <w:rsid w:val="00624A0B"/>
    <w:rsid w:val="00625A32"/>
    <w:rsid w:val="00625A80"/>
    <w:rsid w:val="00625DC8"/>
    <w:rsid w:val="00626263"/>
    <w:rsid w:val="006265FC"/>
    <w:rsid w:val="00626641"/>
    <w:rsid w:val="006269F1"/>
    <w:rsid w:val="00626AB9"/>
    <w:rsid w:val="00626E48"/>
    <w:rsid w:val="00626F16"/>
    <w:rsid w:val="00627078"/>
    <w:rsid w:val="00627EAE"/>
    <w:rsid w:val="00627F79"/>
    <w:rsid w:val="0063009B"/>
    <w:rsid w:val="00631896"/>
    <w:rsid w:val="00631E68"/>
    <w:rsid w:val="006322C0"/>
    <w:rsid w:val="0063230B"/>
    <w:rsid w:val="006329AC"/>
    <w:rsid w:val="00632C63"/>
    <w:rsid w:val="00632F52"/>
    <w:rsid w:val="00633045"/>
    <w:rsid w:val="006336A9"/>
    <w:rsid w:val="00634262"/>
    <w:rsid w:val="0063462D"/>
    <w:rsid w:val="00634EDE"/>
    <w:rsid w:val="00635847"/>
    <w:rsid w:val="006358B4"/>
    <w:rsid w:val="00635B59"/>
    <w:rsid w:val="006366DF"/>
    <w:rsid w:val="00636A83"/>
    <w:rsid w:val="00636CAC"/>
    <w:rsid w:val="00636E1E"/>
    <w:rsid w:val="00636E63"/>
    <w:rsid w:val="006374A7"/>
    <w:rsid w:val="006379A5"/>
    <w:rsid w:val="0064062C"/>
    <w:rsid w:val="0064132D"/>
    <w:rsid w:val="00641353"/>
    <w:rsid w:val="00641686"/>
    <w:rsid w:val="00642167"/>
    <w:rsid w:val="0064235B"/>
    <w:rsid w:val="00642CFE"/>
    <w:rsid w:val="00642DD2"/>
    <w:rsid w:val="00643462"/>
    <w:rsid w:val="00643D2E"/>
    <w:rsid w:val="00643ED2"/>
    <w:rsid w:val="0064401E"/>
    <w:rsid w:val="0064435F"/>
    <w:rsid w:val="006444E2"/>
    <w:rsid w:val="006447A2"/>
    <w:rsid w:val="00644866"/>
    <w:rsid w:val="00645054"/>
    <w:rsid w:val="00645471"/>
    <w:rsid w:val="00646B7B"/>
    <w:rsid w:val="00646BF6"/>
    <w:rsid w:val="00647681"/>
    <w:rsid w:val="00647B4B"/>
    <w:rsid w:val="00647FBF"/>
    <w:rsid w:val="006506E7"/>
    <w:rsid w:val="00650A74"/>
    <w:rsid w:val="00650B55"/>
    <w:rsid w:val="00651E4E"/>
    <w:rsid w:val="00651EDA"/>
    <w:rsid w:val="00653DCB"/>
    <w:rsid w:val="00653FA1"/>
    <w:rsid w:val="0065421A"/>
    <w:rsid w:val="00654939"/>
    <w:rsid w:val="0065498F"/>
    <w:rsid w:val="0065500C"/>
    <w:rsid w:val="00655113"/>
    <w:rsid w:val="006552EA"/>
    <w:rsid w:val="006552FD"/>
    <w:rsid w:val="00655A79"/>
    <w:rsid w:val="00655D34"/>
    <w:rsid w:val="00655F5F"/>
    <w:rsid w:val="00655F96"/>
    <w:rsid w:val="00656896"/>
    <w:rsid w:val="00656BEE"/>
    <w:rsid w:val="006607BD"/>
    <w:rsid w:val="00660CEB"/>
    <w:rsid w:val="00660D5D"/>
    <w:rsid w:val="00660FA6"/>
    <w:rsid w:val="006617AF"/>
    <w:rsid w:val="00661CCF"/>
    <w:rsid w:val="00662390"/>
    <w:rsid w:val="00663197"/>
    <w:rsid w:val="00664798"/>
    <w:rsid w:val="006649FF"/>
    <w:rsid w:val="00664F7C"/>
    <w:rsid w:val="006656E1"/>
    <w:rsid w:val="00665CD7"/>
    <w:rsid w:val="0066631B"/>
    <w:rsid w:val="006665CB"/>
    <w:rsid w:val="006667A0"/>
    <w:rsid w:val="006668D4"/>
    <w:rsid w:val="00666BB6"/>
    <w:rsid w:val="00666C32"/>
    <w:rsid w:val="00667663"/>
    <w:rsid w:val="0066772C"/>
    <w:rsid w:val="00667F1C"/>
    <w:rsid w:val="0067001E"/>
    <w:rsid w:val="0067016D"/>
    <w:rsid w:val="006702D5"/>
    <w:rsid w:val="00670E57"/>
    <w:rsid w:val="00670E7C"/>
    <w:rsid w:val="006710C9"/>
    <w:rsid w:val="006711B9"/>
    <w:rsid w:val="00671545"/>
    <w:rsid w:val="00671D19"/>
    <w:rsid w:val="0067204F"/>
    <w:rsid w:val="00672861"/>
    <w:rsid w:val="00672AC9"/>
    <w:rsid w:val="00672FBF"/>
    <w:rsid w:val="006733D2"/>
    <w:rsid w:val="00673A85"/>
    <w:rsid w:val="00674835"/>
    <w:rsid w:val="006748D7"/>
    <w:rsid w:val="00674F3F"/>
    <w:rsid w:val="00676BAF"/>
    <w:rsid w:val="00677316"/>
    <w:rsid w:val="00677B50"/>
    <w:rsid w:val="0068007D"/>
    <w:rsid w:val="006806C5"/>
    <w:rsid w:val="006815B6"/>
    <w:rsid w:val="006816CC"/>
    <w:rsid w:val="00681DE3"/>
    <w:rsid w:val="00681DFB"/>
    <w:rsid w:val="006824DD"/>
    <w:rsid w:val="00682730"/>
    <w:rsid w:val="00682F14"/>
    <w:rsid w:val="00683BA0"/>
    <w:rsid w:val="0068403C"/>
    <w:rsid w:val="006846B8"/>
    <w:rsid w:val="00684D0E"/>
    <w:rsid w:val="006865C0"/>
    <w:rsid w:val="0069004B"/>
    <w:rsid w:val="006902A6"/>
    <w:rsid w:val="00690472"/>
    <w:rsid w:val="00690E4C"/>
    <w:rsid w:val="006911BE"/>
    <w:rsid w:val="0069183F"/>
    <w:rsid w:val="006920F4"/>
    <w:rsid w:val="006926C2"/>
    <w:rsid w:val="00692730"/>
    <w:rsid w:val="0069286D"/>
    <w:rsid w:val="00693160"/>
    <w:rsid w:val="0069349B"/>
    <w:rsid w:val="00693F5C"/>
    <w:rsid w:val="006941ED"/>
    <w:rsid w:val="00694D7F"/>
    <w:rsid w:val="00695A5C"/>
    <w:rsid w:val="00695DC1"/>
    <w:rsid w:val="006964AD"/>
    <w:rsid w:val="00696E5E"/>
    <w:rsid w:val="0069787C"/>
    <w:rsid w:val="00697B3C"/>
    <w:rsid w:val="00697F2E"/>
    <w:rsid w:val="006A0ED4"/>
    <w:rsid w:val="006A1115"/>
    <w:rsid w:val="006A149B"/>
    <w:rsid w:val="006A1DF4"/>
    <w:rsid w:val="006A208B"/>
    <w:rsid w:val="006A245B"/>
    <w:rsid w:val="006A24BE"/>
    <w:rsid w:val="006A274C"/>
    <w:rsid w:val="006A29F1"/>
    <w:rsid w:val="006A2E88"/>
    <w:rsid w:val="006A344E"/>
    <w:rsid w:val="006A3653"/>
    <w:rsid w:val="006A3982"/>
    <w:rsid w:val="006A46FB"/>
    <w:rsid w:val="006A47EE"/>
    <w:rsid w:val="006A4946"/>
    <w:rsid w:val="006A5434"/>
    <w:rsid w:val="006A5634"/>
    <w:rsid w:val="006A567C"/>
    <w:rsid w:val="006A59E5"/>
    <w:rsid w:val="006A603C"/>
    <w:rsid w:val="006A6FDF"/>
    <w:rsid w:val="006A77EC"/>
    <w:rsid w:val="006A7BC4"/>
    <w:rsid w:val="006A7C9D"/>
    <w:rsid w:val="006A7E87"/>
    <w:rsid w:val="006B0BBE"/>
    <w:rsid w:val="006B0DFA"/>
    <w:rsid w:val="006B156A"/>
    <w:rsid w:val="006B1B3B"/>
    <w:rsid w:val="006B1E5C"/>
    <w:rsid w:val="006B232C"/>
    <w:rsid w:val="006B2CCC"/>
    <w:rsid w:val="006B2DEA"/>
    <w:rsid w:val="006B2E0C"/>
    <w:rsid w:val="006B300E"/>
    <w:rsid w:val="006B3151"/>
    <w:rsid w:val="006B3E3B"/>
    <w:rsid w:val="006B4146"/>
    <w:rsid w:val="006B419D"/>
    <w:rsid w:val="006B43FF"/>
    <w:rsid w:val="006B4C11"/>
    <w:rsid w:val="006B56B0"/>
    <w:rsid w:val="006B5D41"/>
    <w:rsid w:val="006B650A"/>
    <w:rsid w:val="006B6732"/>
    <w:rsid w:val="006B690D"/>
    <w:rsid w:val="006B72D5"/>
    <w:rsid w:val="006C0933"/>
    <w:rsid w:val="006C09A1"/>
    <w:rsid w:val="006C1865"/>
    <w:rsid w:val="006C2082"/>
    <w:rsid w:val="006C25A5"/>
    <w:rsid w:val="006C2B5F"/>
    <w:rsid w:val="006C39CD"/>
    <w:rsid w:val="006C3AA6"/>
    <w:rsid w:val="006C3E1E"/>
    <w:rsid w:val="006C423D"/>
    <w:rsid w:val="006C4539"/>
    <w:rsid w:val="006C4CC8"/>
    <w:rsid w:val="006C5973"/>
    <w:rsid w:val="006C5EA5"/>
    <w:rsid w:val="006C6406"/>
    <w:rsid w:val="006C6695"/>
    <w:rsid w:val="006C6786"/>
    <w:rsid w:val="006C6B5C"/>
    <w:rsid w:val="006C7020"/>
    <w:rsid w:val="006C71EE"/>
    <w:rsid w:val="006C74FE"/>
    <w:rsid w:val="006D042F"/>
    <w:rsid w:val="006D07F2"/>
    <w:rsid w:val="006D08F3"/>
    <w:rsid w:val="006D1544"/>
    <w:rsid w:val="006D1545"/>
    <w:rsid w:val="006D2074"/>
    <w:rsid w:val="006D27D0"/>
    <w:rsid w:val="006D2B53"/>
    <w:rsid w:val="006D2CA1"/>
    <w:rsid w:val="006D3A57"/>
    <w:rsid w:val="006D4694"/>
    <w:rsid w:val="006D4EE4"/>
    <w:rsid w:val="006D4FFC"/>
    <w:rsid w:val="006D5134"/>
    <w:rsid w:val="006D66E5"/>
    <w:rsid w:val="006D7DFF"/>
    <w:rsid w:val="006D7F58"/>
    <w:rsid w:val="006E0004"/>
    <w:rsid w:val="006E08F0"/>
    <w:rsid w:val="006E0B25"/>
    <w:rsid w:val="006E0FF5"/>
    <w:rsid w:val="006E19C8"/>
    <w:rsid w:val="006E2369"/>
    <w:rsid w:val="006E23EE"/>
    <w:rsid w:val="006E27E4"/>
    <w:rsid w:val="006E2A33"/>
    <w:rsid w:val="006E2D0F"/>
    <w:rsid w:val="006E32D7"/>
    <w:rsid w:val="006E3852"/>
    <w:rsid w:val="006E3ABA"/>
    <w:rsid w:val="006E3F92"/>
    <w:rsid w:val="006E4A13"/>
    <w:rsid w:val="006E507E"/>
    <w:rsid w:val="006E5B1D"/>
    <w:rsid w:val="006E620D"/>
    <w:rsid w:val="006E7004"/>
    <w:rsid w:val="006E76FD"/>
    <w:rsid w:val="006E7B2E"/>
    <w:rsid w:val="006E7F96"/>
    <w:rsid w:val="006E7F9C"/>
    <w:rsid w:val="006F0460"/>
    <w:rsid w:val="006F0853"/>
    <w:rsid w:val="006F0A33"/>
    <w:rsid w:val="006F0C7B"/>
    <w:rsid w:val="006F11D6"/>
    <w:rsid w:val="006F1241"/>
    <w:rsid w:val="006F15EE"/>
    <w:rsid w:val="006F25F8"/>
    <w:rsid w:val="006F3A42"/>
    <w:rsid w:val="006F3B4A"/>
    <w:rsid w:val="006F3DA5"/>
    <w:rsid w:val="006F4D3B"/>
    <w:rsid w:val="006F6367"/>
    <w:rsid w:val="006F6599"/>
    <w:rsid w:val="006F6AF0"/>
    <w:rsid w:val="006F6E27"/>
    <w:rsid w:val="006F728C"/>
    <w:rsid w:val="006F74B4"/>
    <w:rsid w:val="006F756F"/>
    <w:rsid w:val="006F7680"/>
    <w:rsid w:val="00700277"/>
    <w:rsid w:val="00700968"/>
    <w:rsid w:val="00701100"/>
    <w:rsid w:val="007012D6"/>
    <w:rsid w:val="00701551"/>
    <w:rsid w:val="0070199D"/>
    <w:rsid w:val="00701BB4"/>
    <w:rsid w:val="007024D6"/>
    <w:rsid w:val="00702B0B"/>
    <w:rsid w:val="007030E9"/>
    <w:rsid w:val="00704025"/>
    <w:rsid w:val="0070414D"/>
    <w:rsid w:val="00705047"/>
    <w:rsid w:val="0070509F"/>
    <w:rsid w:val="007051DE"/>
    <w:rsid w:val="00706280"/>
    <w:rsid w:val="00706E56"/>
    <w:rsid w:val="007070CE"/>
    <w:rsid w:val="00707154"/>
    <w:rsid w:val="00707189"/>
    <w:rsid w:val="00707519"/>
    <w:rsid w:val="00707E58"/>
    <w:rsid w:val="00710885"/>
    <w:rsid w:val="00710BA2"/>
    <w:rsid w:val="00711515"/>
    <w:rsid w:val="00712C16"/>
    <w:rsid w:val="00713393"/>
    <w:rsid w:val="00713592"/>
    <w:rsid w:val="00713649"/>
    <w:rsid w:val="00713DE4"/>
    <w:rsid w:val="00713F67"/>
    <w:rsid w:val="00714086"/>
    <w:rsid w:val="00714B39"/>
    <w:rsid w:val="00715202"/>
    <w:rsid w:val="00715797"/>
    <w:rsid w:val="0071620E"/>
    <w:rsid w:val="00716BE4"/>
    <w:rsid w:val="00717F0A"/>
    <w:rsid w:val="00720366"/>
    <w:rsid w:val="00720993"/>
    <w:rsid w:val="007217D9"/>
    <w:rsid w:val="0072186B"/>
    <w:rsid w:val="00721F30"/>
    <w:rsid w:val="007230EE"/>
    <w:rsid w:val="0072374D"/>
    <w:rsid w:val="00723F8F"/>
    <w:rsid w:val="00723FCD"/>
    <w:rsid w:val="00724697"/>
    <w:rsid w:val="00724783"/>
    <w:rsid w:val="007249CB"/>
    <w:rsid w:val="00725261"/>
    <w:rsid w:val="00725570"/>
    <w:rsid w:val="007274EA"/>
    <w:rsid w:val="00727875"/>
    <w:rsid w:val="00730194"/>
    <w:rsid w:val="00730371"/>
    <w:rsid w:val="00730D45"/>
    <w:rsid w:val="00731686"/>
    <w:rsid w:val="0073197D"/>
    <w:rsid w:val="007319C9"/>
    <w:rsid w:val="00731C07"/>
    <w:rsid w:val="007321CB"/>
    <w:rsid w:val="0073228E"/>
    <w:rsid w:val="007323DD"/>
    <w:rsid w:val="007329CA"/>
    <w:rsid w:val="007329E3"/>
    <w:rsid w:val="00732DDA"/>
    <w:rsid w:val="00733189"/>
    <w:rsid w:val="007336AB"/>
    <w:rsid w:val="00733EE9"/>
    <w:rsid w:val="0073543F"/>
    <w:rsid w:val="0073563A"/>
    <w:rsid w:val="00735A44"/>
    <w:rsid w:val="00735F46"/>
    <w:rsid w:val="00736001"/>
    <w:rsid w:val="00736722"/>
    <w:rsid w:val="0073748D"/>
    <w:rsid w:val="0073792F"/>
    <w:rsid w:val="00737A79"/>
    <w:rsid w:val="00740BBB"/>
    <w:rsid w:val="00740FF4"/>
    <w:rsid w:val="0074123E"/>
    <w:rsid w:val="0074132B"/>
    <w:rsid w:val="0074136D"/>
    <w:rsid w:val="00741B6F"/>
    <w:rsid w:val="00742046"/>
    <w:rsid w:val="007424F0"/>
    <w:rsid w:val="0074270B"/>
    <w:rsid w:val="00742CBE"/>
    <w:rsid w:val="00743047"/>
    <w:rsid w:val="0074309B"/>
    <w:rsid w:val="00743338"/>
    <w:rsid w:val="007437A8"/>
    <w:rsid w:val="00744075"/>
    <w:rsid w:val="007442FB"/>
    <w:rsid w:val="00744316"/>
    <w:rsid w:val="00744A55"/>
    <w:rsid w:val="007457AE"/>
    <w:rsid w:val="0074591D"/>
    <w:rsid w:val="0074595C"/>
    <w:rsid w:val="00746103"/>
    <w:rsid w:val="0074619B"/>
    <w:rsid w:val="007466A4"/>
    <w:rsid w:val="007478DA"/>
    <w:rsid w:val="007505DB"/>
    <w:rsid w:val="007506DA"/>
    <w:rsid w:val="00750A51"/>
    <w:rsid w:val="00750C69"/>
    <w:rsid w:val="00751944"/>
    <w:rsid w:val="00751994"/>
    <w:rsid w:val="00751B5E"/>
    <w:rsid w:val="00751C94"/>
    <w:rsid w:val="007523E9"/>
    <w:rsid w:val="00752449"/>
    <w:rsid w:val="00752838"/>
    <w:rsid w:val="00752855"/>
    <w:rsid w:val="00752896"/>
    <w:rsid w:val="007541EC"/>
    <w:rsid w:val="007542A7"/>
    <w:rsid w:val="00754746"/>
    <w:rsid w:val="007550EE"/>
    <w:rsid w:val="0075515A"/>
    <w:rsid w:val="007553EF"/>
    <w:rsid w:val="007554E5"/>
    <w:rsid w:val="00755CA3"/>
    <w:rsid w:val="007569AD"/>
    <w:rsid w:val="00757549"/>
    <w:rsid w:val="0075758D"/>
    <w:rsid w:val="0075791A"/>
    <w:rsid w:val="00757983"/>
    <w:rsid w:val="007600A2"/>
    <w:rsid w:val="00760BCF"/>
    <w:rsid w:val="00760CF1"/>
    <w:rsid w:val="00761163"/>
    <w:rsid w:val="007620CF"/>
    <w:rsid w:val="0076224B"/>
    <w:rsid w:val="007622AE"/>
    <w:rsid w:val="00762653"/>
    <w:rsid w:val="00762B14"/>
    <w:rsid w:val="00762FC7"/>
    <w:rsid w:val="00763D2A"/>
    <w:rsid w:val="00763D39"/>
    <w:rsid w:val="00764079"/>
    <w:rsid w:val="00764979"/>
    <w:rsid w:val="0076577E"/>
    <w:rsid w:val="00765EEE"/>
    <w:rsid w:val="00765FC3"/>
    <w:rsid w:val="00766B00"/>
    <w:rsid w:val="0076713E"/>
    <w:rsid w:val="0076743C"/>
    <w:rsid w:val="007675B5"/>
    <w:rsid w:val="00767DA3"/>
    <w:rsid w:val="00770633"/>
    <w:rsid w:val="00770BDC"/>
    <w:rsid w:val="00770EB0"/>
    <w:rsid w:val="007716A9"/>
    <w:rsid w:val="00771C79"/>
    <w:rsid w:val="00772313"/>
    <w:rsid w:val="007731AC"/>
    <w:rsid w:val="00773259"/>
    <w:rsid w:val="0077372F"/>
    <w:rsid w:val="007738AA"/>
    <w:rsid w:val="00774440"/>
    <w:rsid w:val="00774873"/>
    <w:rsid w:val="007748D4"/>
    <w:rsid w:val="00774C67"/>
    <w:rsid w:val="00775C62"/>
    <w:rsid w:val="00775E47"/>
    <w:rsid w:val="00775E8E"/>
    <w:rsid w:val="00776025"/>
    <w:rsid w:val="00776087"/>
    <w:rsid w:val="007760C4"/>
    <w:rsid w:val="00776C19"/>
    <w:rsid w:val="00776E35"/>
    <w:rsid w:val="00776E7F"/>
    <w:rsid w:val="00776F3F"/>
    <w:rsid w:val="007773F8"/>
    <w:rsid w:val="00777492"/>
    <w:rsid w:val="00780229"/>
    <w:rsid w:val="00780911"/>
    <w:rsid w:val="00780F95"/>
    <w:rsid w:val="00781C9C"/>
    <w:rsid w:val="00781CBC"/>
    <w:rsid w:val="00781EA7"/>
    <w:rsid w:val="00782199"/>
    <w:rsid w:val="007825E9"/>
    <w:rsid w:val="007833E5"/>
    <w:rsid w:val="0078344D"/>
    <w:rsid w:val="00783920"/>
    <w:rsid w:val="00783951"/>
    <w:rsid w:val="00783EFF"/>
    <w:rsid w:val="00784731"/>
    <w:rsid w:val="00784997"/>
    <w:rsid w:val="00785316"/>
    <w:rsid w:val="007857AF"/>
    <w:rsid w:val="00785C00"/>
    <w:rsid w:val="00786017"/>
    <w:rsid w:val="00787028"/>
    <w:rsid w:val="007877C9"/>
    <w:rsid w:val="00790071"/>
    <w:rsid w:val="00790ACC"/>
    <w:rsid w:val="00790DAC"/>
    <w:rsid w:val="007914D0"/>
    <w:rsid w:val="0079166F"/>
    <w:rsid w:val="00791AC8"/>
    <w:rsid w:val="007932F5"/>
    <w:rsid w:val="007937F1"/>
    <w:rsid w:val="007944AC"/>
    <w:rsid w:val="00794963"/>
    <w:rsid w:val="00794986"/>
    <w:rsid w:val="0079535A"/>
    <w:rsid w:val="00795B53"/>
    <w:rsid w:val="00795F11"/>
    <w:rsid w:val="007962AF"/>
    <w:rsid w:val="00796400"/>
    <w:rsid w:val="007A085E"/>
    <w:rsid w:val="007A0EF4"/>
    <w:rsid w:val="007A150F"/>
    <w:rsid w:val="007A155D"/>
    <w:rsid w:val="007A169C"/>
    <w:rsid w:val="007A2E17"/>
    <w:rsid w:val="007A3337"/>
    <w:rsid w:val="007A346F"/>
    <w:rsid w:val="007A3B40"/>
    <w:rsid w:val="007A3CE0"/>
    <w:rsid w:val="007A4594"/>
    <w:rsid w:val="007A499E"/>
    <w:rsid w:val="007A5FBF"/>
    <w:rsid w:val="007A6AE3"/>
    <w:rsid w:val="007A6B27"/>
    <w:rsid w:val="007A6CC7"/>
    <w:rsid w:val="007A6DC4"/>
    <w:rsid w:val="007A770A"/>
    <w:rsid w:val="007B1144"/>
    <w:rsid w:val="007B174B"/>
    <w:rsid w:val="007B1842"/>
    <w:rsid w:val="007B19BA"/>
    <w:rsid w:val="007B22FA"/>
    <w:rsid w:val="007B2676"/>
    <w:rsid w:val="007B2719"/>
    <w:rsid w:val="007B2986"/>
    <w:rsid w:val="007B2AC7"/>
    <w:rsid w:val="007B2E3C"/>
    <w:rsid w:val="007B3063"/>
    <w:rsid w:val="007B3893"/>
    <w:rsid w:val="007B3C28"/>
    <w:rsid w:val="007B3DA0"/>
    <w:rsid w:val="007B3DFE"/>
    <w:rsid w:val="007B5208"/>
    <w:rsid w:val="007B5380"/>
    <w:rsid w:val="007B597B"/>
    <w:rsid w:val="007B5CCE"/>
    <w:rsid w:val="007B65A5"/>
    <w:rsid w:val="007B68CA"/>
    <w:rsid w:val="007B6E78"/>
    <w:rsid w:val="007B6ECC"/>
    <w:rsid w:val="007C261B"/>
    <w:rsid w:val="007C2831"/>
    <w:rsid w:val="007C2B81"/>
    <w:rsid w:val="007C38A9"/>
    <w:rsid w:val="007C433C"/>
    <w:rsid w:val="007C515A"/>
    <w:rsid w:val="007C5947"/>
    <w:rsid w:val="007C5ED0"/>
    <w:rsid w:val="007C6247"/>
    <w:rsid w:val="007C65FA"/>
    <w:rsid w:val="007C66D1"/>
    <w:rsid w:val="007C6815"/>
    <w:rsid w:val="007C6BC2"/>
    <w:rsid w:val="007C720D"/>
    <w:rsid w:val="007C730C"/>
    <w:rsid w:val="007C7B28"/>
    <w:rsid w:val="007D0335"/>
    <w:rsid w:val="007D1D0B"/>
    <w:rsid w:val="007D1E62"/>
    <w:rsid w:val="007D1EC4"/>
    <w:rsid w:val="007D2638"/>
    <w:rsid w:val="007D268A"/>
    <w:rsid w:val="007D26C0"/>
    <w:rsid w:val="007D2B9D"/>
    <w:rsid w:val="007D2D7A"/>
    <w:rsid w:val="007D3164"/>
    <w:rsid w:val="007D37CD"/>
    <w:rsid w:val="007D3977"/>
    <w:rsid w:val="007D4B36"/>
    <w:rsid w:val="007D4C07"/>
    <w:rsid w:val="007D50A0"/>
    <w:rsid w:val="007D52B0"/>
    <w:rsid w:val="007D52C5"/>
    <w:rsid w:val="007D5969"/>
    <w:rsid w:val="007D5A63"/>
    <w:rsid w:val="007D5AAE"/>
    <w:rsid w:val="007D75CD"/>
    <w:rsid w:val="007D7D82"/>
    <w:rsid w:val="007D7E95"/>
    <w:rsid w:val="007E01A4"/>
    <w:rsid w:val="007E08F2"/>
    <w:rsid w:val="007E1864"/>
    <w:rsid w:val="007E22D0"/>
    <w:rsid w:val="007E29EA"/>
    <w:rsid w:val="007E2B0C"/>
    <w:rsid w:val="007E315F"/>
    <w:rsid w:val="007E3A74"/>
    <w:rsid w:val="007E424F"/>
    <w:rsid w:val="007E46BF"/>
    <w:rsid w:val="007E46CE"/>
    <w:rsid w:val="007E4A2A"/>
    <w:rsid w:val="007E4C78"/>
    <w:rsid w:val="007E5070"/>
    <w:rsid w:val="007E5273"/>
    <w:rsid w:val="007E55A6"/>
    <w:rsid w:val="007E55E0"/>
    <w:rsid w:val="007E56C5"/>
    <w:rsid w:val="007E5A1F"/>
    <w:rsid w:val="007E5E14"/>
    <w:rsid w:val="007E6A57"/>
    <w:rsid w:val="007E6FC3"/>
    <w:rsid w:val="007E7D66"/>
    <w:rsid w:val="007F1475"/>
    <w:rsid w:val="007F1619"/>
    <w:rsid w:val="007F2E28"/>
    <w:rsid w:val="007F36CB"/>
    <w:rsid w:val="007F3924"/>
    <w:rsid w:val="007F3BCE"/>
    <w:rsid w:val="007F3F41"/>
    <w:rsid w:val="007F415D"/>
    <w:rsid w:val="007F42E7"/>
    <w:rsid w:val="007F44B2"/>
    <w:rsid w:val="007F5432"/>
    <w:rsid w:val="007F5BE7"/>
    <w:rsid w:val="007F7888"/>
    <w:rsid w:val="007F7EA1"/>
    <w:rsid w:val="007F7FB7"/>
    <w:rsid w:val="00800025"/>
    <w:rsid w:val="00800878"/>
    <w:rsid w:val="00800AB7"/>
    <w:rsid w:val="00801A6A"/>
    <w:rsid w:val="00802B22"/>
    <w:rsid w:val="0080346D"/>
    <w:rsid w:val="0080360B"/>
    <w:rsid w:val="008048A1"/>
    <w:rsid w:val="00804AC7"/>
    <w:rsid w:val="0080599E"/>
    <w:rsid w:val="00806658"/>
    <w:rsid w:val="008067AE"/>
    <w:rsid w:val="00806E5C"/>
    <w:rsid w:val="008071F6"/>
    <w:rsid w:val="008073B2"/>
    <w:rsid w:val="00807446"/>
    <w:rsid w:val="0080755D"/>
    <w:rsid w:val="00807EDC"/>
    <w:rsid w:val="00810581"/>
    <w:rsid w:val="00810665"/>
    <w:rsid w:val="00810E55"/>
    <w:rsid w:val="0081172F"/>
    <w:rsid w:val="00811812"/>
    <w:rsid w:val="00811D97"/>
    <w:rsid w:val="00811F02"/>
    <w:rsid w:val="0081216D"/>
    <w:rsid w:val="00813611"/>
    <w:rsid w:val="00813892"/>
    <w:rsid w:val="008140BD"/>
    <w:rsid w:val="0081419A"/>
    <w:rsid w:val="00814FC2"/>
    <w:rsid w:val="008150DC"/>
    <w:rsid w:val="008152AF"/>
    <w:rsid w:val="00815BF5"/>
    <w:rsid w:val="00816213"/>
    <w:rsid w:val="008163B3"/>
    <w:rsid w:val="00816710"/>
    <w:rsid w:val="008172CD"/>
    <w:rsid w:val="00817B04"/>
    <w:rsid w:val="00817F32"/>
    <w:rsid w:val="00817FCE"/>
    <w:rsid w:val="008202FA"/>
    <w:rsid w:val="00820850"/>
    <w:rsid w:val="00820990"/>
    <w:rsid w:val="008209DB"/>
    <w:rsid w:val="00820F5B"/>
    <w:rsid w:val="00820FB3"/>
    <w:rsid w:val="008213B1"/>
    <w:rsid w:val="00821BFD"/>
    <w:rsid w:val="00821F0A"/>
    <w:rsid w:val="00822439"/>
    <w:rsid w:val="008225F0"/>
    <w:rsid w:val="00822C50"/>
    <w:rsid w:val="00822E55"/>
    <w:rsid w:val="008232AF"/>
    <w:rsid w:val="0082344F"/>
    <w:rsid w:val="0082417D"/>
    <w:rsid w:val="00824256"/>
    <w:rsid w:val="00824539"/>
    <w:rsid w:val="00824A07"/>
    <w:rsid w:val="00824AEA"/>
    <w:rsid w:val="00824C86"/>
    <w:rsid w:val="00825CCC"/>
    <w:rsid w:val="00826B29"/>
    <w:rsid w:val="00826DA8"/>
    <w:rsid w:val="0082799D"/>
    <w:rsid w:val="008305E1"/>
    <w:rsid w:val="008319F3"/>
    <w:rsid w:val="0083207C"/>
    <w:rsid w:val="0083242C"/>
    <w:rsid w:val="0083316B"/>
    <w:rsid w:val="0083393B"/>
    <w:rsid w:val="00834C1F"/>
    <w:rsid w:val="008352B2"/>
    <w:rsid w:val="00835AB6"/>
    <w:rsid w:val="008369E4"/>
    <w:rsid w:val="008370A3"/>
    <w:rsid w:val="00837452"/>
    <w:rsid w:val="008376A5"/>
    <w:rsid w:val="00837D81"/>
    <w:rsid w:val="00837EE7"/>
    <w:rsid w:val="008414CC"/>
    <w:rsid w:val="008420E2"/>
    <w:rsid w:val="00842ABB"/>
    <w:rsid w:val="00842D59"/>
    <w:rsid w:val="008434DA"/>
    <w:rsid w:val="0084410B"/>
    <w:rsid w:val="0084446C"/>
    <w:rsid w:val="008445E7"/>
    <w:rsid w:val="00844888"/>
    <w:rsid w:val="00844ABC"/>
    <w:rsid w:val="00844B03"/>
    <w:rsid w:val="00845531"/>
    <w:rsid w:val="00846CA5"/>
    <w:rsid w:val="00846F41"/>
    <w:rsid w:val="00847386"/>
    <w:rsid w:val="0084769D"/>
    <w:rsid w:val="00847748"/>
    <w:rsid w:val="00847D89"/>
    <w:rsid w:val="00847FAC"/>
    <w:rsid w:val="0085000F"/>
    <w:rsid w:val="0085068E"/>
    <w:rsid w:val="00850D2F"/>
    <w:rsid w:val="008514E1"/>
    <w:rsid w:val="00851557"/>
    <w:rsid w:val="008518C0"/>
    <w:rsid w:val="008519F3"/>
    <w:rsid w:val="00851F31"/>
    <w:rsid w:val="00851F6E"/>
    <w:rsid w:val="00852827"/>
    <w:rsid w:val="0085355E"/>
    <w:rsid w:val="008546ED"/>
    <w:rsid w:val="0085489E"/>
    <w:rsid w:val="00855B86"/>
    <w:rsid w:val="00855FD3"/>
    <w:rsid w:val="00856D04"/>
    <w:rsid w:val="00857DC7"/>
    <w:rsid w:val="008603F2"/>
    <w:rsid w:val="0086066A"/>
    <w:rsid w:val="0086077B"/>
    <w:rsid w:val="00861576"/>
    <w:rsid w:val="00861C7A"/>
    <w:rsid w:val="00862121"/>
    <w:rsid w:val="0086374A"/>
    <w:rsid w:val="00863A09"/>
    <w:rsid w:val="00863CA0"/>
    <w:rsid w:val="00863EE6"/>
    <w:rsid w:val="008648F1"/>
    <w:rsid w:val="008648FF"/>
    <w:rsid w:val="00864F9B"/>
    <w:rsid w:val="00865210"/>
    <w:rsid w:val="00865F34"/>
    <w:rsid w:val="00866C0E"/>
    <w:rsid w:val="00867923"/>
    <w:rsid w:val="00867A9E"/>
    <w:rsid w:val="00867CCB"/>
    <w:rsid w:val="00867D50"/>
    <w:rsid w:val="0087101A"/>
    <w:rsid w:val="00871734"/>
    <w:rsid w:val="0087191B"/>
    <w:rsid w:val="00872587"/>
    <w:rsid w:val="008736AF"/>
    <w:rsid w:val="0087373C"/>
    <w:rsid w:val="00873CA9"/>
    <w:rsid w:val="008741CB"/>
    <w:rsid w:val="008743F9"/>
    <w:rsid w:val="00874612"/>
    <w:rsid w:val="008748E6"/>
    <w:rsid w:val="00875129"/>
    <w:rsid w:val="00875A7F"/>
    <w:rsid w:val="008769E5"/>
    <w:rsid w:val="0087728D"/>
    <w:rsid w:val="0087742D"/>
    <w:rsid w:val="008779C6"/>
    <w:rsid w:val="00877AD6"/>
    <w:rsid w:val="008800E9"/>
    <w:rsid w:val="008802FD"/>
    <w:rsid w:val="00880505"/>
    <w:rsid w:val="00882FF0"/>
    <w:rsid w:val="00883533"/>
    <w:rsid w:val="008838B8"/>
    <w:rsid w:val="0088392A"/>
    <w:rsid w:val="00883EA6"/>
    <w:rsid w:val="008840A1"/>
    <w:rsid w:val="0088410C"/>
    <w:rsid w:val="008849ED"/>
    <w:rsid w:val="0088534D"/>
    <w:rsid w:val="00885615"/>
    <w:rsid w:val="00885657"/>
    <w:rsid w:val="00885D65"/>
    <w:rsid w:val="00885F8D"/>
    <w:rsid w:val="008869EC"/>
    <w:rsid w:val="00886C1A"/>
    <w:rsid w:val="00886E8F"/>
    <w:rsid w:val="0088728D"/>
    <w:rsid w:val="008873CA"/>
    <w:rsid w:val="00887962"/>
    <w:rsid w:val="008903C8"/>
    <w:rsid w:val="00890521"/>
    <w:rsid w:val="00891200"/>
    <w:rsid w:val="008912CA"/>
    <w:rsid w:val="008918DD"/>
    <w:rsid w:val="00891B95"/>
    <w:rsid w:val="00891C03"/>
    <w:rsid w:val="00891F81"/>
    <w:rsid w:val="00892048"/>
    <w:rsid w:val="00892718"/>
    <w:rsid w:val="00892FF9"/>
    <w:rsid w:val="0089310B"/>
    <w:rsid w:val="00893856"/>
    <w:rsid w:val="0089385D"/>
    <w:rsid w:val="008938DB"/>
    <w:rsid w:val="008946DD"/>
    <w:rsid w:val="00894E5A"/>
    <w:rsid w:val="0089553D"/>
    <w:rsid w:val="008956B1"/>
    <w:rsid w:val="00895AF0"/>
    <w:rsid w:val="00895DA4"/>
    <w:rsid w:val="00896B3C"/>
    <w:rsid w:val="00896B61"/>
    <w:rsid w:val="00896C58"/>
    <w:rsid w:val="00897A93"/>
    <w:rsid w:val="008A095B"/>
    <w:rsid w:val="008A1B84"/>
    <w:rsid w:val="008A1CB7"/>
    <w:rsid w:val="008A1F94"/>
    <w:rsid w:val="008A226A"/>
    <w:rsid w:val="008A2CCA"/>
    <w:rsid w:val="008A2F26"/>
    <w:rsid w:val="008A3605"/>
    <w:rsid w:val="008A47EB"/>
    <w:rsid w:val="008A5B19"/>
    <w:rsid w:val="008A5B58"/>
    <w:rsid w:val="008A6355"/>
    <w:rsid w:val="008A646A"/>
    <w:rsid w:val="008A6607"/>
    <w:rsid w:val="008A6728"/>
    <w:rsid w:val="008A7D1E"/>
    <w:rsid w:val="008A7E66"/>
    <w:rsid w:val="008A7E84"/>
    <w:rsid w:val="008B014C"/>
    <w:rsid w:val="008B08A7"/>
    <w:rsid w:val="008B0B0D"/>
    <w:rsid w:val="008B0FDF"/>
    <w:rsid w:val="008B13E3"/>
    <w:rsid w:val="008B1405"/>
    <w:rsid w:val="008B18BA"/>
    <w:rsid w:val="008B1A9A"/>
    <w:rsid w:val="008B2165"/>
    <w:rsid w:val="008B27C8"/>
    <w:rsid w:val="008B2B06"/>
    <w:rsid w:val="008B3131"/>
    <w:rsid w:val="008B35C2"/>
    <w:rsid w:val="008B3979"/>
    <w:rsid w:val="008B3D43"/>
    <w:rsid w:val="008B4173"/>
    <w:rsid w:val="008B43C0"/>
    <w:rsid w:val="008B44CC"/>
    <w:rsid w:val="008B45FD"/>
    <w:rsid w:val="008B54A1"/>
    <w:rsid w:val="008B589B"/>
    <w:rsid w:val="008B59BA"/>
    <w:rsid w:val="008B603B"/>
    <w:rsid w:val="008B6566"/>
    <w:rsid w:val="008B6847"/>
    <w:rsid w:val="008B69B2"/>
    <w:rsid w:val="008B6E61"/>
    <w:rsid w:val="008B7553"/>
    <w:rsid w:val="008B76FE"/>
    <w:rsid w:val="008B7C90"/>
    <w:rsid w:val="008B7E86"/>
    <w:rsid w:val="008C0055"/>
    <w:rsid w:val="008C06E9"/>
    <w:rsid w:val="008C0EC7"/>
    <w:rsid w:val="008C1C4F"/>
    <w:rsid w:val="008C2369"/>
    <w:rsid w:val="008C23A3"/>
    <w:rsid w:val="008C23BA"/>
    <w:rsid w:val="008C266E"/>
    <w:rsid w:val="008C2990"/>
    <w:rsid w:val="008C2ABA"/>
    <w:rsid w:val="008C3073"/>
    <w:rsid w:val="008C3509"/>
    <w:rsid w:val="008C374D"/>
    <w:rsid w:val="008C3956"/>
    <w:rsid w:val="008C409D"/>
    <w:rsid w:val="008C41AD"/>
    <w:rsid w:val="008C47F2"/>
    <w:rsid w:val="008C4889"/>
    <w:rsid w:val="008C51A3"/>
    <w:rsid w:val="008C5557"/>
    <w:rsid w:val="008C55AC"/>
    <w:rsid w:val="008C55FB"/>
    <w:rsid w:val="008C56A9"/>
    <w:rsid w:val="008C5777"/>
    <w:rsid w:val="008C5951"/>
    <w:rsid w:val="008C61C2"/>
    <w:rsid w:val="008C6BF2"/>
    <w:rsid w:val="008C6F99"/>
    <w:rsid w:val="008C7127"/>
    <w:rsid w:val="008C76FA"/>
    <w:rsid w:val="008C7A08"/>
    <w:rsid w:val="008C7DF6"/>
    <w:rsid w:val="008D080B"/>
    <w:rsid w:val="008D2185"/>
    <w:rsid w:val="008D2781"/>
    <w:rsid w:val="008D2D89"/>
    <w:rsid w:val="008D343C"/>
    <w:rsid w:val="008D351F"/>
    <w:rsid w:val="008D500E"/>
    <w:rsid w:val="008D59C4"/>
    <w:rsid w:val="008D5C3C"/>
    <w:rsid w:val="008D5ED4"/>
    <w:rsid w:val="008D6028"/>
    <w:rsid w:val="008D6915"/>
    <w:rsid w:val="008D6B38"/>
    <w:rsid w:val="008D6E25"/>
    <w:rsid w:val="008D6F81"/>
    <w:rsid w:val="008D6F93"/>
    <w:rsid w:val="008D7045"/>
    <w:rsid w:val="008D7625"/>
    <w:rsid w:val="008D763C"/>
    <w:rsid w:val="008E099A"/>
    <w:rsid w:val="008E0EFA"/>
    <w:rsid w:val="008E1A1F"/>
    <w:rsid w:val="008E1A21"/>
    <w:rsid w:val="008E1C7D"/>
    <w:rsid w:val="008E1CFF"/>
    <w:rsid w:val="008E20F3"/>
    <w:rsid w:val="008E2992"/>
    <w:rsid w:val="008E29A0"/>
    <w:rsid w:val="008E2A06"/>
    <w:rsid w:val="008E2F15"/>
    <w:rsid w:val="008E2F26"/>
    <w:rsid w:val="008E337A"/>
    <w:rsid w:val="008E3BAE"/>
    <w:rsid w:val="008E421B"/>
    <w:rsid w:val="008E47F1"/>
    <w:rsid w:val="008E48E7"/>
    <w:rsid w:val="008E4972"/>
    <w:rsid w:val="008E4A29"/>
    <w:rsid w:val="008E66BF"/>
    <w:rsid w:val="008E6BBB"/>
    <w:rsid w:val="008E78B6"/>
    <w:rsid w:val="008E7A45"/>
    <w:rsid w:val="008F0992"/>
    <w:rsid w:val="008F0BE3"/>
    <w:rsid w:val="008F10C1"/>
    <w:rsid w:val="008F1F9A"/>
    <w:rsid w:val="008F2ACA"/>
    <w:rsid w:val="008F2ACD"/>
    <w:rsid w:val="008F3129"/>
    <w:rsid w:val="008F35B1"/>
    <w:rsid w:val="008F38EF"/>
    <w:rsid w:val="008F4413"/>
    <w:rsid w:val="008F46A9"/>
    <w:rsid w:val="008F4B8D"/>
    <w:rsid w:val="008F5882"/>
    <w:rsid w:val="008F5888"/>
    <w:rsid w:val="008F6716"/>
    <w:rsid w:val="008F6F77"/>
    <w:rsid w:val="008F73DD"/>
    <w:rsid w:val="008F73EE"/>
    <w:rsid w:val="008F7D87"/>
    <w:rsid w:val="008F7DCE"/>
    <w:rsid w:val="00900A7D"/>
    <w:rsid w:val="00900CA9"/>
    <w:rsid w:val="009010A4"/>
    <w:rsid w:val="0090172B"/>
    <w:rsid w:val="00901814"/>
    <w:rsid w:val="009032E4"/>
    <w:rsid w:val="00903ABE"/>
    <w:rsid w:val="00903B2C"/>
    <w:rsid w:val="0090479B"/>
    <w:rsid w:val="00904E5D"/>
    <w:rsid w:val="00905A7D"/>
    <w:rsid w:val="0090630A"/>
    <w:rsid w:val="009065B5"/>
    <w:rsid w:val="00910203"/>
    <w:rsid w:val="0091030E"/>
    <w:rsid w:val="00910BD5"/>
    <w:rsid w:val="0091137F"/>
    <w:rsid w:val="0091152C"/>
    <w:rsid w:val="009116DB"/>
    <w:rsid w:val="00911CDE"/>
    <w:rsid w:val="00911CE6"/>
    <w:rsid w:val="00912A3E"/>
    <w:rsid w:val="009130DA"/>
    <w:rsid w:val="009133E5"/>
    <w:rsid w:val="00913C55"/>
    <w:rsid w:val="00913CE7"/>
    <w:rsid w:val="0091495B"/>
    <w:rsid w:val="0091499F"/>
    <w:rsid w:val="009152DD"/>
    <w:rsid w:val="009153AF"/>
    <w:rsid w:val="009154B0"/>
    <w:rsid w:val="00916705"/>
    <w:rsid w:val="00916806"/>
    <w:rsid w:val="00916922"/>
    <w:rsid w:val="0091798D"/>
    <w:rsid w:val="009207BB"/>
    <w:rsid w:val="0092081C"/>
    <w:rsid w:val="00920C2C"/>
    <w:rsid w:val="009216AA"/>
    <w:rsid w:val="00921A8B"/>
    <w:rsid w:val="00921F6F"/>
    <w:rsid w:val="00922089"/>
    <w:rsid w:val="0092275A"/>
    <w:rsid w:val="009227B2"/>
    <w:rsid w:val="00922FF5"/>
    <w:rsid w:val="00923336"/>
    <w:rsid w:val="0092427D"/>
    <w:rsid w:val="00924335"/>
    <w:rsid w:val="00924D90"/>
    <w:rsid w:val="009258B3"/>
    <w:rsid w:val="00925BC6"/>
    <w:rsid w:val="0092609D"/>
    <w:rsid w:val="0092638B"/>
    <w:rsid w:val="00926727"/>
    <w:rsid w:val="00927123"/>
    <w:rsid w:val="009277BF"/>
    <w:rsid w:val="00927AEF"/>
    <w:rsid w:val="00927B7D"/>
    <w:rsid w:val="00930016"/>
    <w:rsid w:val="00930237"/>
    <w:rsid w:val="0093086D"/>
    <w:rsid w:val="00930DAF"/>
    <w:rsid w:val="00930EE5"/>
    <w:rsid w:val="0093130B"/>
    <w:rsid w:val="00931366"/>
    <w:rsid w:val="0093167C"/>
    <w:rsid w:val="00931A15"/>
    <w:rsid w:val="00931D91"/>
    <w:rsid w:val="00932666"/>
    <w:rsid w:val="00932BD2"/>
    <w:rsid w:val="009335D5"/>
    <w:rsid w:val="00933D49"/>
    <w:rsid w:val="009342DE"/>
    <w:rsid w:val="00934C75"/>
    <w:rsid w:val="0093509D"/>
    <w:rsid w:val="00935F33"/>
    <w:rsid w:val="00936B56"/>
    <w:rsid w:val="00936D97"/>
    <w:rsid w:val="00936E82"/>
    <w:rsid w:val="009378D9"/>
    <w:rsid w:val="00937C6F"/>
    <w:rsid w:val="00940540"/>
    <w:rsid w:val="0094070A"/>
    <w:rsid w:val="0094095C"/>
    <w:rsid w:val="00940BA5"/>
    <w:rsid w:val="00941B01"/>
    <w:rsid w:val="00941E5A"/>
    <w:rsid w:val="00942661"/>
    <w:rsid w:val="009429B1"/>
    <w:rsid w:val="00943080"/>
    <w:rsid w:val="00943CDB"/>
    <w:rsid w:val="00944614"/>
    <w:rsid w:val="00944898"/>
    <w:rsid w:val="00944CB9"/>
    <w:rsid w:val="00945950"/>
    <w:rsid w:val="00945A3B"/>
    <w:rsid w:val="00945D3B"/>
    <w:rsid w:val="009466B3"/>
    <w:rsid w:val="009466EF"/>
    <w:rsid w:val="00946B30"/>
    <w:rsid w:val="0094710F"/>
    <w:rsid w:val="00947553"/>
    <w:rsid w:val="00947931"/>
    <w:rsid w:val="0095043B"/>
    <w:rsid w:val="00950531"/>
    <w:rsid w:val="00950F5B"/>
    <w:rsid w:val="00951659"/>
    <w:rsid w:val="00951A01"/>
    <w:rsid w:val="00952B81"/>
    <w:rsid w:val="00952CB3"/>
    <w:rsid w:val="00953229"/>
    <w:rsid w:val="00953307"/>
    <w:rsid w:val="00953686"/>
    <w:rsid w:val="00953A74"/>
    <w:rsid w:val="0095473D"/>
    <w:rsid w:val="0095562E"/>
    <w:rsid w:val="009557E9"/>
    <w:rsid w:val="009560E5"/>
    <w:rsid w:val="0095665C"/>
    <w:rsid w:val="00957013"/>
    <w:rsid w:val="009577A6"/>
    <w:rsid w:val="00960C15"/>
    <w:rsid w:val="00960FED"/>
    <w:rsid w:val="00961517"/>
    <w:rsid w:val="00962082"/>
    <w:rsid w:val="009629AA"/>
    <w:rsid w:val="00962C64"/>
    <w:rsid w:val="00963751"/>
    <w:rsid w:val="00963C86"/>
    <w:rsid w:val="00964A3C"/>
    <w:rsid w:val="00964A8A"/>
    <w:rsid w:val="00964A8F"/>
    <w:rsid w:val="00964DA7"/>
    <w:rsid w:val="00965457"/>
    <w:rsid w:val="00965690"/>
    <w:rsid w:val="00965986"/>
    <w:rsid w:val="00965D9C"/>
    <w:rsid w:val="009674A4"/>
    <w:rsid w:val="0096765F"/>
    <w:rsid w:val="00967998"/>
    <w:rsid w:val="00967BA0"/>
    <w:rsid w:val="0097000D"/>
    <w:rsid w:val="0097044C"/>
    <w:rsid w:val="00970B4D"/>
    <w:rsid w:val="00971054"/>
    <w:rsid w:val="00971ABE"/>
    <w:rsid w:val="00972244"/>
    <w:rsid w:val="00972468"/>
    <w:rsid w:val="00973861"/>
    <w:rsid w:val="00973877"/>
    <w:rsid w:val="00973926"/>
    <w:rsid w:val="00973A93"/>
    <w:rsid w:val="00973F39"/>
    <w:rsid w:val="00974545"/>
    <w:rsid w:val="009745E1"/>
    <w:rsid w:val="00974B06"/>
    <w:rsid w:val="0097508A"/>
    <w:rsid w:val="009751EE"/>
    <w:rsid w:val="00975265"/>
    <w:rsid w:val="009757B0"/>
    <w:rsid w:val="00975B2A"/>
    <w:rsid w:val="00976A2F"/>
    <w:rsid w:val="00976CC6"/>
    <w:rsid w:val="0097719E"/>
    <w:rsid w:val="00977236"/>
    <w:rsid w:val="009775C2"/>
    <w:rsid w:val="00977A8D"/>
    <w:rsid w:val="009805B5"/>
    <w:rsid w:val="00982388"/>
    <w:rsid w:val="009829CB"/>
    <w:rsid w:val="00983305"/>
    <w:rsid w:val="009835E4"/>
    <w:rsid w:val="00983980"/>
    <w:rsid w:val="00983E38"/>
    <w:rsid w:val="0098465B"/>
    <w:rsid w:val="009848AA"/>
    <w:rsid w:val="0098490B"/>
    <w:rsid w:val="0098496B"/>
    <w:rsid w:val="00985002"/>
    <w:rsid w:val="009852E6"/>
    <w:rsid w:val="009856E5"/>
    <w:rsid w:val="00985ABD"/>
    <w:rsid w:val="00986BD6"/>
    <w:rsid w:val="00986F3D"/>
    <w:rsid w:val="009871D6"/>
    <w:rsid w:val="00987210"/>
    <w:rsid w:val="009872C4"/>
    <w:rsid w:val="0098752C"/>
    <w:rsid w:val="0098789D"/>
    <w:rsid w:val="00987A54"/>
    <w:rsid w:val="00987B81"/>
    <w:rsid w:val="009902F3"/>
    <w:rsid w:val="0099098D"/>
    <w:rsid w:val="00990B73"/>
    <w:rsid w:val="00991600"/>
    <w:rsid w:val="00992F21"/>
    <w:rsid w:val="0099322F"/>
    <w:rsid w:val="009936AF"/>
    <w:rsid w:val="00993941"/>
    <w:rsid w:val="00993A69"/>
    <w:rsid w:val="00993F11"/>
    <w:rsid w:val="00994258"/>
    <w:rsid w:val="009943E9"/>
    <w:rsid w:val="00994D7B"/>
    <w:rsid w:val="00994FE9"/>
    <w:rsid w:val="009953BB"/>
    <w:rsid w:val="00995D8B"/>
    <w:rsid w:val="00996062"/>
    <w:rsid w:val="00996393"/>
    <w:rsid w:val="00997153"/>
    <w:rsid w:val="00997B6E"/>
    <w:rsid w:val="00997BF9"/>
    <w:rsid w:val="00997EAF"/>
    <w:rsid w:val="00997F19"/>
    <w:rsid w:val="009A0AAB"/>
    <w:rsid w:val="009A0D6F"/>
    <w:rsid w:val="009A1B14"/>
    <w:rsid w:val="009A209D"/>
    <w:rsid w:val="009A29C7"/>
    <w:rsid w:val="009A4316"/>
    <w:rsid w:val="009A4B12"/>
    <w:rsid w:val="009A4BC5"/>
    <w:rsid w:val="009A4EE7"/>
    <w:rsid w:val="009A51AD"/>
    <w:rsid w:val="009A5E33"/>
    <w:rsid w:val="009A6624"/>
    <w:rsid w:val="009A6A8E"/>
    <w:rsid w:val="009B0376"/>
    <w:rsid w:val="009B0747"/>
    <w:rsid w:val="009B1F4D"/>
    <w:rsid w:val="009B2BFB"/>
    <w:rsid w:val="009B2F13"/>
    <w:rsid w:val="009B2FBB"/>
    <w:rsid w:val="009B349E"/>
    <w:rsid w:val="009B3762"/>
    <w:rsid w:val="009B4E58"/>
    <w:rsid w:val="009B630B"/>
    <w:rsid w:val="009B69F4"/>
    <w:rsid w:val="009B6B97"/>
    <w:rsid w:val="009B6FAF"/>
    <w:rsid w:val="009B768B"/>
    <w:rsid w:val="009B7DF4"/>
    <w:rsid w:val="009C0154"/>
    <w:rsid w:val="009C077E"/>
    <w:rsid w:val="009C1FBA"/>
    <w:rsid w:val="009C24F2"/>
    <w:rsid w:val="009C4426"/>
    <w:rsid w:val="009C5738"/>
    <w:rsid w:val="009C5750"/>
    <w:rsid w:val="009C5835"/>
    <w:rsid w:val="009C614D"/>
    <w:rsid w:val="009C639E"/>
    <w:rsid w:val="009C716C"/>
    <w:rsid w:val="009C7591"/>
    <w:rsid w:val="009C77A7"/>
    <w:rsid w:val="009C7F9E"/>
    <w:rsid w:val="009D0E49"/>
    <w:rsid w:val="009D2C90"/>
    <w:rsid w:val="009D3B5A"/>
    <w:rsid w:val="009D434F"/>
    <w:rsid w:val="009D46A9"/>
    <w:rsid w:val="009D66D0"/>
    <w:rsid w:val="009D6BAA"/>
    <w:rsid w:val="009D6BC7"/>
    <w:rsid w:val="009D742A"/>
    <w:rsid w:val="009D795D"/>
    <w:rsid w:val="009D7E31"/>
    <w:rsid w:val="009E022A"/>
    <w:rsid w:val="009E0DF0"/>
    <w:rsid w:val="009E1499"/>
    <w:rsid w:val="009E1A1C"/>
    <w:rsid w:val="009E1A5C"/>
    <w:rsid w:val="009E1B31"/>
    <w:rsid w:val="009E1E89"/>
    <w:rsid w:val="009E234E"/>
    <w:rsid w:val="009E23DA"/>
    <w:rsid w:val="009E2B99"/>
    <w:rsid w:val="009E3353"/>
    <w:rsid w:val="009E3B31"/>
    <w:rsid w:val="009E3CA5"/>
    <w:rsid w:val="009E3D45"/>
    <w:rsid w:val="009E401F"/>
    <w:rsid w:val="009E4D88"/>
    <w:rsid w:val="009E507F"/>
    <w:rsid w:val="009E50B6"/>
    <w:rsid w:val="009E55B0"/>
    <w:rsid w:val="009E5722"/>
    <w:rsid w:val="009E5972"/>
    <w:rsid w:val="009E690D"/>
    <w:rsid w:val="009E71F1"/>
    <w:rsid w:val="009E7807"/>
    <w:rsid w:val="009E7CBB"/>
    <w:rsid w:val="009E7F5A"/>
    <w:rsid w:val="009F0600"/>
    <w:rsid w:val="009F06A3"/>
    <w:rsid w:val="009F0E40"/>
    <w:rsid w:val="009F1F91"/>
    <w:rsid w:val="009F2855"/>
    <w:rsid w:val="009F2979"/>
    <w:rsid w:val="009F2F63"/>
    <w:rsid w:val="009F324F"/>
    <w:rsid w:val="009F3415"/>
    <w:rsid w:val="009F3A8A"/>
    <w:rsid w:val="009F4141"/>
    <w:rsid w:val="009F43F3"/>
    <w:rsid w:val="009F4B53"/>
    <w:rsid w:val="009F4BA7"/>
    <w:rsid w:val="009F4FDE"/>
    <w:rsid w:val="009F5539"/>
    <w:rsid w:val="009F5A5C"/>
    <w:rsid w:val="009F5A71"/>
    <w:rsid w:val="009F62CC"/>
    <w:rsid w:val="009F68B9"/>
    <w:rsid w:val="009F6B82"/>
    <w:rsid w:val="009F6C6D"/>
    <w:rsid w:val="009F6C9D"/>
    <w:rsid w:val="009F7031"/>
    <w:rsid w:val="009F7359"/>
    <w:rsid w:val="009F7569"/>
    <w:rsid w:val="00A006EC"/>
    <w:rsid w:val="00A00ECF"/>
    <w:rsid w:val="00A019BE"/>
    <w:rsid w:val="00A01A2C"/>
    <w:rsid w:val="00A0235C"/>
    <w:rsid w:val="00A02A72"/>
    <w:rsid w:val="00A02C1A"/>
    <w:rsid w:val="00A02DEE"/>
    <w:rsid w:val="00A02E5D"/>
    <w:rsid w:val="00A03C36"/>
    <w:rsid w:val="00A04213"/>
    <w:rsid w:val="00A05553"/>
    <w:rsid w:val="00A055EF"/>
    <w:rsid w:val="00A05A04"/>
    <w:rsid w:val="00A060FD"/>
    <w:rsid w:val="00A06155"/>
    <w:rsid w:val="00A06872"/>
    <w:rsid w:val="00A0691A"/>
    <w:rsid w:val="00A07488"/>
    <w:rsid w:val="00A07A2A"/>
    <w:rsid w:val="00A10226"/>
    <w:rsid w:val="00A104AB"/>
    <w:rsid w:val="00A10B91"/>
    <w:rsid w:val="00A10D00"/>
    <w:rsid w:val="00A10D64"/>
    <w:rsid w:val="00A1134F"/>
    <w:rsid w:val="00A1140A"/>
    <w:rsid w:val="00A114A5"/>
    <w:rsid w:val="00A11B3B"/>
    <w:rsid w:val="00A1279E"/>
    <w:rsid w:val="00A12F38"/>
    <w:rsid w:val="00A1302C"/>
    <w:rsid w:val="00A133F5"/>
    <w:rsid w:val="00A135E5"/>
    <w:rsid w:val="00A14110"/>
    <w:rsid w:val="00A145B9"/>
    <w:rsid w:val="00A1462B"/>
    <w:rsid w:val="00A15377"/>
    <w:rsid w:val="00A15489"/>
    <w:rsid w:val="00A156EB"/>
    <w:rsid w:val="00A162D9"/>
    <w:rsid w:val="00A16F96"/>
    <w:rsid w:val="00A1737F"/>
    <w:rsid w:val="00A2008C"/>
    <w:rsid w:val="00A20172"/>
    <w:rsid w:val="00A20D29"/>
    <w:rsid w:val="00A20EBE"/>
    <w:rsid w:val="00A210BD"/>
    <w:rsid w:val="00A21558"/>
    <w:rsid w:val="00A21C21"/>
    <w:rsid w:val="00A21CAD"/>
    <w:rsid w:val="00A21CC2"/>
    <w:rsid w:val="00A22683"/>
    <w:rsid w:val="00A227A9"/>
    <w:rsid w:val="00A22D0A"/>
    <w:rsid w:val="00A22E9C"/>
    <w:rsid w:val="00A23EA2"/>
    <w:rsid w:val="00A24441"/>
    <w:rsid w:val="00A24A6F"/>
    <w:rsid w:val="00A24C01"/>
    <w:rsid w:val="00A25014"/>
    <w:rsid w:val="00A25017"/>
    <w:rsid w:val="00A251C8"/>
    <w:rsid w:val="00A2549C"/>
    <w:rsid w:val="00A2559E"/>
    <w:rsid w:val="00A259AD"/>
    <w:rsid w:val="00A266CB"/>
    <w:rsid w:val="00A27DD3"/>
    <w:rsid w:val="00A30934"/>
    <w:rsid w:val="00A314FB"/>
    <w:rsid w:val="00A32187"/>
    <w:rsid w:val="00A32D08"/>
    <w:rsid w:val="00A32FA1"/>
    <w:rsid w:val="00A32FC9"/>
    <w:rsid w:val="00A332CD"/>
    <w:rsid w:val="00A341A3"/>
    <w:rsid w:val="00A34403"/>
    <w:rsid w:val="00A359AC"/>
    <w:rsid w:val="00A35B41"/>
    <w:rsid w:val="00A36091"/>
    <w:rsid w:val="00A36703"/>
    <w:rsid w:val="00A36E83"/>
    <w:rsid w:val="00A37591"/>
    <w:rsid w:val="00A37746"/>
    <w:rsid w:val="00A37BB3"/>
    <w:rsid w:val="00A37C87"/>
    <w:rsid w:val="00A4002B"/>
    <w:rsid w:val="00A405CE"/>
    <w:rsid w:val="00A4081B"/>
    <w:rsid w:val="00A40A45"/>
    <w:rsid w:val="00A40AFB"/>
    <w:rsid w:val="00A40B5D"/>
    <w:rsid w:val="00A40FF1"/>
    <w:rsid w:val="00A41139"/>
    <w:rsid w:val="00A4197B"/>
    <w:rsid w:val="00A41DF4"/>
    <w:rsid w:val="00A42A52"/>
    <w:rsid w:val="00A42F6B"/>
    <w:rsid w:val="00A4325A"/>
    <w:rsid w:val="00A434F1"/>
    <w:rsid w:val="00A438D1"/>
    <w:rsid w:val="00A438D9"/>
    <w:rsid w:val="00A443DB"/>
    <w:rsid w:val="00A44A98"/>
    <w:rsid w:val="00A45B5A"/>
    <w:rsid w:val="00A45FB0"/>
    <w:rsid w:val="00A46855"/>
    <w:rsid w:val="00A46C93"/>
    <w:rsid w:val="00A46D3A"/>
    <w:rsid w:val="00A4751E"/>
    <w:rsid w:val="00A47D36"/>
    <w:rsid w:val="00A50779"/>
    <w:rsid w:val="00A50DC9"/>
    <w:rsid w:val="00A51743"/>
    <w:rsid w:val="00A51B18"/>
    <w:rsid w:val="00A52100"/>
    <w:rsid w:val="00A52694"/>
    <w:rsid w:val="00A52908"/>
    <w:rsid w:val="00A52B78"/>
    <w:rsid w:val="00A533F7"/>
    <w:rsid w:val="00A53483"/>
    <w:rsid w:val="00A53EA1"/>
    <w:rsid w:val="00A54360"/>
    <w:rsid w:val="00A54DD0"/>
    <w:rsid w:val="00A55339"/>
    <w:rsid w:val="00A55D96"/>
    <w:rsid w:val="00A55E79"/>
    <w:rsid w:val="00A55ECE"/>
    <w:rsid w:val="00A56960"/>
    <w:rsid w:val="00A56D8C"/>
    <w:rsid w:val="00A60349"/>
    <w:rsid w:val="00A605A6"/>
    <w:rsid w:val="00A60603"/>
    <w:rsid w:val="00A60C82"/>
    <w:rsid w:val="00A60F06"/>
    <w:rsid w:val="00A61203"/>
    <w:rsid w:val="00A61413"/>
    <w:rsid w:val="00A6151C"/>
    <w:rsid w:val="00A618E0"/>
    <w:rsid w:val="00A61F6E"/>
    <w:rsid w:val="00A62237"/>
    <w:rsid w:val="00A62A0D"/>
    <w:rsid w:val="00A62E2A"/>
    <w:rsid w:val="00A63955"/>
    <w:rsid w:val="00A64479"/>
    <w:rsid w:val="00A646A4"/>
    <w:rsid w:val="00A6472F"/>
    <w:rsid w:val="00A64D8D"/>
    <w:rsid w:val="00A64FE5"/>
    <w:rsid w:val="00A66083"/>
    <w:rsid w:val="00A66D35"/>
    <w:rsid w:val="00A66D48"/>
    <w:rsid w:val="00A66EF4"/>
    <w:rsid w:val="00A677F9"/>
    <w:rsid w:val="00A67819"/>
    <w:rsid w:val="00A6786F"/>
    <w:rsid w:val="00A70D10"/>
    <w:rsid w:val="00A70FAA"/>
    <w:rsid w:val="00A716C1"/>
    <w:rsid w:val="00A71918"/>
    <w:rsid w:val="00A71C5A"/>
    <w:rsid w:val="00A721FB"/>
    <w:rsid w:val="00A72429"/>
    <w:rsid w:val="00A72532"/>
    <w:rsid w:val="00A72984"/>
    <w:rsid w:val="00A72A2F"/>
    <w:rsid w:val="00A73344"/>
    <w:rsid w:val="00A740FC"/>
    <w:rsid w:val="00A74E15"/>
    <w:rsid w:val="00A7515D"/>
    <w:rsid w:val="00A754C2"/>
    <w:rsid w:val="00A7587A"/>
    <w:rsid w:val="00A75BA3"/>
    <w:rsid w:val="00A7624E"/>
    <w:rsid w:val="00A77E6C"/>
    <w:rsid w:val="00A80704"/>
    <w:rsid w:val="00A812B6"/>
    <w:rsid w:val="00A81469"/>
    <w:rsid w:val="00A81776"/>
    <w:rsid w:val="00A81B9A"/>
    <w:rsid w:val="00A824A5"/>
    <w:rsid w:val="00A82728"/>
    <w:rsid w:val="00A82BEC"/>
    <w:rsid w:val="00A83003"/>
    <w:rsid w:val="00A83D6F"/>
    <w:rsid w:val="00A8426D"/>
    <w:rsid w:val="00A85012"/>
    <w:rsid w:val="00A851BD"/>
    <w:rsid w:val="00A854C0"/>
    <w:rsid w:val="00A856FC"/>
    <w:rsid w:val="00A861B6"/>
    <w:rsid w:val="00A86672"/>
    <w:rsid w:val="00A86831"/>
    <w:rsid w:val="00A87FCA"/>
    <w:rsid w:val="00A90B91"/>
    <w:rsid w:val="00A90DB7"/>
    <w:rsid w:val="00A91564"/>
    <w:rsid w:val="00A915D3"/>
    <w:rsid w:val="00A9164B"/>
    <w:rsid w:val="00A91BF4"/>
    <w:rsid w:val="00A9283D"/>
    <w:rsid w:val="00A92A5D"/>
    <w:rsid w:val="00A92D51"/>
    <w:rsid w:val="00A92E4E"/>
    <w:rsid w:val="00A934D0"/>
    <w:rsid w:val="00A936A3"/>
    <w:rsid w:val="00A93809"/>
    <w:rsid w:val="00A93B81"/>
    <w:rsid w:val="00A941D7"/>
    <w:rsid w:val="00A94223"/>
    <w:rsid w:val="00A9568E"/>
    <w:rsid w:val="00A959CF"/>
    <w:rsid w:val="00A96685"/>
    <w:rsid w:val="00A96899"/>
    <w:rsid w:val="00A96A37"/>
    <w:rsid w:val="00A9707E"/>
    <w:rsid w:val="00A97FD6"/>
    <w:rsid w:val="00AA0A52"/>
    <w:rsid w:val="00AA1019"/>
    <w:rsid w:val="00AA1466"/>
    <w:rsid w:val="00AA1C81"/>
    <w:rsid w:val="00AA1F33"/>
    <w:rsid w:val="00AA1FB0"/>
    <w:rsid w:val="00AA2FBB"/>
    <w:rsid w:val="00AA4738"/>
    <w:rsid w:val="00AA5890"/>
    <w:rsid w:val="00AA66F1"/>
    <w:rsid w:val="00AA711D"/>
    <w:rsid w:val="00AA74F2"/>
    <w:rsid w:val="00AA78F5"/>
    <w:rsid w:val="00AA7CDA"/>
    <w:rsid w:val="00AA7FE5"/>
    <w:rsid w:val="00AA7FE6"/>
    <w:rsid w:val="00AB02EB"/>
    <w:rsid w:val="00AB091D"/>
    <w:rsid w:val="00AB0DF8"/>
    <w:rsid w:val="00AB1644"/>
    <w:rsid w:val="00AB171F"/>
    <w:rsid w:val="00AB1873"/>
    <w:rsid w:val="00AB1FAF"/>
    <w:rsid w:val="00AB3BDB"/>
    <w:rsid w:val="00AB3CC0"/>
    <w:rsid w:val="00AB45D3"/>
    <w:rsid w:val="00AB52C4"/>
    <w:rsid w:val="00AB5B3C"/>
    <w:rsid w:val="00AB5DF3"/>
    <w:rsid w:val="00AB67BD"/>
    <w:rsid w:val="00AB7442"/>
    <w:rsid w:val="00AB7F43"/>
    <w:rsid w:val="00AB7F74"/>
    <w:rsid w:val="00AC09FF"/>
    <w:rsid w:val="00AC0DE2"/>
    <w:rsid w:val="00AC1499"/>
    <w:rsid w:val="00AC1727"/>
    <w:rsid w:val="00AC1B54"/>
    <w:rsid w:val="00AC1C43"/>
    <w:rsid w:val="00AC2240"/>
    <w:rsid w:val="00AC2487"/>
    <w:rsid w:val="00AC251A"/>
    <w:rsid w:val="00AC25B1"/>
    <w:rsid w:val="00AC2A5D"/>
    <w:rsid w:val="00AC2AB4"/>
    <w:rsid w:val="00AC2E46"/>
    <w:rsid w:val="00AC30E5"/>
    <w:rsid w:val="00AC33E4"/>
    <w:rsid w:val="00AC3B3F"/>
    <w:rsid w:val="00AC3D0D"/>
    <w:rsid w:val="00AC4130"/>
    <w:rsid w:val="00AC4153"/>
    <w:rsid w:val="00AC4678"/>
    <w:rsid w:val="00AC5944"/>
    <w:rsid w:val="00AC5B62"/>
    <w:rsid w:val="00AC5C5C"/>
    <w:rsid w:val="00AC5E26"/>
    <w:rsid w:val="00AC5FBD"/>
    <w:rsid w:val="00AC6765"/>
    <w:rsid w:val="00AC77BF"/>
    <w:rsid w:val="00AC7917"/>
    <w:rsid w:val="00AC7B55"/>
    <w:rsid w:val="00AD00CE"/>
    <w:rsid w:val="00AD0775"/>
    <w:rsid w:val="00AD0875"/>
    <w:rsid w:val="00AD0EB5"/>
    <w:rsid w:val="00AD108A"/>
    <w:rsid w:val="00AD1233"/>
    <w:rsid w:val="00AD16B5"/>
    <w:rsid w:val="00AD1AB1"/>
    <w:rsid w:val="00AD216D"/>
    <w:rsid w:val="00AD265E"/>
    <w:rsid w:val="00AD2EA9"/>
    <w:rsid w:val="00AD3162"/>
    <w:rsid w:val="00AD36B4"/>
    <w:rsid w:val="00AD3C12"/>
    <w:rsid w:val="00AD42F7"/>
    <w:rsid w:val="00AD45B1"/>
    <w:rsid w:val="00AD47E1"/>
    <w:rsid w:val="00AD4AEC"/>
    <w:rsid w:val="00AD4CAA"/>
    <w:rsid w:val="00AD4D14"/>
    <w:rsid w:val="00AD4F0A"/>
    <w:rsid w:val="00AD5EEB"/>
    <w:rsid w:val="00AD64F5"/>
    <w:rsid w:val="00AD6570"/>
    <w:rsid w:val="00AD6B62"/>
    <w:rsid w:val="00AD7491"/>
    <w:rsid w:val="00AD7E5F"/>
    <w:rsid w:val="00AE05D8"/>
    <w:rsid w:val="00AE0633"/>
    <w:rsid w:val="00AE0D85"/>
    <w:rsid w:val="00AE0FAE"/>
    <w:rsid w:val="00AE1523"/>
    <w:rsid w:val="00AE16B0"/>
    <w:rsid w:val="00AE1AB7"/>
    <w:rsid w:val="00AE1BE2"/>
    <w:rsid w:val="00AE1F02"/>
    <w:rsid w:val="00AE2632"/>
    <w:rsid w:val="00AE2C68"/>
    <w:rsid w:val="00AE311D"/>
    <w:rsid w:val="00AE322D"/>
    <w:rsid w:val="00AE43C2"/>
    <w:rsid w:val="00AE45D8"/>
    <w:rsid w:val="00AE4C7E"/>
    <w:rsid w:val="00AE53EE"/>
    <w:rsid w:val="00AE58DB"/>
    <w:rsid w:val="00AE5D74"/>
    <w:rsid w:val="00AE5DF4"/>
    <w:rsid w:val="00AE6354"/>
    <w:rsid w:val="00AE7950"/>
    <w:rsid w:val="00AE7DE4"/>
    <w:rsid w:val="00AF0494"/>
    <w:rsid w:val="00AF099E"/>
    <w:rsid w:val="00AF165B"/>
    <w:rsid w:val="00AF1873"/>
    <w:rsid w:val="00AF2791"/>
    <w:rsid w:val="00AF38D7"/>
    <w:rsid w:val="00AF3B14"/>
    <w:rsid w:val="00AF3FEB"/>
    <w:rsid w:val="00AF4001"/>
    <w:rsid w:val="00AF40CB"/>
    <w:rsid w:val="00AF4258"/>
    <w:rsid w:val="00AF57BC"/>
    <w:rsid w:val="00AF652D"/>
    <w:rsid w:val="00AF750A"/>
    <w:rsid w:val="00AF767A"/>
    <w:rsid w:val="00AF7B66"/>
    <w:rsid w:val="00B00563"/>
    <w:rsid w:val="00B00748"/>
    <w:rsid w:val="00B0114C"/>
    <w:rsid w:val="00B01172"/>
    <w:rsid w:val="00B01F56"/>
    <w:rsid w:val="00B02A2E"/>
    <w:rsid w:val="00B02ED1"/>
    <w:rsid w:val="00B031CD"/>
    <w:rsid w:val="00B033B6"/>
    <w:rsid w:val="00B04D97"/>
    <w:rsid w:val="00B0531C"/>
    <w:rsid w:val="00B055CC"/>
    <w:rsid w:val="00B06047"/>
    <w:rsid w:val="00B0659A"/>
    <w:rsid w:val="00B06855"/>
    <w:rsid w:val="00B0797C"/>
    <w:rsid w:val="00B07A9C"/>
    <w:rsid w:val="00B07E77"/>
    <w:rsid w:val="00B1167B"/>
    <w:rsid w:val="00B11B64"/>
    <w:rsid w:val="00B121C3"/>
    <w:rsid w:val="00B126F8"/>
    <w:rsid w:val="00B12DA1"/>
    <w:rsid w:val="00B13E4F"/>
    <w:rsid w:val="00B147E9"/>
    <w:rsid w:val="00B149D8"/>
    <w:rsid w:val="00B15C64"/>
    <w:rsid w:val="00B15F82"/>
    <w:rsid w:val="00B1640F"/>
    <w:rsid w:val="00B1697A"/>
    <w:rsid w:val="00B16CF8"/>
    <w:rsid w:val="00B17313"/>
    <w:rsid w:val="00B17B25"/>
    <w:rsid w:val="00B2030B"/>
    <w:rsid w:val="00B20354"/>
    <w:rsid w:val="00B207F0"/>
    <w:rsid w:val="00B22CA6"/>
    <w:rsid w:val="00B23AE1"/>
    <w:rsid w:val="00B23DB4"/>
    <w:rsid w:val="00B24B58"/>
    <w:rsid w:val="00B25485"/>
    <w:rsid w:val="00B25711"/>
    <w:rsid w:val="00B25C72"/>
    <w:rsid w:val="00B25F44"/>
    <w:rsid w:val="00B26256"/>
    <w:rsid w:val="00B2639D"/>
    <w:rsid w:val="00B2668D"/>
    <w:rsid w:val="00B26E6A"/>
    <w:rsid w:val="00B27587"/>
    <w:rsid w:val="00B27735"/>
    <w:rsid w:val="00B2785C"/>
    <w:rsid w:val="00B279C9"/>
    <w:rsid w:val="00B27DDC"/>
    <w:rsid w:val="00B30B68"/>
    <w:rsid w:val="00B30C54"/>
    <w:rsid w:val="00B31F15"/>
    <w:rsid w:val="00B326C3"/>
    <w:rsid w:val="00B32741"/>
    <w:rsid w:val="00B337C2"/>
    <w:rsid w:val="00B33DD6"/>
    <w:rsid w:val="00B34114"/>
    <w:rsid w:val="00B341DA"/>
    <w:rsid w:val="00B34236"/>
    <w:rsid w:val="00B34634"/>
    <w:rsid w:val="00B3464C"/>
    <w:rsid w:val="00B348C1"/>
    <w:rsid w:val="00B359A4"/>
    <w:rsid w:val="00B35BA3"/>
    <w:rsid w:val="00B36B16"/>
    <w:rsid w:val="00B36E49"/>
    <w:rsid w:val="00B372FB"/>
    <w:rsid w:val="00B37557"/>
    <w:rsid w:val="00B401B4"/>
    <w:rsid w:val="00B40BC8"/>
    <w:rsid w:val="00B40D56"/>
    <w:rsid w:val="00B415D4"/>
    <w:rsid w:val="00B418FC"/>
    <w:rsid w:val="00B42808"/>
    <w:rsid w:val="00B42D78"/>
    <w:rsid w:val="00B43A5B"/>
    <w:rsid w:val="00B43AF1"/>
    <w:rsid w:val="00B43F1F"/>
    <w:rsid w:val="00B43F53"/>
    <w:rsid w:val="00B43F64"/>
    <w:rsid w:val="00B43F99"/>
    <w:rsid w:val="00B440C2"/>
    <w:rsid w:val="00B44C20"/>
    <w:rsid w:val="00B44DDB"/>
    <w:rsid w:val="00B45047"/>
    <w:rsid w:val="00B454E2"/>
    <w:rsid w:val="00B456E7"/>
    <w:rsid w:val="00B458FD"/>
    <w:rsid w:val="00B45A4E"/>
    <w:rsid w:val="00B45FFD"/>
    <w:rsid w:val="00B46C35"/>
    <w:rsid w:val="00B470E4"/>
    <w:rsid w:val="00B5128A"/>
    <w:rsid w:val="00B5138A"/>
    <w:rsid w:val="00B51AC1"/>
    <w:rsid w:val="00B52117"/>
    <w:rsid w:val="00B52647"/>
    <w:rsid w:val="00B53D47"/>
    <w:rsid w:val="00B542B8"/>
    <w:rsid w:val="00B54432"/>
    <w:rsid w:val="00B547F4"/>
    <w:rsid w:val="00B54D29"/>
    <w:rsid w:val="00B54D87"/>
    <w:rsid w:val="00B55469"/>
    <w:rsid w:val="00B56362"/>
    <w:rsid w:val="00B568D9"/>
    <w:rsid w:val="00B56B0E"/>
    <w:rsid w:val="00B570C8"/>
    <w:rsid w:val="00B5715C"/>
    <w:rsid w:val="00B60815"/>
    <w:rsid w:val="00B6100E"/>
    <w:rsid w:val="00B613D7"/>
    <w:rsid w:val="00B6160F"/>
    <w:rsid w:val="00B61DDF"/>
    <w:rsid w:val="00B6226A"/>
    <w:rsid w:val="00B6233A"/>
    <w:rsid w:val="00B6238E"/>
    <w:rsid w:val="00B63220"/>
    <w:rsid w:val="00B638B5"/>
    <w:rsid w:val="00B63CBA"/>
    <w:rsid w:val="00B63F3F"/>
    <w:rsid w:val="00B641D6"/>
    <w:rsid w:val="00B653E6"/>
    <w:rsid w:val="00B6575B"/>
    <w:rsid w:val="00B658D9"/>
    <w:rsid w:val="00B65E30"/>
    <w:rsid w:val="00B65E45"/>
    <w:rsid w:val="00B66A9B"/>
    <w:rsid w:val="00B66C8E"/>
    <w:rsid w:val="00B66FCF"/>
    <w:rsid w:val="00B67E30"/>
    <w:rsid w:val="00B700C0"/>
    <w:rsid w:val="00B703C9"/>
    <w:rsid w:val="00B703EE"/>
    <w:rsid w:val="00B7073D"/>
    <w:rsid w:val="00B72155"/>
    <w:rsid w:val="00B72EF6"/>
    <w:rsid w:val="00B7348F"/>
    <w:rsid w:val="00B73576"/>
    <w:rsid w:val="00B7373A"/>
    <w:rsid w:val="00B7383E"/>
    <w:rsid w:val="00B739E4"/>
    <w:rsid w:val="00B73D84"/>
    <w:rsid w:val="00B740B9"/>
    <w:rsid w:val="00B74385"/>
    <w:rsid w:val="00B753E0"/>
    <w:rsid w:val="00B7565C"/>
    <w:rsid w:val="00B75A2E"/>
    <w:rsid w:val="00B75D48"/>
    <w:rsid w:val="00B75FBA"/>
    <w:rsid w:val="00B7620C"/>
    <w:rsid w:val="00B76211"/>
    <w:rsid w:val="00B76962"/>
    <w:rsid w:val="00B76B0D"/>
    <w:rsid w:val="00B76C43"/>
    <w:rsid w:val="00B76ED4"/>
    <w:rsid w:val="00B771B4"/>
    <w:rsid w:val="00B804C2"/>
    <w:rsid w:val="00B8058D"/>
    <w:rsid w:val="00B80652"/>
    <w:rsid w:val="00B8089D"/>
    <w:rsid w:val="00B80C10"/>
    <w:rsid w:val="00B820D2"/>
    <w:rsid w:val="00B8232C"/>
    <w:rsid w:val="00B8277E"/>
    <w:rsid w:val="00B82DA2"/>
    <w:rsid w:val="00B8368E"/>
    <w:rsid w:val="00B83F21"/>
    <w:rsid w:val="00B8438B"/>
    <w:rsid w:val="00B8486F"/>
    <w:rsid w:val="00B84BAB"/>
    <w:rsid w:val="00B84DA5"/>
    <w:rsid w:val="00B8569F"/>
    <w:rsid w:val="00B85BAC"/>
    <w:rsid w:val="00B85DE5"/>
    <w:rsid w:val="00B86509"/>
    <w:rsid w:val="00B86A30"/>
    <w:rsid w:val="00B86B6B"/>
    <w:rsid w:val="00B90A00"/>
    <w:rsid w:val="00B90C42"/>
    <w:rsid w:val="00B90E74"/>
    <w:rsid w:val="00B91EDF"/>
    <w:rsid w:val="00B92812"/>
    <w:rsid w:val="00B93113"/>
    <w:rsid w:val="00B9361B"/>
    <w:rsid w:val="00B94312"/>
    <w:rsid w:val="00B9487D"/>
    <w:rsid w:val="00B94E47"/>
    <w:rsid w:val="00B94F7E"/>
    <w:rsid w:val="00B95120"/>
    <w:rsid w:val="00B952C0"/>
    <w:rsid w:val="00B9532E"/>
    <w:rsid w:val="00B95874"/>
    <w:rsid w:val="00B95B01"/>
    <w:rsid w:val="00B95ED9"/>
    <w:rsid w:val="00B96003"/>
    <w:rsid w:val="00B96B19"/>
    <w:rsid w:val="00B97122"/>
    <w:rsid w:val="00B979DA"/>
    <w:rsid w:val="00BA00DB"/>
    <w:rsid w:val="00BA097D"/>
    <w:rsid w:val="00BA0D17"/>
    <w:rsid w:val="00BA1414"/>
    <w:rsid w:val="00BA2869"/>
    <w:rsid w:val="00BA32FB"/>
    <w:rsid w:val="00BA3654"/>
    <w:rsid w:val="00BA48D4"/>
    <w:rsid w:val="00BA4C50"/>
    <w:rsid w:val="00BA4F92"/>
    <w:rsid w:val="00BA52B3"/>
    <w:rsid w:val="00BA5D09"/>
    <w:rsid w:val="00BA66B3"/>
    <w:rsid w:val="00BA6724"/>
    <w:rsid w:val="00BA754D"/>
    <w:rsid w:val="00BA7829"/>
    <w:rsid w:val="00BA7E82"/>
    <w:rsid w:val="00BA7F13"/>
    <w:rsid w:val="00BB1579"/>
    <w:rsid w:val="00BB31B1"/>
    <w:rsid w:val="00BB34D3"/>
    <w:rsid w:val="00BB368E"/>
    <w:rsid w:val="00BB48DB"/>
    <w:rsid w:val="00BB5099"/>
    <w:rsid w:val="00BB511E"/>
    <w:rsid w:val="00BB542A"/>
    <w:rsid w:val="00BB5C57"/>
    <w:rsid w:val="00BB6640"/>
    <w:rsid w:val="00BB6712"/>
    <w:rsid w:val="00BB6C9A"/>
    <w:rsid w:val="00BB6FCD"/>
    <w:rsid w:val="00BB7EDD"/>
    <w:rsid w:val="00BC035A"/>
    <w:rsid w:val="00BC179E"/>
    <w:rsid w:val="00BC185C"/>
    <w:rsid w:val="00BC1902"/>
    <w:rsid w:val="00BC1A18"/>
    <w:rsid w:val="00BC1E6D"/>
    <w:rsid w:val="00BC2281"/>
    <w:rsid w:val="00BC2583"/>
    <w:rsid w:val="00BC29E7"/>
    <w:rsid w:val="00BC37E6"/>
    <w:rsid w:val="00BC3D74"/>
    <w:rsid w:val="00BC3EE5"/>
    <w:rsid w:val="00BC3FE6"/>
    <w:rsid w:val="00BC4465"/>
    <w:rsid w:val="00BC567A"/>
    <w:rsid w:val="00BC57E3"/>
    <w:rsid w:val="00BC5BFC"/>
    <w:rsid w:val="00BC622F"/>
    <w:rsid w:val="00BC7726"/>
    <w:rsid w:val="00BC7AFD"/>
    <w:rsid w:val="00BD0852"/>
    <w:rsid w:val="00BD0AF7"/>
    <w:rsid w:val="00BD1085"/>
    <w:rsid w:val="00BD1CCF"/>
    <w:rsid w:val="00BD225D"/>
    <w:rsid w:val="00BD22E9"/>
    <w:rsid w:val="00BD3092"/>
    <w:rsid w:val="00BD3190"/>
    <w:rsid w:val="00BD354D"/>
    <w:rsid w:val="00BD3598"/>
    <w:rsid w:val="00BD3943"/>
    <w:rsid w:val="00BD40EB"/>
    <w:rsid w:val="00BD4532"/>
    <w:rsid w:val="00BD45CD"/>
    <w:rsid w:val="00BD502B"/>
    <w:rsid w:val="00BD5310"/>
    <w:rsid w:val="00BD5505"/>
    <w:rsid w:val="00BD5575"/>
    <w:rsid w:val="00BD663C"/>
    <w:rsid w:val="00BD6A96"/>
    <w:rsid w:val="00BD7252"/>
    <w:rsid w:val="00BD75EC"/>
    <w:rsid w:val="00BD761B"/>
    <w:rsid w:val="00BD7FF0"/>
    <w:rsid w:val="00BE0493"/>
    <w:rsid w:val="00BE0766"/>
    <w:rsid w:val="00BE0984"/>
    <w:rsid w:val="00BE0EBE"/>
    <w:rsid w:val="00BE17D9"/>
    <w:rsid w:val="00BE1CFC"/>
    <w:rsid w:val="00BE1DE1"/>
    <w:rsid w:val="00BE2520"/>
    <w:rsid w:val="00BE33FF"/>
    <w:rsid w:val="00BE49B9"/>
    <w:rsid w:val="00BE537C"/>
    <w:rsid w:val="00BE5BCA"/>
    <w:rsid w:val="00BE68EF"/>
    <w:rsid w:val="00BE70DE"/>
    <w:rsid w:val="00BE7CC5"/>
    <w:rsid w:val="00BF01A1"/>
    <w:rsid w:val="00BF0C2E"/>
    <w:rsid w:val="00BF106D"/>
    <w:rsid w:val="00BF160E"/>
    <w:rsid w:val="00BF181F"/>
    <w:rsid w:val="00BF1C88"/>
    <w:rsid w:val="00BF2C3A"/>
    <w:rsid w:val="00BF3F49"/>
    <w:rsid w:val="00BF4691"/>
    <w:rsid w:val="00BF4ACA"/>
    <w:rsid w:val="00BF5606"/>
    <w:rsid w:val="00BF5911"/>
    <w:rsid w:val="00BF6327"/>
    <w:rsid w:val="00BF6CA0"/>
    <w:rsid w:val="00BF78DF"/>
    <w:rsid w:val="00BF78F2"/>
    <w:rsid w:val="00C00CAE"/>
    <w:rsid w:val="00C01A34"/>
    <w:rsid w:val="00C0217D"/>
    <w:rsid w:val="00C0282B"/>
    <w:rsid w:val="00C03604"/>
    <w:rsid w:val="00C036C0"/>
    <w:rsid w:val="00C05E7F"/>
    <w:rsid w:val="00C05F17"/>
    <w:rsid w:val="00C05F19"/>
    <w:rsid w:val="00C06A7A"/>
    <w:rsid w:val="00C073E3"/>
    <w:rsid w:val="00C104CB"/>
    <w:rsid w:val="00C10E6A"/>
    <w:rsid w:val="00C12846"/>
    <w:rsid w:val="00C130A2"/>
    <w:rsid w:val="00C13C4C"/>
    <w:rsid w:val="00C14F80"/>
    <w:rsid w:val="00C152DA"/>
    <w:rsid w:val="00C15D31"/>
    <w:rsid w:val="00C1642E"/>
    <w:rsid w:val="00C169BD"/>
    <w:rsid w:val="00C16BA4"/>
    <w:rsid w:val="00C16C13"/>
    <w:rsid w:val="00C16F76"/>
    <w:rsid w:val="00C17356"/>
    <w:rsid w:val="00C201F0"/>
    <w:rsid w:val="00C21E23"/>
    <w:rsid w:val="00C22A38"/>
    <w:rsid w:val="00C23888"/>
    <w:rsid w:val="00C23C3D"/>
    <w:rsid w:val="00C242E5"/>
    <w:rsid w:val="00C2488B"/>
    <w:rsid w:val="00C24ED8"/>
    <w:rsid w:val="00C2509A"/>
    <w:rsid w:val="00C25519"/>
    <w:rsid w:val="00C25807"/>
    <w:rsid w:val="00C26B8C"/>
    <w:rsid w:val="00C308DF"/>
    <w:rsid w:val="00C30B54"/>
    <w:rsid w:val="00C30E61"/>
    <w:rsid w:val="00C32441"/>
    <w:rsid w:val="00C32D10"/>
    <w:rsid w:val="00C32E75"/>
    <w:rsid w:val="00C344D6"/>
    <w:rsid w:val="00C34CF4"/>
    <w:rsid w:val="00C35436"/>
    <w:rsid w:val="00C36C05"/>
    <w:rsid w:val="00C37275"/>
    <w:rsid w:val="00C375A3"/>
    <w:rsid w:val="00C40169"/>
    <w:rsid w:val="00C403F5"/>
    <w:rsid w:val="00C40789"/>
    <w:rsid w:val="00C414E8"/>
    <w:rsid w:val="00C4200C"/>
    <w:rsid w:val="00C42061"/>
    <w:rsid w:val="00C426AB"/>
    <w:rsid w:val="00C443D1"/>
    <w:rsid w:val="00C44504"/>
    <w:rsid w:val="00C44720"/>
    <w:rsid w:val="00C44937"/>
    <w:rsid w:val="00C44B66"/>
    <w:rsid w:val="00C44CAF"/>
    <w:rsid w:val="00C451F2"/>
    <w:rsid w:val="00C452E0"/>
    <w:rsid w:val="00C45A4A"/>
    <w:rsid w:val="00C46183"/>
    <w:rsid w:val="00C465BD"/>
    <w:rsid w:val="00C46609"/>
    <w:rsid w:val="00C4668A"/>
    <w:rsid w:val="00C46825"/>
    <w:rsid w:val="00C4699A"/>
    <w:rsid w:val="00C46E0D"/>
    <w:rsid w:val="00C46F34"/>
    <w:rsid w:val="00C4772E"/>
    <w:rsid w:val="00C47B2D"/>
    <w:rsid w:val="00C50289"/>
    <w:rsid w:val="00C50818"/>
    <w:rsid w:val="00C5160D"/>
    <w:rsid w:val="00C52589"/>
    <w:rsid w:val="00C528EB"/>
    <w:rsid w:val="00C52DD4"/>
    <w:rsid w:val="00C5344B"/>
    <w:rsid w:val="00C538A2"/>
    <w:rsid w:val="00C53E4B"/>
    <w:rsid w:val="00C54023"/>
    <w:rsid w:val="00C541D4"/>
    <w:rsid w:val="00C54DCB"/>
    <w:rsid w:val="00C555BE"/>
    <w:rsid w:val="00C55D64"/>
    <w:rsid w:val="00C56B44"/>
    <w:rsid w:val="00C56FB8"/>
    <w:rsid w:val="00C578AD"/>
    <w:rsid w:val="00C57A17"/>
    <w:rsid w:val="00C57B0D"/>
    <w:rsid w:val="00C57B34"/>
    <w:rsid w:val="00C608CD"/>
    <w:rsid w:val="00C61559"/>
    <w:rsid w:val="00C62757"/>
    <w:rsid w:val="00C62ACB"/>
    <w:rsid w:val="00C636AC"/>
    <w:rsid w:val="00C63A0C"/>
    <w:rsid w:val="00C6429F"/>
    <w:rsid w:val="00C64A9E"/>
    <w:rsid w:val="00C64C24"/>
    <w:rsid w:val="00C64DBE"/>
    <w:rsid w:val="00C65170"/>
    <w:rsid w:val="00C65618"/>
    <w:rsid w:val="00C65F18"/>
    <w:rsid w:val="00C65F1C"/>
    <w:rsid w:val="00C6602C"/>
    <w:rsid w:val="00C660D8"/>
    <w:rsid w:val="00C6753C"/>
    <w:rsid w:val="00C676C6"/>
    <w:rsid w:val="00C67C2C"/>
    <w:rsid w:val="00C67DE4"/>
    <w:rsid w:val="00C7089D"/>
    <w:rsid w:val="00C713A6"/>
    <w:rsid w:val="00C71420"/>
    <w:rsid w:val="00C726A9"/>
    <w:rsid w:val="00C727DB"/>
    <w:rsid w:val="00C72D7B"/>
    <w:rsid w:val="00C73704"/>
    <w:rsid w:val="00C73827"/>
    <w:rsid w:val="00C73860"/>
    <w:rsid w:val="00C73B70"/>
    <w:rsid w:val="00C743B9"/>
    <w:rsid w:val="00C74B30"/>
    <w:rsid w:val="00C7518A"/>
    <w:rsid w:val="00C76455"/>
    <w:rsid w:val="00C7722A"/>
    <w:rsid w:val="00C77AF2"/>
    <w:rsid w:val="00C811B6"/>
    <w:rsid w:val="00C8167B"/>
    <w:rsid w:val="00C829F6"/>
    <w:rsid w:val="00C82A04"/>
    <w:rsid w:val="00C82B16"/>
    <w:rsid w:val="00C836E0"/>
    <w:rsid w:val="00C838D8"/>
    <w:rsid w:val="00C83F61"/>
    <w:rsid w:val="00C8491F"/>
    <w:rsid w:val="00C85164"/>
    <w:rsid w:val="00C8573E"/>
    <w:rsid w:val="00C86056"/>
    <w:rsid w:val="00C86B86"/>
    <w:rsid w:val="00C8763B"/>
    <w:rsid w:val="00C87F3B"/>
    <w:rsid w:val="00C911A2"/>
    <w:rsid w:val="00C916A6"/>
    <w:rsid w:val="00C91AB7"/>
    <w:rsid w:val="00C925AC"/>
    <w:rsid w:val="00C92891"/>
    <w:rsid w:val="00C92B7D"/>
    <w:rsid w:val="00C92F97"/>
    <w:rsid w:val="00C93004"/>
    <w:rsid w:val="00C933B2"/>
    <w:rsid w:val="00C93F3B"/>
    <w:rsid w:val="00C942DE"/>
    <w:rsid w:val="00C94490"/>
    <w:rsid w:val="00C947F6"/>
    <w:rsid w:val="00C95047"/>
    <w:rsid w:val="00C953F5"/>
    <w:rsid w:val="00C95516"/>
    <w:rsid w:val="00C95CC5"/>
    <w:rsid w:val="00C96AF6"/>
    <w:rsid w:val="00C96B57"/>
    <w:rsid w:val="00C971EE"/>
    <w:rsid w:val="00C97FED"/>
    <w:rsid w:val="00CA082A"/>
    <w:rsid w:val="00CA1491"/>
    <w:rsid w:val="00CA16F3"/>
    <w:rsid w:val="00CA210E"/>
    <w:rsid w:val="00CA23D4"/>
    <w:rsid w:val="00CA2C09"/>
    <w:rsid w:val="00CA307D"/>
    <w:rsid w:val="00CA40B6"/>
    <w:rsid w:val="00CA41A6"/>
    <w:rsid w:val="00CA43C1"/>
    <w:rsid w:val="00CA48E7"/>
    <w:rsid w:val="00CA59D0"/>
    <w:rsid w:val="00CA5BA1"/>
    <w:rsid w:val="00CA6028"/>
    <w:rsid w:val="00CA6B44"/>
    <w:rsid w:val="00CA7C12"/>
    <w:rsid w:val="00CA7D59"/>
    <w:rsid w:val="00CB011D"/>
    <w:rsid w:val="00CB03AF"/>
    <w:rsid w:val="00CB062D"/>
    <w:rsid w:val="00CB0AD7"/>
    <w:rsid w:val="00CB0AE4"/>
    <w:rsid w:val="00CB0BA5"/>
    <w:rsid w:val="00CB1419"/>
    <w:rsid w:val="00CB214F"/>
    <w:rsid w:val="00CB265F"/>
    <w:rsid w:val="00CB3EDC"/>
    <w:rsid w:val="00CB5315"/>
    <w:rsid w:val="00CB538F"/>
    <w:rsid w:val="00CB5538"/>
    <w:rsid w:val="00CB5B3B"/>
    <w:rsid w:val="00CB5DCF"/>
    <w:rsid w:val="00CB6A9E"/>
    <w:rsid w:val="00CB6DB8"/>
    <w:rsid w:val="00CB712F"/>
    <w:rsid w:val="00CB7543"/>
    <w:rsid w:val="00CB75CB"/>
    <w:rsid w:val="00CB7858"/>
    <w:rsid w:val="00CB7C0B"/>
    <w:rsid w:val="00CC0BB1"/>
    <w:rsid w:val="00CC0C54"/>
    <w:rsid w:val="00CC0D3D"/>
    <w:rsid w:val="00CC23E1"/>
    <w:rsid w:val="00CC2420"/>
    <w:rsid w:val="00CC40E5"/>
    <w:rsid w:val="00CC48A8"/>
    <w:rsid w:val="00CC48AB"/>
    <w:rsid w:val="00CC5164"/>
    <w:rsid w:val="00CC5802"/>
    <w:rsid w:val="00CC67F8"/>
    <w:rsid w:val="00CC688E"/>
    <w:rsid w:val="00CC7506"/>
    <w:rsid w:val="00CC7E54"/>
    <w:rsid w:val="00CC7F55"/>
    <w:rsid w:val="00CC7F9D"/>
    <w:rsid w:val="00CD096B"/>
    <w:rsid w:val="00CD1605"/>
    <w:rsid w:val="00CD1A82"/>
    <w:rsid w:val="00CD1AA4"/>
    <w:rsid w:val="00CD1E4E"/>
    <w:rsid w:val="00CD234D"/>
    <w:rsid w:val="00CD27F1"/>
    <w:rsid w:val="00CD2B3D"/>
    <w:rsid w:val="00CD3150"/>
    <w:rsid w:val="00CD3262"/>
    <w:rsid w:val="00CD3409"/>
    <w:rsid w:val="00CD563E"/>
    <w:rsid w:val="00CD56C7"/>
    <w:rsid w:val="00CD60A3"/>
    <w:rsid w:val="00CD64A1"/>
    <w:rsid w:val="00CD6E58"/>
    <w:rsid w:val="00CD6F07"/>
    <w:rsid w:val="00CD72EB"/>
    <w:rsid w:val="00CD770C"/>
    <w:rsid w:val="00CE054D"/>
    <w:rsid w:val="00CE0B67"/>
    <w:rsid w:val="00CE0C68"/>
    <w:rsid w:val="00CE122D"/>
    <w:rsid w:val="00CE13BA"/>
    <w:rsid w:val="00CE1E41"/>
    <w:rsid w:val="00CE268D"/>
    <w:rsid w:val="00CE28E7"/>
    <w:rsid w:val="00CE2C6A"/>
    <w:rsid w:val="00CE2F82"/>
    <w:rsid w:val="00CE3BB0"/>
    <w:rsid w:val="00CE3C6F"/>
    <w:rsid w:val="00CE429C"/>
    <w:rsid w:val="00CE49F4"/>
    <w:rsid w:val="00CE4BBE"/>
    <w:rsid w:val="00CE4D2F"/>
    <w:rsid w:val="00CE4FB3"/>
    <w:rsid w:val="00CE5E1D"/>
    <w:rsid w:val="00CE654E"/>
    <w:rsid w:val="00CE6631"/>
    <w:rsid w:val="00CE6E5B"/>
    <w:rsid w:val="00CE7020"/>
    <w:rsid w:val="00CE72F3"/>
    <w:rsid w:val="00CE7463"/>
    <w:rsid w:val="00CF0D92"/>
    <w:rsid w:val="00CF10A6"/>
    <w:rsid w:val="00CF113F"/>
    <w:rsid w:val="00CF11CC"/>
    <w:rsid w:val="00CF13FF"/>
    <w:rsid w:val="00CF1934"/>
    <w:rsid w:val="00CF1DB6"/>
    <w:rsid w:val="00CF2989"/>
    <w:rsid w:val="00CF2DA9"/>
    <w:rsid w:val="00CF2E0C"/>
    <w:rsid w:val="00CF2E4E"/>
    <w:rsid w:val="00CF336B"/>
    <w:rsid w:val="00CF33A4"/>
    <w:rsid w:val="00CF4197"/>
    <w:rsid w:val="00CF50FB"/>
    <w:rsid w:val="00CF6277"/>
    <w:rsid w:val="00CF6AF8"/>
    <w:rsid w:val="00CF6D72"/>
    <w:rsid w:val="00D0157C"/>
    <w:rsid w:val="00D02E5B"/>
    <w:rsid w:val="00D03BA5"/>
    <w:rsid w:val="00D04117"/>
    <w:rsid w:val="00D0422D"/>
    <w:rsid w:val="00D04A6F"/>
    <w:rsid w:val="00D04DE4"/>
    <w:rsid w:val="00D04ED0"/>
    <w:rsid w:val="00D04F62"/>
    <w:rsid w:val="00D05133"/>
    <w:rsid w:val="00D05385"/>
    <w:rsid w:val="00D05975"/>
    <w:rsid w:val="00D0602F"/>
    <w:rsid w:val="00D060CB"/>
    <w:rsid w:val="00D06649"/>
    <w:rsid w:val="00D07391"/>
    <w:rsid w:val="00D07569"/>
    <w:rsid w:val="00D10123"/>
    <w:rsid w:val="00D10151"/>
    <w:rsid w:val="00D1108C"/>
    <w:rsid w:val="00D11A7C"/>
    <w:rsid w:val="00D11DB9"/>
    <w:rsid w:val="00D12144"/>
    <w:rsid w:val="00D12705"/>
    <w:rsid w:val="00D12AB2"/>
    <w:rsid w:val="00D12D6C"/>
    <w:rsid w:val="00D13ABB"/>
    <w:rsid w:val="00D13EBB"/>
    <w:rsid w:val="00D15BC7"/>
    <w:rsid w:val="00D16246"/>
    <w:rsid w:val="00D16367"/>
    <w:rsid w:val="00D16433"/>
    <w:rsid w:val="00D16CED"/>
    <w:rsid w:val="00D1755F"/>
    <w:rsid w:val="00D200F6"/>
    <w:rsid w:val="00D2105E"/>
    <w:rsid w:val="00D210A6"/>
    <w:rsid w:val="00D214AD"/>
    <w:rsid w:val="00D2162C"/>
    <w:rsid w:val="00D21671"/>
    <w:rsid w:val="00D21B86"/>
    <w:rsid w:val="00D21F90"/>
    <w:rsid w:val="00D220AA"/>
    <w:rsid w:val="00D2226D"/>
    <w:rsid w:val="00D22BBD"/>
    <w:rsid w:val="00D22E94"/>
    <w:rsid w:val="00D232E9"/>
    <w:rsid w:val="00D23331"/>
    <w:rsid w:val="00D23351"/>
    <w:rsid w:val="00D2375F"/>
    <w:rsid w:val="00D23B1D"/>
    <w:rsid w:val="00D23F23"/>
    <w:rsid w:val="00D24578"/>
    <w:rsid w:val="00D25028"/>
    <w:rsid w:val="00D2511E"/>
    <w:rsid w:val="00D25275"/>
    <w:rsid w:val="00D2539D"/>
    <w:rsid w:val="00D258B0"/>
    <w:rsid w:val="00D25C50"/>
    <w:rsid w:val="00D25ED6"/>
    <w:rsid w:val="00D26696"/>
    <w:rsid w:val="00D2694F"/>
    <w:rsid w:val="00D26B3A"/>
    <w:rsid w:val="00D2727F"/>
    <w:rsid w:val="00D27335"/>
    <w:rsid w:val="00D27D4D"/>
    <w:rsid w:val="00D27FE9"/>
    <w:rsid w:val="00D30FF5"/>
    <w:rsid w:val="00D31829"/>
    <w:rsid w:val="00D318D6"/>
    <w:rsid w:val="00D31E51"/>
    <w:rsid w:val="00D31F6E"/>
    <w:rsid w:val="00D32457"/>
    <w:rsid w:val="00D326C7"/>
    <w:rsid w:val="00D334C4"/>
    <w:rsid w:val="00D335E2"/>
    <w:rsid w:val="00D3381E"/>
    <w:rsid w:val="00D33D11"/>
    <w:rsid w:val="00D33E92"/>
    <w:rsid w:val="00D34139"/>
    <w:rsid w:val="00D34DED"/>
    <w:rsid w:val="00D352B6"/>
    <w:rsid w:val="00D35622"/>
    <w:rsid w:val="00D369E3"/>
    <w:rsid w:val="00D36F03"/>
    <w:rsid w:val="00D36F37"/>
    <w:rsid w:val="00D3758B"/>
    <w:rsid w:val="00D37749"/>
    <w:rsid w:val="00D3797C"/>
    <w:rsid w:val="00D37C34"/>
    <w:rsid w:val="00D37F25"/>
    <w:rsid w:val="00D402A8"/>
    <w:rsid w:val="00D40784"/>
    <w:rsid w:val="00D40A8D"/>
    <w:rsid w:val="00D40E4C"/>
    <w:rsid w:val="00D41817"/>
    <w:rsid w:val="00D431F7"/>
    <w:rsid w:val="00D43537"/>
    <w:rsid w:val="00D43CE1"/>
    <w:rsid w:val="00D43D92"/>
    <w:rsid w:val="00D44B64"/>
    <w:rsid w:val="00D44FEE"/>
    <w:rsid w:val="00D4522A"/>
    <w:rsid w:val="00D4534C"/>
    <w:rsid w:val="00D459D2"/>
    <w:rsid w:val="00D461F9"/>
    <w:rsid w:val="00D463C4"/>
    <w:rsid w:val="00D46474"/>
    <w:rsid w:val="00D46867"/>
    <w:rsid w:val="00D479BF"/>
    <w:rsid w:val="00D512B1"/>
    <w:rsid w:val="00D51582"/>
    <w:rsid w:val="00D51896"/>
    <w:rsid w:val="00D51982"/>
    <w:rsid w:val="00D51E91"/>
    <w:rsid w:val="00D51EB6"/>
    <w:rsid w:val="00D52575"/>
    <w:rsid w:val="00D52CE1"/>
    <w:rsid w:val="00D52F9F"/>
    <w:rsid w:val="00D53200"/>
    <w:rsid w:val="00D538EE"/>
    <w:rsid w:val="00D53909"/>
    <w:rsid w:val="00D5419F"/>
    <w:rsid w:val="00D543E3"/>
    <w:rsid w:val="00D54446"/>
    <w:rsid w:val="00D55F1F"/>
    <w:rsid w:val="00D5630A"/>
    <w:rsid w:val="00D5762E"/>
    <w:rsid w:val="00D60AEA"/>
    <w:rsid w:val="00D6122C"/>
    <w:rsid w:val="00D61712"/>
    <w:rsid w:val="00D61FA5"/>
    <w:rsid w:val="00D622B4"/>
    <w:rsid w:val="00D623BD"/>
    <w:rsid w:val="00D62883"/>
    <w:rsid w:val="00D62919"/>
    <w:rsid w:val="00D62B65"/>
    <w:rsid w:val="00D63B9E"/>
    <w:rsid w:val="00D642A9"/>
    <w:rsid w:val="00D64DB5"/>
    <w:rsid w:val="00D6510F"/>
    <w:rsid w:val="00D65132"/>
    <w:rsid w:val="00D653D7"/>
    <w:rsid w:val="00D659C9"/>
    <w:rsid w:val="00D659FD"/>
    <w:rsid w:val="00D65C2D"/>
    <w:rsid w:val="00D6643C"/>
    <w:rsid w:val="00D6684A"/>
    <w:rsid w:val="00D668D9"/>
    <w:rsid w:val="00D66B99"/>
    <w:rsid w:val="00D66CC9"/>
    <w:rsid w:val="00D66E73"/>
    <w:rsid w:val="00D67445"/>
    <w:rsid w:val="00D67705"/>
    <w:rsid w:val="00D70215"/>
    <w:rsid w:val="00D70A5C"/>
    <w:rsid w:val="00D70BBE"/>
    <w:rsid w:val="00D7177A"/>
    <w:rsid w:val="00D72EFD"/>
    <w:rsid w:val="00D73680"/>
    <w:rsid w:val="00D73703"/>
    <w:rsid w:val="00D7390C"/>
    <w:rsid w:val="00D744ED"/>
    <w:rsid w:val="00D74908"/>
    <w:rsid w:val="00D74AC3"/>
    <w:rsid w:val="00D74AEA"/>
    <w:rsid w:val="00D75506"/>
    <w:rsid w:val="00D7671B"/>
    <w:rsid w:val="00D76804"/>
    <w:rsid w:val="00D77114"/>
    <w:rsid w:val="00D77442"/>
    <w:rsid w:val="00D775FA"/>
    <w:rsid w:val="00D80547"/>
    <w:rsid w:val="00D80A2E"/>
    <w:rsid w:val="00D80CFA"/>
    <w:rsid w:val="00D8100C"/>
    <w:rsid w:val="00D813A5"/>
    <w:rsid w:val="00D8213D"/>
    <w:rsid w:val="00D82361"/>
    <w:rsid w:val="00D82969"/>
    <w:rsid w:val="00D82CB8"/>
    <w:rsid w:val="00D83C3C"/>
    <w:rsid w:val="00D84420"/>
    <w:rsid w:val="00D845AC"/>
    <w:rsid w:val="00D8533C"/>
    <w:rsid w:val="00D85444"/>
    <w:rsid w:val="00D85B93"/>
    <w:rsid w:val="00D85BBC"/>
    <w:rsid w:val="00D86AE5"/>
    <w:rsid w:val="00D87026"/>
    <w:rsid w:val="00D8792B"/>
    <w:rsid w:val="00D90085"/>
    <w:rsid w:val="00D907F5"/>
    <w:rsid w:val="00D91104"/>
    <w:rsid w:val="00D913C0"/>
    <w:rsid w:val="00D915CD"/>
    <w:rsid w:val="00D91FC7"/>
    <w:rsid w:val="00D922B9"/>
    <w:rsid w:val="00D92C55"/>
    <w:rsid w:val="00D93497"/>
    <w:rsid w:val="00D94945"/>
    <w:rsid w:val="00D94C17"/>
    <w:rsid w:val="00D94FF6"/>
    <w:rsid w:val="00D95D06"/>
    <w:rsid w:val="00D95E69"/>
    <w:rsid w:val="00D964CD"/>
    <w:rsid w:val="00D97119"/>
    <w:rsid w:val="00D97224"/>
    <w:rsid w:val="00D97412"/>
    <w:rsid w:val="00D9772A"/>
    <w:rsid w:val="00DA020F"/>
    <w:rsid w:val="00DA1B1F"/>
    <w:rsid w:val="00DA23C4"/>
    <w:rsid w:val="00DA2AE3"/>
    <w:rsid w:val="00DA34C8"/>
    <w:rsid w:val="00DA3ED1"/>
    <w:rsid w:val="00DA4ADA"/>
    <w:rsid w:val="00DA4DAE"/>
    <w:rsid w:val="00DA4EBB"/>
    <w:rsid w:val="00DA5316"/>
    <w:rsid w:val="00DA59FF"/>
    <w:rsid w:val="00DB0644"/>
    <w:rsid w:val="00DB0A7E"/>
    <w:rsid w:val="00DB1C40"/>
    <w:rsid w:val="00DB3386"/>
    <w:rsid w:val="00DB3D63"/>
    <w:rsid w:val="00DB3E68"/>
    <w:rsid w:val="00DB48CD"/>
    <w:rsid w:val="00DB516E"/>
    <w:rsid w:val="00DB5361"/>
    <w:rsid w:val="00DB54DA"/>
    <w:rsid w:val="00DB5DF8"/>
    <w:rsid w:val="00DB6F11"/>
    <w:rsid w:val="00DB7593"/>
    <w:rsid w:val="00DB776C"/>
    <w:rsid w:val="00DB7D8C"/>
    <w:rsid w:val="00DB7D90"/>
    <w:rsid w:val="00DC10D9"/>
    <w:rsid w:val="00DC3077"/>
    <w:rsid w:val="00DC349F"/>
    <w:rsid w:val="00DC3D43"/>
    <w:rsid w:val="00DC417D"/>
    <w:rsid w:val="00DC4199"/>
    <w:rsid w:val="00DC5848"/>
    <w:rsid w:val="00DC5AC3"/>
    <w:rsid w:val="00DC5F1B"/>
    <w:rsid w:val="00DC6269"/>
    <w:rsid w:val="00DC636D"/>
    <w:rsid w:val="00DC7421"/>
    <w:rsid w:val="00DC762E"/>
    <w:rsid w:val="00DC784C"/>
    <w:rsid w:val="00DD03A5"/>
    <w:rsid w:val="00DD0607"/>
    <w:rsid w:val="00DD09B5"/>
    <w:rsid w:val="00DD0FA4"/>
    <w:rsid w:val="00DD137B"/>
    <w:rsid w:val="00DD13FD"/>
    <w:rsid w:val="00DD14FC"/>
    <w:rsid w:val="00DD1A68"/>
    <w:rsid w:val="00DD245A"/>
    <w:rsid w:val="00DD2A03"/>
    <w:rsid w:val="00DD56DA"/>
    <w:rsid w:val="00DD57EE"/>
    <w:rsid w:val="00DD60F2"/>
    <w:rsid w:val="00DD6337"/>
    <w:rsid w:val="00DD6408"/>
    <w:rsid w:val="00DD65BF"/>
    <w:rsid w:val="00DD6900"/>
    <w:rsid w:val="00DD7D02"/>
    <w:rsid w:val="00DD7DBD"/>
    <w:rsid w:val="00DD7FB0"/>
    <w:rsid w:val="00DE0440"/>
    <w:rsid w:val="00DE0994"/>
    <w:rsid w:val="00DE0DD9"/>
    <w:rsid w:val="00DE0E3B"/>
    <w:rsid w:val="00DE110D"/>
    <w:rsid w:val="00DE1FDA"/>
    <w:rsid w:val="00DE21EE"/>
    <w:rsid w:val="00DE28A7"/>
    <w:rsid w:val="00DE2C25"/>
    <w:rsid w:val="00DE2DDB"/>
    <w:rsid w:val="00DE2EB9"/>
    <w:rsid w:val="00DE34DD"/>
    <w:rsid w:val="00DE377F"/>
    <w:rsid w:val="00DE3809"/>
    <w:rsid w:val="00DE38B3"/>
    <w:rsid w:val="00DE4209"/>
    <w:rsid w:val="00DE4F37"/>
    <w:rsid w:val="00DE6434"/>
    <w:rsid w:val="00DE68DE"/>
    <w:rsid w:val="00DE75FD"/>
    <w:rsid w:val="00DE7634"/>
    <w:rsid w:val="00DE78E9"/>
    <w:rsid w:val="00DE7F9A"/>
    <w:rsid w:val="00DF0398"/>
    <w:rsid w:val="00DF0708"/>
    <w:rsid w:val="00DF0A9E"/>
    <w:rsid w:val="00DF1AB9"/>
    <w:rsid w:val="00DF1E6B"/>
    <w:rsid w:val="00DF3AED"/>
    <w:rsid w:val="00DF43C9"/>
    <w:rsid w:val="00DF47A7"/>
    <w:rsid w:val="00DF4FE6"/>
    <w:rsid w:val="00DF533E"/>
    <w:rsid w:val="00DF57FC"/>
    <w:rsid w:val="00DF6239"/>
    <w:rsid w:val="00DF6A96"/>
    <w:rsid w:val="00E01915"/>
    <w:rsid w:val="00E0226E"/>
    <w:rsid w:val="00E023D4"/>
    <w:rsid w:val="00E02DE7"/>
    <w:rsid w:val="00E0347C"/>
    <w:rsid w:val="00E03666"/>
    <w:rsid w:val="00E03FAB"/>
    <w:rsid w:val="00E0421B"/>
    <w:rsid w:val="00E048CC"/>
    <w:rsid w:val="00E04CEE"/>
    <w:rsid w:val="00E058F8"/>
    <w:rsid w:val="00E06358"/>
    <w:rsid w:val="00E065A0"/>
    <w:rsid w:val="00E078E5"/>
    <w:rsid w:val="00E07955"/>
    <w:rsid w:val="00E10754"/>
    <w:rsid w:val="00E10A3E"/>
    <w:rsid w:val="00E11DEB"/>
    <w:rsid w:val="00E1204A"/>
    <w:rsid w:val="00E12145"/>
    <w:rsid w:val="00E122A0"/>
    <w:rsid w:val="00E12659"/>
    <w:rsid w:val="00E13637"/>
    <w:rsid w:val="00E14BA0"/>
    <w:rsid w:val="00E14C87"/>
    <w:rsid w:val="00E161F6"/>
    <w:rsid w:val="00E16602"/>
    <w:rsid w:val="00E17BCC"/>
    <w:rsid w:val="00E17F7F"/>
    <w:rsid w:val="00E20FC9"/>
    <w:rsid w:val="00E218EA"/>
    <w:rsid w:val="00E21B3A"/>
    <w:rsid w:val="00E22157"/>
    <w:rsid w:val="00E22390"/>
    <w:rsid w:val="00E229C4"/>
    <w:rsid w:val="00E22FA5"/>
    <w:rsid w:val="00E230E0"/>
    <w:rsid w:val="00E2346A"/>
    <w:rsid w:val="00E24147"/>
    <w:rsid w:val="00E24387"/>
    <w:rsid w:val="00E24DB7"/>
    <w:rsid w:val="00E25867"/>
    <w:rsid w:val="00E258D6"/>
    <w:rsid w:val="00E2590F"/>
    <w:rsid w:val="00E25D9D"/>
    <w:rsid w:val="00E25E6C"/>
    <w:rsid w:val="00E2606C"/>
    <w:rsid w:val="00E26341"/>
    <w:rsid w:val="00E2698D"/>
    <w:rsid w:val="00E26EBF"/>
    <w:rsid w:val="00E275DE"/>
    <w:rsid w:val="00E2762F"/>
    <w:rsid w:val="00E27E06"/>
    <w:rsid w:val="00E30574"/>
    <w:rsid w:val="00E31074"/>
    <w:rsid w:val="00E315E0"/>
    <w:rsid w:val="00E32723"/>
    <w:rsid w:val="00E32A8F"/>
    <w:rsid w:val="00E32B37"/>
    <w:rsid w:val="00E3310E"/>
    <w:rsid w:val="00E33914"/>
    <w:rsid w:val="00E3400D"/>
    <w:rsid w:val="00E34D49"/>
    <w:rsid w:val="00E36064"/>
    <w:rsid w:val="00E362B6"/>
    <w:rsid w:val="00E36511"/>
    <w:rsid w:val="00E36912"/>
    <w:rsid w:val="00E369F0"/>
    <w:rsid w:val="00E36C4D"/>
    <w:rsid w:val="00E36DFC"/>
    <w:rsid w:val="00E37047"/>
    <w:rsid w:val="00E373A2"/>
    <w:rsid w:val="00E3784E"/>
    <w:rsid w:val="00E37EE9"/>
    <w:rsid w:val="00E4086B"/>
    <w:rsid w:val="00E40D01"/>
    <w:rsid w:val="00E40E38"/>
    <w:rsid w:val="00E40EDA"/>
    <w:rsid w:val="00E40FFB"/>
    <w:rsid w:val="00E41DF9"/>
    <w:rsid w:val="00E421C0"/>
    <w:rsid w:val="00E42237"/>
    <w:rsid w:val="00E426B1"/>
    <w:rsid w:val="00E429F4"/>
    <w:rsid w:val="00E42E28"/>
    <w:rsid w:val="00E43AB3"/>
    <w:rsid w:val="00E44F02"/>
    <w:rsid w:val="00E45E12"/>
    <w:rsid w:val="00E47878"/>
    <w:rsid w:val="00E47985"/>
    <w:rsid w:val="00E5012B"/>
    <w:rsid w:val="00E5013C"/>
    <w:rsid w:val="00E5013D"/>
    <w:rsid w:val="00E501A1"/>
    <w:rsid w:val="00E50CB1"/>
    <w:rsid w:val="00E50E7C"/>
    <w:rsid w:val="00E511AA"/>
    <w:rsid w:val="00E5122F"/>
    <w:rsid w:val="00E5147B"/>
    <w:rsid w:val="00E51915"/>
    <w:rsid w:val="00E51EB9"/>
    <w:rsid w:val="00E51F2A"/>
    <w:rsid w:val="00E52C8D"/>
    <w:rsid w:val="00E52F37"/>
    <w:rsid w:val="00E53558"/>
    <w:rsid w:val="00E538DF"/>
    <w:rsid w:val="00E53C6E"/>
    <w:rsid w:val="00E54A54"/>
    <w:rsid w:val="00E54D56"/>
    <w:rsid w:val="00E55D3F"/>
    <w:rsid w:val="00E55F53"/>
    <w:rsid w:val="00E5697A"/>
    <w:rsid w:val="00E6085E"/>
    <w:rsid w:val="00E60EDB"/>
    <w:rsid w:val="00E611E3"/>
    <w:rsid w:val="00E619CE"/>
    <w:rsid w:val="00E61E6C"/>
    <w:rsid w:val="00E61F45"/>
    <w:rsid w:val="00E6232A"/>
    <w:rsid w:val="00E62528"/>
    <w:rsid w:val="00E62764"/>
    <w:rsid w:val="00E629E1"/>
    <w:rsid w:val="00E644C4"/>
    <w:rsid w:val="00E644F2"/>
    <w:rsid w:val="00E64E3F"/>
    <w:rsid w:val="00E654CB"/>
    <w:rsid w:val="00E655F7"/>
    <w:rsid w:val="00E657F6"/>
    <w:rsid w:val="00E6627C"/>
    <w:rsid w:val="00E66919"/>
    <w:rsid w:val="00E66DF5"/>
    <w:rsid w:val="00E67142"/>
    <w:rsid w:val="00E676F6"/>
    <w:rsid w:val="00E6793D"/>
    <w:rsid w:val="00E679EB"/>
    <w:rsid w:val="00E70495"/>
    <w:rsid w:val="00E7130A"/>
    <w:rsid w:val="00E7158F"/>
    <w:rsid w:val="00E716ED"/>
    <w:rsid w:val="00E71767"/>
    <w:rsid w:val="00E7178F"/>
    <w:rsid w:val="00E71C54"/>
    <w:rsid w:val="00E720B5"/>
    <w:rsid w:val="00E734E7"/>
    <w:rsid w:val="00E7365F"/>
    <w:rsid w:val="00E736B7"/>
    <w:rsid w:val="00E73F5C"/>
    <w:rsid w:val="00E73F7C"/>
    <w:rsid w:val="00E74400"/>
    <w:rsid w:val="00E748DC"/>
    <w:rsid w:val="00E74907"/>
    <w:rsid w:val="00E755D1"/>
    <w:rsid w:val="00E7633A"/>
    <w:rsid w:val="00E763D1"/>
    <w:rsid w:val="00E76461"/>
    <w:rsid w:val="00E76564"/>
    <w:rsid w:val="00E77110"/>
    <w:rsid w:val="00E773B4"/>
    <w:rsid w:val="00E80854"/>
    <w:rsid w:val="00E80984"/>
    <w:rsid w:val="00E80E4A"/>
    <w:rsid w:val="00E80F49"/>
    <w:rsid w:val="00E8106D"/>
    <w:rsid w:val="00E8140F"/>
    <w:rsid w:val="00E81644"/>
    <w:rsid w:val="00E81CBD"/>
    <w:rsid w:val="00E8260F"/>
    <w:rsid w:val="00E82BED"/>
    <w:rsid w:val="00E82EB8"/>
    <w:rsid w:val="00E83C83"/>
    <w:rsid w:val="00E84F99"/>
    <w:rsid w:val="00E84FE8"/>
    <w:rsid w:val="00E861C7"/>
    <w:rsid w:val="00E8628E"/>
    <w:rsid w:val="00E87077"/>
    <w:rsid w:val="00E8735B"/>
    <w:rsid w:val="00E875AB"/>
    <w:rsid w:val="00E875CB"/>
    <w:rsid w:val="00E87BD9"/>
    <w:rsid w:val="00E87FED"/>
    <w:rsid w:val="00E90E5F"/>
    <w:rsid w:val="00E91D2A"/>
    <w:rsid w:val="00E91EB3"/>
    <w:rsid w:val="00E92520"/>
    <w:rsid w:val="00E93569"/>
    <w:rsid w:val="00E9453A"/>
    <w:rsid w:val="00E94A58"/>
    <w:rsid w:val="00E94F6D"/>
    <w:rsid w:val="00E96445"/>
    <w:rsid w:val="00E96677"/>
    <w:rsid w:val="00E966F9"/>
    <w:rsid w:val="00E96A83"/>
    <w:rsid w:val="00E975F1"/>
    <w:rsid w:val="00EA001C"/>
    <w:rsid w:val="00EA00D0"/>
    <w:rsid w:val="00EA0F7F"/>
    <w:rsid w:val="00EA10C4"/>
    <w:rsid w:val="00EA13CF"/>
    <w:rsid w:val="00EA1714"/>
    <w:rsid w:val="00EA2CA6"/>
    <w:rsid w:val="00EA2FB5"/>
    <w:rsid w:val="00EA381A"/>
    <w:rsid w:val="00EA3D83"/>
    <w:rsid w:val="00EA41DC"/>
    <w:rsid w:val="00EA4969"/>
    <w:rsid w:val="00EA4AE4"/>
    <w:rsid w:val="00EA4B8E"/>
    <w:rsid w:val="00EA51D7"/>
    <w:rsid w:val="00EA5828"/>
    <w:rsid w:val="00EA5D8D"/>
    <w:rsid w:val="00EA6398"/>
    <w:rsid w:val="00EA7A66"/>
    <w:rsid w:val="00EB13AE"/>
    <w:rsid w:val="00EB30A3"/>
    <w:rsid w:val="00EB327A"/>
    <w:rsid w:val="00EB3C19"/>
    <w:rsid w:val="00EB3DDE"/>
    <w:rsid w:val="00EB4647"/>
    <w:rsid w:val="00EB4723"/>
    <w:rsid w:val="00EB4A76"/>
    <w:rsid w:val="00EB5014"/>
    <w:rsid w:val="00EB599A"/>
    <w:rsid w:val="00EB5BF7"/>
    <w:rsid w:val="00EB6379"/>
    <w:rsid w:val="00EB6712"/>
    <w:rsid w:val="00EB6A8D"/>
    <w:rsid w:val="00EB6DC7"/>
    <w:rsid w:val="00EB6E0D"/>
    <w:rsid w:val="00EB7CD8"/>
    <w:rsid w:val="00EC01F7"/>
    <w:rsid w:val="00EC03E3"/>
    <w:rsid w:val="00EC19B6"/>
    <w:rsid w:val="00EC1FA1"/>
    <w:rsid w:val="00EC1FC5"/>
    <w:rsid w:val="00EC2677"/>
    <w:rsid w:val="00EC2DCB"/>
    <w:rsid w:val="00EC2F9B"/>
    <w:rsid w:val="00EC333B"/>
    <w:rsid w:val="00EC3729"/>
    <w:rsid w:val="00EC37AB"/>
    <w:rsid w:val="00EC42DA"/>
    <w:rsid w:val="00EC4319"/>
    <w:rsid w:val="00EC4540"/>
    <w:rsid w:val="00EC5033"/>
    <w:rsid w:val="00EC5D73"/>
    <w:rsid w:val="00EC5FB0"/>
    <w:rsid w:val="00EC65D3"/>
    <w:rsid w:val="00EC6767"/>
    <w:rsid w:val="00EC6B22"/>
    <w:rsid w:val="00EC6E90"/>
    <w:rsid w:val="00EC6FCB"/>
    <w:rsid w:val="00EC7658"/>
    <w:rsid w:val="00EC7AF7"/>
    <w:rsid w:val="00ED008F"/>
    <w:rsid w:val="00ED018C"/>
    <w:rsid w:val="00ED08D4"/>
    <w:rsid w:val="00ED0ACE"/>
    <w:rsid w:val="00ED0F57"/>
    <w:rsid w:val="00ED169D"/>
    <w:rsid w:val="00ED1708"/>
    <w:rsid w:val="00ED1ACC"/>
    <w:rsid w:val="00ED1C7D"/>
    <w:rsid w:val="00ED222B"/>
    <w:rsid w:val="00ED2254"/>
    <w:rsid w:val="00ED29D1"/>
    <w:rsid w:val="00ED306E"/>
    <w:rsid w:val="00ED318F"/>
    <w:rsid w:val="00ED35B3"/>
    <w:rsid w:val="00ED37CB"/>
    <w:rsid w:val="00ED41B1"/>
    <w:rsid w:val="00ED43AC"/>
    <w:rsid w:val="00ED5BBD"/>
    <w:rsid w:val="00ED6415"/>
    <w:rsid w:val="00ED661A"/>
    <w:rsid w:val="00ED674C"/>
    <w:rsid w:val="00ED6CB7"/>
    <w:rsid w:val="00ED718E"/>
    <w:rsid w:val="00ED769D"/>
    <w:rsid w:val="00EE02A9"/>
    <w:rsid w:val="00EE0D65"/>
    <w:rsid w:val="00EE0F2D"/>
    <w:rsid w:val="00EE0FF4"/>
    <w:rsid w:val="00EE11B8"/>
    <w:rsid w:val="00EE159F"/>
    <w:rsid w:val="00EE184A"/>
    <w:rsid w:val="00EE2870"/>
    <w:rsid w:val="00EE294B"/>
    <w:rsid w:val="00EE3BBB"/>
    <w:rsid w:val="00EE3CC3"/>
    <w:rsid w:val="00EE4E36"/>
    <w:rsid w:val="00EE4FEF"/>
    <w:rsid w:val="00EE5B1B"/>
    <w:rsid w:val="00EE5C84"/>
    <w:rsid w:val="00EE60D2"/>
    <w:rsid w:val="00EE6230"/>
    <w:rsid w:val="00EE641F"/>
    <w:rsid w:val="00EE6B24"/>
    <w:rsid w:val="00EE6D22"/>
    <w:rsid w:val="00EE70E9"/>
    <w:rsid w:val="00EE7AA4"/>
    <w:rsid w:val="00EF05BA"/>
    <w:rsid w:val="00EF0AFE"/>
    <w:rsid w:val="00EF0D88"/>
    <w:rsid w:val="00EF1087"/>
    <w:rsid w:val="00EF10C7"/>
    <w:rsid w:val="00EF16E2"/>
    <w:rsid w:val="00EF187C"/>
    <w:rsid w:val="00EF30A7"/>
    <w:rsid w:val="00EF30B1"/>
    <w:rsid w:val="00EF35B4"/>
    <w:rsid w:val="00EF422E"/>
    <w:rsid w:val="00EF4825"/>
    <w:rsid w:val="00EF4B84"/>
    <w:rsid w:val="00EF4DC0"/>
    <w:rsid w:val="00EF534C"/>
    <w:rsid w:val="00EF59B0"/>
    <w:rsid w:val="00EF6522"/>
    <w:rsid w:val="00EF67F0"/>
    <w:rsid w:val="00EF6CFB"/>
    <w:rsid w:val="00F00420"/>
    <w:rsid w:val="00F00545"/>
    <w:rsid w:val="00F00A98"/>
    <w:rsid w:val="00F01503"/>
    <w:rsid w:val="00F0186D"/>
    <w:rsid w:val="00F033F8"/>
    <w:rsid w:val="00F0365A"/>
    <w:rsid w:val="00F0399B"/>
    <w:rsid w:val="00F03D8F"/>
    <w:rsid w:val="00F041CD"/>
    <w:rsid w:val="00F055BB"/>
    <w:rsid w:val="00F056D3"/>
    <w:rsid w:val="00F0590A"/>
    <w:rsid w:val="00F05C4F"/>
    <w:rsid w:val="00F05C93"/>
    <w:rsid w:val="00F05E16"/>
    <w:rsid w:val="00F05FE4"/>
    <w:rsid w:val="00F061F8"/>
    <w:rsid w:val="00F06309"/>
    <w:rsid w:val="00F067D4"/>
    <w:rsid w:val="00F06957"/>
    <w:rsid w:val="00F06EB8"/>
    <w:rsid w:val="00F070E8"/>
    <w:rsid w:val="00F0748F"/>
    <w:rsid w:val="00F07D39"/>
    <w:rsid w:val="00F10159"/>
    <w:rsid w:val="00F102E6"/>
    <w:rsid w:val="00F10C99"/>
    <w:rsid w:val="00F11036"/>
    <w:rsid w:val="00F1190B"/>
    <w:rsid w:val="00F11CB7"/>
    <w:rsid w:val="00F12943"/>
    <w:rsid w:val="00F12A52"/>
    <w:rsid w:val="00F13D6F"/>
    <w:rsid w:val="00F1408A"/>
    <w:rsid w:val="00F14435"/>
    <w:rsid w:val="00F1454C"/>
    <w:rsid w:val="00F15512"/>
    <w:rsid w:val="00F15A97"/>
    <w:rsid w:val="00F16271"/>
    <w:rsid w:val="00F16331"/>
    <w:rsid w:val="00F16787"/>
    <w:rsid w:val="00F16B1C"/>
    <w:rsid w:val="00F16C3E"/>
    <w:rsid w:val="00F16F99"/>
    <w:rsid w:val="00F172C9"/>
    <w:rsid w:val="00F176C4"/>
    <w:rsid w:val="00F2059B"/>
    <w:rsid w:val="00F2087F"/>
    <w:rsid w:val="00F20BF8"/>
    <w:rsid w:val="00F20D69"/>
    <w:rsid w:val="00F21093"/>
    <w:rsid w:val="00F2191A"/>
    <w:rsid w:val="00F21F99"/>
    <w:rsid w:val="00F226E7"/>
    <w:rsid w:val="00F22C54"/>
    <w:rsid w:val="00F230A9"/>
    <w:rsid w:val="00F23192"/>
    <w:rsid w:val="00F2321A"/>
    <w:rsid w:val="00F23694"/>
    <w:rsid w:val="00F23E8D"/>
    <w:rsid w:val="00F241BE"/>
    <w:rsid w:val="00F24200"/>
    <w:rsid w:val="00F246E2"/>
    <w:rsid w:val="00F24A4A"/>
    <w:rsid w:val="00F24C78"/>
    <w:rsid w:val="00F24E94"/>
    <w:rsid w:val="00F25187"/>
    <w:rsid w:val="00F2528C"/>
    <w:rsid w:val="00F25DB3"/>
    <w:rsid w:val="00F2635C"/>
    <w:rsid w:val="00F266D7"/>
    <w:rsid w:val="00F2684A"/>
    <w:rsid w:val="00F27859"/>
    <w:rsid w:val="00F31962"/>
    <w:rsid w:val="00F320E9"/>
    <w:rsid w:val="00F3248A"/>
    <w:rsid w:val="00F3277C"/>
    <w:rsid w:val="00F3485E"/>
    <w:rsid w:val="00F35111"/>
    <w:rsid w:val="00F35282"/>
    <w:rsid w:val="00F35881"/>
    <w:rsid w:val="00F36083"/>
    <w:rsid w:val="00F369B5"/>
    <w:rsid w:val="00F370A2"/>
    <w:rsid w:val="00F371B2"/>
    <w:rsid w:val="00F3766D"/>
    <w:rsid w:val="00F378E7"/>
    <w:rsid w:val="00F37BE9"/>
    <w:rsid w:val="00F37C86"/>
    <w:rsid w:val="00F401F1"/>
    <w:rsid w:val="00F4055A"/>
    <w:rsid w:val="00F4055B"/>
    <w:rsid w:val="00F4080C"/>
    <w:rsid w:val="00F40920"/>
    <w:rsid w:val="00F409DB"/>
    <w:rsid w:val="00F40AA3"/>
    <w:rsid w:val="00F40D80"/>
    <w:rsid w:val="00F41522"/>
    <w:rsid w:val="00F41868"/>
    <w:rsid w:val="00F42674"/>
    <w:rsid w:val="00F426D6"/>
    <w:rsid w:val="00F4272C"/>
    <w:rsid w:val="00F431D3"/>
    <w:rsid w:val="00F44774"/>
    <w:rsid w:val="00F44DDC"/>
    <w:rsid w:val="00F450CF"/>
    <w:rsid w:val="00F46298"/>
    <w:rsid w:val="00F472F6"/>
    <w:rsid w:val="00F50A72"/>
    <w:rsid w:val="00F5199B"/>
    <w:rsid w:val="00F51CA6"/>
    <w:rsid w:val="00F51E6F"/>
    <w:rsid w:val="00F520E6"/>
    <w:rsid w:val="00F521B0"/>
    <w:rsid w:val="00F52244"/>
    <w:rsid w:val="00F524E8"/>
    <w:rsid w:val="00F53548"/>
    <w:rsid w:val="00F53AAC"/>
    <w:rsid w:val="00F53C63"/>
    <w:rsid w:val="00F5452D"/>
    <w:rsid w:val="00F54867"/>
    <w:rsid w:val="00F549BE"/>
    <w:rsid w:val="00F5505E"/>
    <w:rsid w:val="00F55295"/>
    <w:rsid w:val="00F555D6"/>
    <w:rsid w:val="00F56183"/>
    <w:rsid w:val="00F5647F"/>
    <w:rsid w:val="00F567EB"/>
    <w:rsid w:val="00F568F8"/>
    <w:rsid w:val="00F56F23"/>
    <w:rsid w:val="00F57197"/>
    <w:rsid w:val="00F5752A"/>
    <w:rsid w:val="00F57586"/>
    <w:rsid w:val="00F57AA7"/>
    <w:rsid w:val="00F57AE1"/>
    <w:rsid w:val="00F57D9B"/>
    <w:rsid w:val="00F605A9"/>
    <w:rsid w:val="00F6084A"/>
    <w:rsid w:val="00F61070"/>
    <w:rsid w:val="00F61FC0"/>
    <w:rsid w:val="00F620FD"/>
    <w:rsid w:val="00F624F6"/>
    <w:rsid w:val="00F62545"/>
    <w:rsid w:val="00F632B3"/>
    <w:rsid w:val="00F63417"/>
    <w:rsid w:val="00F63CF0"/>
    <w:rsid w:val="00F63F01"/>
    <w:rsid w:val="00F63F9C"/>
    <w:rsid w:val="00F641B7"/>
    <w:rsid w:val="00F641E4"/>
    <w:rsid w:val="00F64669"/>
    <w:rsid w:val="00F6549E"/>
    <w:rsid w:val="00F654AA"/>
    <w:rsid w:val="00F656EF"/>
    <w:rsid w:val="00F65A36"/>
    <w:rsid w:val="00F65AFB"/>
    <w:rsid w:val="00F65B0A"/>
    <w:rsid w:val="00F6670D"/>
    <w:rsid w:val="00F66740"/>
    <w:rsid w:val="00F668D8"/>
    <w:rsid w:val="00F66A14"/>
    <w:rsid w:val="00F66BB8"/>
    <w:rsid w:val="00F66D68"/>
    <w:rsid w:val="00F66F8A"/>
    <w:rsid w:val="00F67F2E"/>
    <w:rsid w:val="00F7020D"/>
    <w:rsid w:val="00F72880"/>
    <w:rsid w:val="00F7365B"/>
    <w:rsid w:val="00F73A69"/>
    <w:rsid w:val="00F73A94"/>
    <w:rsid w:val="00F73B66"/>
    <w:rsid w:val="00F73DFA"/>
    <w:rsid w:val="00F73ED9"/>
    <w:rsid w:val="00F75146"/>
    <w:rsid w:val="00F75573"/>
    <w:rsid w:val="00F75CDB"/>
    <w:rsid w:val="00F761D0"/>
    <w:rsid w:val="00F761E3"/>
    <w:rsid w:val="00F7651A"/>
    <w:rsid w:val="00F7733C"/>
    <w:rsid w:val="00F77F12"/>
    <w:rsid w:val="00F801FF"/>
    <w:rsid w:val="00F804B9"/>
    <w:rsid w:val="00F810C0"/>
    <w:rsid w:val="00F8146E"/>
    <w:rsid w:val="00F8147A"/>
    <w:rsid w:val="00F82598"/>
    <w:rsid w:val="00F82AF5"/>
    <w:rsid w:val="00F82AF8"/>
    <w:rsid w:val="00F846B8"/>
    <w:rsid w:val="00F846D7"/>
    <w:rsid w:val="00F8516E"/>
    <w:rsid w:val="00F853BD"/>
    <w:rsid w:val="00F85758"/>
    <w:rsid w:val="00F85C4F"/>
    <w:rsid w:val="00F86E8F"/>
    <w:rsid w:val="00F87439"/>
    <w:rsid w:val="00F900A5"/>
    <w:rsid w:val="00F903F2"/>
    <w:rsid w:val="00F905D5"/>
    <w:rsid w:val="00F90BE7"/>
    <w:rsid w:val="00F915C3"/>
    <w:rsid w:val="00F91DDC"/>
    <w:rsid w:val="00F925C6"/>
    <w:rsid w:val="00F9390D"/>
    <w:rsid w:val="00F947C8"/>
    <w:rsid w:val="00F95D37"/>
    <w:rsid w:val="00F9616D"/>
    <w:rsid w:val="00F9660B"/>
    <w:rsid w:val="00F96DFF"/>
    <w:rsid w:val="00F9700E"/>
    <w:rsid w:val="00F9706C"/>
    <w:rsid w:val="00F97698"/>
    <w:rsid w:val="00F97B26"/>
    <w:rsid w:val="00F97F11"/>
    <w:rsid w:val="00FA0386"/>
    <w:rsid w:val="00FA0501"/>
    <w:rsid w:val="00FA0859"/>
    <w:rsid w:val="00FA0CDD"/>
    <w:rsid w:val="00FA115E"/>
    <w:rsid w:val="00FA1701"/>
    <w:rsid w:val="00FA25FD"/>
    <w:rsid w:val="00FA2A07"/>
    <w:rsid w:val="00FA34E0"/>
    <w:rsid w:val="00FA35B4"/>
    <w:rsid w:val="00FA4156"/>
    <w:rsid w:val="00FA4165"/>
    <w:rsid w:val="00FA465E"/>
    <w:rsid w:val="00FA54EF"/>
    <w:rsid w:val="00FA5574"/>
    <w:rsid w:val="00FA6E8E"/>
    <w:rsid w:val="00FA7019"/>
    <w:rsid w:val="00FA71E2"/>
    <w:rsid w:val="00FA78DC"/>
    <w:rsid w:val="00FB02C7"/>
    <w:rsid w:val="00FB02FE"/>
    <w:rsid w:val="00FB06A6"/>
    <w:rsid w:val="00FB1088"/>
    <w:rsid w:val="00FB11E6"/>
    <w:rsid w:val="00FB14AC"/>
    <w:rsid w:val="00FB157D"/>
    <w:rsid w:val="00FB1999"/>
    <w:rsid w:val="00FB2516"/>
    <w:rsid w:val="00FB252E"/>
    <w:rsid w:val="00FB26BA"/>
    <w:rsid w:val="00FB298C"/>
    <w:rsid w:val="00FB32E4"/>
    <w:rsid w:val="00FB509B"/>
    <w:rsid w:val="00FB5266"/>
    <w:rsid w:val="00FB5CD0"/>
    <w:rsid w:val="00FB6A14"/>
    <w:rsid w:val="00FB7A3D"/>
    <w:rsid w:val="00FC0363"/>
    <w:rsid w:val="00FC094E"/>
    <w:rsid w:val="00FC1406"/>
    <w:rsid w:val="00FC1CB8"/>
    <w:rsid w:val="00FC21A1"/>
    <w:rsid w:val="00FC21EB"/>
    <w:rsid w:val="00FC2378"/>
    <w:rsid w:val="00FC2490"/>
    <w:rsid w:val="00FC2B88"/>
    <w:rsid w:val="00FC31D7"/>
    <w:rsid w:val="00FC4688"/>
    <w:rsid w:val="00FC4B85"/>
    <w:rsid w:val="00FC4E94"/>
    <w:rsid w:val="00FC52B2"/>
    <w:rsid w:val="00FC6779"/>
    <w:rsid w:val="00FC7866"/>
    <w:rsid w:val="00FC7C04"/>
    <w:rsid w:val="00FD0061"/>
    <w:rsid w:val="00FD0A9E"/>
    <w:rsid w:val="00FD0C15"/>
    <w:rsid w:val="00FD1684"/>
    <w:rsid w:val="00FD1AC3"/>
    <w:rsid w:val="00FD204F"/>
    <w:rsid w:val="00FD2D67"/>
    <w:rsid w:val="00FD35C1"/>
    <w:rsid w:val="00FD4D5C"/>
    <w:rsid w:val="00FD556C"/>
    <w:rsid w:val="00FD59CB"/>
    <w:rsid w:val="00FD59E6"/>
    <w:rsid w:val="00FD5D06"/>
    <w:rsid w:val="00FD62F2"/>
    <w:rsid w:val="00FD6716"/>
    <w:rsid w:val="00FD6A6C"/>
    <w:rsid w:val="00FD6CD7"/>
    <w:rsid w:val="00FD6CE9"/>
    <w:rsid w:val="00FD73D8"/>
    <w:rsid w:val="00FD7A3B"/>
    <w:rsid w:val="00FD7FF7"/>
    <w:rsid w:val="00FE062A"/>
    <w:rsid w:val="00FE11B0"/>
    <w:rsid w:val="00FE2388"/>
    <w:rsid w:val="00FE26BA"/>
    <w:rsid w:val="00FE27A8"/>
    <w:rsid w:val="00FE293A"/>
    <w:rsid w:val="00FE2A36"/>
    <w:rsid w:val="00FE349A"/>
    <w:rsid w:val="00FE3982"/>
    <w:rsid w:val="00FE4892"/>
    <w:rsid w:val="00FE4C68"/>
    <w:rsid w:val="00FE506E"/>
    <w:rsid w:val="00FE5203"/>
    <w:rsid w:val="00FE68A7"/>
    <w:rsid w:val="00FE6F15"/>
    <w:rsid w:val="00FE7CEF"/>
    <w:rsid w:val="00FE7EAC"/>
    <w:rsid w:val="00FF0368"/>
    <w:rsid w:val="00FF0440"/>
    <w:rsid w:val="00FF1ACA"/>
    <w:rsid w:val="00FF2BA8"/>
    <w:rsid w:val="00FF32C0"/>
    <w:rsid w:val="00FF3696"/>
    <w:rsid w:val="00FF4142"/>
    <w:rsid w:val="00FF42BF"/>
    <w:rsid w:val="00FF435A"/>
    <w:rsid w:val="00FF463C"/>
    <w:rsid w:val="00FF481E"/>
    <w:rsid w:val="00FF4B0B"/>
    <w:rsid w:val="00FF5074"/>
    <w:rsid w:val="00FF55A2"/>
    <w:rsid w:val="00FF5AA6"/>
    <w:rsid w:val="00FF5F3E"/>
    <w:rsid w:val="00FF70CA"/>
    <w:rsid w:val="00FF72F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1"/>
    <o:shapelayout v:ext="edit">
      <o:idmap v:ext="edit" data="1"/>
    </o:shapelayout>
  </w:shapeDefaults>
  <w:decimalSymbol w:val=","/>
  <w:listSeparator w:val=";"/>
  <w14:docId w14:val="0D3F295C"/>
  <w15:docId w15:val="{68566AB7-981A-4DAE-B8B3-4BE368C6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6724"/>
    <w:rPr>
      <w:color w:val="00FF00"/>
    </w:rPr>
  </w:style>
  <w:style w:type="paragraph" w:styleId="Ttulo1">
    <w:name w:val="heading 1"/>
    <w:basedOn w:val="Normal"/>
    <w:next w:val="Normal"/>
    <w:qFormat/>
    <w:rsid w:val="00BA6724"/>
    <w:pPr>
      <w:keepNext/>
      <w:jc w:val="center"/>
      <w:outlineLvl w:val="0"/>
    </w:pPr>
    <w:rPr>
      <w:rFonts w:ascii="Arial" w:hAnsi="Arial"/>
      <w:b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-1CorNew-10">
    <w:name w:val="Cit-1.CorNew-10"/>
    <w:rsid w:val="00BA6724"/>
    <w:pPr>
      <w:tabs>
        <w:tab w:val="left" w:pos="1134"/>
      </w:tabs>
      <w:ind w:left="567"/>
      <w:jc w:val="both"/>
    </w:pPr>
    <w:rPr>
      <w:rFonts w:ascii="Arial" w:hAnsi="Arial"/>
      <w:b/>
      <w:i/>
      <w:color w:val="000000"/>
      <w:sz w:val="22"/>
    </w:rPr>
  </w:style>
  <w:style w:type="paragraph" w:customStyle="1" w:styleId="4-4-ARI-10">
    <w:name w:val="4-4-ARI-10"/>
    <w:rsid w:val="00BA6724"/>
    <w:pPr>
      <w:ind w:left="2268"/>
      <w:jc w:val="both"/>
    </w:pPr>
    <w:rPr>
      <w:color w:val="000000"/>
      <w:sz w:val="26"/>
    </w:rPr>
  </w:style>
  <w:style w:type="paragraph" w:customStyle="1" w:styleId="0-0TNR-12">
    <w:name w:val="0-0.TNR-12"/>
    <w:rsid w:val="00BA6724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customStyle="1" w:styleId="CENTARI-12">
    <w:name w:val="CENT.ARI-12"/>
    <w:rsid w:val="00BA6724"/>
    <w:pPr>
      <w:jc w:val="center"/>
    </w:pPr>
    <w:rPr>
      <w:b/>
      <w:color w:val="000000"/>
      <w:sz w:val="28"/>
    </w:rPr>
  </w:style>
  <w:style w:type="paragraph" w:customStyle="1" w:styleId="Cit-2CouNew-10">
    <w:name w:val="Cit-2.CouNew-10"/>
    <w:rsid w:val="00BA6724"/>
    <w:pPr>
      <w:tabs>
        <w:tab w:val="left" w:pos="1701"/>
      </w:tabs>
      <w:ind w:left="1134"/>
      <w:jc w:val="both"/>
    </w:pPr>
    <w:rPr>
      <w:rFonts w:ascii="Arial" w:hAnsi="Arial"/>
      <w:b/>
      <w:i/>
      <w:color w:val="000000"/>
      <w:sz w:val="22"/>
    </w:rPr>
  </w:style>
  <w:style w:type="paragraph" w:customStyle="1" w:styleId="Ed-1ARI-10">
    <w:name w:val="Ed-1.ARI-10"/>
    <w:rsid w:val="00BA6724"/>
    <w:pPr>
      <w:tabs>
        <w:tab w:val="left" w:pos="567"/>
        <w:tab w:val="left" w:pos="1134"/>
      </w:tabs>
      <w:ind w:left="567" w:hanging="567"/>
      <w:jc w:val="both"/>
    </w:pPr>
    <w:rPr>
      <w:rFonts w:ascii="Arial" w:hAnsi="Arial"/>
      <w:color w:val="000000"/>
      <w:sz w:val="24"/>
    </w:rPr>
  </w:style>
  <w:style w:type="paragraph" w:customStyle="1" w:styleId="Ed-2ARI-10">
    <w:name w:val="Ed-2.ARI-10"/>
    <w:rsid w:val="00BA6724"/>
    <w:pPr>
      <w:tabs>
        <w:tab w:val="left" w:pos="1134"/>
        <w:tab w:val="left" w:pos="1701"/>
        <w:tab w:val="left" w:pos="2268"/>
      </w:tabs>
      <w:ind w:left="1134" w:hanging="567"/>
      <w:jc w:val="both"/>
    </w:pPr>
    <w:rPr>
      <w:rFonts w:ascii="Arial" w:hAnsi="Arial"/>
      <w:color w:val="000000"/>
      <w:sz w:val="24"/>
    </w:rPr>
  </w:style>
  <w:style w:type="paragraph" w:customStyle="1" w:styleId="Ed-3ARI-10">
    <w:name w:val="Ed-3.ARI-10"/>
    <w:rsid w:val="00BA6724"/>
    <w:pPr>
      <w:tabs>
        <w:tab w:val="left" w:pos="2977"/>
      </w:tabs>
      <w:ind w:left="1701" w:hanging="567"/>
      <w:jc w:val="both"/>
    </w:pPr>
    <w:rPr>
      <w:rFonts w:ascii="Arial" w:hAnsi="Arial"/>
      <w:color w:val="000000"/>
      <w:sz w:val="24"/>
    </w:rPr>
  </w:style>
  <w:style w:type="paragraph" w:customStyle="1" w:styleId="Cit-3BOSt-10">
    <w:name w:val="Cit-3.BOSt-10"/>
    <w:rsid w:val="00BA6724"/>
    <w:pPr>
      <w:tabs>
        <w:tab w:val="left" w:pos="2268"/>
      </w:tabs>
      <w:ind w:left="1418"/>
      <w:jc w:val="both"/>
    </w:pPr>
    <w:rPr>
      <w:rFonts w:ascii="Bookman Old Style" w:hAnsi="Bookman Old Style"/>
      <w:i/>
      <w:color w:val="000000"/>
    </w:rPr>
  </w:style>
  <w:style w:type="paragraph" w:customStyle="1" w:styleId="CENTARI-10">
    <w:name w:val="CENT.ARI-10"/>
    <w:rsid w:val="00BA6724"/>
    <w:pPr>
      <w:jc w:val="center"/>
    </w:pPr>
    <w:rPr>
      <w:rFonts w:ascii="Arial" w:hAnsi="Arial"/>
      <w:b/>
      <w:color w:val="000000"/>
    </w:rPr>
  </w:style>
  <w:style w:type="paragraph" w:customStyle="1" w:styleId="CENTRO">
    <w:name w:val="CENTRO"/>
    <w:rsid w:val="00BA6724"/>
    <w:pPr>
      <w:jc w:val="center"/>
    </w:pPr>
    <w:rPr>
      <w:color w:val="000000"/>
      <w:sz w:val="24"/>
    </w:rPr>
  </w:style>
  <w:style w:type="paragraph" w:customStyle="1" w:styleId="CENTRA10">
    <w:name w:val="CENTRA.10"/>
    <w:rsid w:val="00BA6724"/>
    <w:pPr>
      <w:jc w:val="center"/>
    </w:pPr>
    <w:rPr>
      <w:color w:val="000000"/>
      <w:sz w:val="24"/>
    </w:rPr>
  </w:style>
  <w:style w:type="paragraph" w:customStyle="1" w:styleId="D16160">
    <w:name w:val="D.16.16.0"/>
    <w:rsid w:val="00BA6724"/>
    <w:pPr>
      <w:ind w:left="2160"/>
      <w:jc w:val="both"/>
    </w:pPr>
    <w:rPr>
      <w:color w:val="000000"/>
      <w:sz w:val="24"/>
    </w:rPr>
  </w:style>
  <w:style w:type="paragraph" w:customStyle="1" w:styleId="CITACA15">
    <w:name w:val="CITACA.15"/>
    <w:rsid w:val="00BA6724"/>
    <w:pPr>
      <w:ind w:left="2016"/>
      <w:jc w:val="both"/>
    </w:pPr>
    <w:rPr>
      <w:color w:val="000000"/>
      <w:sz w:val="24"/>
    </w:rPr>
  </w:style>
  <w:style w:type="paragraph" w:customStyle="1" w:styleId="ENTED14">
    <w:name w:val="ENTED.14"/>
    <w:rsid w:val="00BA6724"/>
    <w:pPr>
      <w:ind w:firstLine="2016"/>
      <w:jc w:val="both"/>
    </w:pPr>
    <w:rPr>
      <w:color w:val="000000"/>
      <w:sz w:val="24"/>
    </w:rPr>
  </w:style>
  <w:style w:type="paragraph" w:customStyle="1" w:styleId="CENTRAL">
    <w:name w:val="CENTRAL"/>
    <w:rsid w:val="00BA6724"/>
    <w:pPr>
      <w:jc w:val="center"/>
    </w:pPr>
    <w:rPr>
      <w:color w:val="000000"/>
      <w:sz w:val="24"/>
    </w:rPr>
  </w:style>
  <w:style w:type="paragraph" w:customStyle="1" w:styleId="CITACA10">
    <w:name w:val="CITACA.10"/>
    <w:rsid w:val="00BA6724"/>
    <w:pPr>
      <w:ind w:left="1296" w:hanging="144"/>
      <w:jc w:val="both"/>
    </w:pPr>
    <w:rPr>
      <w:color w:val="000000"/>
      <w:sz w:val="24"/>
    </w:rPr>
  </w:style>
  <w:style w:type="paragraph" w:customStyle="1" w:styleId="CITACAO5">
    <w:name w:val="CITACAO.5"/>
    <w:rsid w:val="00BA6724"/>
    <w:pPr>
      <w:ind w:left="576" w:hanging="144"/>
      <w:jc w:val="both"/>
    </w:pPr>
    <w:rPr>
      <w:color w:val="000000"/>
      <w:sz w:val="24"/>
    </w:rPr>
  </w:style>
  <w:style w:type="paragraph" w:customStyle="1" w:styleId="PADRAO10">
    <w:name w:val="PADRAO.10"/>
    <w:rsid w:val="00BA6724"/>
    <w:pPr>
      <w:jc w:val="both"/>
    </w:pPr>
    <w:rPr>
      <w:color w:val="000000"/>
      <w:sz w:val="24"/>
    </w:rPr>
  </w:style>
  <w:style w:type="paragraph" w:customStyle="1" w:styleId="CITACA20">
    <w:name w:val="CITACA.20"/>
    <w:rsid w:val="00BA6724"/>
    <w:pPr>
      <w:ind w:left="2736" w:right="144"/>
      <w:jc w:val="both"/>
    </w:pPr>
    <w:rPr>
      <w:color w:val="000000"/>
      <w:sz w:val="24"/>
    </w:rPr>
  </w:style>
  <w:style w:type="paragraph" w:customStyle="1" w:styleId="PARAGR20">
    <w:name w:val="PARAGR.20"/>
    <w:rsid w:val="00BA6724"/>
    <w:pPr>
      <w:ind w:right="144" w:firstLine="2736"/>
      <w:jc w:val="both"/>
    </w:pPr>
    <w:rPr>
      <w:color w:val="000000"/>
      <w:sz w:val="24"/>
    </w:rPr>
  </w:style>
  <w:style w:type="paragraph" w:customStyle="1" w:styleId="EDENT51">
    <w:name w:val="EDENT.5.1"/>
    <w:rsid w:val="00BA6724"/>
    <w:pPr>
      <w:ind w:left="576" w:hanging="576"/>
      <w:jc w:val="both"/>
    </w:pPr>
    <w:rPr>
      <w:color w:val="000000"/>
      <w:sz w:val="24"/>
    </w:rPr>
  </w:style>
  <w:style w:type="paragraph" w:customStyle="1" w:styleId="E050116">
    <w:name w:val="E05.01.16"/>
    <w:rsid w:val="00BA6724"/>
    <w:pPr>
      <w:ind w:left="576" w:right="5184" w:hanging="576"/>
      <w:jc w:val="both"/>
    </w:pPr>
    <w:rPr>
      <w:color w:val="000000"/>
      <w:sz w:val="14"/>
    </w:rPr>
  </w:style>
  <w:style w:type="paragraph" w:customStyle="1" w:styleId="ED5116">
    <w:name w:val="ED.5.1.16"/>
    <w:rsid w:val="00BA6724"/>
    <w:pPr>
      <w:ind w:left="576" w:right="5184" w:hanging="576"/>
      <w:jc w:val="both"/>
    </w:pPr>
    <w:rPr>
      <w:color w:val="000000"/>
      <w:sz w:val="14"/>
    </w:rPr>
  </w:style>
  <w:style w:type="paragraph" w:customStyle="1" w:styleId="PADRAO">
    <w:name w:val="PADRAO"/>
    <w:rsid w:val="00BA6724"/>
    <w:rPr>
      <w:color w:val="000000"/>
      <w:sz w:val="24"/>
    </w:rPr>
  </w:style>
  <w:style w:type="paragraph" w:customStyle="1" w:styleId="EDEN510">
    <w:name w:val="EDEN.5.10"/>
    <w:rsid w:val="00BA6724"/>
    <w:pPr>
      <w:ind w:left="1296" w:hanging="720"/>
      <w:jc w:val="both"/>
    </w:pPr>
    <w:rPr>
      <w:color w:val="000000"/>
      <w:sz w:val="24"/>
    </w:rPr>
  </w:style>
  <w:style w:type="paragraph" w:customStyle="1" w:styleId="PARAGR25">
    <w:name w:val="PARAGR.25"/>
    <w:rsid w:val="00BA6724"/>
    <w:pPr>
      <w:tabs>
        <w:tab w:val="decimal" w:pos="7488"/>
      </w:tabs>
      <w:ind w:firstLine="3456"/>
      <w:jc w:val="both"/>
    </w:pPr>
    <w:rPr>
      <w:color w:val="000000"/>
      <w:sz w:val="24"/>
    </w:rPr>
  </w:style>
  <w:style w:type="paragraph" w:customStyle="1" w:styleId="CITACA1">
    <w:name w:val="CITACA.1"/>
    <w:rsid w:val="00BA6724"/>
    <w:pPr>
      <w:ind w:left="2016" w:right="1728"/>
      <w:jc w:val="both"/>
    </w:pPr>
    <w:rPr>
      <w:color w:val="000000"/>
      <w:sz w:val="24"/>
    </w:rPr>
  </w:style>
  <w:style w:type="paragraph" w:customStyle="1" w:styleId="0-0Arial-12">
    <w:name w:val="0-0.Arial-12"/>
    <w:rsid w:val="00BA6724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styleId="Cabealho">
    <w:name w:val="header"/>
    <w:basedOn w:val="Normal"/>
    <w:rsid w:val="00BA672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BA6724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32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63CA0"/>
  </w:style>
  <w:style w:type="paragraph" w:styleId="Textodebalo">
    <w:name w:val="Balloon Text"/>
    <w:basedOn w:val="Normal"/>
    <w:link w:val="TextodebaloChar"/>
    <w:rsid w:val="008A2C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A2CCA"/>
    <w:rPr>
      <w:rFonts w:ascii="Tahoma" w:hAnsi="Tahoma" w:cs="Tahoma"/>
      <w:color w:val="00FF00"/>
      <w:sz w:val="16"/>
      <w:szCs w:val="16"/>
    </w:rPr>
  </w:style>
  <w:style w:type="character" w:styleId="Forte">
    <w:name w:val="Strong"/>
    <w:basedOn w:val="Fontepargpadro"/>
    <w:qFormat/>
    <w:rsid w:val="00605EA5"/>
    <w:rPr>
      <w:b/>
      <w:bCs/>
    </w:rPr>
  </w:style>
  <w:style w:type="paragraph" w:styleId="PargrafodaLista">
    <w:name w:val="List Paragraph"/>
    <w:basedOn w:val="Normal"/>
    <w:uiPriority w:val="34"/>
    <w:qFormat/>
    <w:rsid w:val="000C63A7"/>
    <w:pPr>
      <w:ind w:left="720"/>
      <w:contextualSpacing/>
    </w:pPr>
  </w:style>
  <w:style w:type="character" w:styleId="nfase">
    <w:name w:val="Emphasis"/>
    <w:basedOn w:val="Fontepargpadro"/>
    <w:qFormat/>
    <w:rsid w:val="0009564E"/>
    <w:rPr>
      <w:i/>
      <w:iCs/>
    </w:rPr>
  </w:style>
  <w:style w:type="character" w:customStyle="1" w:styleId="tx1">
    <w:name w:val="tx1"/>
    <w:basedOn w:val="Fontepargpadro"/>
    <w:rsid w:val="00D52575"/>
    <w:rPr>
      <w:b/>
      <w:bCs/>
    </w:rPr>
  </w:style>
  <w:style w:type="paragraph" w:styleId="SemEspaamento">
    <w:name w:val="No Spacing"/>
    <w:uiPriority w:val="1"/>
    <w:qFormat/>
    <w:rsid w:val="00D10123"/>
    <w:rPr>
      <w:rFonts w:asciiTheme="minorHAnsi" w:eastAsiaTheme="minorEastAsia" w:hAnsiTheme="minorHAnsi" w:cstheme="minorBidi"/>
    </w:rPr>
  </w:style>
  <w:style w:type="character" w:customStyle="1" w:styleId="spellingerror">
    <w:name w:val="spellingerror"/>
    <w:basedOn w:val="Fontepargpadro"/>
    <w:rsid w:val="00DD03A5"/>
  </w:style>
  <w:style w:type="character" w:customStyle="1" w:styleId="normaltextrun">
    <w:name w:val="normaltextrun"/>
    <w:basedOn w:val="Fontepargpadro"/>
    <w:rsid w:val="00DD03A5"/>
  </w:style>
  <w:style w:type="character" w:customStyle="1" w:styleId="eop">
    <w:name w:val="eop"/>
    <w:basedOn w:val="Fontepargpadro"/>
    <w:rsid w:val="00DD0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Grandelar-ContrHon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1BBE2E-018F-4E49-B534-B93114D4A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Grandelar-ContrHon</Template>
  <TotalTime>40168</TotalTime>
  <Pages>53</Pages>
  <Words>12433</Words>
  <Characters>67139</Characters>
  <Application>Microsoft Office Word</Application>
  <DocSecurity>0</DocSecurity>
  <Lines>559</Lines>
  <Paragraphs>158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Egrégio SUPERIOR TRIBUNAL DE JUSTIÇA</vt:lpstr>
    </vt:vector>
  </TitlesOfParts>
  <Company>AGRARIUS</Company>
  <LinksUpToDate>false</LinksUpToDate>
  <CharactersWithSpaces>79414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Egrégio SUPERIOR TRIBUNAL DE JUSTIÇA</dc:title>
  <dc:creator>Amauri Dorneles Otto</dc:creator>
  <cp:lastModifiedBy>Teste</cp:lastModifiedBy>
  <cp:revision>9126</cp:revision>
  <cp:lastPrinted>2015-04-28T20:24:00Z</cp:lastPrinted>
  <dcterms:created xsi:type="dcterms:W3CDTF">2015-10-09T13:41:00Z</dcterms:created>
  <dcterms:modified xsi:type="dcterms:W3CDTF">2021-03-26T16:39:00Z</dcterms:modified>
</cp:coreProperties>
</file>