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F2F73" w14:textId="684CF677" w:rsidR="0032603E" w:rsidRPr="00D739AD" w:rsidRDefault="00426FF1" w:rsidP="00D739AD">
      <w:pPr>
        <w:pStyle w:val="CENTARI-12"/>
        <w:rPr>
          <w:rFonts w:asciiTheme="minorHAnsi" w:eastAsia="Adobe Fangsong Std R" w:hAnsiTheme="minorHAnsi" w:cstheme="minorHAnsi"/>
          <w:color w:val="00B0F0"/>
          <w:sz w:val="24"/>
          <w:szCs w:val="24"/>
        </w:rPr>
      </w:pPr>
      <w:r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R</w:t>
      </w:r>
      <w:r w:rsidR="005275F2"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oteiro de Homologa</w:t>
      </w:r>
      <w:r w:rsidR="005275F2" w:rsidRPr="00D739AD">
        <w:rPr>
          <w:rFonts w:asciiTheme="minorHAnsi" w:eastAsia="MS Mincho" w:hAnsiTheme="minorHAnsi" w:cstheme="minorHAnsi"/>
          <w:color w:val="00B0F0"/>
          <w:sz w:val="24"/>
          <w:szCs w:val="24"/>
        </w:rPr>
        <w:t>çã</w:t>
      </w:r>
      <w:r w:rsidR="005275F2" w:rsidRPr="00D739AD">
        <w:rPr>
          <w:rFonts w:asciiTheme="minorHAnsi" w:eastAsia="Adobe Fangsong Std R" w:hAnsiTheme="minorHAnsi" w:cstheme="minorHAnsi"/>
          <w:color w:val="00B0F0"/>
          <w:sz w:val="24"/>
          <w:szCs w:val="24"/>
        </w:rPr>
        <w:t>o</w:t>
      </w:r>
    </w:p>
    <w:p w14:paraId="4D814B7D" w14:textId="77777777" w:rsidR="00A46D3A" w:rsidRPr="00D739AD" w:rsidRDefault="00A46D3A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</w:p>
    <w:p w14:paraId="7439DC90" w14:textId="218BBE8B" w:rsidR="0036375E" w:rsidRPr="00D739AD" w:rsidRDefault="00451AC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Tela: </w:t>
      </w:r>
      <w:r w:rsidR="008D7625" w:rsidRPr="00D739AD">
        <w:rPr>
          <w:rFonts w:asciiTheme="minorHAnsi" w:hAnsiTheme="minorHAnsi" w:cstheme="minorHAnsi"/>
          <w:sz w:val="24"/>
          <w:szCs w:val="24"/>
        </w:rPr>
        <w:t>P</w:t>
      </w:r>
      <w:r w:rsidR="00697F2E" w:rsidRPr="00D739AD">
        <w:rPr>
          <w:rFonts w:asciiTheme="minorHAnsi" w:hAnsiTheme="minorHAnsi" w:cstheme="minorHAnsi"/>
          <w:sz w:val="24"/>
          <w:szCs w:val="24"/>
        </w:rPr>
        <w:t>edidos</w:t>
      </w:r>
      <w:r w:rsidR="008D7625" w:rsidRPr="00D739AD">
        <w:rPr>
          <w:rFonts w:asciiTheme="minorHAnsi" w:hAnsiTheme="minorHAnsi" w:cstheme="minorHAnsi"/>
          <w:sz w:val="24"/>
          <w:szCs w:val="24"/>
        </w:rPr>
        <w:t>.exe</w:t>
      </w:r>
      <w:r w:rsidR="00697F2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36943" w:rsidRPr="00D739AD">
        <w:rPr>
          <w:rFonts w:asciiTheme="minorHAnsi" w:hAnsiTheme="minorHAnsi" w:cstheme="minorHAnsi"/>
          <w:sz w:val="24"/>
          <w:szCs w:val="24"/>
        </w:rPr>
        <w:t xml:space="preserve">VCL - </w:t>
      </w:r>
      <w:r w:rsidR="00300D24">
        <w:rPr>
          <w:rFonts w:asciiTheme="minorHAnsi" w:hAnsiTheme="minorHAnsi" w:cstheme="minorHAnsi"/>
          <w:sz w:val="24"/>
          <w:szCs w:val="24"/>
        </w:rPr>
        <w:t xml:space="preserve">WEB: </w:t>
      </w:r>
    </w:p>
    <w:p w14:paraId="6ACF7E90" w14:textId="0DF33573" w:rsidR="005275F2" w:rsidRPr="00D739AD" w:rsidRDefault="007B2E3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Versão: </w:t>
      </w:r>
      <w:r w:rsidR="0018540D" w:rsidRPr="00D739AD">
        <w:rPr>
          <w:rFonts w:asciiTheme="minorHAnsi" w:hAnsiTheme="minorHAnsi" w:cstheme="minorHAnsi"/>
          <w:sz w:val="24"/>
          <w:szCs w:val="24"/>
        </w:rPr>
        <w:t>202</w:t>
      </w:r>
      <w:r w:rsidR="00BC3537" w:rsidRPr="00D739AD">
        <w:rPr>
          <w:rFonts w:asciiTheme="minorHAnsi" w:hAnsiTheme="minorHAnsi" w:cstheme="minorHAnsi"/>
          <w:sz w:val="24"/>
          <w:szCs w:val="24"/>
        </w:rPr>
        <w:t>2</w:t>
      </w:r>
    </w:p>
    <w:p w14:paraId="2EE40DF8" w14:textId="36DF5EA0" w:rsidR="0058144F" w:rsidRPr="00D739AD" w:rsidRDefault="0058144F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Compilação VCL: </w:t>
      </w:r>
      <w:r w:rsidR="00DD4EBA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2205</w:t>
      </w:r>
      <w:r w:rsidR="000A087A">
        <w:rPr>
          <w:rFonts w:asciiTheme="minorHAnsi" w:hAnsiTheme="minorHAnsi" w:cstheme="minorHAnsi"/>
          <w:bCs/>
          <w:color w:val="auto"/>
          <w:sz w:val="24"/>
          <w:szCs w:val="24"/>
        </w:rPr>
        <w:t>30</w:t>
      </w:r>
      <w:r w:rsidR="00607F47">
        <w:rPr>
          <w:rFonts w:asciiTheme="minorHAnsi" w:hAnsiTheme="minorHAnsi" w:cstheme="minorHAnsi"/>
          <w:bCs/>
          <w:color w:val="auto"/>
          <w:sz w:val="24"/>
          <w:szCs w:val="24"/>
        </w:rPr>
        <w:t>E</w:t>
      </w:r>
    </w:p>
    <w:p w14:paraId="2ECA5B5C" w14:textId="7F2D8C58" w:rsidR="00F233E7" w:rsidRPr="00D739AD" w:rsidRDefault="00A6060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Homologado Por</w:t>
      </w:r>
      <w:r w:rsidR="009B630B" w:rsidRPr="00D739AD">
        <w:rPr>
          <w:rFonts w:asciiTheme="minorHAnsi" w:hAnsiTheme="minorHAnsi" w:cstheme="minorHAnsi"/>
          <w:sz w:val="24"/>
          <w:szCs w:val="24"/>
        </w:rPr>
        <w:t>:</w:t>
      </w:r>
      <w:r w:rsidR="007E5E14"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C3537" w:rsidRPr="00D739AD">
        <w:rPr>
          <w:rFonts w:asciiTheme="minorHAnsi" w:hAnsiTheme="minorHAnsi" w:cstheme="minorHAnsi"/>
          <w:sz w:val="24"/>
          <w:szCs w:val="24"/>
        </w:rPr>
        <w:t>Larisa</w:t>
      </w:r>
      <w:proofErr w:type="spellEnd"/>
      <w:r w:rsidR="00BC3537" w:rsidRPr="00D739AD">
        <w:rPr>
          <w:rFonts w:asciiTheme="minorHAnsi" w:hAnsiTheme="minorHAnsi" w:cstheme="minorHAnsi"/>
          <w:sz w:val="24"/>
          <w:szCs w:val="24"/>
        </w:rPr>
        <w:t xml:space="preserve"> Matos</w:t>
      </w:r>
    </w:p>
    <w:p w14:paraId="16E8A839" w14:textId="164C0E7E" w:rsidR="00F233E7" w:rsidRPr="00D739AD" w:rsidRDefault="00F233E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Versão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Cs/>
          <w:sz w:val="24"/>
          <w:szCs w:val="24"/>
        </w:rPr>
        <w:t>2021</w:t>
      </w:r>
    </w:p>
    <w:p w14:paraId="619D427F" w14:textId="05FD1667" w:rsidR="00D95D44" w:rsidRPr="00D739AD" w:rsidRDefault="00D95D4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Compilação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CC19FE5" w14:textId="67802169" w:rsidR="00D90035" w:rsidRPr="00D739AD" w:rsidRDefault="00F233E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Homologado por: </w:t>
      </w:r>
      <w:proofErr w:type="spellStart"/>
      <w:r w:rsidRPr="00D739AD">
        <w:rPr>
          <w:rFonts w:asciiTheme="minorHAnsi" w:hAnsiTheme="minorHAnsi" w:cstheme="minorHAnsi"/>
          <w:bCs/>
          <w:sz w:val="24"/>
          <w:szCs w:val="24"/>
        </w:rPr>
        <w:t>Larisa</w:t>
      </w:r>
      <w:proofErr w:type="spellEnd"/>
      <w:r w:rsidRPr="00D739AD">
        <w:rPr>
          <w:rFonts w:asciiTheme="minorHAnsi" w:hAnsiTheme="minorHAnsi" w:cstheme="minorHAnsi"/>
          <w:bCs/>
          <w:sz w:val="24"/>
          <w:szCs w:val="24"/>
        </w:rPr>
        <w:t xml:space="preserve"> Matos</w:t>
      </w:r>
    </w:p>
    <w:p w14:paraId="31DEE762" w14:textId="171DB095" w:rsidR="00D90035" w:rsidRPr="00D739AD" w:rsidRDefault="00D900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sz w:val="24"/>
          <w:szCs w:val="24"/>
        </w:rPr>
        <w:t xml:space="preserve">: 14 </w:t>
      </w:r>
    </w:p>
    <w:p w14:paraId="690C120D" w14:textId="71C32C1C" w:rsidR="00D90035" w:rsidRPr="00D739AD" w:rsidRDefault="00D900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Realizado por: </w:t>
      </w:r>
      <w:proofErr w:type="spellStart"/>
      <w:r w:rsidRPr="00D739AD">
        <w:rPr>
          <w:rFonts w:asciiTheme="minorHAnsi" w:hAnsiTheme="minorHAnsi" w:cstheme="minorHAnsi"/>
          <w:bCs/>
          <w:sz w:val="24"/>
          <w:szCs w:val="24"/>
        </w:rPr>
        <w:t>Larisa</w:t>
      </w:r>
      <w:proofErr w:type="spellEnd"/>
      <w:r w:rsidRPr="00D739AD">
        <w:rPr>
          <w:rFonts w:asciiTheme="minorHAnsi" w:hAnsiTheme="minorHAnsi" w:cstheme="minorHAnsi"/>
          <w:bCs/>
          <w:sz w:val="24"/>
          <w:szCs w:val="24"/>
        </w:rPr>
        <w:t xml:space="preserve"> Matos</w:t>
      </w:r>
    </w:p>
    <w:p w14:paraId="3B58D9C8" w14:textId="77777777" w:rsidR="00AC1499" w:rsidRPr="00D739AD" w:rsidRDefault="00AC1499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3390361" w14:textId="7F7B217C" w:rsidR="0034225C" w:rsidRPr="00D739AD" w:rsidRDefault="00056032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Erros Versão </w:t>
      </w:r>
      <w:r w:rsidR="00300EE0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Concluída </w:t>
      </w:r>
      <w:r w:rsidR="00300D24">
        <w:rPr>
          <w:rFonts w:asciiTheme="minorHAnsi" w:hAnsiTheme="minorHAnsi" w:cstheme="minorHAnsi"/>
          <w:bCs/>
          <w:color w:val="FF0000"/>
          <w:sz w:val="24"/>
          <w:szCs w:val="24"/>
        </w:rPr>
        <w:t>WEB</w:t>
      </w:r>
      <w:r w:rsidR="00FB67BA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: </w:t>
      </w:r>
      <w:r w:rsidR="00FB67BA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(</w:t>
      </w:r>
      <w:r w:rsidR="00297266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</w:t>
      </w:r>
      <w:r w:rsidR="00297266">
        <w:rPr>
          <w:rFonts w:asciiTheme="minorHAnsi" w:hAnsiTheme="minorHAnsi" w:cstheme="minorHAnsi"/>
          <w:bCs/>
          <w:color w:val="auto"/>
          <w:sz w:val="24"/>
          <w:szCs w:val="24"/>
        </w:rPr>
        <w:t>530</w:t>
      </w:r>
      <w:r w:rsidR="00607F47">
        <w:rPr>
          <w:rFonts w:asciiTheme="minorHAnsi" w:hAnsiTheme="minorHAnsi" w:cstheme="minorHAnsi"/>
          <w:bCs/>
          <w:color w:val="auto"/>
          <w:sz w:val="24"/>
          <w:szCs w:val="24"/>
        </w:rPr>
        <w:t>E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)</w:t>
      </w:r>
    </w:p>
    <w:p w14:paraId="0355AD66" w14:textId="08E9CA25" w:rsidR="00B14A47" w:rsidRPr="00D739AD" w:rsidRDefault="00B14A47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0ECB98C0" w14:textId="2991459B" w:rsidR="00D90035" w:rsidRPr="00D739AD" w:rsidRDefault="00D90035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Erros Versão Concluída 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VCL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(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220</w:t>
      </w:r>
      <w:r w:rsidR="000778BA">
        <w:rPr>
          <w:rFonts w:asciiTheme="minorHAnsi" w:hAnsiTheme="minorHAnsi" w:cstheme="minorHAnsi"/>
          <w:bCs/>
          <w:color w:val="auto"/>
          <w:sz w:val="24"/>
          <w:szCs w:val="24"/>
        </w:rPr>
        <w:t>530</w:t>
      </w:r>
      <w:r w:rsidR="00607F47">
        <w:rPr>
          <w:rFonts w:asciiTheme="minorHAnsi" w:hAnsiTheme="minorHAnsi" w:cstheme="minorHAnsi"/>
          <w:bCs/>
          <w:color w:val="auto"/>
          <w:sz w:val="24"/>
          <w:szCs w:val="24"/>
        </w:rPr>
        <w:t>E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)</w:t>
      </w:r>
    </w:p>
    <w:p w14:paraId="55A759AA" w14:textId="659F1587" w:rsidR="00786FF4" w:rsidRPr="00724686" w:rsidRDefault="0072468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: </w:t>
      </w:r>
      <w:r w:rsidR="00607F47" w:rsidRPr="00607F47">
        <w:rPr>
          <w:rFonts w:asciiTheme="minorHAnsi" w:hAnsiTheme="minorHAnsi" w:cstheme="minorHAnsi"/>
          <w:b w:val="0"/>
          <w:color w:val="auto"/>
          <w:sz w:val="24"/>
          <w:szCs w:val="24"/>
        </w:rPr>
        <w:t>244320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: </w:t>
      </w:r>
      <w:r w:rsidR="00607F47">
        <w:rPr>
          <w:rFonts w:asciiTheme="minorHAnsi" w:hAnsiTheme="minorHAnsi" w:cstheme="minorHAnsi"/>
          <w:b w:val="0"/>
          <w:color w:val="auto"/>
          <w:sz w:val="24"/>
          <w:szCs w:val="24"/>
        </w:rPr>
        <w:t>Correção dos Tintométricos</w:t>
      </w:r>
    </w:p>
    <w:p w14:paraId="11583687" w14:textId="2D2B7E49" w:rsidR="004B0BEA" w:rsidRPr="00724686" w:rsidRDefault="00724686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color w:val="auto"/>
          <w:sz w:val="24"/>
          <w:szCs w:val="24"/>
        </w:rPr>
        <w:t>Chamado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: </w:t>
      </w:r>
      <w:r w:rsidR="00C86795" w:rsidRPr="00C86795">
        <w:rPr>
          <w:rFonts w:asciiTheme="minorHAnsi" w:hAnsiTheme="minorHAnsi" w:cstheme="minorHAnsi"/>
          <w:b w:val="0"/>
          <w:color w:val="auto"/>
          <w:sz w:val="24"/>
          <w:szCs w:val="24"/>
        </w:rPr>
        <w:t>244322</w:t>
      </w:r>
      <w:r w:rsidR="004B0BEA" w:rsidRPr="00724686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: </w:t>
      </w:r>
      <w:r w:rsidR="00C86795" w:rsidRPr="00C86795">
        <w:rPr>
          <w:rFonts w:asciiTheme="minorHAnsi" w:hAnsiTheme="minorHAnsi" w:cstheme="minorHAnsi"/>
          <w:b w:val="0"/>
          <w:color w:val="auto"/>
          <w:sz w:val="24"/>
          <w:szCs w:val="24"/>
        </w:rPr>
        <w:t>Emissão de NFCE loja diferente</w:t>
      </w:r>
    </w:p>
    <w:p w14:paraId="43C497DD" w14:textId="77777777" w:rsidR="00FF324C" w:rsidRPr="00440A6A" w:rsidRDefault="00FF324C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5F87D419" w14:textId="3179D0F4" w:rsidR="00E81644" w:rsidRPr="00D739AD" w:rsidRDefault="00E81644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Testes básicos</w:t>
      </w:r>
    </w:p>
    <w:p w14:paraId="78E0AF0D" w14:textId="77777777" w:rsidR="00153958" w:rsidRPr="006571F4" w:rsidRDefault="0015395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5EA87C1C" w14:textId="77777777" w:rsidR="00A32FC9" w:rsidRPr="00D739AD" w:rsidRDefault="00A32FC9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0AE17B7" w14:textId="4B4295DD" w:rsidR="00E81644" w:rsidRPr="00D739AD" w:rsidRDefault="008D762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Teste VCL:</w:t>
      </w:r>
    </w:p>
    <w:p w14:paraId="2662F6AB" w14:textId="1F4FF826" w:rsidR="00E81644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Exc</w:t>
      </w:r>
      <w:r w:rsidR="00DE2C25" w:rsidRPr="00D739AD">
        <w:rPr>
          <w:rFonts w:asciiTheme="minorHAnsi" w:hAnsiTheme="minorHAnsi" w:cstheme="minorHAnsi"/>
          <w:b w:val="0"/>
          <w:sz w:val="24"/>
          <w:szCs w:val="24"/>
        </w:rPr>
        <w:t xml:space="preserve">luir o arquivo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1871E7" w:rsidRPr="00D739AD">
        <w:rPr>
          <w:rFonts w:asciiTheme="minorHAnsi" w:hAnsiTheme="minorHAnsi" w:cstheme="minorHAnsi"/>
          <w:b w:val="0"/>
          <w:sz w:val="24"/>
          <w:szCs w:val="24"/>
        </w:rPr>
        <w:t>Pedidos.exe</w:t>
      </w:r>
      <w:r w:rsidR="003E20E5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D9DD65A" w14:textId="77777777" w:rsidR="00E81644" w:rsidRPr="00D739AD" w:rsidRDefault="00E8164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Chamar a tela no Menu do SAT Principal.</w:t>
      </w:r>
    </w:p>
    <w:p w14:paraId="6B34FCD1" w14:textId="77777777" w:rsidR="00E81644" w:rsidRPr="00D739AD" w:rsidRDefault="00E8164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6AD3D668" w14:textId="53203E14" w:rsidR="00E81644" w:rsidRPr="00D739AD" w:rsidRDefault="006E620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atuali</w:t>
      </w:r>
      <w:r w:rsidR="00DE2C25" w:rsidRPr="00D739AD">
        <w:rPr>
          <w:rFonts w:asciiTheme="minorHAnsi" w:hAnsiTheme="minorHAnsi" w:cstheme="minorHAnsi"/>
          <w:b w:val="0"/>
          <w:sz w:val="24"/>
          <w:szCs w:val="24"/>
        </w:rPr>
        <w:t xml:space="preserve">zar 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1871E7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  <w:r w:rsidR="003C236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AB1644" w:rsidRPr="00D739AD">
        <w:rPr>
          <w:rFonts w:asciiTheme="minorHAnsi" w:hAnsiTheme="minorHAnsi" w:cstheme="minorHAnsi"/>
          <w:b w:val="0"/>
          <w:sz w:val="24"/>
          <w:szCs w:val="24"/>
        </w:rPr>
        <w:t xml:space="preserve">última 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versão.</w:t>
      </w:r>
    </w:p>
    <w:p w14:paraId="641DA060" w14:textId="6D8CB816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Teste </w:t>
      </w:r>
      <w:r w:rsidR="00300D24">
        <w:rPr>
          <w:rFonts w:asciiTheme="minorHAnsi" w:hAnsiTheme="minorHAnsi" w:cstheme="minorHAnsi"/>
          <w:bCs/>
          <w:sz w:val="24"/>
          <w:szCs w:val="24"/>
        </w:rPr>
        <w:t xml:space="preserve">WEB: </w:t>
      </w:r>
    </w:p>
    <w:p w14:paraId="598B67D3" w14:textId="71224A5F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arquivo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SATPedidos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>WEB</w:t>
      </w:r>
      <w:proofErr w:type="spellEnd"/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exe</w:t>
      </w:r>
      <w:proofErr w:type="spellEnd"/>
    </w:p>
    <w:p w14:paraId="0796EDAD" w14:textId="6D15511F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Adicionar o arquivo (.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exe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>) com a versão mais nova</w:t>
      </w:r>
    </w:p>
    <w:p w14:paraId="65D6099F" w14:textId="58A5CE42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Instalar e Iniciar o Serviço pelo o (SAT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Serveços_200925A)</w:t>
      </w:r>
    </w:p>
    <w:p w14:paraId="541AE597" w14:textId="77777777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Chamar a tela no Menu do SAT Principal.</w:t>
      </w:r>
    </w:p>
    <w:p w14:paraId="26E6A6D3" w14:textId="77777777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799AC5BD" w14:textId="0B568159" w:rsidR="008D7625" w:rsidRPr="00D739AD" w:rsidRDefault="008D76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Conseguir abrir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SATPedidos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>WEB</w:t>
      </w:r>
      <w:proofErr w:type="spellEnd"/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exe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última versão.</w:t>
      </w:r>
    </w:p>
    <w:p w14:paraId="5BD556FB" w14:textId="29CCC85A" w:rsidR="003F1861" w:rsidRPr="00D739AD" w:rsidRDefault="003F1861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2276B71F" w14:textId="0AD924F1" w:rsidR="00A32FC9" w:rsidRPr="00D739AD" w:rsidRDefault="00FF324C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(Descontinuado, somente o SAT atualiza os módulos)</w:t>
      </w:r>
    </w:p>
    <w:p w14:paraId="3F5BF53B" w14:textId="798BA885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Atualiza.EXE</w:t>
      </w:r>
    </w:p>
    <w:p w14:paraId="18363A66" w14:textId="77777777" w:rsidR="00A32FC9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arquivo </w:t>
      </w:r>
      <w:r w:rsidR="009B3762" w:rsidRPr="00D739AD">
        <w:rPr>
          <w:rFonts w:asciiTheme="minorHAnsi" w:hAnsiTheme="minorHAnsi" w:cstheme="minorHAnsi"/>
          <w:b w:val="0"/>
          <w:sz w:val="24"/>
          <w:szCs w:val="24"/>
        </w:rPr>
        <w:t>SATPedidos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36B10ED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Chamar no SAT Principal o menu Apoio, </w:t>
      </w:r>
      <w:r w:rsidR="00AB1644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 há atualizações na Rede Local.</w:t>
      </w:r>
    </w:p>
    <w:p w14:paraId="6D7544F0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46E29A4E" w14:textId="77777777" w:rsidR="00A32FC9" w:rsidRPr="00D739AD" w:rsidRDefault="0070718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Conseguir atuali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 xml:space="preserve">zar o </w:t>
      </w:r>
      <w:r w:rsidR="009B3762" w:rsidRPr="00D739AD">
        <w:rPr>
          <w:rFonts w:asciiTheme="minorHAnsi" w:hAnsiTheme="minorHAnsi" w:cstheme="minorHAnsi"/>
          <w:b w:val="0"/>
          <w:sz w:val="24"/>
          <w:szCs w:val="24"/>
        </w:rPr>
        <w:t>SATPedidos.exe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a versão que está na pasta de atualização.</w:t>
      </w:r>
    </w:p>
    <w:p w14:paraId="7E468A8F" w14:textId="77777777" w:rsidR="00481694" w:rsidRPr="00D739AD" w:rsidRDefault="0048169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0336B52A" w14:textId="243D70A7" w:rsidR="00E275DE" w:rsidRPr="00D739AD" w:rsidRDefault="00E275DE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03BB05D" w14:textId="0CE30816" w:rsidR="00A32FC9" w:rsidRPr="00D739AD" w:rsidRDefault="003938F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SATAtualizacaoInternet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3D2704F0" w14:textId="77777777" w:rsidR="00A32FC9" w:rsidRPr="00D739AD" w:rsidRDefault="009B630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arquivo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SATImprimirEtiquetasParaProdutos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exe</w:t>
      </w:r>
      <w:r w:rsidR="00A32F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CF52F00" w14:textId="77777777" w:rsidR="00C8167B" w:rsidRPr="00D739AD" w:rsidRDefault="00C8167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Configurar uma pasta no FTP com o executável dentro</w:t>
      </w:r>
      <w:r w:rsidR="008A2F2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518D53E" w14:textId="77777777" w:rsidR="00A32FC9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Chamar no SAT Principal o menu Apoio, </w:t>
      </w:r>
      <w:r w:rsidR="00A8426D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 há atualizações na </w:t>
      </w:r>
      <w:r w:rsidR="00C8167B" w:rsidRPr="00D739AD">
        <w:rPr>
          <w:rFonts w:asciiTheme="minorHAnsi" w:hAnsiTheme="minorHAnsi" w:cstheme="minorHAnsi"/>
          <w:b w:val="0"/>
          <w:sz w:val="24"/>
          <w:szCs w:val="24"/>
        </w:rPr>
        <w:t>Internet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4B94E84" w14:textId="77777777" w:rsidR="0063462D" w:rsidRPr="00D739AD" w:rsidRDefault="00A32F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3462D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Conseguir atualizar o </w:t>
      </w:r>
      <w:r w:rsidR="00481694" w:rsidRPr="00D739AD">
        <w:rPr>
          <w:rFonts w:asciiTheme="minorHAnsi" w:hAnsiTheme="minorHAnsi" w:cstheme="minorHAnsi"/>
          <w:b w:val="0"/>
          <w:sz w:val="24"/>
          <w:szCs w:val="24"/>
        </w:rPr>
        <w:t>SAT</w:t>
      </w:r>
      <w:r w:rsidR="00951A01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  <w:r w:rsidR="003C236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  <w:r w:rsidR="0063462D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a versão que está no FTP.</w:t>
      </w:r>
    </w:p>
    <w:p w14:paraId="7405F11F" w14:textId="77777777" w:rsidR="003B6E5E" w:rsidRPr="00D739AD" w:rsidRDefault="003B6E5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BD43F4C" w14:textId="180C3F1A" w:rsidR="008943F7" w:rsidRPr="00D739AD" w:rsidRDefault="008943F7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230023EE" w14:textId="4560C0E1" w:rsidR="001631E8" w:rsidRPr="00D739AD" w:rsidRDefault="00951A0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SATPedidos</w:t>
      </w:r>
      <w:r w:rsidR="0034361B" w:rsidRPr="00D739AD">
        <w:rPr>
          <w:rFonts w:asciiTheme="minorHAnsi" w:hAnsiTheme="minorHAnsi" w:cstheme="minorHAnsi"/>
          <w:b w:val="0"/>
          <w:sz w:val="24"/>
          <w:szCs w:val="24"/>
        </w:rPr>
        <w:t>.exe</w:t>
      </w:r>
    </w:p>
    <w:p w14:paraId="576F2A11" w14:textId="77777777" w:rsidR="00C30E61" w:rsidRPr="00D739AD" w:rsidRDefault="00C30E61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Modulo “</w:t>
      </w:r>
      <w:r w:rsidR="00481694" w:rsidRPr="00D739AD">
        <w:rPr>
          <w:rFonts w:asciiTheme="minorHAnsi" w:hAnsiTheme="minorHAnsi" w:cstheme="minorHAnsi"/>
          <w:sz w:val="24"/>
          <w:szCs w:val="24"/>
        </w:rPr>
        <w:t>SAT</w:t>
      </w:r>
      <w:r w:rsidR="00951A01" w:rsidRPr="00D739AD">
        <w:rPr>
          <w:rFonts w:asciiTheme="minorHAnsi" w:hAnsiTheme="minorHAnsi" w:cstheme="minorHAnsi"/>
          <w:sz w:val="24"/>
          <w:szCs w:val="24"/>
        </w:rPr>
        <w:t>Pedidos.exe</w:t>
      </w:r>
      <w:r w:rsidRPr="00D739AD">
        <w:rPr>
          <w:rFonts w:asciiTheme="minorHAnsi" w:hAnsiTheme="minorHAnsi" w:cstheme="minorHAnsi"/>
          <w:sz w:val="24"/>
          <w:szCs w:val="24"/>
        </w:rPr>
        <w:t>”</w:t>
      </w:r>
    </w:p>
    <w:p w14:paraId="5EADA863" w14:textId="1E2F15C9" w:rsidR="008F7D87" w:rsidRPr="00D739AD" w:rsidRDefault="007B2E3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Menu </w:t>
      </w:r>
      <w:r w:rsidR="008F7D87" w:rsidRPr="00D739AD">
        <w:rPr>
          <w:rFonts w:asciiTheme="minorHAnsi" w:hAnsiTheme="minorHAnsi" w:cstheme="minorHAnsi"/>
          <w:b w:val="0"/>
          <w:sz w:val="24"/>
          <w:szCs w:val="24"/>
        </w:rPr>
        <w:t>Vendas</w:t>
      </w:r>
      <w:r w:rsidR="00C30E61" w:rsidRPr="00D739AD">
        <w:rPr>
          <w:rFonts w:asciiTheme="minorHAnsi" w:hAnsiTheme="minorHAnsi" w:cstheme="minorHAnsi"/>
          <w:b w:val="0"/>
          <w:sz w:val="24"/>
          <w:szCs w:val="24"/>
        </w:rPr>
        <w:t xml:space="preserve"> &gt; </w:t>
      </w:r>
      <w:r w:rsidR="00951A01" w:rsidRPr="00D739AD">
        <w:rPr>
          <w:rFonts w:asciiTheme="minorHAnsi" w:hAnsiTheme="minorHAnsi" w:cstheme="minorHAnsi"/>
          <w:b w:val="0"/>
          <w:sz w:val="24"/>
          <w:szCs w:val="24"/>
        </w:rPr>
        <w:t>Pedido de Orçamento/Venda</w:t>
      </w:r>
      <w:r w:rsidR="0034361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58C1E38" w14:textId="4A489B11" w:rsidR="00F233E7" w:rsidRPr="00E10AEB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6374FF" w14:textId="48CD480F" w:rsidR="00F233E7" w:rsidRPr="00D739AD" w:rsidRDefault="00BC353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300D24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71C051" w14:textId="25AA5480" w:rsidR="009E1A1C" w:rsidRPr="00D739AD" w:rsidRDefault="00A85D4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9030256" w14:textId="5EB4C23D" w:rsidR="009E1499" w:rsidRPr="00D739AD" w:rsidRDefault="00CA307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Botões tela “</w:t>
      </w:r>
      <w:r w:rsidR="00281906" w:rsidRPr="00D739AD">
        <w:rPr>
          <w:rFonts w:asciiTheme="minorHAnsi" w:hAnsiTheme="minorHAnsi" w:cstheme="minorHAnsi"/>
          <w:color w:val="00B0F0"/>
          <w:sz w:val="24"/>
          <w:szCs w:val="24"/>
        </w:rPr>
        <w:t>Pedidos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”</w:t>
      </w:r>
    </w:p>
    <w:p w14:paraId="637D8FBB" w14:textId="500E205D" w:rsidR="00B418FC" w:rsidRPr="00D739AD" w:rsidRDefault="00BE4EB9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Esc.</w:t>
      </w:r>
      <w:r w:rsidR="00205F12" w:rsidRPr="00D739AD">
        <w:rPr>
          <w:rFonts w:asciiTheme="minorHAnsi" w:hAnsiTheme="minorHAnsi" w:cstheme="minorHAnsi"/>
          <w:sz w:val="24"/>
          <w:szCs w:val="24"/>
        </w:rPr>
        <w:t xml:space="preserve"> – </w:t>
      </w:r>
      <w:r w:rsidR="008943F7" w:rsidRPr="00D739AD">
        <w:rPr>
          <w:rFonts w:asciiTheme="minorHAnsi" w:hAnsiTheme="minorHAnsi" w:cstheme="minorHAnsi"/>
          <w:sz w:val="24"/>
          <w:szCs w:val="24"/>
        </w:rPr>
        <w:t xml:space="preserve">Fechar   </w:t>
      </w:r>
    </w:p>
    <w:p w14:paraId="62FFE7C0" w14:textId="77777777" w:rsidR="00987B81" w:rsidRPr="00D739AD" w:rsidRDefault="00987B8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Esc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– Fechar” – Como o nome já sugere, botão utilizado para fechamento da tela.</w:t>
      </w:r>
    </w:p>
    <w:p w14:paraId="0E6AA365" w14:textId="5E5EF90D" w:rsidR="00987B81" w:rsidRPr="00D739AD" w:rsidRDefault="00987B8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clicar no botão, ou pressionar o botão de atalho “ESC”, o módulo de</w:t>
      </w:r>
      <w:r w:rsidR="00477D0E">
        <w:rPr>
          <w:rFonts w:asciiTheme="minorHAnsi" w:hAnsiTheme="minorHAnsi" w:cstheme="minorHAnsi"/>
          <w:b w:val="0"/>
          <w:sz w:val="24"/>
          <w:szCs w:val="24"/>
        </w:rPr>
        <w:t>ve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ser fechado.</w:t>
      </w:r>
    </w:p>
    <w:p w14:paraId="50FA3C05" w14:textId="7596EF21" w:rsidR="001B28DE" w:rsidRPr="00D739AD" w:rsidRDefault="001B28DE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22BBAEDF" w14:textId="2BE738A9" w:rsidR="001B28DE" w:rsidRPr="00D739AD" w:rsidRDefault="001B28DE" w:rsidP="00D739A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exibir a seguinte mensagem em tela.</w:t>
      </w:r>
    </w:p>
    <w:p w14:paraId="60757FC4" w14:textId="38056772" w:rsidR="001B28DE" w:rsidRPr="00E10AEB" w:rsidRDefault="001B28DE" w:rsidP="00D739AD">
      <w:pPr>
        <w:pStyle w:val="CENTARI-12"/>
        <w:rPr>
          <w:rFonts w:asciiTheme="minorHAnsi" w:hAnsiTheme="minorHAnsi" w:cstheme="minorHAnsi"/>
          <w:b w:val="0"/>
          <w:bCs/>
          <w:sz w:val="24"/>
          <w:szCs w:val="24"/>
          <w:highlight w:val="yellow"/>
        </w:rPr>
      </w:pPr>
      <w:r w:rsidRPr="00E10AEB">
        <w:rPr>
          <w:rFonts w:asciiTheme="minorHAnsi" w:hAnsiTheme="minorHAnsi" w:cstheme="minorHAnsi"/>
          <w:b w:val="0"/>
          <w:bCs/>
          <w:noProof/>
          <w:sz w:val="24"/>
          <w:szCs w:val="24"/>
          <w:highlight w:val="yellow"/>
        </w:rPr>
        <w:drawing>
          <wp:inline distT="0" distB="0" distL="0" distR="0" wp14:anchorId="7817063F" wp14:editId="417309F9">
            <wp:extent cx="2105025" cy="807568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804"/>
                    <a:stretch/>
                  </pic:blipFill>
                  <pic:spPr bwMode="auto">
                    <a:xfrm>
                      <a:off x="0" y="0"/>
                      <a:ext cx="2105319" cy="80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5BAEE" w14:textId="1DB938E2" w:rsidR="00B32A84" w:rsidRPr="00E10AEB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0FE47D" w14:textId="43FF05EB" w:rsidR="00383060" w:rsidRPr="00E10AEB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0B09B9" w14:textId="670CDEC3" w:rsidR="00D22BBD" w:rsidRPr="00D739AD" w:rsidRDefault="00A85D4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proofErr w:type="spellStart"/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E80C23E" w14:textId="3EB2E5F5" w:rsidR="00611416" w:rsidRPr="00D739AD" w:rsidRDefault="00C22A38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Pedidos</w:t>
      </w:r>
      <w:r w:rsidR="008943F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CA89BAA" w14:textId="77777777" w:rsidR="00413A33" w:rsidRPr="00D739AD" w:rsidRDefault="00413A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“F2 – Consultar</w:t>
      </w:r>
      <w:r w:rsidR="00783920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- Como o nome já sugere, botão utilizado para consultar pedidos </w:t>
      </w:r>
      <w:r w:rsidR="007457AE" w:rsidRPr="00D739AD">
        <w:rPr>
          <w:rFonts w:asciiTheme="minorHAnsi" w:hAnsiTheme="minorHAnsi" w:cstheme="minorHAnsi"/>
          <w:b w:val="0"/>
          <w:sz w:val="24"/>
          <w:szCs w:val="24"/>
        </w:rPr>
        <w:t>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1B68AC1E" w14:textId="77777777" w:rsidR="00413A33" w:rsidRPr="00E10AEB" w:rsidRDefault="00413A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no botão “F2 – Consultar</w:t>
      </w:r>
      <w:r w:rsidR="003874A4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ou pressionar o botão de atalho “F2”, </w:t>
      </w:r>
      <w:r w:rsidRPr="00E10AEB">
        <w:rPr>
          <w:rFonts w:asciiTheme="minorHAnsi" w:hAnsiTheme="minorHAnsi" w:cstheme="minorHAnsi"/>
          <w:b w:val="0"/>
          <w:sz w:val="24"/>
          <w:szCs w:val="24"/>
        </w:rPr>
        <w:t>deve ser aberta uma nova janela para aplicação de filtros de pesquisa.</w:t>
      </w:r>
    </w:p>
    <w:p w14:paraId="7121D40F" w14:textId="00E65B59" w:rsidR="00C232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BD5684" w14:textId="7BD590F0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9FA8FB" w14:textId="12788AB2" w:rsidR="00055602" w:rsidRPr="00D739AD" w:rsidRDefault="00A85D4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DC38E1F" w14:textId="6ACA6216" w:rsidR="00683BA0" w:rsidRPr="00D739AD" w:rsidRDefault="00C46825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Novo Pedid</w:t>
      </w:r>
      <w:r w:rsidR="00C2320E" w:rsidRPr="00D739AD">
        <w:rPr>
          <w:rFonts w:asciiTheme="minorHAnsi" w:hAnsiTheme="minorHAnsi" w:cstheme="minorHAnsi"/>
          <w:sz w:val="24"/>
          <w:szCs w:val="24"/>
        </w:rPr>
        <w:t>o</w:t>
      </w:r>
    </w:p>
    <w:p w14:paraId="623014E0" w14:textId="77777777" w:rsidR="008B44CC" w:rsidRPr="00D739AD" w:rsidRDefault="00A5696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“F3 – Novo Pedido” – Como o nome já sugere, botão utilizado para criar um novo pedido.</w:t>
      </w:r>
    </w:p>
    <w:p w14:paraId="19EDFAD5" w14:textId="59BC7AF8" w:rsidR="007E5070" w:rsidRPr="00D739AD" w:rsidRDefault="00070D1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clicar no botão “F3 – Novo Pedido” </w:t>
      </w:r>
      <w:r w:rsidR="00B45FFD" w:rsidRPr="00D739AD">
        <w:rPr>
          <w:rFonts w:asciiTheme="minorHAnsi" w:hAnsiTheme="minorHAnsi" w:cstheme="minorHAnsi"/>
          <w:b w:val="0"/>
          <w:sz w:val="24"/>
          <w:szCs w:val="24"/>
        </w:rPr>
        <w:t>ou pressionar o botão de atalho “F3”, deve ser aberta uma nova janela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45FFD" w:rsidRPr="00D739AD">
        <w:rPr>
          <w:rFonts w:asciiTheme="minorHAnsi" w:hAnsiTheme="minorHAnsi" w:cstheme="minorHAnsi"/>
          <w:b w:val="0"/>
          <w:sz w:val="24"/>
          <w:szCs w:val="24"/>
        </w:rPr>
        <w:t>para criação de um novo pedido.</w:t>
      </w:r>
    </w:p>
    <w:p w14:paraId="191ED57D" w14:textId="2EC661C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 Testes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Realizar uma venda e clicar no botão F3, na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Dialog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 confirmação clique: </w:t>
      </w:r>
    </w:p>
    <w:p w14:paraId="0BA1AF11" w14:textId="54C5D340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</w:p>
    <w:p w14:paraId="5A2C9F70" w14:textId="63FA7F6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1 – SIM: Deve salvar o pedido, caso esteja ativo a NFC-e emiti-la e limpar a tela.</w:t>
      </w:r>
    </w:p>
    <w:p w14:paraId="445BDFBB" w14:textId="13A2D956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2 – NÃO: Deve descartar tudo que foi digitado e limpar a tela.</w:t>
      </w:r>
    </w:p>
    <w:p w14:paraId="1C69732C" w14:textId="04CCE4FB" w:rsidR="007E5070" w:rsidRPr="00D739AD" w:rsidRDefault="007E50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3 – Cancelar: Deve fechar a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dialog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 confirmação e não realizar nenhuma alteração em tela.</w:t>
      </w:r>
    </w:p>
    <w:p w14:paraId="6B094344" w14:textId="1697A8AA" w:rsidR="00C232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DACEE40" w14:textId="2E13781A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lastRenderedPageBreak/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BC129D" w14:textId="356D7A20" w:rsidR="00BD7252" w:rsidRPr="00D739AD" w:rsidRDefault="00A85D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475FB62" w14:textId="0D39AA0F" w:rsidR="00D4716F" w:rsidRPr="00D739AD" w:rsidRDefault="00D4716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CFA36CA" w14:textId="2B306527" w:rsidR="00D4716F" w:rsidRPr="00D739AD" w:rsidRDefault="00DC0706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 e Novo</w:t>
      </w:r>
    </w:p>
    <w:p w14:paraId="3614B85A" w14:textId="7BDBF4D5" w:rsidR="00D4716F" w:rsidRPr="00D739AD" w:rsidRDefault="00DC07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Consultar um pedido, selecionar ele e clicar no botão </w:t>
      </w:r>
      <w:r w:rsidR="005F2980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ovo </w:t>
      </w:r>
      <w:r w:rsidR="005F2980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edido </w:t>
      </w:r>
      <w:r w:rsidR="00D4716F" w:rsidRPr="00D739AD">
        <w:rPr>
          <w:rFonts w:asciiTheme="minorHAnsi" w:hAnsiTheme="minorHAnsi" w:cstheme="minorHAnsi"/>
          <w:b w:val="0"/>
          <w:sz w:val="24"/>
          <w:szCs w:val="24"/>
        </w:rPr>
        <w:t>para criar um novo pedido.</w:t>
      </w:r>
    </w:p>
    <w:p w14:paraId="53F12DC9" w14:textId="77777777" w:rsidR="00D4716F" w:rsidRPr="00D739AD" w:rsidRDefault="00D471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no botão “F3 – Novo Pedido” ou pressionar o botão de atalho “F3”, deve ser aberta uma nova janela para criação de um novo pedido.</w:t>
      </w:r>
    </w:p>
    <w:p w14:paraId="68B1C019" w14:textId="7D88A9CE" w:rsidR="001256AC" w:rsidRPr="00D739AD" w:rsidRDefault="001256AC" w:rsidP="001256A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3DB18D" w14:textId="0971E213" w:rsidR="00D4716F" w:rsidRPr="00D739AD" w:rsidRDefault="001256AC" w:rsidP="001256A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23047F" w14:textId="78796FB5" w:rsidR="001F3D2A" w:rsidRPr="00D739AD" w:rsidRDefault="0006193E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</w:t>
      </w:r>
    </w:p>
    <w:p w14:paraId="2E7078D2" w14:textId="77777777" w:rsidR="00BD7252" w:rsidRPr="00D739AD" w:rsidRDefault="00BD72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</w:t>
      </w:r>
      <w:r w:rsidR="00F82AF5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- Salvar” - Como o nome já sugere, botão utilizado</w:t>
      </w:r>
      <w:r w:rsidR="00C92F97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salvar um pedido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BD7CD5B" w14:textId="1B0369F5" w:rsidR="00BD7252" w:rsidRPr="00D739AD" w:rsidRDefault="00BD72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o preenchimento do</w:t>
      </w:r>
      <w:r w:rsidR="002A3E43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F160E" w:rsidRPr="00D739AD">
        <w:rPr>
          <w:rFonts w:asciiTheme="minorHAnsi" w:hAnsiTheme="minorHAnsi" w:cstheme="minorHAnsi"/>
          <w:b w:val="0"/>
          <w:sz w:val="24"/>
          <w:szCs w:val="24"/>
        </w:rPr>
        <w:t>pedido</w:t>
      </w:r>
      <w:r w:rsidR="002A3E43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="00AE4C7E" w:rsidRPr="00D739AD">
        <w:rPr>
          <w:rFonts w:asciiTheme="minorHAnsi" w:hAnsiTheme="minorHAnsi" w:cstheme="minorHAnsi"/>
          <w:b w:val="0"/>
          <w:sz w:val="24"/>
          <w:szCs w:val="24"/>
        </w:rPr>
        <w:t xml:space="preserve"> 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ao clicar no botão “F</w:t>
      </w:r>
      <w:r w:rsidR="00FF5AA6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- Salvar” ou utilizar a tecla de atalho “F</w:t>
      </w:r>
      <w:r w:rsidR="00180F5D" w:rsidRPr="00D739AD">
        <w:rPr>
          <w:rFonts w:asciiTheme="minorHAnsi" w:hAnsiTheme="minorHAnsi" w:cstheme="minorHAnsi"/>
          <w:b w:val="0"/>
          <w:sz w:val="24"/>
          <w:szCs w:val="24"/>
        </w:rPr>
        <w:t>5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 todas as informações do</w:t>
      </w:r>
      <w:r w:rsidR="002E5FA1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E5FA1" w:rsidRPr="00D739AD">
        <w:rPr>
          <w:rFonts w:asciiTheme="minorHAnsi" w:hAnsiTheme="minorHAnsi" w:cstheme="minorHAnsi"/>
          <w:b w:val="0"/>
          <w:sz w:val="24"/>
          <w:szCs w:val="24"/>
        </w:rPr>
        <w:t>pedidos de venda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devem ser salvas.</w:t>
      </w:r>
    </w:p>
    <w:p w14:paraId="6D049E76" w14:textId="6B603DB9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10EDF753" w14:textId="7AF2C686" w:rsidR="00BD7252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3CBBBCC1" w14:textId="5C8E14BC" w:rsidR="001642ED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C323EB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6E3D0775" w14:textId="0D87E2DF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B70D5F" w14:textId="42350DC9" w:rsidR="0009537D" w:rsidRPr="00D739AD" w:rsidRDefault="00A85D45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435E7C6" w14:textId="563A19AD" w:rsidR="00134733" w:rsidRPr="00D739AD" w:rsidRDefault="00391A2F" w:rsidP="00D739AD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 e Imprimir e Novo</w:t>
      </w:r>
      <w:r w:rsidR="005407D2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63737E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3094861" w14:textId="77777777" w:rsidR="001944CB" w:rsidRPr="00D739AD" w:rsidRDefault="001944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“F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4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–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D2418" w:rsidRPr="00D739AD">
        <w:rPr>
          <w:rFonts w:asciiTheme="minorHAnsi" w:hAnsiTheme="minorHAnsi" w:cstheme="minorHAnsi"/>
          <w:b w:val="0"/>
          <w:sz w:val="24"/>
          <w:szCs w:val="24"/>
        </w:rPr>
        <w:t>Salvar e Imprimir e Novo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- Como o nome já sugere, botão utilizado para </w:t>
      </w:r>
      <w:r w:rsidR="00CE122D" w:rsidRPr="00D739AD">
        <w:rPr>
          <w:rFonts w:asciiTheme="minorHAnsi" w:hAnsiTheme="minorHAnsi" w:cstheme="minorHAnsi"/>
          <w:b w:val="0"/>
          <w:sz w:val="24"/>
          <w:szCs w:val="24"/>
        </w:rPr>
        <w:t>salvar e imprimir.</w:t>
      </w:r>
    </w:p>
    <w:p w14:paraId="462AACF2" w14:textId="77777777" w:rsidR="001944CB" w:rsidRPr="00D739AD" w:rsidRDefault="001944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clicar no botão “</w:t>
      </w:r>
      <w:r w:rsidR="00D16367" w:rsidRPr="00D739AD">
        <w:rPr>
          <w:rFonts w:asciiTheme="minorHAnsi" w:hAnsiTheme="minorHAnsi" w:cstheme="minorHAnsi"/>
          <w:b w:val="0"/>
          <w:sz w:val="24"/>
          <w:szCs w:val="24"/>
        </w:rPr>
        <w:t>F4 – Salvar e Imprimir e Novo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 ou utilizar a tecla de atalho “F</w:t>
      </w:r>
      <w:r w:rsidR="00A754C2" w:rsidRPr="00D739AD">
        <w:rPr>
          <w:rFonts w:asciiTheme="minorHAnsi" w:hAnsiTheme="minorHAnsi" w:cstheme="minorHAnsi"/>
          <w:b w:val="0"/>
          <w:sz w:val="24"/>
          <w:szCs w:val="24"/>
        </w:rPr>
        <w:t>4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”, </w:t>
      </w:r>
      <w:r w:rsidR="00C45A4A" w:rsidRPr="00D739AD">
        <w:rPr>
          <w:rFonts w:asciiTheme="minorHAnsi" w:hAnsiTheme="minorHAnsi" w:cstheme="minorHAnsi"/>
          <w:b w:val="0"/>
          <w:sz w:val="24"/>
          <w:szCs w:val="24"/>
        </w:rPr>
        <w:t>todas as informações serão salvas e consequentemente será imprimido.</w:t>
      </w:r>
    </w:p>
    <w:p w14:paraId="7797C8FC" w14:textId="636E9E9D" w:rsidR="007D4F4D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53F73C" w14:textId="7FB1A82D" w:rsidR="00383060" w:rsidRPr="00D739AD" w:rsidRDefault="003830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39958E" w14:textId="43F2DE97" w:rsidR="00281906" w:rsidRPr="00D739AD" w:rsidRDefault="00A85D4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8010653" w14:textId="7D602F2B" w:rsidR="008F7D87" w:rsidRPr="001256AC" w:rsidRDefault="00C036C0" w:rsidP="001256AC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Aba Produtos/Serviços</w:t>
      </w:r>
    </w:p>
    <w:p w14:paraId="5DAD0F29" w14:textId="77777777" w:rsidR="00D23308" w:rsidRPr="00D739AD" w:rsidRDefault="00D233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154E4F" w14:textId="77777777" w:rsidR="0031660F" w:rsidRPr="00300D24" w:rsidRDefault="0031660F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300D24">
        <w:rPr>
          <w:rFonts w:asciiTheme="minorHAnsi" w:hAnsiTheme="minorHAnsi" w:cstheme="minorHAnsi"/>
          <w:sz w:val="24"/>
          <w:szCs w:val="24"/>
        </w:rPr>
        <w:t>Inserir Produto</w:t>
      </w:r>
    </w:p>
    <w:p w14:paraId="6069E053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Botão “Inserir Produto”, é utilizado para inserir um produto cadastrado no sistema ao grid de pedidos.</w:t>
      </w:r>
    </w:p>
    <w:p w14:paraId="58CFAFC2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clicar no botão, deve ser aberto uma tela “Listagem de Produtos” no qual pode ser aplicado diversos filtros para busca do produto desejado. Ao selecionar um produto aleatório, o mesmo deverá ser inserido ao grid na aba “Produtos/Serviços”.</w:t>
      </w:r>
    </w:p>
    <w:p w14:paraId="32969CFD" w14:textId="77777777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Deixar tela limpa. Abrir tela de Pedidos</w:t>
      </w:r>
    </w:p>
    <w:p w14:paraId="571164E2" w14:textId="23461E20" w:rsidR="0031660F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581D2C" w14:textId="661C92B4" w:rsidR="0031660F" w:rsidRPr="00D739AD" w:rsidRDefault="0031660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323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B628B3" w14:textId="01C3609D" w:rsidR="00D23308" w:rsidRPr="00D739AD" w:rsidRDefault="00D23308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C6B0348" w14:textId="2069AF29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B2475D" w14:textId="58658AD8" w:rsidR="00180EF2" w:rsidRPr="00300D24" w:rsidRDefault="00300D24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Inserir</w:t>
      </w:r>
      <w:r w:rsidR="00180EF2" w:rsidRPr="00300D24">
        <w:rPr>
          <w:rFonts w:asciiTheme="minorHAnsi" w:hAnsiTheme="minorHAnsi" w:cstheme="minorHAnsi"/>
          <w:bCs/>
          <w:sz w:val="24"/>
          <w:szCs w:val="24"/>
        </w:rPr>
        <w:t xml:space="preserve"> Produto Pelo Cód. Barra (Manual)</w:t>
      </w:r>
    </w:p>
    <w:p w14:paraId="1D689A8C" w14:textId="77777777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ao modulo “Cadastro de produtos” através do atalho no menu principal “Produtos”, cadastrar um produto com código de barras manual ou automático.</w:t>
      </w:r>
    </w:p>
    <w:p w14:paraId="50FDA594" w14:textId="77777777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 código de barras no Grid e no listar produtos, se caso for impresso verificar se o código está exatamente igual ao cadastrado no item na tela cadastro de produtos.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DC60BDD" w14:textId="3CD51C8F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Obs.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Sequência do teste </w:t>
      </w:r>
    </w:p>
    <w:p w14:paraId="21C1E2BF" w14:textId="17ACE8DA" w:rsidR="00180EF2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247B7A" w14:textId="10C7764F" w:rsidR="00180EF2" w:rsidRPr="00D739AD" w:rsidRDefault="00180E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DD3CF7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F7B2B7" w14:textId="3F5E059B" w:rsidR="00EC27D5" w:rsidRPr="00D739AD" w:rsidRDefault="00EC27D5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1716EBF" w14:textId="11EF1F8F" w:rsidR="00180EF2" w:rsidRPr="00D739AD" w:rsidRDefault="0040530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D23308" w:rsidRPr="00D739AD">
        <w:rPr>
          <w:rFonts w:asciiTheme="minorHAnsi" w:hAnsiTheme="minorHAnsi" w:cstheme="minorHAnsi"/>
          <w:bCs/>
          <w:sz w:val="24"/>
          <w:szCs w:val="24"/>
        </w:rPr>
        <w:t xml:space="preserve">OBS: insira um produto pelo modulo de Cadastro de Produtos Com código de Barras e utilize o leitor </w:t>
      </w:r>
      <w:r w:rsidR="004C77F7" w:rsidRPr="00D739AD">
        <w:rPr>
          <w:rFonts w:asciiTheme="minorHAnsi" w:hAnsiTheme="minorHAnsi" w:cstheme="minorHAnsi"/>
          <w:bCs/>
          <w:sz w:val="24"/>
          <w:szCs w:val="24"/>
        </w:rPr>
        <w:t>para realizar</w:t>
      </w:r>
      <w:r w:rsidR="00D23308" w:rsidRPr="00D739AD">
        <w:rPr>
          <w:rFonts w:asciiTheme="minorHAnsi" w:hAnsiTheme="minorHAnsi" w:cstheme="minorHAnsi"/>
          <w:bCs/>
          <w:sz w:val="24"/>
          <w:szCs w:val="24"/>
        </w:rPr>
        <w:t xml:space="preserve"> o teste </w:t>
      </w:r>
    </w:p>
    <w:p w14:paraId="315245A9" w14:textId="77777777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BAC50DD" w14:textId="109669FA" w:rsidR="004C77F7" w:rsidRPr="00D739AD" w:rsidRDefault="00300D24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Abrir</w:t>
      </w:r>
      <w:r w:rsidR="004C77F7" w:rsidRPr="00300D24">
        <w:rPr>
          <w:rFonts w:asciiTheme="minorHAnsi" w:hAnsiTheme="minorHAnsi" w:cstheme="minorHAnsi"/>
          <w:bCs/>
          <w:sz w:val="24"/>
          <w:szCs w:val="24"/>
        </w:rPr>
        <w:t xml:space="preserve"> o módulo de pedidos digitar um código de produto ou bipar.</w:t>
      </w:r>
      <w:r w:rsidR="004C77F7"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</w:p>
    <w:p w14:paraId="3CA6EC7A" w14:textId="77777777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bipar ou digitar o foco do GRID Deverá ficar na coluna Código. </w:t>
      </w:r>
    </w:p>
    <w:p w14:paraId="6ACAD504" w14:textId="1197C7FC" w:rsidR="004C77F7" w:rsidRPr="00D739AD" w:rsidRDefault="004C77F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BF2716"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Abrir tela de Pedidos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5AEC59" w14:textId="54FA459F" w:rsidR="004C77F7" w:rsidRPr="00D739AD" w:rsidRDefault="004C77F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623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BD167E" w14:textId="1509E959" w:rsidR="00BF2716" w:rsidRPr="00D739AD" w:rsidRDefault="004C77F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bookmarkStart w:id="0" w:name="_Hlk97542424"/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bookmarkEnd w:id="0"/>
    <w:p w14:paraId="32939984" w14:textId="09EFE810" w:rsidR="00E66DF5" w:rsidRPr="00D739AD" w:rsidRDefault="00E66D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C31565A" w14:textId="3A023565" w:rsidR="009775CF" w:rsidRPr="00D739AD" w:rsidRDefault="009775CF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300D24">
        <w:rPr>
          <w:rFonts w:asciiTheme="minorHAnsi" w:hAnsiTheme="minorHAnsi" w:cstheme="minorHAnsi"/>
          <w:bCs/>
          <w:sz w:val="24"/>
          <w:szCs w:val="24"/>
        </w:rPr>
        <w:t>Cadastrar um produto gerando um código de barras automático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depois inserir o produto pelo código de barras.</w:t>
      </w:r>
    </w:p>
    <w:p w14:paraId="4BCA7D75" w14:textId="77777777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inserir um produto no grid pelo código de barras.</w:t>
      </w:r>
    </w:p>
    <w:p w14:paraId="323BC546" w14:textId="77777777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Fechar tela de Pedido e Produtos</w:t>
      </w:r>
    </w:p>
    <w:p w14:paraId="3A0BEB1E" w14:textId="6305DB10" w:rsidR="009775CF" w:rsidRPr="00E10AEB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647ABD2" w14:textId="2BB05E90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DD3CF7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DD3CF7" w:rsidRPr="00E1623B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73F45CDF" w14:textId="3849C43D" w:rsidR="009775CF" w:rsidRPr="00D739AD" w:rsidRDefault="009775CF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5564F29" w14:textId="6B27CD3B" w:rsidR="00346A1E" w:rsidRPr="00D739AD" w:rsidRDefault="00346A1E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5EED9D1" w14:textId="4DEBF516" w:rsidR="008130DF" w:rsidRDefault="00346A1E" w:rsidP="008130DF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</w:pPr>
      <w:r w:rsidRPr="007E611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Inserir um código de barras valido no produto. </w:t>
      </w:r>
      <w:proofErr w:type="spellStart"/>
      <w:r w:rsidRPr="007E611D">
        <w:rPr>
          <w:rFonts w:asciiTheme="minorHAnsi" w:hAnsiTheme="minorHAnsi" w:cstheme="minorHAnsi"/>
          <w:color w:val="000000" w:themeColor="text1"/>
          <w:sz w:val="24"/>
          <w:szCs w:val="24"/>
        </w:rPr>
        <w:t>Ex</w:t>
      </w:r>
      <w:proofErr w:type="spellEnd"/>
      <w:r w:rsidRPr="007E611D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: </w:t>
      </w:r>
      <w:r w:rsidRPr="007E611D"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  <w:t>7891024037485, emita uma nota e abra o XML</w:t>
      </w:r>
    </w:p>
    <w:p w14:paraId="70261AC4" w14:textId="1B9C8365" w:rsidR="008130DF" w:rsidRPr="008130DF" w:rsidRDefault="008130DF" w:rsidP="008130DF">
      <w:pPr>
        <w:pStyle w:val="PargrafodaLista"/>
        <w:autoSpaceDE w:val="0"/>
        <w:autoSpaceDN w:val="0"/>
        <w:adjustRightInd w:val="0"/>
        <w:ind w:left="144"/>
        <w:rPr>
          <w:rFonts w:asciiTheme="minorHAnsi" w:hAnsiTheme="minorHAnsi" w:cstheme="minorHAnsi"/>
          <w:bCs/>
          <w:color w:val="000000" w:themeColor="text1"/>
          <w:sz w:val="24"/>
          <w:szCs w:val="24"/>
        </w:rPr>
      </w:pPr>
      <w:r>
        <w:rPr>
          <w:rStyle w:val="tx1"/>
          <w:rFonts w:asciiTheme="minorHAnsi" w:hAnsiTheme="minorHAnsi" w:cstheme="minorHAnsi"/>
          <w:b w:val="0"/>
          <w:color w:val="000000" w:themeColor="text1"/>
          <w:sz w:val="24"/>
          <w:szCs w:val="24"/>
        </w:rPr>
        <w:t>Marcar parâmetro em parâmetros do sistema Aba Entrega e montagem sub aba Relatório de entrega, Sub aba Notas fiscais</w:t>
      </w:r>
    </w:p>
    <w:p w14:paraId="3184124D" w14:textId="77777777" w:rsidR="00346A1E" w:rsidRPr="00D739AD" w:rsidRDefault="00346A1E" w:rsidP="00D739AD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(Executar Testes no NF-e)</w:t>
      </w:r>
    </w:p>
    <w:p w14:paraId="32BED4B6" w14:textId="77777777" w:rsidR="00346A1E" w:rsidRPr="00D739AD" w:rsidRDefault="00346A1E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5DF3218F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1 - 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ativo no produto e código de barras valido deverá preencher a </w:t>
      </w:r>
      <w:proofErr w:type="spellStart"/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tag</w:t>
      </w:r>
      <w:proofErr w:type="spellEnd"/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&lt;</w:t>
      </w:r>
      <w:proofErr w:type="spellStart"/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</w:t>
      </w:r>
      <w:proofErr w:type="spellEnd"/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&lt;</w:t>
      </w:r>
      <w:proofErr w:type="spellStart"/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cEANTrib</w:t>
      </w:r>
      <w:proofErr w:type="spellEnd"/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com o código de barras.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535B43D0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2-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inativo deverá preencher a </w:t>
      </w:r>
      <w:proofErr w:type="spellStart"/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tag</w:t>
      </w:r>
      <w:proofErr w:type="spellEnd"/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&lt;</w:t>
      </w:r>
      <w:proofErr w:type="spellStart"/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</w:t>
      </w:r>
      <w:proofErr w:type="spellEnd"/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&lt;</w:t>
      </w:r>
      <w:proofErr w:type="spellStart"/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cEANTrib</w:t>
      </w:r>
      <w:proofErr w:type="spellEnd"/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&gt; com SEM GTIN.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6F456CBC" w14:textId="77777777" w:rsidR="00346A1E" w:rsidRPr="00D739AD" w:rsidRDefault="00346A1E" w:rsidP="00D739AD">
      <w:pPr>
        <w:pStyle w:val="PargrafodaLista"/>
        <w:numPr>
          <w:ilvl w:val="1"/>
          <w:numId w:val="2"/>
        </w:numPr>
        <w:autoSpaceDE w:val="0"/>
        <w:autoSpaceDN w:val="0"/>
        <w:adjustRightInd w:val="0"/>
        <w:rPr>
          <w:rStyle w:val="eop"/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3- </w:t>
      </w:r>
      <w:r w:rsidRPr="00D739AD">
        <w:rPr>
          <w:rStyle w:val="spellingerror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Checkbox</w:t>
      </w:r>
      <w:r w:rsidRPr="00D739AD">
        <w:rPr>
          <w:rStyle w:val="normaltextrun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ativo no produto e código de barras invalido deverá exibir mensagens de rejeição ao emitir a nota.</w:t>
      </w:r>
      <w:r w:rsidRPr="00D739AD">
        <w:rPr>
          <w:rStyle w:val="eop"/>
          <w:rFonts w:asciiTheme="minorHAnsi" w:hAnsiTheme="minorHAnsi" w:cstheme="minorHAnsi"/>
          <w:color w:val="000000"/>
          <w:sz w:val="24"/>
          <w:szCs w:val="24"/>
          <w:shd w:val="clear" w:color="auto" w:fill="FFFFFF"/>
        </w:rPr>
        <w:t> </w:t>
      </w:r>
    </w:p>
    <w:p w14:paraId="556950E5" w14:textId="7038B2AB" w:rsidR="00346A1E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015F1" w:rsidRPr="00A015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5150E9" w14:textId="766106E8" w:rsidR="00346A1E" w:rsidRPr="00D739AD" w:rsidRDefault="00346A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015F1" w:rsidRPr="00A015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A56A9C" w14:textId="00FA27E3" w:rsidR="00443960" w:rsidRPr="00D739AD" w:rsidRDefault="00443960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3A6681B" w14:textId="543DF4E4" w:rsidR="009775CF" w:rsidRPr="00D739AD" w:rsidRDefault="009775C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702729B" w14:textId="629E4997" w:rsidR="00443960" w:rsidRPr="00D739AD" w:rsidRDefault="00443960" w:rsidP="00F94F64">
      <w:pPr>
        <w:pStyle w:val="PargrafodaLista"/>
        <w:numPr>
          <w:ilvl w:val="0"/>
          <w:numId w:val="1"/>
        </w:num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Ativar o parâmetro em Cadastro &gt; Parâmetros do Sistema &gt; Vendas / Pedido / Geral / Exibir  </w:t>
      </w:r>
    </w:p>
    <w:p w14:paraId="63F38F01" w14:textId="77777777" w:rsidR="00443960" w:rsidRPr="00D739AD" w:rsidRDefault="00443960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"Exibir as colunas "Preço de Venda" e "Desconto" no Grid dos itens.</w:t>
      </w:r>
    </w:p>
    <w:p w14:paraId="11C20C62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aparecer no grid.</w:t>
      </w:r>
    </w:p>
    <w:p w14:paraId="5C61B81C" w14:textId="7DE309CB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>:</w:t>
      </w:r>
    </w:p>
    <w:p w14:paraId="09FBB692" w14:textId="77777777" w:rsidR="006B59DB" w:rsidRPr="00D739AD" w:rsidRDefault="006B59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BE0DFF7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Teste 1 = Desmarcando</w:t>
      </w:r>
    </w:p>
    <w:p w14:paraId="6CFCDFBE" w14:textId="77777777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lastRenderedPageBreak/>
        <w:t>Teste 2 = Marcando</w:t>
      </w:r>
    </w:p>
    <w:p w14:paraId="3C207422" w14:textId="371BF59A" w:rsidR="00443960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141CC9" w14:textId="7CF8CC31" w:rsidR="00443960" w:rsidRPr="00D739AD" w:rsidRDefault="0044396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A098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DC8300" w14:textId="17D8ED22" w:rsidR="00BF2716" w:rsidRPr="00D739AD" w:rsidRDefault="006B59D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5B910BA" w14:textId="77777777" w:rsidR="00BF2716" w:rsidRPr="00D739AD" w:rsidRDefault="00BF27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87BE85D" w14:textId="77777777" w:rsidR="00713D73" w:rsidRPr="00D739AD" w:rsidRDefault="00713D73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4B85424" w14:textId="77777777" w:rsidR="00713D73" w:rsidRPr="00D739AD" w:rsidRDefault="00713D73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alterar o “Valor Unitário” do item ao alterar a “Quantidade” - Gestão de Preços por Quantidade</w:t>
      </w:r>
    </w:p>
    <w:p w14:paraId="1E80B702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habilitar essa opção é necessário ir até Cadastros&gt;Parâmetros do sistema&gt;Pedido&gt;Geral e marcar o Checkbox “Não alterar o “Valor Unitário” do item ao alterar a “Quantidade” - Gestão de Preços por Quantidade”</w:t>
      </w:r>
    </w:p>
    <w:p w14:paraId="4AF9779B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Checkbox esteja marcado, o sistema irá manter o valor unitário dos produtos mesmo que altere a quantidade dos itens que foram 2</w:t>
      </w:r>
    </w:p>
    <w:p w14:paraId="5F6E51C5" w14:textId="77777777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inseridos.</w:t>
      </w:r>
    </w:p>
    <w:p w14:paraId="2643D1F4" w14:textId="794412CC" w:rsidR="00713D73" w:rsidRPr="00E10AEB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DA39E3" w14:textId="5419200E" w:rsidR="00713D73" w:rsidRPr="00D739AD" w:rsidRDefault="00713D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E8BF5E" w14:textId="780DF7A2" w:rsidR="00443960" w:rsidRPr="00D739AD" w:rsidRDefault="00713D73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FF54EDA" w14:textId="62DF1904" w:rsidR="00D45E14" w:rsidRDefault="00D45E1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5054ED97" w14:textId="7ED55B48" w:rsidR="007E611D" w:rsidRPr="007E611D" w:rsidRDefault="007E611D" w:rsidP="007E611D">
      <w:pPr>
        <w:pStyle w:val="CENTARI-12"/>
        <w:ind w:left="569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7E611D">
        <w:rPr>
          <w:rFonts w:asciiTheme="minorHAnsi" w:hAnsiTheme="minorHAnsi" w:cstheme="minorHAnsi"/>
          <w:color w:val="00B0F0"/>
          <w:sz w:val="24"/>
          <w:szCs w:val="24"/>
        </w:rPr>
        <w:t>Gestão de Preços (Utilizar Preços Diferenciados Neste Produto)</w:t>
      </w:r>
    </w:p>
    <w:p w14:paraId="652B9318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Todas (Lojas)</w:t>
      </w:r>
    </w:p>
    <w:p w14:paraId="53B6E65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2AB09E82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em todas as lojas configuradas no sistema.</w:t>
      </w:r>
    </w:p>
    <w:p w14:paraId="54BDAC74" w14:textId="1C8278A9" w:rsidR="007E611D" w:rsidRPr="00E10AEB" w:rsidRDefault="007E611D" w:rsidP="007E611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8DC612" w14:textId="5A607D61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F4518A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– Uma Loja Específica </w:t>
      </w:r>
    </w:p>
    <w:p w14:paraId="2FE91365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1B99D1A0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só para a venda especifica.</w:t>
      </w:r>
    </w:p>
    <w:p w14:paraId="2C0D8824" w14:textId="7D1B6644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0BA8FC" w14:textId="71CC849D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7E611D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55EBECA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– Várias Lojas </w:t>
      </w:r>
    </w:p>
    <w:p w14:paraId="6ECA0CF1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 parâmetro de venda e depois selecione para Todas as Lojas</w:t>
      </w:r>
    </w:p>
    <w:p w14:paraId="585F7748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puxar o preço só para a Loja ou as Lojas especificadas</w:t>
      </w:r>
    </w:p>
    <w:p w14:paraId="3C418207" w14:textId="377DB8B2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6FD733" w14:textId="01C4E2D7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7E611D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A9FBBC3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Data Inicial </w:t>
      </w:r>
    </w:p>
    <w:p w14:paraId="7CF2E175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Data Inicial</w:t>
      </w:r>
    </w:p>
    <w:p w14:paraId="0CC0397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 partir dessa Data deverá puxar o preço definido</w:t>
      </w:r>
    </w:p>
    <w:p w14:paraId="6F1DDD15" w14:textId="01643B34" w:rsidR="00D571D5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6A7781" w14:textId="19E670CA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777CD0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Data Final </w:t>
      </w:r>
    </w:p>
    <w:p w14:paraId="22FBEF1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Data Final</w:t>
      </w:r>
    </w:p>
    <w:p w14:paraId="360FE952" w14:textId="77777777" w:rsidR="007E611D" w:rsidRPr="00E10AEB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E10AEB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E10AEB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Até essa Data deverá puxar o preço definido.</w:t>
      </w:r>
    </w:p>
    <w:p w14:paraId="54FEADD7" w14:textId="6109D3A9" w:rsidR="00D571D5" w:rsidRPr="00E10AEB" w:rsidRDefault="00D571D5" w:rsidP="00D571D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76CFD3" w14:textId="053064A8" w:rsidR="007E611D" w:rsidRPr="00D739AD" w:rsidRDefault="00D571D5" w:rsidP="00D571D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0F8DBF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Quantidade </w:t>
      </w:r>
    </w:p>
    <w:p w14:paraId="47BDA5CA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Defina uma Quantidade</w:t>
      </w:r>
    </w:p>
    <w:p w14:paraId="518E023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 partir da quantidade definida, deverá puxar o preço definido</w:t>
      </w:r>
    </w:p>
    <w:p w14:paraId="49BCE259" w14:textId="008AAA2D" w:rsidR="002D0D4F" w:rsidRPr="00D739AD" w:rsidRDefault="002D0D4F" w:rsidP="002D0D4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F7A490" w14:textId="78B41CAE" w:rsidR="007E611D" w:rsidRPr="00D739AD" w:rsidRDefault="002D0D4F" w:rsidP="002D0D4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710512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Dia da Semana </w:t>
      </w:r>
    </w:p>
    <w:p w14:paraId="0CDC7ECD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Ao escolher o dia atual da semana, deverá puxar o preço definido.</w:t>
      </w:r>
    </w:p>
    <w:p w14:paraId="2B0157FE" w14:textId="681F6CB4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F92A3C" w14:textId="6AEDA918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D5F645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Vários Preços Válidos</w:t>
      </w:r>
    </w:p>
    <w:p w14:paraId="015590EF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vários produtos validos</w:t>
      </w:r>
    </w:p>
    <w:p w14:paraId="4AA5DF77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pegar o ultimo preço inserido valido. </w:t>
      </w:r>
    </w:p>
    <w:p w14:paraId="6E21C449" w14:textId="6388AD8F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7AAC60" w14:textId="2EFDCDE0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33C380" w14:textId="77777777" w:rsidR="007E611D" w:rsidRPr="00D739AD" w:rsidRDefault="007E611D" w:rsidP="00F94F64">
      <w:pPr>
        <w:pStyle w:val="CENTARI-12"/>
        <w:numPr>
          <w:ilvl w:val="0"/>
          <w:numId w:val="1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Markup </w:t>
      </w:r>
    </w:p>
    <w:p w14:paraId="5DE00387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produto</w:t>
      </w:r>
    </w:p>
    <w:p w14:paraId="75F43FF6" w14:textId="77777777" w:rsidR="007E611D" w:rsidRPr="00D739AD" w:rsidRDefault="007E611D" w:rsidP="007E611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puxar o Preço de custo e calcular o Markup. </w:t>
      </w:r>
    </w:p>
    <w:p w14:paraId="3A30C996" w14:textId="13C6EDF2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45B62B" w14:textId="7862365E" w:rsidR="007E611D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6A5D19" w14:textId="77777777" w:rsidR="007E611D" w:rsidRPr="00D739AD" w:rsidRDefault="007E611D" w:rsidP="007E611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3CF8A78" w14:textId="0AAD5361" w:rsidR="007E611D" w:rsidRDefault="007E611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3753C2F" w14:textId="4482AE14" w:rsidR="00E66DF5" w:rsidRPr="007E611D" w:rsidRDefault="00E66DF5" w:rsidP="00F94F64">
      <w:pPr>
        <w:pStyle w:val="PargrafodaLista"/>
        <w:numPr>
          <w:ilvl w:val="0"/>
          <w:numId w:val="1"/>
        </w:numPr>
        <w:shd w:val="clear" w:color="auto" w:fill="FFFFFF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7E611D">
        <w:rPr>
          <w:rFonts w:asciiTheme="minorHAnsi" w:hAnsiTheme="minorHAnsi" w:cstheme="minorHAnsi"/>
          <w:b/>
          <w:bCs/>
          <w:color w:val="auto"/>
          <w:sz w:val="24"/>
          <w:szCs w:val="24"/>
        </w:rPr>
        <w:t>Gestão de preços do produto</w:t>
      </w:r>
    </w:p>
    <w:p w14:paraId="0751A7E9" w14:textId="29DE71B3" w:rsidR="00A62B3E" w:rsidRPr="00D739AD" w:rsidRDefault="009E2E9E" w:rsidP="00D739AD">
      <w:pPr>
        <w:shd w:val="clear" w:color="auto" w:fill="FFFFFF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01)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>Se houver gestão de preços, priorizar ela ao invés do preço do produto.</w:t>
      </w:r>
    </w:p>
    <w:p w14:paraId="74D74FB8" w14:textId="482D2984" w:rsidR="00444EAB" w:rsidRPr="00D739AD" w:rsidRDefault="00444EAB" w:rsidP="00444E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D10A59C" w14:textId="68E7DCEE" w:rsidR="00C70306" w:rsidRPr="00D739AD" w:rsidRDefault="00444EAB" w:rsidP="00444EAB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E301F4" w14:textId="77777777" w:rsidR="00F51720" w:rsidRPr="00D739AD" w:rsidRDefault="009E2E9E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02)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Se houver data final, deve ser superior a data atual, se estiver vencida, não utilizar. </w:t>
      </w:r>
    </w:p>
    <w:p w14:paraId="72D646B8" w14:textId="64488C46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31FD58" w14:textId="2BD31876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0F3AE9" w14:textId="50EF9E09" w:rsidR="000E40B0" w:rsidRPr="00D739AD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3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) Ordenar por data inicial mais atual. </w:t>
      </w:r>
    </w:p>
    <w:p w14:paraId="7F57AC21" w14:textId="24E58873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F0FA7" w14:textId="4CB1230B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E2C6EF" w14:textId="77777777" w:rsidR="006A441A" w:rsidRPr="00E10AEB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4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) </w:t>
      </w:r>
      <w:r w:rsidRPr="00E10AEB">
        <w:rPr>
          <w:rFonts w:asciiTheme="minorHAnsi" w:hAnsiTheme="minorHAnsi" w:cstheme="minorHAnsi"/>
          <w:color w:val="auto"/>
          <w:sz w:val="24"/>
          <w:szCs w:val="24"/>
        </w:rPr>
        <w:t>Validade do preço é o mais importante.</w:t>
      </w:r>
    </w:p>
    <w:p w14:paraId="123204E7" w14:textId="310E433A" w:rsidR="00817D98" w:rsidRPr="00E10AEB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E10AEB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B91F201" w14:textId="2A3D1AF1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33BA3C" w14:textId="77777777" w:rsidR="00D81E5D" w:rsidRPr="00D739AD" w:rsidRDefault="00E66DF5" w:rsidP="00D739AD">
      <w:p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0</w:t>
      </w:r>
      <w:r w:rsidR="00A62B3E" w:rsidRPr="00D739AD">
        <w:rPr>
          <w:rFonts w:asciiTheme="minorHAnsi" w:hAnsiTheme="minorHAnsi" w:cstheme="minorHAnsi"/>
          <w:color w:val="auto"/>
          <w:sz w:val="24"/>
          <w:szCs w:val="24"/>
        </w:rPr>
        <w:t>5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>) Se marcar dia da semana e quantidade o preço só altera quando atingir a quantidade no dia da semana.</w:t>
      </w:r>
    </w:p>
    <w:p w14:paraId="18DD11ED" w14:textId="6C42386E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E0586D" w14:textId="7DA7421C" w:rsidR="0033119B" w:rsidRPr="00817D98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76FA5" w14:textId="2CC2DB9E" w:rsidR="00D81E5D" w:rsidRPr="00D739AD" w:rsidRDefault="00E66DF5" w:rsidP="001256AC">
      <w:pPr>
        <w:pStyle w:val="PargrafodaLista"/>
        <w:numPr>
          <w:ilvl w:val="0"/>
          <w:numId w:val="5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Se estiver marcado apenas dia da semana, o preço só altera naquele dia.</w:t>
      </w:r>
    </w:p>
    <w:p w14:paraId="69472B68" w14:textId="5DED668D" w:rsidR="00817D98" w:rsidRPr="00D739AD" w:rsidRDefault="00817D98" w:rsidP="00817D9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11FCAE" w14:textId="2244FAFE" w:rsidR="0033119B" w:rsidRPr="00D739AD" w:rsidRDefault="00817D98" w:rsidP="00817D98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7A47EB9B" w14:textId="3217059A" w:rsidR="00252D66" w:rsidRPr="00D739AD" w:rsidRDefault="00E66DF5" w:rsidP="001256AC">
      <w:pPr>
        <w:pStyle w:val="PargrafodaLista"/>
        <w:numPr>
          <w:ilvl w:val="0"/>
          <w:numId w:val="5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Se estiver marcado apenas quantidade, o preço só altera naquela quantidade.</w:t>
      </w:r>
    </w:p>
    <w:p w14:paraId="4A168CBD" w14:textId="613DED4C" w:rsidR="0033119B" w:rsidRPr="00D739AD" w:rsidRDefault="00252D6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7D9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09ADED" w14:textId="74E219C9" w:rsidR="00252D66" w:rsidRPr="00A62CF3" w:rsidRDefault="00300D24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br/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0</w:t>
      </w:r>
      <w:r w:rsidR="00A62B3E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8</w:t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)</w:t>
      </w:r>
      <w:r w:rsidR="00E66DF5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6DF5"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Os preços 1, 2, 3 ou 4 são cadastrados em produto e são usados conforme a configuração na loja.</w:t>
      </w:r>
    </w:p>
    <w:p w14:paraId="176231B2" w14:textId="37D311C9" w:rsidR="00252D66" w:rsidRPr="00D739AD" w:rsidRDefault="00252D6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A288F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136868" w14:textId="2F5E376F" w:rsidR="00AB2DCE" w:rsidRPr="00D739AD" w:rsidRDefault="00300D24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6CA106" w14:textId="756A3FA3" w:rsidR="007E74DE" w:rsidRPr="00A62CF3" w:rsidRDefault="00E66DF5" w:rsidP="00EA288F">
      <w:pPr>
        <w:pStyle w:val="CENTARI-12"/>
        <w:numPr>
          <w:ilvl w:val="0"/>
          <w:numId w:val="6"/>
        </w:numPr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Ignorar o Parâmetros do Sistema: Ativar sistema </w:t>
      </w:r>
      <w:proofErr w:type="spellStart"/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Atacarejo</w:t>
      </w:r>
      <w:proofErr w:type="spellEnd"/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.</w:t>
      </w:r>
    </w:p>
    <w:p w14:paraId="39BE5FAF" w14:textId="2F4A57AC" w:rsidR="00202D0B" w:rsidRPr="00D739AD" w:rsidRDefault="00202D0B" w:rsidP="00D739AD">
      <w:pPr>
        <w:pStyle w:val="CENTARI-12"/>
        <w:ind w:left="14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046C30E6" w14:textId="459C98A2" w:rsidR="007E74DE" w:rsidRPr="00A62CF3" w:rsidRDefault="00E66DF5" w:rsidP="00EA288F">
      <w:pPr>
        <w:pStyle w:val="CENTARI-12"/>
        <w:numPr>
          <w:ilvl w:val="0"/>
          <w:numId w:val="6"/>
        </w:numPr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Ignorar a configuração da Loja "Preço 4 ao 1". </w:t>
      </w:r>
    </w:p>
    <w:p w14:paraId="5990AFAD" w14:textId="1D71FBAF" w:rsidR="007E74DE" w:rsidRPr="00D739AD" w:rsidRDefault="007E74DE" w:rsidP="00EA288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42729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E70D08" w14:textId="49C6498A" w:rsidR="00202D0B" w:rsidRPr="00D739AD" w:rsidRDefault="00300D24" w:rsidP="00EA288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21E958" w14:textId="2701B09C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Configuração da Loja pega o preço de 1 a 4 mesmo sendo o valor R$ 0,00.</w:t>
      </w:r>
    </w:p>
    <w:p w14:paraId="25ABADE3" w14:textId="39B08A9A" w:rsidR="00EA288F" w:rsidRDefault="007E74DE" w:rsidP="00A62CF3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A62CF3">
        <w:rPr>
          <w:rFonts w:asciiTheme="minorHAnsi" w:hAnsiTheme="minorHAnsi" w:cstheme="minorHAnsi"/>
          <w:sz w:val="24"/>
          <w:szCs w:val="24"/>
        </w:rPr>
        <w:t>VCL:</w:t>
      </w:r>
      <w:r w:rsidR="00EA288F">
        <w:rPr>
          <w:rFonts w:asciiTheme="minorHAnsi" w:hAnsiTheme="minorHAnsi" w:cstheme="minorHAnsi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4961142C" w14:textId="628E5314" w:rsidR="00202D0B" w:rsidRPr="00EA288F" w:rsidRDefault="00300D24" w:rsidP="00A62CF3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2EFDAB" w14:textId="25C637A7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não houver gestão de preço válida pega o preço do produto conforme a configuração da loja.</w:t>
      </w:r>
    </w:p>
    <w:p w14:paraId="2859CDDD" w14:textId="307E4A66" w:rsidR="007E74DE" w:rsidRPr="00D739AD" w:rsidRDefault="007E74DE" w:rsidP="00D739AD">
      <w:pPr>
        <w:pStyle w:val="CENTARI-12"/>
        <w:ind w:left="14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79F163" w14:textId="24B11439" w:rsidR="00C05F7F" w:rsidRPr="00D739AD" w:rsidRDefault="00300D24" w:rsidP="00D739AD">
      <w:pPr>
        <w:pStyle w:val="CENTARI-12"/>
        <w:ind w:left="14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F18CF9" w14:textId="41B9CD93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O preço válido do produto é o preço da gestão de preços que não possui quantidade e nem dia da semana. </w:t>
      </w:r>
    </w:p>
    <w:p w14:paraId="67838D47" w14:textId="11F3FDEB" w:rsidR="007E74DE" w:rsidRPr="00D739AD" w:rsidRDefault="007E74DE" w:rsidP="00EA288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B8A920" w14:textId="17C2A574" w:rsidR="00C05F7F" w:rsidRPr="00D739AD" w:rsidRDefault="00300D24" w:rsidP="00EA288F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B2312F" w14:textId="55CCA1A3" w:rsidR="007E74DE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não houver um preço nestas condições procura o preço de 1 a 4 conforme configuração da loja.</w:t>
      </w:r>
    </w:p>
    <w:p w14:paraId="6415A28D" w14:textId="62E02C8D" w:rsidR="007E74DE" w:rsidRPr="00D739AD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A7A0FD" w14:textId="7B5E0D7E" w:rsidR="00C05F7F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C05F7F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392D21C" w14:textId="61AEFA9A" w:rsidR="00E66DF5" w:rsidRPr="00A62CF3" w:rsidRDefault="00E66DF5" w:rsidP="001256AC">
      <w:pPr>
        <w:pStyle w:val="CENTARI-12"/>
        <w:numPr>
          <w:ilvl w:val="0"/>
          <w:numId w:val="6"/>
        </w:numPr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Se houver preço promocional, o sistema deve vender pelo preço promocional, mas exibir o preço de venda.</w:t>
      </w:r>
    </w:p>
    <w:p w14:paraId="64133E2A" w14:textId="322528FB" w:rsidR="007E74DE" w:rsidRPr="00D739AD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6AC55C" w14:textId="59C2258B" w:rsidR="00C05F7F" w:rsidRPr="002C12C0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D99447" w14:textId="5AF5C7B7" w:rsidR="00E66DF5" w:rsidRPr="00A62CF3" w:rsidRDefault="00B02ED1" w:rsidP="001256AC">
      <w:pPr>
        <w:pStyle w:val="PargrafodaLista"/>
        <w:numPr>
          <w:ilvl w:val="0"/>
          <w:numId w:val="6"/>
        </w:numPr>
        <w:shd w:val="clear" w:color="auto" w:fill="FFFFFF"/>
        <w:mirrorIndents/>
        <w:rPr>
          <w:rFonts w:asciiTheme="minorHAnsi" w:hAnsiTheme="minorHAnsi" w:cstheme="minorHAnsi"/>
          <w:color w:val="auto"/>
          <w:sz w:val="24"/>
          <w:szCs w:val="24"/>
        </w:rPr>
      </w:pPr>
      <w:r w:rsidRPr="00A62CF3">
        <w:rPr>
          <w:rFonts w:asciiTheme="minorHAnsi" w:hAnsiTheme="minorHAnsi" w:cstheme="minorHAnsi"/>
          <w:color w:val="auto"/>
          <w:sz w:val="24"/>
          <w:szCs w:val="24"/>
        </w:rPr>
        <w:t>Ao selecionar o Preço 1, 2, 3... em Tabela de Preços de Venda, deverá sobrepor o modulo Preços (checkbox marcado)</w:t>
      </w:r>
    </w:p>
    <w:p w14:paraId="628548E8" w14:textId="5F93BBCB" w:rsidR="00A62B3E" w:rsidRPr="00C46BE8" w:rsidRDefault="007E74D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C02D8B" w14:textId="085CA233" w:rsidR="00397835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BEB1FF" w14:textId="6EBFFE98" w:rsidR="00397835" w:rsidRDefault="00397835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696F478" w14:textId="77777777" w:rsidR="007E611D" w:rsidRPr="00D739AD" w:rsidRDefault="007E611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87F7DF6" w14:textId="6AE88DC7" w:rsidR="00397835" w:rsidRPr="00D739AD" w:rsidRDefault="007E611D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397835" w:rsidRPr="00D739AD">
        <w:rPr>
          <w:rFonts w:asciiTheme="minorHAnsi" w:hAnsiTheme="minorHAnsi" w:cstheme="minorHAnsi"/>
          <w:sz w:val="24"/>
          <w:szCs w:val="24"/>
        </w:rPr>
        <w:t>xcluir Produto</w:t>
      </w:r>
    </w:p>
    <w:p w14:paraId="1E0FEB62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um produto no grid e click no botão “Excluir Produto” ou por meio do atalho “CTRL+ Delete” </w:t>
      </w:r>
    </w:p>
    <w:p w14:paraId="63C5DE19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Excluir o pedido que estava inserido no Grid. </w:t>
      </w:r>
    </w:p>
    <w:p w14:paraId="38E65A92" w14:textId="4B0F486E" w:rsidR="00397835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2D65AF" w14:textId="3CFB05C5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D5C062" w14:textId="4AE1F5BA" w:rsidR="00264D21" w:rsidRPr="00D739AD" w:rsidRDefault="00264D21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7A45821" w14:textId="77777777" w:rsidR="00264D21" w:rsidRPr="00D739AD" w:rsidRDefault="00264D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CB24A1" w14:textId="77777777" w:rsidR="00797587" w:rsidRPr="00D739AD" w:rsidRDefault="0079758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Alterar Produto  </w:t>
      </w:r>
    </w:p>
    <w:p w14:paraId="2048EDE3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Ao clicar em “Trocar Produto” botão que se encontra no canto superior direto abrira uma Grid com a lista de produtos cadastrados.  </w:t>
      </w:r>
    </w:p>
    <w:p w14:paraId="28DAD630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a troca do produto selecionado a realizar o produto será substituído pelo anterior e exibido no grid.</w:t>
      </w:r>
    </w:p>
    <w:p w14:paraId="6E57B62B" w14:textId="2F43BB68" w:rsidR="00797587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F47B72" w14:textId="4E555543" w:rsidR="00797587" w:rsidRPr="00C46BE8" w:rsidRDefault="0079758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C46BE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CC7CD" w14:textId="599CCA25" w:rsidR="00264D21" w:rsidRPr="00D739AD" w:rsidRDefault="00264D21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95D456A" w14:textId="77777777" w:rsidR="00264D21" w:rsidRPr="00D739AD" w:rsidRDefault="00264D2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B2C63EA" w14:textId="77777777" w:rsidR="00797587" w:rsidRPr="00D739AD" w:rsidRDefault="0079758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Inserir Produto sem NCM </w:t>
      </w:r>
    </w:p>
    <w:p w14:paraId="6101D675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Retire o NCM via (Itens ou </w:t>
      </w:r>
      <w:proofErr w:type="spellStart"/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IBEExpert</w:t>
      </w:r>
      <w:proofErr w:type="spellEnd"/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) logo após insira o produto na tela de pedidos.</w:t>
      </w:r>
    </w:p>
    <w:p w14:paraId="1E8D272A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 exibir a mensagem “NCM – Não Informado”</w:t>
      </w:r>
    </w:p>
    <w:p w14:paraId="6969DB76" w14:textId="44DD7D4C" w:rsidR="007B6546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B999B" w14:textId="63EB7550" w:rsidR="00650C7E" w:rsidRDefault="00797587" w:rsidP="00650C7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CB9516" w14:textId="2257D8F9" w:rsidR="006109D8" w:rsidRPr="00D739AD" w:rsidRDefault="006109D8" w:rsidP="00650C7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F0BBFD8" w14:textId="77777777" w:rsidR="006109D8" w:rsidRPr="00D739AD" w:rsidRDefault="006109D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30496B3" w14:textId="3CE227B7" w:rsidR="00797587" w:rsidRPr="00C060BE" w:rsidRDefault="00C060B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C060BE">
        <w:rPr>
          <w:rFonts w:asciiTheme="minorHAnsi" w:hAnsiTheme="minorHAnsi" w:cstheme="minorHAnsi"/>
          <w:bCs/>
          <w:color w:val="FF0000"/>
          <w:szCs w:val="28"/>
        </w:rPr>
        <w:t>Descontinuado</w:t>
      </w:r>
    </w:p>
    <w:p w14:paraId="6216021B" w14:textId="59D65343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Remover o CSOSN</w:t>
      </w:r>
      <w:r w:rsidR="00E04303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B67BA" w:rsidRPr="00D739AD">
        <w:rPr>
          <w:rFonts w:asciiTheme="minorHAnsi" w:hAnsiTheme="minorHAnsi" w:cstheme="minorHAnsi"/>
          <w:b w:val="0"/>
          <w:sz w:val="24"/>
          <w:szCs w:val="24"/>
        </w:rPr>
        <w:t>Simples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Nacional</w:t>
      </w:r>
      <w:r w:rsidR="00E04303" w:rsidRPr="00D739AD">
        <w:rPr>
          <w:rFonts w:asciiTheme="minorHAnsi" w:hAnsiTheme="minorHAnsi" w:cstheme="minorHAnsi"/>
          <w:b w:val="0"/>
          <w:sz w:val="24"/>
          <w:szCs w:val="24"/>
        </w:rPr>
        <w:t xml:space="preserve"> ou CST</w:t>
      </w:r>
      <w:r w:rsidR="00D978C2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tributação normal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seguinte sequência: Produto&gt;Fiscal&gt;Figura Fiscal</w:t>
      </w:r>
    </w:p>
    <w:p w14:paraId="015B9EAE" w14:textId="30627E40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Deverá puxar CSOSN de Lojas</w:t>
      </w:r>
    </w:p>
    <w:p w14:paraId="79FAF0E5" w14:textId="77777777" w:rsidR="00D978C2" w:rsidRPr="00D739AD" w:rsidRDefault="00D978C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 CST do ICMS</w:t>
      </w:r>
    </w:p>
    <w:p w14:paraId="384DB989" w14:textId="2EFFA081" w:rsidR="00335528" w:rsidRPr="00D739AD" w:rsidRDefault="0033552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2DF65D7" w14:textId="77777777" w:rsidR="00797587" w:rsidRPr="00D739AD" w:rsidRDefault="0079758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Desc. Detalhada     </w:t>
      </w:r>
    </w:p>
    <w:p w14:paraId="3F52BE99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Clicar no botão “Desc. Detalhada” e colocar uma descrição detalhada de determinado produto.</w:t>
      </w:r>
    </w:p>
    <w:p w14:paraId="6466D716" w14:textId="355F4E49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Deverá sair abaixo da descrição do produto, n</w:t>
      </w:r>
      <w:r w:rsidR="00335528" w:rsidRPr="00D739AD">
        <w:rPr>
          <w:rFonts w:asciiTheme="minorHAnsi" w:hAnsiTheme="minorHAnsi" w:cstheme="minorHAnsi"/>
          <w:b w:val="0"/>
          <w:bCs/>
          <w:sz w:val="24"/>
          <w:szCs w:val="24"/>
        </w:rPr>
        <w:t>as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seguintes impressões.</w:t>
      </w:r>
    </w:p>
    <w:p w14:paraId="58564939" w14:textId="77777777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NFC-e, NF-e e Pedidos.</w:t>
      </w:r>
    </w:p>
    <w:p w14:paraId="0143EE92" w14:textId="39F0B9AE" w:rsidR="00797587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2408DE" w14:textId="7C33A72F" w:rsidR="00797587" w:rsidRPr="00D739AD" w:rsidRDefault="0079758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FB1E38" w14:textId="07DA01F1" w:rsidR="00DC26D0" w:rsidRPr="00D739AD" w:rsidRDefault="00DC26D0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AD5A096" w14:textId="7BCDA9B8" w:rsidR="00C05F7F" w:rsidRPr="00D739AD" w:rsidRDefault="00C05F7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C08BB1D" w14:textId="16EF5740" w:rsidR="00AA6D20" w:rsidRPr="00D739AD" w:rsidRDefault="00AA6D20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Dsc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% </w:t>
      </w:r>
      <w:r w:rsidR="00C060BE">
        <w:rPr>
          <w:rFonts w:asciiTheme="minorHAnsi" w:hAnsiTheme="minorHAnsi" w:cstheme="minorHAnsi"/>
          <w:sz w:val="24"/>
          <w:szCs w:val="24"/>
        </w:rPr>
        <w:t xml:space="preserve">e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Dsc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$ </w:t>
      </w:r>
    </w:p>
    <w:p w14:paraId="1C2B00BB" w14:textId="1E79D31A" w:rsidR="007B274E" w:rsidRPr="00D739AD" w:rsidRDefault="007B274E" w:rsidP="00D739AD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OBS: Para o teste Funcionar </w:t>
      </w:r>
      <w:r w:rsidR="004D0500" w:rsidRPr="00D739AD">
        <w:rPr>
          <w:rFonts w:asciiTheme="minorHAnsi" w:hAnsiTheme="minorHAnsi" w:cstheme="minorHAnsi"/>
          <w:sz w:val="24"/>
          <w:szCs w:val="24"/>
        </w:rPr>
        <w:t>Deve Ser</w:t>
      </w:r>
      <w:r w:rsidRPr="00D739AD">
        <w:rPr>
          <w:rFonts w:asciiTheme="minorHAnsi" w:hAnsiTheme="minorHAnsi" w:cstheme="minorHAnsi"/>
          <w:sz w:val="24"/>
          <w:szCs w:val="24"/>
        </w:rPr>
        <w:t xml:space="preserve"> Desativados os paramentos de desconto </w:t>
      </w:r>
    </w:p>
    <w:p w14:paraId="29C7CFEF" w14:textId="3809D59E" w:rsidR="008B150A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43E6E5E" wp14:editId="428DC5E8">
            <wp:simplePos x="0" y="0"/>
            <wp:positionH relativeFrom="column">
              <wp:posOffset>-45720</wp:posOffset>
            </wp:positionH>
            <wp:positionV relativeFrom="paragraph">
              <wp:posOffset>186055</wp:posOffset>
            </wp:positionV>
            <wp:extent cx="5029200" cy="676275"/>
            <wp:effectExtent l="0" t="0" r="0" b="9525"/>
            <wp:wrapNone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0500" w:rsidRPr="00D739AD">
        <w:rPr>
          <w:rFonts w:asciiTheme="minorHAnsi" w:hAnsiTheme="minorHAnsi" w:cstheme="minorHAnsi"/>
          <w:sz w:val="24"/>
          <w:szCs w:val="24"/>
        </w:rPr>
        <w:t>Os checkbox devem estar desmarcados</w:t>
      </w:r>
    </w:p>
    <w:p w14:paraId="6C54E071" w14:textId="446BC8E8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7607339C" w14:textId="0D53E4E1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6680534B" w14:textId="64084FFE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2DF1A4C2" w14:textId="77777777" w:rsidR="00E62CFF" w:rsidRDefault="00E62CFF" w:rsidP="00E62CFF">
      <w:pPr>
        <w:pStyle w:val="CENTARI-12"/>
        <w:ind w:left="780"/>
        <w:jc w:val="both"/>
        <w:rPr>
          <w:rFonts w:asciiTheme="minorHAnsi" w:hAnsiTheme="minorHAnsi" w:cstheme="minorHAnsi"/>
          <w:sz w:val="24"/>
          <w:szCs w:val="24"/>
        </w:rPr>
      </w:pPr>
    </w:p>
    <w:p w14:paraId="590E07BE" w14:textId="5F66C2AC" w:rsidR="00E62CFF" w:rsidRDefault="00E62CFF" w:rsidP="00E62CFF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Para realizar esses Testes utilize um usuário nível 1 sem permissão para desconto</w:t>
      </w:r>
    </w:p>
    <w:p w14:paraId="71E7D049" w14:textId="1CF7F570" w:rsidR="00E62CFF" w:rsidRDefault="007B6458" w:rsidP="00E62CFF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</w:t>
      </w:r>
      <w:r w:rsidR="00E62CFF">
        <w:rPr>
          <w:rFonts w:asciiTheme="minorHAnsi" w:hAnsiTheme="minorHAnsi" w:cstheme="minorHAnsi"/>
          <w:sz w:val="24"/>
          <w:szCs w:val="24"/>
        </w:rPr>
        <w:t xml:space="preserve"> um nível 3 com permissão para finalizar</w:t>
      </w:r>
    </w:p>
    <w:p w14:paraId="4166073B" w14:textId="29F2E9DA" w:rsidR="008B150A" w:rsidRDefault="008B150A" w:rsidP="00E62CF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É importante que os descontos estejam desativados nos cadastros a seguir para esse teste funcionar. </w:t>
      </w:r>
    </w:p>
    <w:p w14:paraId="47088FC0" w14:textId="147CD580" w:rsidR="00650C7E" w:rsidRPr="00D739AD" w:rsidRDefault="008B150A" w:rsidP="007B6458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650C7E" w:rsidRPr="00D739AD">
        <w:rPr>
          <w:rFonts w:asciiTheme="minorHAnsi" w:hAnsiTheme="minorHAnsi" w:cstheme="minorHAnsi"/>
          <w:sz w:val="24"/>
          <w:szCs w:val="24"/>
        </w:rPr>
        <w:t>Sequência que o sistema busca pelo desconto:</w:t>
      </w:r>
    </w:p>
    <w:p w14:paraId="2E7F9690" w14:textId="77777777" w:rsidR="00650C7E" w:rsidRPr="00D739AD" w:rsidRDefault="00650C7E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– Cliente </w:t>
      </w:r>
    </w:p>
    <w:p w14:paraId="6FBFD5AC" w14:textId="77777777" w:rsidR="00650C7E" w:rsidRPr="00D739AD" w:rsidRDefault="00650C7E" w:rsidP="00650C7E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2 - Loja </w:t>
      </w:r>
    </w:p>
    <w:p w14:paraId="2D750CA4" w14:textId="72707B13" w:rsidR="00650C7E" w:rsidRDefault="00650C7E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3 - Usuário do Sistema</w:t>
      </w:r>
    </w:p>
    <w:p w14:paraId="602E7D9D" w14:textId="49CF1BE3" w:rsidR="00686013" w:rsidRPr="00D739AD" w:rsidRDefault="00686013" w:rsidP="00650C7E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4- Forma de pagamento</w:t>
      </w:r>
    </w:p>
    <w:p w14:paraId="4991D8AF" w14:textId="1D4C3CD1" w:rsidR="007B274E" w:rsidRPr="008B150A" w:rsidRDefault="00E62CFF" w:rsidP="008B150A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5</w:t>
      </w:r>
      <w:r w:rsidR="008B150A" w:rsidRPr="008B150A">
        <w:rPr>
          <w:rFonts w:asciiTheme="minorHAnsi" w:hAnsiTheme="minorHAnsi" w:cstheme="minorHAnsi"/>
          <w:b w:val="0"/>
          <w:sz w:val="24"/>
          <w:szCs w:val="24"/>
        </w:rPr>
        <w:t>- Produto</w:t>
      </w:r>
      <w:r w:rsidR="008B150A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5FF1B75" w14:textId="2053D855" w:rsidR="00AA6D20" w:rsidRPr="00D739AD" w:rsidRDefault="00AA6D20" w:rsidP="007B6458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Verifique ou altere o </w:t>
      </w:r>
      <w:r w:rsidRPr="005B0336">
        <w:rPr>
          <w:rFonts w:asciiTheme="minorHAnsi" w:hAnsiTheme="minorHAnsi" w:cstheme="minorHAnsi"/>
          <w:bCs/>
          <w:sz w:val="24"/>
          <w:szCs w:val="24"/>
        </w:rPr>
        <w:t>“Desconto Máximo”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Caminho: </w:t>
      </w:r>
      <w:r w:rsidRPr="005B0336">
        <w:rPr>
          <w:rFonts w:asciiTheme="minorHAnsi" w:hAnsiTheme="minorHAnsi" w:cstheme="minorHAnsi"/>
          <w:bCs/>
          <w:sz w:val="24"/>
          <w:szCs w:val="24"/>
        </w:rPr>
        <w:t>Cadastro de Produtos</w:t>
      </w:r>
      <w:r w:rsidR="005B0336"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Aba adicionais</w:t>
      </w:r>
      <w:r w:rsidR="005B0336"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5B0336">
        <w:rPr>
          <w:rFonts w:asciiTheme="minorHAnsi" w:hAnsiTheme="minorHAnsi" w:cstheme="minorHAnsi"/>
          <w:bCs/>
          <w:sz w:val="24"/>
          <w:szCs w:val="24"/>
        </w:rPr>
        <w:t>Groupbox</w:t>
      </w:r>
      <w:proofErr w:type="spellEnd"/>
      <w:r w:rsidRPr="005B0336">
        <w:rPr>
          <w:rFonts w:asciiTheme="minorHAnsi" w:hAnsiTheme="minorHAnsi" w:cstheme="minorHAnsi"/>
          <w:bCs/>
          <w:sz w:val="24"/>
          <w:szCs w:val="24"/>
        </w:rPr>
        <w:t xml:space="preserve"> ‘Opções Financeiras</w:t>
      </w:r>
      <w:r w:rsidR="005B0336">
        <w:rPr>
          <w:rFonts w:asciiTheme="minorHAnsi" w:hAnsiTheme="minorHAnsi" w:cstheme="minorHAnsi"/>
          <w:bCs/>
          <w:sz w:val="24"/>
          <w:szCs w:val="24"/>
        </w:rPr>
        <w:t xml:space="preserve">&gt; </w:t>
      </w:r>
      <w:r w:rsidRPr="005B0336">
        <w:rPr>
          <w:rFonts w:asciiTheme="minorHAnsi" w:hAnsiTheme="minorHAnsi" w:cstheme="minorHAnsi"/>
          <w:bCs/>
          <w:sz w:val="24"/>
          <w:szCs w:val="24"/>
        </w:rPr>
        <w:t>‘Desconto Máximo %’:</w:t>
      </w:r>
    </w:p>
    <w:p w14:paraId="06CD32C5" w14:textId="01479BB6" w:rsidR="00AA6D20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7F91516" wp14:editId="29AAD60B">
            <wp:extent cx="1845129" cy="98921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0142" cy="1002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2A84F" w14:textId="77777777" w:rsidR="008B150A" w:rsidRDefault="008B150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2BA0520" w14:textId="77777777" w:rsidR="008B150A" w:rsidRPr="00D739AD" w:rsidRDefault="008B150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9216C30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Produtos. Realizar uma venda e dar um desconto em Reais ou em Percentual.     </w:t>
      </w:r>
    </w:p>
    <w:p w14:paraId="62401EE3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       </w:t>
      </w:r>
    </w:p>
    <w:p w14:paraId="50EDE62C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Deverá apresentar uma tela solicitando que o usuário digite o desconto no produto clicando “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Dsc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%” no produto desejado ou “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Dsc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$” desconto em dinheiro.</w:t>
      </w:r>
    </w:p>
    <w:p w14:paraId="51A3FB8D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Inserir um Produto</w:t>
      </w:r>
    </w:p>
    <w:p w14:paraId="1AF63AB3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Dsc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%</w:t>
      </w:r>
    </w:p>
    <w:p w14:paraId="73369CC5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2 =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Dsc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R$</w:t>
      </w:r>
    </w:p>
    <w:p w14:paraId="1129372B" w14:textId="77777777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 não pode exceder o valor do produto</w:t>
      </w:r>
    </w:p>
    <w:p w14:paraId="75361B00" w14:textId="2C89C024" w:rsidR="00AA6D20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B6B98D" w14:textId="113FAB4C" w:rsidR="00AA6D20" w:rsidRPr="00D739AD" w:rsidRDefault="00AA6D2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668BF0" w14:textId="21DC48DB" w:rsidR="00A8086D" w:rsidRPr="00D739AD" w:rsidRDefault="00A8086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9B09185" w14:textId="77777777" w:rsidR="00397835" w:rsidRPr="00D739AD" w:rsidRDefault="0039783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B6C6C1D" w14:textId="77777777" w:rsidR="00986BD6" w:rsidRPr="00D739AD" w:rsidRDefault="007336A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bookmarkStart w:id="1" w:name="OLE_LINK8"/>
      <w:bookmarkStart w:id="2" w:name="OLE_LINK9"/>
      <w:bookmarkStart w:id="3" w:name="OLE_LINK10"/>
      <w:r w:rsidRPr="00D739AD">
        <w:rPr>
          <w:rFonts w:asciiTheme="minorHAnsi" w:hAnsiTheme="minorHAnsi" w:cstheme="minorHAnsi"/>
          <w:sz w:val="24"/>
          <w:szCs w:val="24"/>
        </w:rPr>
        <w:t>Desc.</w:t>
      </w:r>
      <w:r w:rsidR="00BC622F" w:rsidRPr="00D739AD">
        <w:rPr>
          <w:rFonts w:asciiTheme="minorHAnsi" w:hAnsiTheme="minorHAnsi" w:cstheme="minorHAnsi"/>
          <w:sz w:val="24"/>
          <w:szCs w:val="24"/>
        </w:rPr>
        <w:t xml:space="preserve"> Rateado em $</w:t>
      </w:r>
    </w:p>
    <w:p w14:paraId="497C7232" w14:textId="26E977AC" w:rsidR="00986BD6" w:rsidRPr="00D739AD" w:rsidRDefault="002A3B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Abrir a tela </w:t>
      </w:r>
      <w:r w:rsidR="00365019" w:rsidRPr="00D739AD">
        <w:rPr>
          <w:rFonts w:asciiTheme="minorHAnsi" w:hAnsiTheme="minorHAnsi" w:cstheme="minorHAnsi"/>
          <w:b w:val="0"/>
          <w:sz w:val="24"/>
          <w:szCs w:val="24"/>
        </w:rPr>
        <w:t>de pedidos verificar se os de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mais botões estão habilitados</w:t>
      </w:r>
      <w:r w:rsidR="001E0D0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8FDB1AF" w14:textId="5908D582" w:rsidR="00A8086D" w:rsidRPr="00D739AD" w:rsidRDefault="002A3B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A8086D" w:rsidRPr="00D739AD">
        <w:rPr>
          <w:rFonts w:asciiTheme="minorHAnsi" w:hAnsiTheme="minorHAnsi" w:cstheme="minorHAnsi"/>
          <w:b w:val="0"/>
          <w:sz w:val="24"/>
          <w:szCs w:val="24"/>
        </w:rPr>
        <w:t>Aplica Desconto em todos Produtos que estão no Grid.</w:t>
      </w:r>
    </w:p>
    <w:p w14:paraId="76A88580" w14:textId="77777777" w:rsidR="00757262" w:rsidRPr="00D739AD" w:rsidRDefault="0075726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ACC51CE" w14:textId="1B6B18F1" w:rsidR="00757262" w:rsidRPr="00D739AD" w:rsidRDefault="008F0BE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</w:p>
    <w:p w14:paraId="76A5FDDC" w14:textId="7DBCB081" w:rsidR="00A8086D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-</w:t>
      </w:r>
      <w:r w:rsidR="008F0BE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 não pode exceder o valor do produto</w:t>
      </w:r>
      <w:r w:rsidR="00BD359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1E295DC" w14:textId="6068C6AC" w:rsidR="00A8086D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A8086D" w:rsidRPr="00D739AD">
        <w:rPr>
          <w:rFonts w:asciiTheme="minorHAnsi" w:hAnsiTheme="minorHAnsi" w:cstheme="minorHAnsi"/>
          <w:b w:val="0"/>
          <w:sz w:val="24"/>
          <w:szCs w:val="24"/>
        </w:rPr>
        <w:t xml:space="preserve">O botão desconto rateado só deve ficar exibido se os outros estivarem habilitados também. </w:t>
      </w:r>
    </w:p>
    <w:p w14:paraId="68D3DB5A" w14:textId="40F90BF3" w:rsidR="008F0BE3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OS Produtos que Receberão o desconto deve estar com o desconto máximo ativado no cadastro de produtos </w:t>
      </w:r>
    </w:p>
    <w:p w14:paraId="019B07DF" w14:textId="77777777" w:rsidR="00757262" w:rsidRPr="00D739AD" w:rsidRDefault="0075726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2E20445" w14:textId="26BBE412" w:rsidR="008679F6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A0C4D8" w14:textId="7B381CD9" w:rsidR="00E97F62" w:rsidRPr="00D739AD" w:rsidRDefault="00E97F6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6E12E9" w14:textId="1AE3D054" w:rsidR="004B6414" w:rsidRPr="00D739AD" w:rsidRDefault="004B6414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2929515" w14:textId="77777777" w:rsidR="004B6414" w:rsidRPr="00D739AD" w:rsidRDefault="004B6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D5DF2E3" w14:textId="1C2B35E1" w:rsidR="00A0235C" w:rsidRPr="00D739AD" w:rsidRDefault="00D55F1F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Digite </w:t>
      </w:r>
      <w:r w:rsidR="00AC30E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Forma de Pagamento do Pedido</w:t>
      </w:r>
    </w:p>
    <w:p w14:paraId="64FB30F2" w14:textId="77777777" w:rsidR="00357695" w:rsidRPr="00D739AD" w:rsidRDefault="006A57B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Ativar TEF </w:t>
      </w:r>
      <w:proofErr w:type="spellStart"/>
      <w:r w:rsidRPr="00D739AD">
        <w:rPr>
          <w:rFonts w:asciiTheme="minorHAnsi" w:hAnsiTheme="minorHAnsi" w:cstheme="minorHAnsi"/>
          <w:bCs/>
          <w:sz w:val="24"/>
          <w:szCs w:val="24"/>
        </w:rPr>
        <w:t>Auttar</w:t>
      </w:r>
      <w:proofErr w:type="spellEnd"/>
      <w:r w:rsidRPr="00D739AD">
        <w:rPr>
          <w:rFonts w:asciiTheme="minorHAnsi" w:hAnsiTheme="minorHAnsi" w:cstheme="minorHAnsi"/>
          <w:bCs/>
          <w:sz w:val="24"/>
          <w:szCs w:val="24"/>
        </w:rPr>
        <w:t xml:space="preserve"> para Testes</w:t>
      </w:r>
    </w:p>
    <w:p w14:paraId="40BEAD1D" w14:textId="0E4CAC96" w:rsidR="006A57B3" w:rsidRPr="00D739AD" w:rsidRDefault="00357695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="006A57B3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 w:val="0"/>
          <w:bCs/>
          <w:color w:val="FF0000"/>
          <w:sz w:val="24"/>
          <w:szCs w:val="24"/>
        </w:rPr>
        <w:t xml:space="preserve">WEB: </w:t>
      </w:r>
      <w:r w:rsidRPr="00A62CF3">
        <w:rPr>
          <w:rFonts w:asciiTheme="minorHAnsi" w:hAnsiTheme="minorHAnsi" w:cstheme="minorHAnsi"/>
          <w:b w:val="0"/>
          <w:bCs/>
          <w:color w:val="FF0000"/>
          <w:sz w:val="24"/>
          <w:szCs w:val="24"/>
        </w:rPr>
        <w:t xml:space="preserve"> Não aceita transação TEF</w:t>
      </w:r>
    </w:p>
    <w:p w14:paraId="7ACF9CAD" w14:textId="77777777" w:rsidR="00E96F45" w:rsidRPr="00D739AD" w:rsidRDefault="00E96F4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85CA7F5" w14:textId="7E2FD2E5" w:rsidR="006A57B3" w:rsidRPr="00D739AD" w:rsidRDefault="006A57B3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Inserir Pagamento com nome do cliente em branco </w:t>
      </w:r>
    </w:p>
    <w:p w14:paraId="55A431CD" w14:textId="77777777" w:rsidR="006A57B3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Realize uma venda normal, mas não insira o cliente e finalize normalmente.       </w:t>
      </w:r>
    </w:p>
    <w:p w14:paraId="6884C114" w14:textId="1F2F5E94" w:rsidR="00E96F45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a impressão devera exibir na NFC-e no campo nome do cliente como Consumidor. </w:t>
      </w:r>
    </w:p>
    <w:p w14:paraId="5C1A6BA6" w14:textId="2F40ADC7" w:rsidR="00357695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  <w:r w:rsidR="00357695" w:rsidRPr="00D739AD">
        <w:rPr>
          <w:rFonts w:asciiTheme="minorHAnsi" w:hAnsiTheme="minorHAnsi" w:cstheme="minorHAnsi"/>
          <w:sz w:val="24"/>
          <w:szCs w:val="24"/>
        </w:rPr>
        <w:t xml:space="preserve"> Resultado Esperado: </w:t>
      </w:r>
      <w:r w:rsidR="00357695"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0E309604" w14:textId="58D0C4CA" w:rsidR="00357695" w:rsidRPr="00D739AD" w:rsidRDefault="0035769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Obs2: Para ter sucesso no teste, Inserir Obrigatoriamente um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cpf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ao cliente.</w:t>
      </w:r>
    </w:p>
    <w:p w14:paraId="537E3B9E" w14:textId="34A83668" w:rsidR="00BD4B23" w:rsidRPr="00BD4B23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CC1DE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proofErr w:type="spellStart"/>
      <w:r w:rsidR="00CC1DE0">
        <w:rPr>
          <w:rFonts w:asciiTheme="minorHAnsi" w:hAnsiTheme="minorHAnsi" w:cstheme="minorHAnsi"/>
          <w:bCs/>
          <w:color w:val="auto"/>
          <w:sz w:val="24"/>
          <w:szCs w:val="24"/>
        </w:rPr>
        <w:t>SatWeb</w:t>
      </w:r>
      <w:proofErr w:type="spellEnd"/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CC1DE0">
        <w:rPr>
          <w:rFonts w:asciiTheme="minorHAnsi" w:hAnsiTheme="minorHAnsi" w:cstheme="minorHAnsi"/>
          <w:bCs/>
          <w:color w:val="auto"/>
          <w:sz w:val="24"/>
          <w:szCs w:val="24"/>
        </w:rPr>
        <w:t>Não realiza operações com TEF</w:t>
      </w:r>
    </w:p>
    <w:p w14:paraId="405D09EE" w14:textId="49C2329A" w:rsidR="00CA08B0" w:rsidRPr="00D739AD" w:rsidRDefault="00CA08B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CC1DE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52CA80" w14:textId="30BBE708" w:rsidR="00CA08B0" w:rsidRPr="00D739AD" w:rsidRDefault="00CA08B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1A8B640" w14:textId="78F7C023" w:rsidR="006A57B3" w:rsidRPr="00D739AD" w:rsidRDefault="006A57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FAA1792" w14:textId="6D0EE1D4" w:rsidR="00ED2254" w:rsidRPr="00D739AD" w:rsidRDefault="00ED2254" w:rsidP="00D739AD">
      <w:pPr>
        <w:pStyle w:val="CENTARI-12"/>
        <w:jc w:val="left"/>
        <w:rPr>
          <w:rFonts w:asciiTheme="minorHAnsi" w:hAnsiTheme="minorHAnsi" w:cstheme="minorHAnsi"/>
          <w:color w:val="FF0000"/>
          <w:sz w:val="24"/>
          <w:szCs w:val="24"/>
        </w:rPr>
      </w:pPr>
    </w:p>
    <w:p w14:paraId="6A956060" w14:textId="77777777" w:rsidR="003436D7" w:rsidRPr="00D739AD" w:rsidRDefault="00100869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</w:t>
      </w:r>
      <w:r w:rsidR="006A7E87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02C" w:rsidRPr="00D739AD">
        <w:rPr>
          <w:rFonts w:asciiTheme="minorHAnsi" w:hAnsiTheme="minorHAnsi" w:cstheme="minorHAnsi"/>
          <w:sz w:val="24"/>
          <w:szCs w:val="24"/>
        </w:rPr>
        <w:t>Pagamento</w:t>
      </w:r>
    </w:p>
    <w:p w14:paraId="5D10560B" w14:textId="77777777" w:rsidR="00A62CF3" w:rsidRDefault="003436D7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à tela de parâmetros financeiros aba forma de pagamento e inserir</w:t>
      </w:r>
      <w:r w:rsidR="00B85DE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cadastre a forma de pagamento</w:t>
      </w:r>
      <w:r w:rsidR="003E2603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sua escolha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bookmarkStart w:id="4" w:name="_Hlk85099176"/>
    </w:p>
    <w:p w14:paraId="3C691B6F" w14:textId="64EE52FD" w:rsidR="0013109E" w:rsidRPr="00A62CF3" w:rsidRDefault="00300D24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bookmarkEnd w:id="4"/>
    <w:p w14:paraId="46E20BDC" w14:textId="67E99141" w:rsidR="00104BB8" w:rsidRPr="00D739AD" w:rsidRDefault="00E97F6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6A2E57" w14:textId="339AE072" w:rsidR="00810A0B" w:rsidRPr="00D739AD" w:rsidRDefault="00810A0B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3FA32DD" w14:textId="77777777" w:rsidR="00C75777" w:rsidRPr="00D739AD" w:rsidRDefault="00C75777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8EDD1E2" w14:textId="77777777" w:rsidR="00104BB8" w:rsidRPr="00D739AD" w:rsidRDefault="00104BB8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Vencimento Cliente</w:t>
      </w:r>
    </w:p>
    <w:p w14:paraId="0699B893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Em Parâmetros Financeiros, coloque “1 – Usar Dia de Vencimento do Cliente”. Em Clientes escolha o Vencimento, depois insere a forma de pagamento.</w:t>
      </w:r>
    </w:p>
    <w:p w14:paraId="524AA157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puxar a Data de Vencimento escolhida.</w:t>
      </w:r>
    </w:p>
    <w:p w14:paraId="141C5A74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Para fazer o Teste: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3239894" w14:textId="08C0D163" w:rsidR="00A62CF3" w:rsidRDefault="00104BB8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SAT Parâmetros do Financeiro &gt; Forma de PGTP &gt; Procurar “</w:t>
      </w:r>
      <w:r w:rsidR="00FB67BA" w:rsidRPr="00D739AD">
        <w:rPr>
          <w:rFonts w:asciiTheme="minorHAnsi" w:hAnsiTheme="minorHAnsi" w:cstheme="minorHAnsi"/>
          <w:b w:val="0"/>
          <w:sz w:val="24"/>
          <w:szCs w:val="24"/>
        </w:rPr>
        <w:t>Cartão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Sitef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Cod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“04” &gt; Data – Montagem &gt; Editar &gt; “1 – Usar Dia de Vencimento do Cliente”</w:t>
      </w:r>
    </w:p>
    <w:p w14:paraId="7330E78E" w14:textId="02BF8139" w:rsidR="00C45553" w:rsidRPr="00A62CF3" w:rsidRDefault="00300D24" w:rsidP="00A62CF3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30181D" w14:textId="5FC72C35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F56D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9EF2B" w14:textId="57A13447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33C3DEF" w14:textId="77777777" w:rsidR="00104BB8" w:rsidRPr="00D739AD" w:rsidRDefault="00104B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3418A14" w14:textId="469D7BC8" w:rsidR="00205343" w:rsidRPr="00D739AD" w:rsidRDefault="007728A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(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Executar Programa SITEFF Demonstração “</w:t>
      </w:r>
      <w:proofErr w:type="spellStart"/>
      <w:r w:rsidRPr="00D739AD">
        <w:rPr>
          <w:rFonts w:asciiTheme="minorHAnsi" w:hAnsiTheme="minorHAnsi" w:cstheme="minorHAnsi"/>
          <w:color w:val="FF0000"/>
          <w:sz w:val="24"/>
          <w:szCs w:val="24"/>
        </w:rPr>
        <w:t>SitDemo</w:t>
      </w:r>
      <w:proofErr w:type="spellEnd"/>
      <w:r w:rsidRPr="00D739AD">
        <w:rPr>
          <w:rFonts w:asciiTheme="minorHAnsi" w:hAnsiTheme="minorHAnsi" w:cstheme="minorHAnsi"/>
          <w:color w:val="FF0000"/>
          <w:sz w:val="24"/>
          <w:szCs w:val="24"/>
        </w:rPr>
        <w:t>”</w:t>
      </w:r>
      <w:r w:rsidRPr="00D739AD">
        <w:rPr>
          <w:rFonts w:asciiTheme="minorHAnsi" w:hAnsiTheme="minorHAnsi" w:cstheme="minorHAnsi"/>
          <w:sz w:val="24"/>
          <w:szCs w:val="24"/>
        </w:rPr>
        <w:t>)</w:t>
      </w:r>
    </w:p>
    <w:p w14:paraId="2F884027" w14:textId="5F5787E7" w:rsidR="00046782" w:rsidRPr="00D739AD" w:rsidRDefault="00AA74F2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TEF </w:t>
      </w:r>
      <w:proofErr w:type="spellStart"/>
      <w:r w:rsidRPr="00D739AD">
        <w:rPr>
          <w:rFonts w:asciiTheme="minorHAnsi" w:hAnsiTheme="minorHAnsi" w:cstheme="minorHAnsi"/>
          <w:color w:val="auto"/>
          <w:sz w:val="24"/>
          <w:szCs w:val="24"/>
        </w:rPr>
        <w:t>Auttar</w:t>
      </w:r>
      <w:proofErr w:type="spellEnd"/>
      <w:r w:rsidR="007C758B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</w:p>
    <w:p w14:paraId="1911D277" w14:textId="77777777" w:rsidR="00046782" w:rsidRPr="00D739AD" w:rsidRDefault="0004678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</w:t>
      </w:r>
      <w:r w:rsidR="00F846D7" w:rsidRPr="00D739AD">
        <w:rPr>
          <w:rFonts w:asciiTheme="minorHAnsi" w:hAnsiTheme="minorHAnsi" w:cstheme="minorHAnsi"/>
          <w:b w:val="0"/>
          <w:sz w:val="24"/>
          <w:szCs w:val="24"/>
        </w:rPr>
        <w:t xml:space="preserve"> o TEF </w:t>
      </w:r>
      <w:proofErr w:type="spellStart"/>
      <w:r w:rsidR="00F846D7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uttar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configuração local realizar uma venda do tipo cartão.</w:t>
      </w:r>
    </w:p>
    <w:p w14:paraId="5BC3DED8" w14:textId="433A6EFB" w:rsidR="007569AD" w:rsidRPr="00D739AD" w:rsidRDefault="0004678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922089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confirmar a transação antes da impressão dos comprovantes TEF caso a transação seja autorizada imprimir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77C1953F" w14:textId="77777777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33C06A7A" w14:textId="3C05963D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2BA698E2" w14:textId="5A144959" w:rsidR="00F91DB8" w:rsidRPr="00BD4B23" w:rsidRDefault="00F91DB8" w:rsidP="00F91DB8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 Sat</w:t>
      </w:r>
      <w:r w:rsidR="00E056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>Web Não realiza operações com TEF</w:t>
      </w:r>
    </w:p>
    <w:p w14:paraId="3D617C86" w14:textId="3044268F" w:rsidR="00357695" w:rsidRPr="00D739AD" w:rsidRDefault="00F91DB8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 w:val="0"/>
          <w:bCs/>
          <w:sz w:val="24"/>
          <w:szCs w:val="24"/>
        </w:rPr>
        <w:t>VCL:</w:t>
      </w:r>
    </w:p>
    <w:p w14:paraId="0448E67B" w14:textId="5A8BF75C" w:rsidR="003436D7" w:rsidRPr="00D739AD" w:rsidRDefault="00627EA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Pagamento Cartão</w:t>
      </w:r>
      <w:r w:rsidR="003621D0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BBEA045" w14:textId="77777777" w:rsidR="003436D7" w:rsidRPr="00D739AD" w:rsidRDefault="003436D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escolher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como forma de pagamentos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cartão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inserir pagamento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for solicitado o </w:t>
      </w:r>
      <w:r w:rsidR="00365019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documente insira o mesmo.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42EC4EB" w14:textId="27548610" w:rsidR="009560E5" w:rsidRPr="00D739AD" w:rsidRDefault="003436D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E53C6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Logo após a inserção do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documento 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solicita</w:t>
      </w:r>
      <w:r w:rsidR="00024DCC" w:rsidRPr="00D739AD">
        <w:rPr>
          <w:rFonts w:asciiTheme="minorHAnsi" w:hAnsiTheme="minorHAnsi" w:cstheme="minorHAnsi"/>
          <w:b w:val="0"/>
          <w:sz w:val="24"/>
          <w:szCs w:val="24"/>
        </w:rPr>
        <w:t xml:space="preserve"> também o</w:t>
      </w:r>
      <w:r w:rsidR="003C5F8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>NO da Autorização</w:t>
      </w:r>
      <w:r w:rsidR="003C5F8F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 xml:space="preserve"> se caso for inserido 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10143A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exibido no grid de pagamentos</w:t>
      </w:r>
      <w:r w:rsidR="009560E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</w:p>
    <w:p w14:paraId="70A7CD5B" w14:textId="4BC032E7" w:rsidR="009560E5" w:rsidRPr="00D739AD" w:rsidRDefault="0093130B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sz w:val="24"/>
          <w:szCs w:val="24"/>
        </w:rPr>
        <w:t>Sub-test</w:t>
      </w:r>
      <w:r w:rsidR="00FB67BA">
        <w:rPr>
          <w:rFonts w:asciiTheme="minorHAnsi" w:hAnsiTheme="minorHAnsi" w:cstheme="minorHAnsi"/>
          <w:bCs/>
          <w:sz w:val="24"/>
          <w:szCs w:val="24"/>
        </w:rPr>
        <w:t>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>1.0 -</w:t>
      </w:r>
      <w:r w:rsidR="009560E5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Ao iniciar um pagamento no </w:t>
      </w:r>
      <w:proofErr w:type="spellStart"/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Auttar</w:t>
      </w:r>
      <w:proofErr w:type="spellEnd"/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, remover o cartão inserido.</w:t>
      </w:r>
    </w:p>
    <w:p w14:paraId="09AF790F" w14:textId="2C6E78C4" w:rsidR="0093130B" w:rsidRPr="00D739AD" w:rsidRDefault="0093130B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O sistema deve apresentar a seguinte mensagem</w:t>
      </w:r>
    </w:p>
    <w:p w14:paraId="01E9D8E3" w14:textId="77777777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033222FB" w14:textId="37768622" w:rsidR="0009537D" w:rsidRPr="00D739AD" w:rsidRDefault="0009537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93130B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3130B" w:rsidRPr="00D739AD">
        <w:rPr>
          <w:rFonts w:asciiTheme="minorHAnsi" w:hAnsiTheme="minorHAnsi" w:cstheme="minorHAnsi"/>
          <w:b w:val="0"/>
          <w:bCs/>
          <w:sz w:val="24"/>
          <w:szCs w:val="24"/>
        </w:rPr>
        <w:t>O sistema deve fechar a tela inicial e voltar para a tela de pedido.</w:t>
      </w:r>
    </w:p>
    <w:p w14:paraId="28DB58C9" w14:textId="22A28F0F" w:rsidR="0009537D" w:rsidRPr="00D739AD" w:rsidRDefault="0093130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sz w:val="24"/>
          <w:szCs w:val="24"/>
        </w:rPr>
        <w:t>Sub-Teste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2.0 </w:t>
      </w:r>
      <w:r w:rsidR="008F0BE3" w:rsidRPr="00D739AD">
        <w:rPr>
          <w:rFonts w:asciiTheme="minorHAnsi" w:hAnsiTheme="minorHAnsi" w:cstheme="minorHAnsi"/>
          <w:bCs/>
          <w:sz w:val="24"/>
          <w:szCs w:val="24"/>
        </w:rPr>
        <w:t>–</w:t>
      </w:r>
    </w:p>
    <w:p w14:paraId="5156FF66" w14:textId="7CFE0A10" w:rsidR="007728AE" w:rsidRPr="00D739AD" w:rsidRDefault="005C586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FE27165" w14:textId="4E5F7E60" w:rsidR="00F75CDB" w:rsidRPr="00D739AD" w:rsidRDefault="00BB6640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Taxa </w:t>
      </w:r>
      <w:r w:rsidR="00E1500D" w:rsidRPr="00D739AD">
        <w:rPr>
          <w:rFonts w:asciiTheme="minorHAnsi" w:hAnsiTheme="minorHAnsi" w:cstheme="minorHAnsi"/>
          <w:sz w:val="24"/>
          <w:szCs w:val="24"/>
        </w:rPr>
        <w:t>Crédito (</w:t>
      </w:r>
      <w:r w:rsidR="009E507F" w:rsidRPr="00D739AD">
        <w:rPr>
          <w:rFonts w:asciiTheme="minorHAnsi" w:hAnsiTheme="minorHAnsi" w:cstheme="minorHAnsi"/>
          <w:color w:val="FF0000"/>
          <w:sz w:val="24"/>
          <w:szCs w:val="24"/>
        </w:rPr>
        <w:t>Precisa Cartão</w:t>
      </w:r>
      <w:r w:rsidR="009E507F" w:rsidRPr="00D739AD">
        <w:rPr>
          <w:rFonts w:asciiTheme="minorHAnsi" w:hAnsiTheme="minorHAnsi" w:cstheme="minorHAnsi"/>
          <w:sz w:val="24"/>
          <w:szCs w:val="24"/>
        </w:rPr>
        <w:t>)</w:t>
      </w:r>
    </w:p>
    <w:p w14:paraId="1D250929" w14:textId="77777777" w:rsidR="00F75CDB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Ir ao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modulo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>financeiros</w:t>
      </w:r>
      <w:r w:rsidR="003E6D7D" w:rsidRPr="00D739AD">
        <w:rPr>
          <w:rFonts w:asciiTheme="minorHAnsi" w:hAnsiTheme="minorHAnsi" w:cstheme="minorHAnsi"/>
          <w:b w:val="0"/>
          <w:sz w:val="24"/>
          <w:szCs w:val="24"/>
        </w:rPr>
        <w:t>, selecionar a forma de pagamento cartão</w:t>
      </w:r>
      <w:r w:rsidR="005B5621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adicionar quantidade de parcelas e o índice de conversão</w:t>
      </w:r>
      <w:r w:rsidR="009902F3" w:rsidRPr="00D739AD">
        <w:rPr>
          <w:rFonts w:asciiTheme="minorHAnsi" w:hAnsiTheme="minorHAnsi" w:cstheme="minorHAnsi"/>
          <w:b w:val="0"/>
          <w:sz w:val="24"/>
          <w:szCs w:val="24"/>
        </w:rPr>
        <w:t xml:space="preserve"> e adicionar a “Taxa Credito”</w:t>
      </w:r>
      <w:r w:rsidR="003A37C6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logo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após realizar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uma venda escolher como forma de pagamentos cartão inserir quantidade de parcelas.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Quando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for solicitado o </w:t>
      </w:r>
      <w:r w:rsidR="002367C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F75CDB" w:rsidRPr="00D739AD">
        <w:rPr>
          <w:rFonts w:asciiTheme="minorHAnsi" w:hAnsiTheme="minorHAnsi" w:cstheme="minorHAnsi"/>
          <w:b w:val="0"/>
          <w:sz w:val="24"/>
          <w:szCs w:val="24"/>
        </w:rPr>
        <w:t xml:space="preserve"> do documente insira o mesmo. </w:t>
      </w:r>
    </w:p>
    <w:p w14:paraId="30DD18BA" w14:textId="77777777" w:rsidR="0088392A" w:rsidRPr="00D739AD" w:rsidRDefault="00F75C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E53C6E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no GRID da forma de pagamento e quantidade de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parcelas deflação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data de </w:t>
      </w:r>
      <w:r w:rsidR="007B3DA0" w:rsidRPr="00D739AD">
        <w:rPr>
          <w:rFonts w:asciiTheme="minorHAnsi" w:hAnsiTheme="minorHAnsi" w:cstheme="minorHAnsi"/>
          <w:b w:val="0"/>
          <w:sz w:val="24"/>
          <w:szCs w:val="24"/>
        </w:rPr>
        <w:t>vencimento de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cada uma das parcelas. </w:t>
      </w:r>
    </w:p>
    <w:p w14:paraId="2D0A5F34" w14:textId="17352B10" w:rsidR="00713649" w:rsidRPr="00D739AD" w:rsidRDefault="00FB67B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B348C1"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348C1"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="00B348C1" w:rsidRPr="00D739AD">
        <w:rPr>
          <w:rFonts w:asciiTheme="minorHAnsi" w:hAnsiTheme="minorHAnsi" w:cstheme="minorHAnsi"/>
          <w:sz w:val="24"/>
          <w:szCs w:val="24"/>
        </w:rPr>
        <w:t>:</w:t>
      </w:r>
    </w:p>
    <w:p w14:paraId="01F31A3F" w14:textId="77777777" w:rsidR="00B348C1" w:rsidRPr="00D739AD" w:rsidRDefault="00B348C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2D5A39" w:rsidRPr="00D739AD">
        <w:rPr>
          <w:rFonts w:asciiTheme="minorHAnsi" w:hAnsiTheme="minorHAnsi" w:cstheme="minorHAnsi"/>
          <w:b w:val="0"/>
          <w:sz w:val="24"/>
          <w:szCs w:val="24"/>
        </w:rPr>
        <w:t>Parâmetros Financeiro</w:t>
      </w:r>
    </w:p>
    <w:p w14:paraId="3A680903" w14:textId="79AC4EBB" w:rsidR="008F0BE3" w:rsidRPr="00D739AD" w:rsidRDefault="00B348C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2 = </w:t>
      </w:r>
      <w:r w:rsidR="00A36E83" w:rsidRPr="00D739AD">
        <w:rPr>
          <w:rFonts w:asciiTheme="minorHAnsi" w:hAnsiTheme="minorHAnsi" w:cstheme="minorHAnsi"/>
          <w:b w:val="0"/>
          <w:sz w:val="24"/>
          <w:szCs w:val="24"/>
        </w:rPr>
        <w:t>Pedidos</w:t>
      </w:r>
    </w:p>
    <w:p w14:paraId="2845A8AF" w14:textId="77777777" w:rsidR="00F91DB8" w:rsidRPr="00BD4B23" w:rsidRDefault="00F91DB8" w:rsidP="00F91DB8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  <w:proofErr w:type="spellStart"/>
      <w:r>
        <w:rPr>
          <w:rFonts w:asciiTheme="minorHAnsi" w:hAnsiTheme="minorHAnsi" w:cstheme="minorHAnsi"/>
          <w:bCs/>
          <w:color w:val="auto"/>
          <w:sz w:val="24"/>
          <w:szCs w:val="24"/>
        </w:rPr>
        <w:t>SatWeb</w:t>
      </w:r>
      <w:proofErr w:type="spellEnd"/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Não realiza operações com TEF</w:t>
      </w:r>
    </w:p>
    <w:p w14:paraId="62555457" w14:textId="3743AF6C" w:rsidR="0082489E" w:rsidRPr="005C5864" w:rsidRDefault="005C586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5C5864">
        <w:rPr>
          <w:rFonts w:asciiTheme="minorHAnsi" w:hAnsiTheme="minorHAnsi" w:cstheme="minorHAnsi"/>
          <w:sz w:val="24"/>
          <w:szCs w:val="18"/>
        </w:rPr>
        <w:t>VCL:</w:t>
      </w:r>
      <w:r w:rsidRPr="005C5864">
        <w:rPr>
          <w:rFonts w:asciiTheme="minorHAnsi" w:hAnsiTheme="minorHAnsi" w:cstheme="minorHAnsi"/>
          <w:bCs/>
          <w:color w:val="00B050"/>
          <w:sz w:val="22"/>
          <w:szCs w:val="22"/>
        </w:rPr>
        <w:t xml:space="preserve"> </w:t>
      </w:r>
      <w:r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490267" w14:textId="355DE4E6" w:rsidR="00952B81" w:rsidRPr="00D739AD" w:rsidRDefault="000525C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Emitir Nota pelo Cartão</w:t>
      </w:r>
    </w:p>
    <w:p w14:paraId="7EEDEBF3" w14:textId="77777777" w:rsidR="007833E5" w:rsidRPr="00D739AD" w:rsidRDefault="007833E5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Emitir uma nota pelo cartão </w:t>
      </w:r>
    </w:p>
    <w:p w14:paraId="0881D4DF" w14:textId="31D88511" w:rsidR="00952B81" w:rsidRPr="00D739AD" w:rsidRDefault="007833E5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Deverá gerar a </w:t>
      </w:r>
      <w:proofErr w:type="spellStart"/>
      <w:r w:rsidRPr="00D739AD">
        <w:rPr>
          <w:rFonts w:asciiTheme="minorHAnsi" w:hAnsiTheme="minorHAnsi" w:cstheme="minorHAnsi"/>
          <w:color w:val="auto"/>
          <w:sz w:val="24"/>
          <w:szCs w:val="24"/>
        </w:rPr>
        <w:t>tag</w:t>
      </w:r>
      <w:proofErr w:type="spellEnd"/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</w:t>
      </w:r>
      <w:r w:rsidR="00952B81" w:rsidRPr="00D739AD">
        <w:rPr>
          <w:rFonts w:asciiTheme="minorHAnsi" w:hAnsiTheme="minorHAnsi" w:cstheme="minorHAnsi"/>
          <w:color w:val="auto"/>
          <w:sz w:val="24"/>
          <w:szCs w:val="24"/>
        </w:rPr>
        <w:t>&lt;card&gt;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952B81" w:rsidRPr="00D739AD">
        <w:rPr>
          <w:rFonts w:asciiTheme="minorHAnsi" w:hAnsiTheme="minorHAnsi" w:cstheme="minorHAnsi"/>
          <w:color w:val="auto"/>
          <w:sz w:val="24"/>
          <w:szCs w:val="24"/>
        </w:rPr>
        <w:t>&lt;</w:t>
      </w:r>
      <w:proofErr w:type="spellStart"/>
      <w:r w:rsidR="00952B81" w:rsidRPr="00D739AD">
        <w:rPr>
          <w:rFonts w:asciiTheme="minorHAnsi" w:hAnsiTheme="minorHAnsi" w:cstheme="minorHAnsi"/>
          <w:color w:val="auto"/>
          <w:sz w:val="24"/>
          <w:szCs w:val="24"/>
        </w:rPr>
        <w:t>tpintegra</w:t>
      </w:r>
      <w:proofErr w:type="spellEnd"/>
      <w:r w:rsidR="00952B81" w:rsidRPr="00D739AD">
        <w:rPr>
          <w:rFonts w:asciiTheme="minorHAnsi" w:hAnsiTheme="minorHAnsi" w:cstheme="minorHAnsi"/>
          <w:color w:val="auto"/>
          <w:sz w:val="24"/>
          <w:szCs w:val="24"/>
        </w:rPr>
        <w:t>&gt;</w:t>
      </w:r>
    </w:p>
    <w:p w14:paraId="65A6757C" w14:textId="4FB09237" w:rsidR="008D6383" w:rsidRPr="00F91DB8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proofErr w:type="spellStart"/>
      <w:r w:rsidR="00F91DB8">
        <w:rPr>
          <w:rFonts w:asciiTheme="minorHAnsi" w:hAnsiTheme="minorHAnsi" w:cstheme="minorHAnsi"/>
          <w:bCs/>
          <w:color w:val="auto"/>
          <w:sz w:val="24"/>
          <w:szCs w:val="24"/>
        </w:rPr>
        <w:t>SatWeb</w:t>
      </w:r>
      <w:proofErr w:type="spellEnd"/>
      <w:r w:rsidR="00F91DB8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Não realiza operações com TEF</w:t>
      </w:r>
    </w:p>
    <w:p w14:paraId="38379780" w14:textId="1DC7F4E9" w:rsidR="00205343" w:rsidRPr="00D739AD" w:rsidRDefault="003312A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91D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97E92F" w14:textId="5E5F70D7" w:rsidR="00861982" w:rsidRPr="00D739AD" w:rsidRDefault="0086198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C039C45" w14:textId="77777777" w:rsidR="00C45553" w:rsidRPr="00D739AD" w:rsidRDefault="00C4555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7D031C5" w14:textId="59C331D3" w:rsidR="00480A78" w:rsidRPr="00D739AD" w:rsidRDefault="00260D41" w:rsidP="00AF52EA">
      <w:pPr>
        <w:pStyle w:val="PargrafodaLista"/>
        <w:numPr>
          <w:ilvl w:val="0"/>
          <w:numId w:val="35"/>
        </w:numPr>
        <w:autoSpaceDE w:val="0"/>
        <w:autoSpaceDN w:val="0"/>
        <w:adjustRightInd w:val="0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Prazo entre as Parcelas</w:t>
      </w:r>
    </w:p>
    <w:p w14:paraId="09124CB4" w14:textId="77777777" w:rsidR="00480A78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Ao inserir uma forma de pagamento, caso a mesma tenha um prazo inicial em dias </w:t>
      </w:r>
      <w:proofErr w:type="spellStart"/>
      <w:r w:rsidRPr="00D739AD">
        <w:rPr>
          <w:rFonts w:asciiTheme="minorHAnsi" w:hAnsiTheme="minorHAnsi" w:cstheme="minorHAnsi"/>
          <w:color w:val="auto"/>
          <w:sz w:val="24"/>
          <w:szCs w:val="24"/>
        </w:rPr>
        <w:t>setado</w:t>
      </w:r>
      <w:proofErr w:type="spellEnd"/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em </w:t>
      </w:r>
    </w:p>
    <w:p w14:paraId="1E154BDE" w14:textId="0A1D59A6" w:rsidR="00480A78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Financeiro&gt;Parâmetros Financeiros&gt;</w:t>
      </w:r>
      <w:r w:rsidR="0074234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Formas de </w:t>
      </w:r>
      <w:proofErr w:type="spellStart"/>
      <w:r w:rsidR="00742343" w:rsidRPr="00D739AD">
        <w:rPr>
          <w:rFonts w:asciiTheme="minorHAnsi" w:hAnsiTheme="minorHAnsi" w:cstheme="minorHAnsi"/>
          <w:color w:val="auto"/>
          <w:sz w:val="24"/>
          <w:szCs w:val="24"/>
        </w:rPr>
        <w:t>Pgto</w:t>
      </w:r>
      <w:proofErr w:type="spellEnd"/>
      <w:r w:rsidR="0074234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&gt; 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Su</w:t>
      </w:r>
      <w:r w:rsidR="00FB67BA">
        <w:rPr>
          <w:rFonts w:asciiTheme="minorHAnsi" w:hAnsiTheme="minorHAnsi" w:cstheme="minorHAnsi"/>
          <w:color w:val="auto"/>
          <w:sz w:val="24"/>
          <w:szCs w:val="24"/>
        </w:rPr>
        <w:t>b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a</w:t>
      </w:r>
      <w:r w:rsidR="00FB67BA">
        <w:rPr>
          <w:rFonts w:asciiTheme="minorHAnsi" w:hAnsiTheme="minorHAnsi" w:cstheme="minorHAnsi"/>
          <w:color w:val="auto"/>
          <w:sz w:val="24"/>
          <w:szCs w:val="24"/>
        </w:rPr>
        <w:t>b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a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Data-Margem Prazo inicial e prazo entre as parcelas</w:t>
      </w:r>
    </w:p>
    <w:p w14:paraId="0B966AF1" w14:textId="24C3DC83" w:rsidR="008F0BE3" w:rsidRPr="00D739AD" w:rsidRDefault="00480A78" w:rsidP="00D739AD">
      <w:pPr>
        <w:autoSpaceDE w:val="0"/>
        <w:autoSpaceDN w:val="0"/>
        <w:adjustRightInd w:val="0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</w:t>
      </w:r>
      <w:r w:rsidRPr="00B115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  <w:r w:rsidR="00B1150B" w:rsidRPr="00B1150B">
        <w:rPr>
          <w:rFonts w:asciiTheme="minorHAnsi" w:hAnsiTheme="minorHAnsi" w:cstheme="minorHAnsi"/>
          <w:bCs/>
          <w:color w:val="auto"/>
          <w:sz w:val="24"/>
          <w:szCs w:val="24"/>
        </w:rPr>
        <w:t>Deve dividir o</w:t>
      </w:r>
      <w:r w:rsidR="00B1150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pagamento em parcelas</w:t>
      </w:r>
    </w:p>
    <w:p w14:paraId="1FDDD6BF" w14:textId="7131E3F7" w:rsidR="008D6383" w:rsidRPr="00D739AD" w:rsidRDefault="00300D24" w:rsidP="00A62CF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5C5864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3F2791" w14:textId="373C6E5B" w:rsidR="008D6383" w:rsidRPr="00D739AD" w:rsidRDefault="003312A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C5864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D23ED7" w14:textId="0E78DB46" w:rsidR="00A86E38" w:rsidRPr="00D739AD" w:rsidRDefault="00A86E3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301FFD9" w14:textId="77777777" w:rsidR="00861982" w:rsidRPr="00D739AD" w:rsidRDefault="0086198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86BA00D" w14:textId="77777777" w:rsidR="003C5F8F" w:rsidRPr="00D739AD" w:rsidRDefault="009065B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Pagamento</w:t>
      </w:r>
    </w:p>
    <w:p w14:paraId="23E7C4B4" w14:textId="77777777" w:rsidR="003446EA" w:rsidRPr="00D739AD" w:rsidRDefault="003446E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>elecionar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um item o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00869" w:rsidRPr="00D739AD">
        <w:rPr>
          <w:rFonts w:asciiTheme="minorHAnsi" w:hAnsiTheme="minorHAnsi" w:cstheme="minorHAnsi"/>
          <w:b w:val="0"/>
          <w:i/>
          <w:sz w:val="24"/>
          <w:szCs w:val="24"/>
        </w:rPr>
        <w:t>grid</w:t>
      </w:r>
      <w:r w:rsidR="00100869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limpo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estiver em mais de uma forma de pagamento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D71E6CA" w14:textId="77777777" w:rsidR="003446EA" w:rsidRPr="00D739AD" w:rsidRDefault="003446E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</w:p>
    <w:p w14:paraId="2D048BD3" w14:textId="695652D2" w:rsidR="008F0BE3" w:rsidRPr="00D739AD" w:rsidRDefault="003446EA" w:rsidP="00D739AD">
      <w:pPr>
        <w:pStyle w:val="CENTARI-12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xcluir uma forma de pagamento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selecionada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clicar ou</w:t>
      </w:r>
      <w:r w:rsidR="008F0BE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5AF8C1A" w14:textId="2274F8B1" w:rsidR="0088392A" w:rsidRPr="00D739AD" w:rsidRDefault="003446E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pressionar a</w:t>
      </w:r>
      <w:r w:rsidR="0004216A" w:rsidRPr="00D739AD">
        <w:rPr>
          <w:rFonts w:asciiTheme="minorHAnsi" w:hAnsiTheme="minorHAnsi" w:cstheme="minorHAnsi"/>
          <w:b w:val="0"/>
          <w:sz w:val="24"/>
          <w:szCs w:val="24"/>
        </w:rPr>
        <w:t xml:space="preserve"> tecla CRTL DELETE.</w:t>
      </w:r>
    </w:p>
    <w:p w14:paraId="3B563809" w14:textId="1DA34684" w:rsidR="008D6383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9EAE8B" w14:textId="566180B6" w:rsidR="00FB7A3D" w:rsidRPr="00D739AD" w:rsidRDefault="0074234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E10AEB">
        <w:rPr>
          <w:rFonts w:asciiTheme="minorHAnsi" w:hAnsiTheme="minorHAnsi" w:cstheme="minorHAnsi"/>
          <w:bCs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BE1A3F" w14:textId="4D80C6E0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8E34599" w14:textId="77777777" w:rsidR="00A86E38" w:rsidRPr="00D739AD" w:rsidRDefault="00A86E3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49ACFF4" w14:textId="77777777" w:rsidR="004F3F20" w:rsidRPr="00D739AD" w:rsidRDefault="00355083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 aba </w:t>
      </w:r>
      <w:r w:rsidR="002874FC" w:rsidRPr="00D739AD">
        <w:rPr>
          <w:rFonts w:asciiTheme="minorHAnsi" w:hAnsiTheme="minorHAnsi" w:cstheme="minorHAnsi"/>
          <w:sz w:val="24"/>
          <w:szCs w:val="24"/>
        </w:rPr>
        <w:t>–</w:t>
      </w:r>
      <w:r w:rsidR="00D3758B" w:rsidRPr="00D739AD">
        <w:rPr>
          <w:rFonts w:asciiTheme="minorHAnsi" w:hAnsiTheme="minorHAnsi" w:cstheme="minorHAnsi"/>
          <w:sz w:val="24"/>
          <w:szCs w:val="24"/>
        </w:rPr>
        <w:t xml:space="preserve"> Tota</w:t>
      </w:r>
      <w:r w:rsidR="002874FC" w:rsidRPr="00D739AD">
        <w:rPr>
          <w:rFonts w:asciiTheme="minorHAnsi" w:hAnsiTheme="minorHAnsi" w:cstheme="minorHAnsi"/>
          <w:sz w:val="24"/>
          <w:szCs w:val="24"/>
        </w:rPr>
        <w:t>is R$</w:t>
      </w:r>
    </w:p>
    <w:p w14:paraId="5228AC17" w14:textId="77777777" w:rsidR="00355083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 S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>elecion</w:t>
      </w:r>
      <w:r w:rsidR="005E7684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80F95" w:rsidRPr="00D739AD">
        <w:rPr>
          <w:rFonts w:asciiTheme="minorHAnsi" w:hAnsiTheme="minorHAnsi" w:cstheme="minorHAnsi"/>
          <w:b w:val="0"/>
          <w:sz w:val="24"/>
          <w:szCs w:val="24"/>
        </w:rPr>
        <w:t xml:space="preserve">uma </w:t>
      </w:r>
      <w:r w:rsidR="007321CB" w:rsidRPr="00D739AD">
        <w:rPr>
          <w:rFonts w:asciiTheme="minorHAnsi" w:hAnsiTheme="minorHAnsi" w:cstheme="minorHAnsi"/>
          <w:b w:val="0"/>
          <w:sz w:val="24"/>
          <w:szCs w:val="24"/>
        </w:rPr>
        <w:t>das duas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 opç</w:t>
      </w:r>
      <w:r w:rsidR="005530BB" w:rsidRPr="00D739AD">
        <w:rPr>
          <w:rFonts w:asciiTheme="minorHAnsi" w:hAnsiTheme="minorHAnsi" w:cstheme="minorHAnsi"/>
          <w:b w:val="0"/>
          <w:sz w:val="24"/>
          <w:szCs w:val="24"/>
        </w:rPr>
        <w:t>ões</w:t>
      </w:r>
      <w:r w:rsidR="000A3D95" w:rsidRPr="00D739AD">
        <w:rPr>
          <w:rFonts w:asciiTheme="minorHAnsi" w:hAnsiTheme="minorHAnsi" w:cstheme="minorHAnsi"/>
          <w:b w:val="0"/>
          <w:sz w:val="24"/>
          <w:szCs w:val="24"/>
        </w:rPr>
        <w:t xml:space="preserve"> de desconto</w:t>
      </w:r>
      <w:r w:rsidR="004F3F20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D95E69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opç</w:t>
      </w:r>
      <w:r w:rsidR="00865F34" w:rsidRPr="00D739AD">
        <w:rPr>
          <w:rFonts w:asciiTheme="minorHAnsi" w:hAnsiTheme="minorHAnsi" w:cstheme="minorHAnsi"/>
          <w:b w:val="0"/>
          <w:sz w:val="24"/>
          <w:szCs w:val="24"/>
        </w:rPr>
        <w:t>ão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“Desconto</w:t>
      </w:r>
      <w:r w:rsidR="004252D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>%” no qual o usuário poderá incluir desconto em percentual, ou selecionar “Desconto R$”</w:t>
      </w:r>
      <w:r w:rsidR="00865F34" w:rsidRPr="00D739AD">
        <w:rPr>
          <w:rFonts w:asciiTheme="minorHAnsi" w:hAnsiTheme="minorHAnsi" w:cstheme="minorHAnsi"/>
          <w:b w:val="0"/>
          <w:sz w:val="24"/>
          <w:szCs w:val="24"/>
        </w:rPr>
        <w:t xml:space="preserve"> no qual o usuário poderá incluir o desconto em real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D5ED022" w14:textId="77777777" w:rsidR="007569AD" w:rsidRPr="00D739AD" w:rsidRDefault="002A73A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55083"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355083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desconto e valor ambos</w:t>
      </w:r>
      <w:r w:rsidR="00355083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no total da venda.</w:t>
      </w:r>
    </w:p>
    <w:p w14:paraId="3963AA21" w14:textId="77777777" w:rsidR="00DA23C4" w:rsidRPr="00D739AD" w:rsidRDefault="00DA23C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>:</w:t>
      </w:r>
    </w:p>
    <w:p w14:paraId="0CF6C953" w14:textId="23394571" w:rsidR="00205343" w:rsidRPr="00D739AD" w:rsidRDefault="00DA23C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4B3F7E" w:rsidRPr="00D739AD">
        <w:rPr>
          <w:rFonts w:asciiTheme="minorHAnsi" w:hAnsiTheme="minorHAnsi" w:cstheme="minorHAnsi"/>
          <w:b w:val="0"/>
          <w:sz w:val="24"/>
          <w:szCs w:val="24"/>
        </w:rPr>
        <w:t>Desconto %</w:t>
      </w:r>
    </w:p>
    <w:p w14:paraId="3CCE395E" w14:textId="3E6EA904" w:rsidR="00205343" w:rsidRDefault="0020534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A284D7" w14:textId="3DDF7978" w:rsidR="00090E12" w:rsidRPr="00D739AD" w:rsidRDefault="00090E1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3D6A13" w14:textId="77777777" w:rsidR="00DA23C4" w:rsidRPr="00D739AD" w:rsidRDefault="00DA23C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2 = </w:t>
      </w:r>
      <w:r w:rsidR="004B3F7E" w:rsidRPr="00D739AD">
        <w:rPr>
          <w:rFonts w:asciiTheme="minorHAnsi" w:hAnsiTheme="minorHAnsi" w:cstheme="minorHAnsi"/>
          <w:b w:val="0"/>
          <w:sz w:val="24"/>
          <w:szCs w:val="24"/>
        </w:rPr>
        <w:t>Desconto R$</w:t>
      </w:r>
    </w:p>
    <w:p w14:paraId="6984749C" w14:textId="5FABA227" w:rsidR="003102E1" w:rsidRPr="00090E12" w:rsidRDefault="0020534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1B0AA2" w14:textId="6A1E74B5" w:rsidR="008903C8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B520674" w14:textId="605A4CED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215BF3D" w14:textId="77777777" w:rsidR="00CD38E9" w:rsidRPr="00D739AD" w:rsidRDefault="00CD38E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73B760" w14:textId="77777777" w:rsidR="004F3F20" w:rsidRPr="00D739AD" w:rsidRDefault="00FF70CA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Sub aba - </w:t>
      </w:r>
      <w:r w:rsidR="001B4643" w:rsidRPr="00D739AD">
        <w:rPr>
          <w:rFonts w:asciiTheme="minorHAnsi" w:hAnsiTheme="minorHAnsi" w:cstheme="minorHAnsi"/>
          <w:sz w:val="24"/>
          <w:szCs w:val="24"/>
        </w:rPr>
        <w:t>Valores Adicionais</w:t>
      </w:r>
    </w:p>
    <w:p w14:paraId="3D4EC580" w14:textId="2893A2A6" w:rsidR="00355083" w:rsidRPr="00D739AD" w:rsidRDefault="008414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</w:t>
      </w:r>
      <w:r w:rsidR="001B4643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F11CB7" w:rsidRPr="00D739AD">
        <w:rPr>
          <w:rFonts w:asciiTheme="minorHAnsi" w:hAnsiTheme="minorHAnsi" w:cstheme="minorHAnsi"/>
          <w:b w:val="0"/>
          <w:sz w:val="24"/>
          <w:szCs w:val="24"/>
        </w:rPr>
        <w:t xml:space="preserve">o campo </w:t>
      </w:r>
      <w:r w:rsidR="00FA115E" w:rsidRPr="00D739AD">
        <w:rPr>
          <w:rFonts w:asciiTheme="minorHAnsi" w:hAnsiTheme="minorHAnsi" w:cstheme="minorHAnsi"/>
          <w:b w:val="0"/>
          <w:sz w:val="24"/>
          <w:szCs w:val="24"/>
        </w:rPr>
        <w:t>“Tota</w:t>
      </w:r>
      <w:r w:rsidR="007E4A2A" w:rsidRPr="00D739AD">
        <w:rPr>
          <w:rFonts w:asciiTheme="minorHAnsi" w:hAnsiTheme="minorHAnsi" w:cstheme="minorHAnsi"/>
          <w:b w:val="0"/>
          <w:sz w:val="24"/>
          <w:szCs w:val="24"/>
        </w:rPr>
        <w:t>l</w:t>
      </w:r>
      <w:r w:rsidR="00E32A73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A115E" w:rsidRPr="00D739AD">
        <w:rPr>
          <w:rFonts w:asciiTheme="minorHAnsi" w:hAnsiTheme="minorHAnsi" w:cstheme="minorHAnsi"/>
          <w:b w:val="0"/>
          <w:sz w:val="24"/>
          <w:szCs w:val="24"/>
        </w:rPr>
        <w:t xml:space="preserve">IPI” e </w:t>
      </w:r>
      <w:r w:rsidR="00BB34D3" w:rsidRPr="00D739AD">
        <w:rPr>
          <w:rFonts w:asciiTheme="minorHAnsi" w:hAnsiTheme="minorHAnsi" w:cstheme="minorHAnsi"/>
          <w:b w:val="0"/>
          <w:sz w:val="24"/>
          <w:szCs w:val="24"/>
        </w:rPr>
        <w:t>inserir o valor do IPI.</w:t>
      </w:r>
    </w:p>
    <w:p w14:paraId="11FBA15C" w14:textId="77777777" w:rsidR="007569AD" w:rsidRPr="00D739AD" w:rsidRDefault="0035508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ser</w:t>
      </w:r>
      <w:r w:rsidR="002A73AF" w:rsidRPr="00D739AD">
        <w:rPr>
          <w:rFonts w:asciiTheme="minorHAnsi" w:hAnsiTheme="minorHAnsi" w:cstheme="minorHAnsi"/>
          <w:b w:val="0"/>
          <w:sz w:val="24"/>
          <w:szCs w:val="24"/>
        </w:rPr>
        <w:t xml:space="preserve"> acrescentar </w:t>
      </w:r>
      <w:r w:rsidR="00F055BB" w:rsidRPr="00D739AD">
        <w:rPr>
          <w:rFonts w:asciiTheme="minorHAnsi" w:hAnsiTheme="minorHAnsi" w:cstheme="minorHAnsi"/>
          <w:b w:val="0"/>
          <w:sz w:val="24"/>
          <w:szCs w:val="24"/>
        </w:rPr>
        <w:t>ao</w:t>
      </w:r>
      <w:r w:rsidR="00BB34D3" w:rsidRPr="00D739AD">
        <w:rPr>
          <w:rFonts w:asciiTheme="minorHAnsi" w:hAnsiTheme="minorHAnsi" w:cstheme="minorHAnsi"/>
          <w:b w:val="0"/>
          <w:sz w:val="24"/>
          <w:szCs w:val="24"/>
        </w:rPr>
        <w:t xml:space="preserve"> valor total da venda.</w:t>
      </w:r>
      <w:r w:rsidR="00F055B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3DC33AC" w14:textId="61B74B5D" w:rsidR="0065500C" w:rsidRPr="00D739AD" w:rsidRDefault="0065500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Obs. Para adicionar um IPI deve ser cadastrado no caminho:</w:t>
      </w:r>
    </w:p>
    <w:p w14:paraId="7D6A0270" w14:textId="6CD8338E" w:rsidR="0086374A" w:rsidRPr="00D739AD" w:rsidRDefault="0065500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(Cadastro Figura Fiscal &gt; Impostos por Estados &gt; Editar itens &gt; 2 - Imposto</w:t>
      </w:r>
      <w:r w:rsidR="00762653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s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Estaduais)</w:t>
      </w:r>
    </w:p>
    <w:p w14:paraId="7EB44B96" w14:textId="2BEC02F9" w:rsidR="0065500C" w:rsidRPr="00D739AD" w:rsidRDefault="0065500C" w:rsidP="00D739AD">
      <w:pPr>
        <w:pStyle w:val="CENTARI-12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color w:val="FF0000"/>
          <w:sz w:val="24"/>
          <w:szCs w:val="24"/>
        </w:rPr>
        <w:drawing>
          <wp:inline distT="0" distB="0" distL="0" distR="0" wp14:anchorId="34EA0F78" wp14:editId="7D5FA42E">
            <wp:extent cx="3129988" cy="176974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45146" cy="177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C37B" w14:textId="0071E797" w:rsidR="0065500C" w:rsidRPr="00D739AD" w:rsidRDefault="0065500C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Obs. 2. Somente </w:t>
      </w:r>
      <w:proofErr w:type="gramStart"/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</w:t>
      </w:r>
      <w:proofErr w:type="gramEnd"/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a nota emitida no modulo NF-e</w:t>
      </w:r>
    </w:p>
    <w:p w14:paraId="000A09ED" w14:textId="77777777" w:rsidR="002C4DE3" w:rsidRPr="00D739AD" w:rsidRDefault="002C4DE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Ao adicionar um produto e clicar em no botão (F5 - Salvar) deve abrir a seguinte mensagem.</w:t>
      </w:r>
    </w:p>
    <w:p w14:paraId="2CCE43C1" w14:textId="124E372C" w:rsidR="002C4DE3" w:rsidRPr="00D739AD" w:rsidRDefault="002C4DE3" w:rsidP="00D739AD">
      <w:pPr>
        <w:pStyle w:val="CENTARI-12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noProof/>
          <w:sz w:val="24"/>
          <w:szCs w:val="24"/>
        </w:rPr>
        <w:drawing>
          <wp:inline distT="0" distB="0" distL="0" distR="0" wp14:anchorId="23DA3344" wp14:editId="237E12E4">
            <wp:extent cx="2647950" cy="161156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1188" cy="161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5C811" w14:textId="2959E356" w:rsidR="00222857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8AF47D" w14:textId="673CB309" w:rsidR="00476BFF" w:rsidRPr="001B0F66" w:rsidRDefault="002E101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1B0F66">
        <w:rPr>
          <w:rFonts w:asciiTheme="minorHAnsi" w:hAnsiTheme="minorHAnsi" w:cstheme="minorHAnsi"/>
          <w:b w:val="0"/>
          <w:color w:val="FF0000"/>
          <w:sz w:val="24"/>
          <w:szCs w:val="24"/>
        </w:rPr>
        <w:t xml:space="preserve">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D235CD" w14:textId="0345F9DE" w:rsidR="00476BFF" w:rsidRPr="00D739AD" w:rsidRDefault="00476BF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7D38DCF" w14:textId="27E919AE" w:rsidR="00544945" w:rsidRPr="00D739AD" w:rsidRDefault="0054494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ab/>
      </w:r>
    </w:p>
    <w:p w14:paraId="66EC6F7B" w14:textId="37F28AD3" w:rsidR="009F5A5C" w:rsidRPr="00D739AD" w:rsidRDefault="003E6F5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Valor do Frete</w:t>
      </w:r>
    </w:p>
    <w:p w14:paraId="177DB800" w14:textId="77777777" w:rsidR="00BB34D3" w:rsidRPr="00D739AD" w:rsidRDefault="00BB34D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</w:t>
      </w:r>
      <w:r w:rsidR="001B4643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AF1873" w:rsidRPr="00D739AD">
        <w:rPr>
          <w:rFonts w:asciiTheme="minorHAnsi" w:hAnsiTheme="minorHAnsi" w:cstheme="minorHAnsi"/>
          <w:b w:val="0"/>
          <w:sz w:val="24"/>
          <w:szCs w:val="24"/>
        </w:rPr>
        <w:t>o campo “Frete” e 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nserir o valor do Frete.</w:t>
      </w:r>
    </w:p>
    <w:p w14:paraId="4D088435" w14:textId="77777777" w:rsidR="00F055BB" w:rsidRPr="00D739AD" w:rsidRDefault="00BB34D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Permitir ser acrescentar ao valor total da venda. </w:t>
      </w:r>
    </w:p>
    <w:p w14:paraId="5AC4C589" w14:textId="458B8FF9" w:rsidR="00160DB0" w:rsidRPr="00D739AD" w:rsidRDefault="00160DB0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(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emitir a 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NFC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-e com frete é retornado o erro 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“</w:t>
      </w:r>
      <w:r w:rsidR="00C925AC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Rejeição</w:t>
      </w:r>
      <w:r w:rsidR="00FD7FF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NFC-e de entrega a domicilio sem a identificação do destinatário).</w:t>
      </w:r>
    </w:p>
    <w:p w14:paraId="161F2145" w14:textId="20C6EC92" w:rsidR="002E1011" w:rsidRPr="00D739AD" w:rsidRDefault="002E101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A6E5CCE" wp14:editId="46EB146A">
            <wp:extent cx="1838325" cy="1409700"/>
            <wp:effectExtent l="0" t="0" r="9525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5F95C" w14:textId="42AD5090" w:rsidR="006A775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E76083" w14:textId="0EB68ABE" w:rsidR="00994D7B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F56D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D010DF" w14:textId="2E8F5DFD" w:rsidR="002B74F0" w:rsidRPr="00D739AD" w:rsidRDefault="002B74F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75F29B7" w14:textId="77777777" w:rsidR="002B74F0" w:rsidRPr="00D739AD" w:rsidRDefault="002B74F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5B97521" w14:textId="343B1932" w:rsidR="00994D7B" w:rsidRPr="00D739AD" w:rsidRDefault="00994D7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Ac. Financeiro e Acréscimo R$</w:t>
      </w:r>
    </w:p>
    <w:p w14:paraId="4CDF532D" w14:textId="77777777" w:rsidR="00E716ED" w:rsidRPr="00D739AD" w:rsidRDefault="00E716E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Faça um Pedido com “Ac. Financeiro” e “Acréscimo” </w:t>
      </w:r>
    </w:p>
    <w:p w14:paraId="2E86B7EC" w14:textId="77777777" w:rsidR="00F37BE9" w:rsidRPr="00D739AD" w:rsidRDefault="00F37BE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BB31B1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14A92A8" w14:textId="77777777" w:rsidR="00145226" w:rsidRPr="00D739AD" w:rsidRDefault="00D1012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Ac. Financeiro</w:t>
      </w:r>
      <w:r w:rsidR="00C61559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não destaca na NF-e e no XML</w:t>
      </w:r>
    </w:p>
    <w:p w14:paraId="24E8FA2B" w14:textId="77777777" w:rsidR="00C61559" w:rsidRPr="00D739AD" w:rsidRDefault="00C61559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Acréscimo: Destaca na NF-e e XML</w:t>
      </w:r>
    </w:p>
    <w:p w14:paraId="5B8E536B" w14:textId="5EBA002F" w:rsidR="00012D59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AC750" w14:textId="1B790693" w:rsidR="00473DFE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1AEA76" w14:textId="7E324354" w:rsidR="00A06B9C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94DFBBA" w14:textId="77777777" w:rsidR="00F8083F" w:rsidRPr="00D739AD" w:rsidRDefault="00F8083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398D2BBB" w14:textId="0CB89332" w:rsidR="00A06B9C" w:rsidRDefault="00F8083F" w:rsidP="00F8083F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F8083F">
        <w:rPr>
          <w:rFonts w:asciiTheme="minorHAnsi" w:hAnsiTheme="minorHAnsi" w:cstheme="minorHAnsi"/>
          <w:color w:val="00B0F0"/>
          <w:sz w:val="24"/>
          <w:szCs w:val="24"/>
        </w:rPr>
        <w:t>Aba Impostos</w:t>
      </w:r>
    </w:p>
    <w:p w14:paraId="1FF38DC7" w14:textId="2CE829AF" w:rsidR="00C72345" w:rsidRDefault="00C72345" w:rsidP="00F8083F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proofErr w:type="spellStart"/>
      <w:r w:rsidRPr="00C72345">
        <w:rPr>
          <w:rFonts w:asciiTheme="minorHAnsi" w:hAnsiTheme="minorHAnsi" w:cstheme="minorHAnsi"/>
          <w:color w:val="auto"/>
          <w:sz w:val="24"/>
          <w:szCs w:val="24"/>
        </w:rPr>
        <w:t>Obs</w:t>
      </w:r>
      <w:proofErr w:type="spellEnd"/>
      <w:r w:rsidRPr="00C72345">
        <w:rPr>
          <w:rFonts w:asciiTheme="minorHAnsi" w:hAnsiTheme="minorHAnsi" w:cstheme="minorHAnsi"/>
          <w:color w:val="auto"/>
          <w:sz w:val="24"/>
          <w:szCs w:val="24"/>
        </w:rPr>
        <w:t>:</w:t>
      </w:r>
      <w:r>
        <w:rPr>
          <w:rFonts w:asciiTheme="minorHAnsi" w:hAnsiTheme="minorHAnsi" w:cstheme="minorHAnsi"/>
          <w:color w:val="auto"/>
          <w:sz w:val="24"/>
          <w:szCs w:val="24"/>
        </w:rPr>
        <w:t xml:space="preserve"> estes impostos são inseridos na figura fiscal</w:t>
      </w:r>
    </w:p>
    <w:p w14:paraId="6193F796" w14:textId="77777777" w:rsidR="00C72345" w:rsidRPr="00C72345" w:rsidRDefault="00C72345" w:rsidP="00F8083F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1505025" w14:textId="048E2D9B" w:rsidR="00F8083F" w:rsidRDefault="00F8083F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Total IPI </w:t>
      </w:r>
    </w:p>
    <w:p w14:paraId="76612C3A" w14:textId="09DE2B7B" w:rsidR="00E14D2E" w:rsidRDefault="00E14D2E" w:rsidP="00E14D2E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Figura fiscal e NCM e insira na figura fiscal os valores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Alíquota de IPI </w:t>
      </w:r>
    </w:p>
    <w:p w14:paraId="08EAAB7A" w14:textId="77777777" w:rsidR="00E14D2E" w:rsidRDefault="00E14D2E" w:rsidP="00E14D2E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DC12B48" w14:textId="31EF0204" w:rsidR="00E14D2E" w:rsidRDefault="00E14D2E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Na aba figura fiscal Sub aba Impostos por estado, vá em editar item aba – 2- Impostos estaduais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e insira os valores de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“CST IPI – Entrada” “CST IPI – Saída” “Alíquota IPI %”</w:t>
      </w:r>
    </w:p>
    <w:p w14:paraId="5E2FDBD2" w14:textId="77777777" w:rsidR="00E14D2E" w:rsidRPr="00C72345" w:rsidRDefault="00E14D2E" w:rsidP="00C7234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03D512FB" w14:textId="5C3AC9E1" w:rsidR="00D7067D" w:rsidRDefault="00C72345" w:rsidP="00C72345">
      <w:pPr>
        <w:pStyle w:val="CENTARI-12"/>
        <w:tabs>
          <w:tab w:val="left" w:pos="2547"/>
        </w:tabs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Resultado esperado: </w:t>
      </w:r>
      <w:r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Deverá 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acrescentar de acordo com a porcentagem inserida no campo</w:t>
      </w:r>
      <w:r w:rsidR="00C42157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C42157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 valor</w:t>
      </w:r>
      <w:r w:rsidR="00C42157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correspondente no total do pedido</w:t>
      </w:r>
    </w:p>
    <w:p w14:paraId="6F4AA5AF" w14:textId="77777777" w:rsidR="00C42157" w:rsidRDefault="00C42157" w:rsidP="00C42157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DC32336" w14:textId="5C4FEFD0" w:rsidR="00C42157" w:rsidRDefault="00C42157" w:rsidP="00C42157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VCL:</w:t>
      </w:r>
      <w:r w:rsidR="00C67E9E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67E9E" w:rsidRPr="00C67E9E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1626F326" w14:textId="77777777" w:rsidR="00C42157" w:rsidRPr="001B1DE2" w:rsidRDefault="00C42157" w:rsidP="00C72345">
      <w:pPr>
        <w:pStyle w:val="CENTARI-12"/>
        <w:tabs>
          <w:tab w:val="left" w:pos="2547"/>
        </w:tabs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C1A45A2" w14:textId="6A8BEA9D" w:rsidR="00F8083F" w:rsidRDefault="00C7234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ICMS </w:t>
      </w:r>
      <w:proofErr w:type="spellStart"/>
      <w:r>
        <w:rPr>
          <w:rFonts w:asciiTheme="minorHAnsi" w:hAnsiTheme="minorHAnsi" w:cstheme="minorHAnsi"/>
          <w:color w:val="auto"/>
          <w:sz w:val="24"/>
          <w:szCs w:val="24"/>
        </w:rPr>
        <w:t>Deson</w:t>
      </w:r>
      <w:proofErr w:type="spellEnd"/>
      <w:r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73BCC834" w14:textId="7085BF3E" w:rsidR="00051331" w:rsidRDefault="00051331" w:rsidP="00051331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Figura fiscal e NCM e insira na figura fiscal os valores de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ICMS Desonerado</w:t>
      </w:r>
    </w:p>
    <w:p w14:paraId="56069599" w14:textId="77777777" w:rsidR="00E14D2E" w:rsidRDefault="00E14D2E" w:rsidP="00051331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42DB4F55" w14:textId="5373D4BD" w:rsidR="00051331" w:rsidRDefault="00051331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Na aba figura fiscal Sub aba Impostos por estado, vá em editar item aba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–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2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- Impostos estaduais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“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% ICMS 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desonerado “</w:t>
      </w:r>
    </w:p>
    <w:p w14:paraId="1DB534EC" w14:textId="77777777" w:rsidR="00E14D2E" w:rsidRPr="00C72345" w:rsidRDefault="00E14D2E" w:rsidP="00E14D2E">
      <w:pPr>
        <w:pStyle w:val="CENTARI-12"/>
        <w:ind w:left="50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C595B1E" w14:textId="14ADABEE" w:rsidR="00051331" w:rsidRPr="001B1DE2" w:rsidRDefault="00051331" w:rsidP="00051331">
      <w:pPr>
        <w:pStyle w:val="CENTARI-12"/>
        <w:tabs>
          <w:tab w:val="left" w:pos="2547"/>
        </w:tabs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lastRenderedPageBreak/>
        <w:t xml:space="preserve">Resultado esperado: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deverá</w:t>
      </w:r>
      <w:r w:rsidR="00F22EB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conceder o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desconto de ICMS n</w:t>
      </w:r>
      <w:r w:rsidR="00D7067D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o valor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total do pedido</w:t>
      </w:r>
      <w:r w:rsidR="00D7067D" w:rsidRPr="001B1DE2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  <w:r w:rsidR="00D7067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de acordo com a porcentagem inserida no campo </w:t>
      </w:r>
    </w:p>
    <w:p w14:paraId="14B47635" w14:textId="6DE56EB2" w:rsidR="001B1DE2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5D49682" w14:textId="2E5D0242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00B050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VCL:</w:t>
      </w:r>
      <w:r w:rsidR="009F75A2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9F75A2" w:rsidRPr="009F75A2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75676723" w14:textId="77777777" w:rsidR="00D7067D" w:rsidRDefault="00D7067D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532EA3DF" w14:textId="2C8F3387" w:rsidR="00C72345" w:rsidRDefault="00C7234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>ICMS ST</w:t>
      </w:r>
    </w:p>
    <w:p w14:paraId="77025F39" w14:textId="6B51140A" w:rsidR="00946BF5" w:rsidRDefault="00946BF5" w:rsidP="00946BF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Vá ao modulo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parâmetros do sistema </w:t>
      </w: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e insira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no cadastro de CFOP </w:t>
      </w:r>
      <w:r w:rsidRPr="00C7234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os valores de 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ICMS com Substituição Tributária</w:t>
      </w:r>
    </w:p>
    <w:p w14:paraId="7AB99509" w14:textId="3CEB64F0" w:rsidR="00D7067D" w:rsidRDefault="00D12668" w:rsidP="00E14D2E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Parâmetros do sistema Aba Entrega e montagem sub aba Relatório de entrega emissão de NF sub aba CFOP sub aba cadastro de CFOP vá em Editar item Aba 1- principal insira o valor no campo ICMS Subst. </w:t>
      </w:r>
      <w:proofErr w:type="spellStart"/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Tribut</w:t>
      </w:r>
      <w:proofErr w:type="spellEnd"/>
    </w:p>
    <w:p w14:paraId="2D8C11D9" w14:textId="77777777" w:rsidR="00E14D2E" w:rsidRDefault="00E14D2E" w:rsidP="00E14D2E">
      <w:pPr>
        <w:pStyle w:val="CENTARI-12"/>
        <w:ind w:left="502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</w:p>
    <w:p w14:paraId="207AC15D" w14:textId="5D25B63F" w:rsidR="00D12668" w:rsidRDefault="00D7067D" w:rsidP="00946BF5">
      <w:pPr>
        <w:pStyle w:val="CENTARI-12"/>
        <w:ind w:left="141"/>
        <w:jc w:val="both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067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acrescentar ao valor total os valores de acordo com a porcentagem inserida no campo</w:t>
      </w:r>
      <w:r w:rsidR="00D12668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</w:t>
      </w:r>
    </w:p>
    <w:p w14:paraId="7D1164A7" w14:textId="77777777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WEB: </w:t>
      </w:r>
    </w:p>
    <w:p w14:paraId="1F4F5C5F" w14:textId="77777777" w:rsidR="00946BF5" w:rsidRDefault="00946BF5" w:rsidP="00946BF5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VCL: </w:t>
      </w:r>
      <w:r w:rsidRPr="00946BF5">
        <w:rPr>
          <w:rFonts w:asciiTheme="minorHAnsi" w:hAnsiTheme="minorHAnsi" w:cstheme="minorHAnsi"/>
          <w:color w:val="00B050"/>
          <w:sz w:val="24"/>
          <w:szCs w:val="24"/>
        </w:rPr>
        <w:t>OK</w:t>
      </w:r>
    </w:p>
    <w:p w14:paraId="2E05ECC4" w14:textId="041D7DDA" w:rsidR="00F8083F" w:rsidRDefault="00F8083F" w:rsidP="00F8083F">
      <w:pPr>
        <w:pStyle w:val="CENTARI-12"/>
        <w:ind w:left="501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7A71B89B" w14:textId="057031CC" w:rsidR="00051331" w:rsidRDefault="00051331" w:rsidP="00051331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color w:val="auto"/>
          <w:sz w:val="24"/>
          <w:szCs w:val="24"/>
        </w:rPr>
        <w:t xml:space="preserve">OBS: Estes impostos devem constar no XML </w:t>
      </w:r>
    </w:p>
    <w:p w14:paraId="3C3303FA" w14:textId="77777777" w:rsidR="00051331" w:rsidRDefault="00051331" w:rsidP="00051331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472CFB3D" w14:textId="1B5D31E8" w:rsidR="000B5C14" w:rsidRPr="00D739AD" w:rsidRDefault="00F055B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Vendedor</w:t>
      </w:r>
    </w:p>
    <w:p w14:paraId="23AF2F53" w14:textId="724A89B0" w:rsidR="00645471" w:rsidRPr="00D739AD" w:rsidRDefault="0064547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Clicar nos três pontinhos</w:t>
      </w:r>
      <w:r w:rsidR="003F633D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(Lupa)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do vendedor e selecionar um vendedor desejado.</w:t>
      </w:r>
    </w:p>
    <w:p w14:paraId="12B746AA" w14:textId="77777777" w:rsidR="00645471" w:rsidRPr="00D739AD" w:rsidRDefault="00645471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1C1EB47D" w14:textId="77777777" w:rsidR="0076577E" w:rsidRPr="00D739AD" w:rsidRDefault="0066319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É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possí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vel alterar o vendedor </w:t>
      </w:r>
      <w:r w:rsidR="00B90A0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para fechar uma venda, 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ou</w:t>
      </w:r>
      <w:r w:rsidR="001E3EA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se precisar,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estornar</w:t>
      </w:r>
      <w:r w:rsidR="00B90A0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uma já fechada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para que o pedido fique </w:t>
      </w:r>
      <w:r w:rsidR="000B5C1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em aberto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 alterar</w:t>
      </w:r>
      <w:r w:rsidR="00DE38B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o vendedor</w:t>
      </w:r>
      <w:r w:rsidR="0064547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30F1EDA9" w14:textId="04040F9B" w:rsidR="00012D59" w:rsidRPr="00D739AD" w:rsidRDefault="00012D59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WE</w:t>
      </w:r>
      <w:r w:rsidR="00090E12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FED2E2" w14:textId="20B1F2D6" w:rsidR="00473DFE" w:rsidRPr="00D739AD" w:rsidRDefault="004E01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BA4BAE" w14:textId="4F526416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EC1AA96" w14:textId="77777777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AED2023" w14:textId="77777777" w:rsidR="00084894" w:rsidRPr="00D739AD" w:rsidRDefault="00F055BB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Tipo</w:t>
      </w:r>
    </w:p>
    <w:p w14:paraId="65F6B81A" w14:textId="77777777" w:rsidR="00E511AA" w:rsidRPr="00D739AD" w:rsidRDefault="00084894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Selecionar umas opções exibidas.</w:t>
      </w:r>
    </w:p>
    <w:p w14:paraId="45018B8D" w14:textId="77777777" w:rsidR="00B1150B" w:rsidRDefault="00084894" w:rsidP="00B1150B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="00636A8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47779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Orçamento, Ordem de serviço e pedido de venda.</w:t>
      </w:r>
    </w:p>
    <w:p w14:paraId="67B726BE" w14:textId="3AF771FF" w:rsidR="00012D59" w:rsidRPr="00B1150B" w:rsidRDefault="00300D24" w:rsidP="00B1150B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6DE528" w14:textId="59FD2BC9" w:rsidR="004C3650" w:rsidRPr="00D739AD" w:rsidRDefault="007D6BB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F91DB8">
        <w:rPr>
          <w:rFonts w:asciiTheme="minorHAnsi" w:hAnsiTheme="minorHAnsi" w:cstheme="minorHAnsi"/>
          <w:bCs/>
          <w:color w:val="00B050"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F6308C" w14:textId="26D68C91" w:rsidR="00A06B9C" w:rsidRPr="00D739AD" w:rsidRDefault="00A06B9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3B7DAEE" w14:textId="77777777" w:rsidR="005B6DED" w:rsidRPr="00D739AD" w:rsidRDefault="005B6DE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6D35849" w14:textId="6AFA7019" w:rsidR="00D40A8D" w:rsidRPr="00D739AD" w:rsidRDefault="000930D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Cliente</w:t>
      </w:r>
    </w:p>
    <w:p w14:paraId="3CFCF7D0" w14:textId="6FAE90C1" w:rsidR="00D40A8D" w:rsidRPr="00D739AD" w:rsidRDefault="00BE1DE1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por CPF/CNPJ</w:t>
      </w:r>
    </w:p>
    <w:p w14:paraId="4FBBBE3A" w14:textId="77777777" w:rsidR="00D40A8D" w:rsidRPr="00D739AD" w:rsidRDefault="00D40A8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No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edit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“Pesquisar por CPF/CNPJ”, inserir um CPF/CNPJ que esteja cadastrado e tecle ENTER, ou aperte TAB para encontrar o Cliente”.</w:t>
      </w:r>
    </w:p>
    <w:p w14:paraId="707DA4D6" w14:textId="77777777" w:rsidR="00D40A8D" w:rsidRPr="00D739AD" w:rsidRDefault="00D40A8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Retornar o cadastro do cliente de acordo com o cadastrado na tela de cadastro de clientes e exibir os dados nos respectivos campos.</w:t>
      </w:r>
    </w:p>
    <w:p w14:paraId="750C1812" w14:textId="01CED133" w:rsidR="00185C5B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806CDBC" w14:textId="00781152" w:rsidR="00D40A8D" w:rsidRPr="00D739AD" w:rsidRDefault="00D2214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090E12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C51ABE" w14:textId="0FDB51B9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2759AEB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B57371E" w14:textId="74F6C491" w:rsidR="004A5A0C" w:rsidRPr="00D739AD" w:rsidRDefault="004618A8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CPF/CNPJ não cadastrado </w:t>
      </w:r>
    </w:p>
    <w:p w14:paraId="2BEA256F" w14:textId="77777777" w:rsidR="004A5A0C" w:rsidRPr="00D739AD" w:rsidRDefault="004A5A0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No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edit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DE110D" w:rsidRPr="00D739AD">
        <w:rPr>
          <w:rFonts w:asciiTheme="minorHAnsi" w:hAnsiTheme="minorHAnsi" w:cstheme="minorHAnsi"/>
          <w:b w:val="0"/>
          <w:sz w:val="24"/>
          <w:szCs w:val="24"/>
        </w:rPr>
        <w:t>Pesquisar por CPF/CNPJ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inserir um </w:t>
      </w:r>
      <w:r w:rsidR="00661CCF" w:rsidRPr="00D739AD">
        <w:rPr>
          <w:rFonts w:asciiTheme="minorHAnsi" w:hAnsiTheme="minorHAnsi" w:cstheme="minorHAnsi"/>
          <w:b w:val="0"/>
          <w:sz w:val="24"/>
          <w:szCs w:val="24"/>
        </w:rPr>
        <w:t>CPF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que não esteja cadastrado.</w:t>
      </w:r>
    </w:p>
    <w:p w14:paraId="58F4073C" w14:textId="0B26C953" w:rsidR="00185C5B" w:rsidRPr="00D739AD" w:rsidRDefault="00F2420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F378E7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5A5493" w:rsidRPr="00D739AD">
        <w:rPr>
          <w:rFonts w:asciiTheme="minorHAnsi" w:hAnsiTheme="minorHAnsi" w:cstheme="minorHAnsi"/>
          <w:b w:val="0"/>
          <w:sz w:val="24"/>
          <w:szCs w:val="24"/>
        </w:rPr>
        <w:t>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ser habilitada a inserção direta na tela de pedidos e o botão salvar dados do cliente.</w:t>
      </w:r>
    </w:p>
    <w:p w14:paraId="3C9CFADD" w14:textId="5777A7CF" w:rsidR="00185C5B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BC8DE9" w14:textId="1D7B938F" w:rsidR="00185C5B" w:rsidRPr="00D739AD" w:rsidRDefault="00D2214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1A4DB54" w14:textId="6BDADEC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D8AD1F1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5AA34D7" w14:textId="013E629D" w:rsidR="005A1883" w:rsidRPr="00D739AD" w:rsidRDefault="00375AD0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pelo o Telefone</w:t>
      </w:r>
    </w:p>
    <w:p w14:paraId="2DB9E8FC" w14:textId="16DA48D8" w:rsidR="0064132D" w:rsidRPr="00D739AD" w:rsidRDefault="006413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No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edit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“Pesquisar por Telefone”</w:t>
      </w:r>
      <w:r w:rsidR="00A23EA2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E71C54" w:rsidRPr="00D739AD">
        <w:rPr>
          <w:rFonts w:asciiTheme="minorHAnsi" w:hAnsiTheme="minorHAnsi" w:cstheme="minorHAnsi"/>
          <w:b w:val="0"/>
          <w:sz w:val="24"/>
          <w:szCs w:val="24"/>
        </w:rPr>
        <w:t>inserir um telefone cadastrado e tecle ENTER, ou aperte TAB</w:t>
      </w:r>
      <w:r w:rsidR="001A4968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encontrar o Cliente.</w:t>
      </w:r>
      <w:r w:rsidR="00976A2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="00976A2F" w:rsidRPr="00D739AD">
        <w:rPr>
          <w:rFonts w:asciiTheme="minorHAnsi" w:hAnsiTheme="minorHAnsi" w:cstheme="minorHAnsi"/>
          <w:bCs/>
          <w:sz w:val="24"/>
          <w:szCs w:val="24"/>
        </w:rPr>
        <w:t>Obs</w:t>
      </w:r>
      <w:proofErr w:type="spellEnd"/>
      <w:r w:rsidR="00976A2F" w:rsidRPr="00D739AD">
        <w:rPr>
          <w:rFonts w:asciiTheme="minorHAnsi" w:hAnsiTheme="minorHAnsi" w:cstheme="minorHAnsi"/>
          <w:b w:val="0"/>
          <w:sz w:val="24"/>
          <w:szCs w:val="24"/>
        </w:rPr>
        <w:t>: Colocar um hífen entre os oito números de Telefone.</w:t>
      </w:r>
    </w:p>
    <w:p w14:paraId="502BCCF5" w14:textId="67DAA2A4" w:rsidR="0064435F" w:rsidRPr="00D739AD" w:rsidRDefault="006902A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64435F"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594BD85A" w14:textId="182FB5AA" w:rsidR="003B72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Pr="00E10AEB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9E4F0F" w14:textId="67DA15E0" w:rsidR="003B72DD" w:rsidRPr="00444CEC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95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2DE904" w14:textId="46A15774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83DA69F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B62C2CC" w14:textId="61976C3C" w:rsidR="00671545" w:rsidRPr="00D739AD" w:rsidRDefault="00375AD0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Pesquisar Cliente por Código</w:t>
      </w:r>
    </w:p>
    <w:p w14:paraId="56D7E63F" w14:textId="77777777" w:rsidR="00671545" w:rsidRPr="00D739AD" w:rsidRDefault="009B2F13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No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edit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“Código”, inserir um código e tecle ENTER, ou aperte TAB para encontrar o cliente.</w:t>
      </w:r>
    </w:p>
    <w:p w14:paraId="33A8EC6F" w14:textId="383E79B1" w:rsidR="003305BF" w:rsidRPr="00D739AD" w:rsidRDefault="003305BF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5F2A8173" w14:textId="1835CD22" w:rsidR="003B72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CF4F85" w14:textId="46056087" w:rsidR="003B72DD" w:rsidRPr="00D739AD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395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2588F9" w14:textId="36A4CAFE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25F35E8" w14:textId="77777777" w:rsidR="005F12B1" w:rsidRPr="00D739AD" w:rsidRDefault="005F12B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283273A" w14:textId="1AD5567D" w:rsidR="00E47878" w:rsidRPr="00D739AD" w:rsidRDefault="00202307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Escolher Cidade</w:t>
      </w:r>
    </w:p>
    <w:p w14:paraId="2C84D229" w14:textId="4340CE82" w:rsidR="0064132D" w:rsidRPr="00D739AD" w:rsidRDefault="006413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No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edit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Cidade clique nos 3 pontinhos e escolha uma cidade.</w:t>
      </w:r>
    </w:p>
    <w:p w14:paraId="283F230D" w14:textId="62EFCDD2" w:rsidR="00772E4D" w:rsidRPr="00D739AD" w:rsidRDefault="00772E4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Para isso primeiro excluir o código 0001 do cliente</w:t>
      </w:r>
    </w:p>
    <w:p w14:paraId="02B7EDA3" w14:textId="105CED88" w:rsidR="00B1150B" w:rsidRDefault="0064132D" w:rsidP="00B115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ser inserido diret</w:t>
      </w:r>
      <w:r w:rsidR="00F375B8">
        <w:rPr>
          <w:rFonts w:asciiTheme="minorHAnsi" w:hAnsiTheme="minorHAnsi" w:cstheme="minorHAnsi"/>
          <w:b w:val="0"/>
          <w:sz w:val="24"/>
          <w:szCs w:val="24"/>
        </w:rPr>
        <w:t>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pedidos aba cliente a cidade selecionada.</w:t>
      </w:r>
    </w:p>
    <w:p w14:paraId="41740A03" w14:textId="711555D7" w:rsidR="004D6D65" w:rsidRPr="00B1150B" w:rsidRDefault="00300D24" w:rsidP="00B115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7DE9B5" w14:textId="23A790D9" w:rsidR="00320F75" w:rsidRPr="00B1150B" w:rsidRDefault="00772E4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375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A87184" w14:textId="6B0C418C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68237EE" w14:textId="77777777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7C11708" w14:textId="1717ED23" w:rsidR="00962C64" w:rsidRPr="00D739AD" w:rsidRDefault="007B22FA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62C64" w:rsidRPr="00D739AD">
        <w:rPr>
          <w:rFonts w:asciiTheme="minorHAnsi" w:hAnsiTheme="minorHAnsi" w:cstheme="minorHAnsi"/>
          <w:bCs/>
          <w:sz w:val="24"/>
          <w:szCs w:val="24"/>
        </w:rPr>
        <w:t>CPF/CNPJ</w:t>
      </w:r>
      <w:r w:rsidR="00067219" w:rsidRPr="00D739AD">
        <w:rPr>
          <w:rFonts w:asciiTheme="minorHAnsi" w:hAnsiTheme="minorHAnsi" w:cstheme="minorHAnsi"/>
          <w:bCs/>
          <w:sz w:val="24"/>
          <w:szCs w:val="24"/>
        </w:rPr>
        <w:t xml:space="preserve"> Invalido </w:t>
      </w:r>
    </w:p>
    <w:p w14:paraId="52BC6EF2" w14:textId="77777777" w:rsidR="00962C64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CPF/CNPJ invalido.</w:t>
      </w:r>
    </w:p>
    <w:p w14:paraId="21F92A3C" w14:textId="77777777" w:rsidR="00962C64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Não deverá cadastrar.</w:t>
      </w:r>
    </w:p>
    <w:p w14:paraId="35903168" w14:textId="5656DD9E" w:rsidR="00320F75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7EEFA5" w14:textId="3422EA6A" w:rsidR="00962C64" w:rsidRPr="00D739AD" w:rsidRDefault="00772E4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375B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6F3E2D" w14:textId="503B7871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4F33D72" w14:textId="77777777" w:rsidR="002A3BCA" w:rsidRPr="00D739AD" w:rsidRDefault="002A3BC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89EA48A" w14:textId="432818B4" w:rsidR="00636A83" w:rsidRPr="00D739AD" w:rsidRDefault="00962C64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Consultar CNPJ/CPF</w:t>
      </w:r>
      <w:r w:rsidR="003A10B3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A10B3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(Teste manual</w:t>
      </w:r>
      <w:r w:rsidR="008C3956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)</w:t>
      </w:r>
    </w:p>
    <w:p w14:paraId="687E020C" w14:textId="6CDC944A" w:rsidR="006A4946" w:rsidRPr="00D739AD" w:rsidRDefault="00636A83" w:rsidP="00D739AD">
      <w:pPr>
        <w:pStyle w:val="CENTARI-12"/>
        <w:ind w:left="1080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  <w:r w:rsidR="006A4946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(Para funcionar deve atualizar as seguintes </w:t>
      </w:r>
      <w:proofErr w:type="spellStart"/>
      <w:r w:rsidR="006A4946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Dlls</w:t>
      </w:r>
      <w:proofErr w:type="spellEnd"/>
      <w:r w:rsidR="006A4946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)</w:t>
      </w:r>
    </w:p>
    <w:p w14:paraId="2170719F" w14:textId="763958E2" w:rsidR="006A4946" w:rsidRPr="00D739AD" w:rsidRDefault="006A4946" w:rsidP="00D739AD">
      <w:pPr>
        <w:pStyle w:val="CENTARI-12"/>
        <w:ind w:left="1080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 wp14:anchorId="1113D2C9" wp14:editId="1B606DCF">
            <wp:extent cx="3600373" cy="2199736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140"/>
                    <a:stretch/>
                  </pic:blipFill>
                  <pic:spPr bwMode="auto">
                    <a:xfrm>
                      <a:off x="0" y="0"/>
                      <a:ext cx="3611953" cy="2206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FEDBF" w14:textId="123C5954" w:rsidR="00EC03E3" w:rsidRPr="00D739AD" w:rsidRDefault="00962C6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CNPJ/CPF”</w:t>
      </w:r>
      <w:r w:rsidR="007B22F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A607ADA" w14:textId="394B66B4" w:rsidR="007B22FA" w:rsidRPr="00D739AD" w:rsidRDefault="007B22FA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6A4946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Aparecer uma </w:t>
      </w:r>
      <w:proofErr w:type="spellStart"/>
      <w:r w:rsidR="006A4946" w:rsidRPr="00D739AD">
        <w:rPr>
          <w:rFonts w:asciiTheme="minorHAnsi" w:hAnsiTheme="minorHAnsi" w:cstheme="minorHAnsi"/>
          <w:b w:val="0"/>
          <w:bCs/>
          <w:sz w:val="24"/>
          <w:szCs w:val="24"/>
        </w:rPr>
        <w:t>Dialog</w:t>
      </w:r>
      <w:proofErr w:type="spellEnd"/>
      <w:r w:rsidR="006A4946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para a consulta do CNPJ/CPF de um cliente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1CAFEBB9" w14:textId="2BD30FDB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Testar com cliente existente e com inserindo um cliente que não estar no BD. </w:t>
      </w:r>
    </w:p>
    <w:p w14:paraId="5B141268" w14:textId="3F8A5832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Sub-test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Clicar no botão “F4 - Inserir”</w:t>
      </w:r>
    </w:p>
    <w:p w14:paraId="3966461D" w14:textId="3770C15F" w:rsidR="003A10B3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 salvar no BD as informações apresentadas na tela de (Consultar CNPJ/CPF</w:t>
      </w:r>
      <w:r w:rsidR="00F87439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“Nome e data de nascimento”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).</w:t>
      </w:r>
    </w:p>
    <w:p w14:paraId="1525C9EA" w14:textId="7314ED68" w:rsidR="007061B2" w:rsidRPr="00D739AD" w:rsidRDefault="003A10B3" w:rsidP="00D739AD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Caso já tenha um CPF/CNPJ com o mesmo já inserido no BD deve substituir os campos que estão diferentes.</w:t>
      </w:r>
    </w:p>
    <w:p w14:paraId="23F032A7" w14:textId="05DA5FC8" w:rsidR="004D6D65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EE0AB9" w14:textId="01AEF1A6" w:rsidR="00672F2E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19670CA" w14:textId="14886623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314D75A" w14:textId="77777777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D112087" w14:textId="77777777" w:rsidR="00D05975" w:rsidRPr="00D739AD" w:rsidRDefault="004B3BE6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Procurar Cliente</w:t>
      </w:r>
    </w:p>
    <w:p w14:paraId="5519A778" w14:textId="4FC31372" w:rsidR="002F0044" w:rsidRPr="00D739AD" w:rsidRDefault="002E40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82FF0" w:rsidRPr="00D739AD">
        <w:rPr>
          <w:rFonts w:asciiTheme="minorHAnsi" w:hAnsiTheme="minorHAnsi" w:cstheme="minorHAnsi"/>
          <w:b w:val="0"/>
          <w:sz w:val="24"/>
          <w:szCs w:val="24"/>
        </w:rPr>
        <w:t>Procurar Cliente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F0044" w:rsidRPr="00D739AD">
        <w:rPr>
          <w:rFonts w:asciiTheme="minorHAnsi" w:hAnsiTheme="minorHAnsi" w:cstheme="minorHAnsi"/>
          <w:b w:val="0"/>
          <w:sz w:val="24"/>
          <w:szCs w:val="24"/>
        </w:rPr>
        <w:t xml:space="preserve">Ao exibir tela de lista de clientes para a consulta utilizando ou não o filtro disponível selecione o cliente desejado e clique </w:t>
      </w:r>
      <w:proofErr w:type="gramStart"/>
      <w:r w:rsidR="002F0044" w:rsidRPr="00D739AD">
        <w:rPr>
          <w:rFonts w:asciiTheme="minorHAnsi" w:hAnsiTheme="minorHAnsi" w:cstheme="minorHAnsi"/>
          <w:b w:val="0"/>
          <w:sz w:val="24"/>
          <w:szCs w:val="24"/>
        </w:rPr>
        <w:t xml:space="preserve">em </w:t>
      </w:r>
      <w:r w:rsidR="00F668D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proofErr w:type="gramEnd"/>
    </w:p>
    <w:p w14:paraId="543A8AEC" w14:textId="77777777" w:rsidR="008779C6" w:rsidRPr="00D739AD" w:rsidRDefault="002E406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C53DC" w:rsidRPr="00D739AD">
        <w:rPr>
          <w:rFonts w:asciiTheme="minorHAnsi" w:hAnsiTheme="minorHAnsi" w:cstheme="minorHAnsi"/>
          <w:sz w:val="24"/>
          <w:szCs w:val="24"/>
        </w:rPr>
        <w:t>Esperado</w:t>
      </w:r>
      <w:r w:rsidR="002C53DC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668D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8779C6" w:rsidRPr="00D739AD">
        <w:rPr>
          <w:rFonts w:asciiTheme="minorHAnsi" w:hAnsiTheme="minorHAnsi" w:cstheme="minorHAnsi"/>
          <w:b w:val="0"/>
          <w:sz w:val="24"/>
          <w:szCs w:val="24"/>
        </w:rPr>
        <w:t>Retornar o cadastro do cliente de acordo com o cadastrado na tela de cadastro de clientes e exibir os dados nos respectivos campos.</w:t>
      </w:r>
    </w:p>
    <w:p w14:paraId="7F258722" w14:textId="523F491C" w:rsidR="00910670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4F061E3" w14:textId="3C7F078C" w:rsidR="0088392A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F4563A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71A7BC" w14:textId="09CDE83D" w:rsidR="00F20C19" w:rsidRPr="00D739AD" w:rsidRDefault="00F20C19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C1C4BDA" w14:textId="77777777" w:rsidR="0046216B" w:rsidRPr="00D739AD" w:rsidRDefault="0046216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4E83FB7" w14:textId="77777777" w:rsidR="002958A3" w:rsidRPr="00D739AD" w:rsidRDefault="00F86E8F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Alterar Cliente/Emitir NF-e</w:t>
      </w:r>
    </w:p>
    <w:p w14:paraId="0CE15229" w14:textId="7FF633D0" w:rsidR="008748E6" w:rsidRPr="00D739AD" w:rsidRDefault="008748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cliente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já existente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 Depois alterar o nome dele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11D64" w:rsidRPr="00D739AD">
        <w:rPr>
          <w:rFonts w:asciiTheme="minorHAnsi" w:hAnsiTheme="minorHAnsi" w:cstheme="minorHAnsi"/>
          <w:b w:val="0"/>
          <w:sz w:val="24"/>
          <w:szCs w:val="24"/>
        </w:rPr>
        <w:t>e clicar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 xml:space="preserve"> no botão ‘Salvar dados do Cli</w:t>
      </w:r>
      <w:r w:rsidR="006C2EEC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8A6728" w:rsidRPr="00D739AD">
        <w:rPr>
          <w:rFonts w:asciiTheme="minorHAnsi" w:hAnsiTheme="minorHAnsi" w:cstheme="minorHAnsi"/>
          <w:b w:val="0"/>
          <w:sz w:val="24"/>
          <w:szCs w:val="24"/>
        </w:rPr>
        <w:t>nte’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 logo após emitir uma NF-e, e verificar se o mesmo está saindo com a nova alteração.</w:t>
      </w:r>
    </w:p>
    <w:p w14:paraId="3B1999FB" w14:textId="77777777" w:rsidR="008748E6" w:rsidRPr="00D739AD" w:rsidRDefault="008748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Emitir uma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NF-e, com a alteração feita na aba Cliente, na tela Pedidos.</w:t>
      </w:r>
    </w:p>
    <w:p w14:paraId="334C1DFD" w14:textId="79F428AD" w:rsidR="00A01FDD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3AECE2" w14:textId="160FEE57" w:rsidR="006C2EEC" w:rsidRPr="00D739AD" w:rsidRDefault="00CB763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C38E32" w14:textId="3B532E3F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F6744B4" w14:textId="77777777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AE7D8B5" w14:textId="0D9ECDCB" w:rsidR="00373D09" w:rsidRPr="00D739AD" w:rsidRDefault="00BE537C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Cliente</w:t>
      </w:r>
      <w:r w:rsidR="004B5DEB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7188BF" w14:textId="77777777" w:rsidR="00882FF0" w:rsidRPr="00D739AD" w:rsidRDefault="00882F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Cliente”.</w:t>
      </w:r>
      <w:r w:rsidR="00BE537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D0335" w:rsidRPr="00D739AD">
        <w:rPr>
          <w:rFonts w:asciiTheme="minorHAnsi" w:hAnsiTheme="minorHAnsi" w:cstheme="minorHAnsi"/>
          <w:b w:val="0"/>
          <w:sz w:val="24"/>
          <w:szCs w:val="24"/>
        </w:rPr>
        <w:t>E preencha os campos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   </w:t>
      </w:r>
    </w:p>
    <w:p w14:paraId="0B324D66" w14:textId="77777777" w:rsidR="00B1150B" w:rsidRDefault="00882FF0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</w:t>
      </w:r>
      <w:r w:rsidR="00117E73" w:rsidRPr="00D739AD">
        <w:rPr>
          <w:rFonts w:asciiTheme="minorHAnsi" w:hAnsiTheme="minorHAnsi" w:cstheme="minorHAnsi"/>
          <w:sz w:val="24"/>
          <w:szCs w:val="24"/>
        </w:rPr>
        <w:t>Esperado</w:t>
      </w:r>
      <w:r w:rsidR="00117E73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04216A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>ermitir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abrir cadastro de cliente no modo de inserção de cliente para cadastrar o mesmo e utilizá-lo</w:t>
      </w:r>
      <w:r w:rsidR="00A341A3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venda.</w:t>
      </w:r>
    </w:p>
    <w:p w14:paraId="438C86EE" w14:textId="6D5916AB" w:rsidR="00910670" w:rsidRPr="00B1150B" w:rsidRDefault="00300D24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D1AC43" w14:textId="3C11FEEB" w:rsidR="006C2EEC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E10AEB">
        <w:rPr>
          <w:rFonts w:asciiTheme="minorHAnsi" w:hAnsiTheme="minorHAnsi" w:cstheme="minorHAnsi"/>
          <w:bCs/>
          <w:sz w:val="24"/>
          <w:szCs w:val="24"/>
        </w:rPr>
        <w:t>:</w:t>
      </w:r>
      <w:r w:rsidR="005D0978" w:rsidRPr="00E10AEB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57DC0C" w14:textId="012208AC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4C9C11B" w14:textId="77777777" w:rsidR="000F0E03" w:rsidRPr="00D739AD" w:rsidRDefault="000F0E0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629C56F" w14:textId="2CAF92AC" w:rsidR="00D8213D" w:rsidRPr="00D739AD" w:rsidRDefault="001C64A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="Arial" w:hAnsi="Arial" w:cs="Arial"/>
          <w:color w:val="auto"/>
          <w:sz w:val="24"/>
          <w:szCs w:val="24"/>
        </w:rPr>
        <w:t>►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Teste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76C06" w:rsidRPr="00D739AD">
        <w:rPr>
          <w:rFonts w:asciiTheme="minorHAnsi" w:hAnsiTheme="minorHAnsi" w:cstheme="minorHAnsi"/>
          <w:sz w:val="24"/>
          <w:szCs w:val="24"/>
        </w:rPr>
        <w:t>4</w:t>
      </w:r>
      <w:r w:rsidR="007070CD" w:rsidRPr="00D739AD">
        <w:rPr>
          <w:rFonts w:asciiTheme="minorHAnsi" w:hAnsiTheme="minorHAnsi" w:cstheme="minorHAnsi"/>
          <w:sz w:val="24"/>
          <w:szCs w:val="24"/>
        </w:rPr>
        <w:t>7</w:t>
      </w:r>
      <w:r w:rsidRPr="00D739AD">
        <w:rPr>
          <w:rFonts w:asciiTheme="minorHAnsi" w:hAnsiTheme="minorHAnsi" w:cstheme="minorHAnsi"/>
          <w:sz w:val="24"/>
          <w:szCs w:val="24"/>
        </w:rPr>
        <w:t>.1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="00232DB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B880238" w14:textId="77777777" w:rsidR="001C64AD" w:rsidRPr="00D739AD" w:rsidRDefault="001C64A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um Cliente, salvar os dados e depois inserir a Forma de Pagamento</w:t>
      </w:r>
    </w:p>
    <w:p w14:paraId="623BD08D" w14:textId="77777777" w:rsidR="00B1150B" w:rsidRDefault="001C64AD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Deverá aparecer no rodapé o nome do Cliente que acabou de ser inserido.</w:t>
      </w:r>
    </w:p>
    <w:p w14:paraId="5A80ACF9" w14:textId="1463D106" w:rsidR="0048066A" w:rsidRPr="00B1150B" w:rsidRDefault="00300D24" w:rsidP="00B1150B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8C80D1" w14:textId="165ECDDF" w:rsidR="001C64AD" w:rsidRPr="00D739AD" w:rsidRDefault="006C2EE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A1767A" w14:textId="69EDAE72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33EFE67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A368FD0" w14:textId="77777777" w:rsidR="00A20172" w:rsidRPr="00D739AD" w:rsidRDefault="00A20172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Salvar Dados do Cliente</w:t>
      </w:r>
    </w:p>
    <w:p w14:paraId="1A38201E" w14:textId="77777777" w:rsidR="00A20172" w:rsidRPr="00D739AD" w:rsidRDefault="0056493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inserir ou alterar o cliente, </w:t>
      </w:r>
      <w:r w:rsidR="00495EED" w:rsidRPr="00D739AD">
        <w:rPr>
          <w:rFonts w:asciiTheme="minorHAnsi" w:hAnsiTheme="minorHAnsi" w:cstheme="minorHAnsi"/>
          <w:b w:val="0"/>
          <w:sz w:val="24"/>
          <w:szCs w:val="24"/>
        </w:rPr>
        <w:t>clique na opção “Salvar Dados do Cliente”</w:t>
      </w:r>
      <w:r w:rsidR="00655F96" w:rsidRPr="00D739AD">
        <w:rPr>
          <w:rFonts w:asciiTheme="minorHAnsi" w:hAnsiTheme="minorHAnsi" w:cstheme="minorHAnsi"/>
          <w:b w:val="0"/>
          <w:sz w:val="24"/>
          <w:szCs w:val="24"/>
        </w:rPr>
        <w:t xml:space="preserve">, 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verifi</w:t>
      </w:r>
      <w:r w:rsidR="00655F96" w:rsidRPr="00D739AD">
        <w:rPr>
          <w:rFonts w:asciiTheme="minorHAnsi" w:hAnsiTheme="minorHAnsi" w:cstheme="minorHAnsi"/>
          <w:b w:val="0"/>
          <w:sz w:val="24"/>
          <w:szCs w:val="24"/>
        </w:rPr>
        <w:t>que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de clientes se o mesmo está atualizado.</w:t>
      </w:r>
    </w:p>
    <w:p w14:paraId="7634D49E" w14:textId="77777777" w:rsidR="00564935" w:rsidRPr="00D739AD" w:rsidRDefault="0056493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Verificar se a inserção ou alteração dos clientes está atualiz</w:t>
      </w:r>
      <w:r w:rsidR="000E4D9D" w:rsidRPr="00D739AD">
        <w:rPr>
          <w:rFonts w:asciiTheme="minorHAnsi" w:hAnsiTheme="minorHAnsi" w:cstheme="minorHAnsi"/>
          <w:b w:val="0"/>
          <w:sz w:val="24"/>
          <w:szCs w:val="24"/>
        </w:rPr>
        <w:t>ando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E163CD9" w14:textId="53DA4B0E" w:rsidR="00C35AC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7F02F7" w14:textId="1EF1A461" w:rsidR="0095473D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D097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4AF00D" w14:textId="6C448D4C" w:rsidR="00752CE8" w:rsidRPr="00D739AD" w:rsidRDefault="00752CE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ABAFFC9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1A1BD8F" w14:textId="77777777" w:rsidR="00D8213D" w:rsidRPr="00D739AD" w:rsidRDefault="006E08F0" w:rsidP="00AF52EA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</w:t>
      </w:r>
      <w:r w:rsidR="006A603C" w:rsidRPr="00D739AD">
        <w:rPr>
          <w:rFonts w:asciiTheme="minorHAnsi" w:hAnsiTheme="minorHAnsi" w:cstheme="minorHAnsi"/>
          <w:sz w:val="24"/>
          <w:szCs w:val="24"/>
        </w:rPr>
        <w:t>r</w:t>
      </w:r>
      <w:r w:rsidRPr="00D739AD">
        <w:rPr>
          <w:rFonts w:asciiTheme="minorHAnsi" w:hAnsiTheme="minorHAnsi" w:cstheme="minorHAnsi"/>
          <w:sz w:val="24"/>
          <w:szCs w:val="24"/>
        </w:rPr>
        <w:t xml:space="preserve"> saldo</w:t>
      </w:r>
    </w:p>
    <w:p w14:paraId="24F1EC25" w14:textId="77777777" w:rsidR="00882FF0" w:rsidRPr="00D739AD" w:rsidRDefault="002C53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Ir à aba cliente </w:t>
      </w:r>
      <w:r w:rsidR="00882FF0" w:rsidRPr="00D739AD">
        <w:rPr>
          <w:rFonts w:asciiTheme="minorHAnsi" w:hAnsiTheme="minorHAnsi" w:cstheme="minorHAnsi"/>
          <w:b w:val="0"/>
          <w:sz w:val="24"/>
          <w:szCs w:val="24"/>
        </w:rPr>
        <w:t>Clique em “Consulta saldo”.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    </w:t>
      </w:r>
    </w:p>
    <w:p w14:paraId="6FFD0F12" w14:textId="77777777" w:rsidR="00E61E6C" w:rsidRPr="00D739AD" w:rsidRDefault="00882FF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>xibe saldo do cliente cada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strado no cadastro de cliente na aba 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>financeiro</w:t>
      </w:r>
      <w:r w:rsidR="002C53DC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saldo ultrapasse a tela deve exibir uma barra de rolagem para melhor visualização.</w:t>
      </w:r>
      <w:r w:rsidR="00372C1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38303EB6" w14:textId="110CDCC1" w:rsidR="00C35AC1" w:rsidRPr="00D739AD" w:rsidRDefault="00300D24" w:rsidP="00B115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381841" w14:textId="2C1BF4A2" w:rsidR="00F246E2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799D4D" w14:textId="5184D002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12EAEF8" w14:textId="77777777" w:rsidR="004D3773" w:rsidRPr="00D739AD" w:rsidRDefault="004D377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507530D" w14:textId="77777777" w:rsidR="00117E73" w:rsidRPr="00D739AD" w:rsidRDefault="00D3797C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Pedidos</w:t>
      </w:r>
    </w:p>
    <w:p w14:paraId="7509E09A" w14:textId="77777777" w:rsidR="00117E73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</w:t>
      </w:r>
      <w:r w:rsidR="003E4966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</w:p>
    <w:p w14:paraId="16FA6DB5" w14:textId="77777777" w:rsidR="00B96003" w:rsidRPr="00D739AD" w:rsidRDefault="00B9600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escolhendo um cliente depois de emitir vá aba cliente e pressione consulta pedidos.</w:t>
      </w:r>
    </w:p>
    <w:p w14:paraId="204F72AD" w14:textId="77777777" w:rsidR="0088392A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>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onsultar pedidos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 xml:space="preserve"> referentes ao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cliente selecionado</w:t>
      </w:r>
      <w:r w:rsidR="00B96003" w:rsidRPr="00D739AD">
        <w:rPr>
          <w:rFonts w:asciiTheme="minorHAnsi" w:hAnsiTheme="minorHAnsi" w:cstheme="minorHAnsi"/>
          <w:b w:val="0"/>
          <w:sz w:val="24"/>
          <w:szCs w:val="24"/>
        </w:rPr>
        <w:t xml:space="preserve"> e exibir no Grid.</w:t>
      </w:r>
    </w:p>
    <w:p w14:paraId="6793FFE1" w14:textId="48FC68AF" w:rsidR="00C35AC1" w:rsidRPr="00D739AD" w:rsidRDefault="00117E7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CD862" w14:textId="0324CE0C" w:rsidR="00BD5575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7D528C" w14:textId="70C247D1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5C011F2" w14:textId="77777777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E76962C" w14:textId="74B1DE17" w:rsidR="00BD5575" w:rsidRPr="00D739AD" w:rsidRDefault="00BD5575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Exibir Cadastro Do Cliente</w:t>
      </w:r>
    </w:p>
    <w:p w14:paraId="66A202E7" w14:textId="1535B66E" w:rsidR="00BD5575" w:rsidRPr="00D739AD" w:rsidRDefault="00BD557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Cadastro Do Cliente”</w:t>
      </w:r>
    </w:p>
    <w:p w14:paraId="48A45C6C" w14:textId="5764CCFF" w:rsidR="00BD5575" w:rsidRPr="00D739AD" w:rsidRDefault="00BD5575" w:rsidP="00D739AD">
      <w:pPr>
        <w:pStyle w:val="CENTARI-12"/>
        <w:ind w:left="720" w:hanging="720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</w:p>
    <w:p w14:paraId="2C56643E" w14:textId="6C5803A3" w:rsidR="004D1262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193AC9" w14:textId="4DE17271" w:rsidR="005330EE" w:rsidRDefault="00066F9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9B0584" w14:textId="77777777" w:rsidR="00E61CF1" w:rsidRPr="00D739AD" w:rsidRDefault="00E61C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1A0E76" w14:textId="4CF951EE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3FEC00A" w14:textId="77777777" w:rsidR="00E40126" w:rsidRPr="00D739AD" w:rsidRDefault="00E4012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9C4A8CB" w14:textId="671215D8" w:rsidR="002366D9" w:rsidRPr="00D739AD" w:rsidRDefault="00307CCE" w:rsidP="00AF52EA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Trocar Status</w:t>
      </w:r>
    </w:p>
    <w:p w14:paraId="188C6231" w14:textId="77777777" w:rsidR="00117E73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“Status”.</w:t>
      </w:r>
    </w:p>
    <w:p w14:paraId="5C9FC199" w14:textId="77777777" w:rsidR="007569AD" w:rsidRPr="00D739AD" w:rsidRDefault="007569A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 cliente e em seguida altere o status</w:t>
      </w:r>
    </w:p>
    <w:p w14:paraId="77D2F594" w14:textId="77777777" w:rsidR="00351875" w:rsidRPr="00D739AD" w:rsidRDefault="00117E7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inserir</w:t>
      </w:r>
      <w:r w:rsidR="00351875" w:rsidRPr="00D739AD">
        <w:rPr>
          <w:rFonts w:asciiTheme="minorHAnsi" w:hAnsiTheme="minorHAnsi" w:cstheme="minorHAnsi"/>
          <w:b w:val="0"/>
          <w:sz w:val="24"/>
          <w:szCs w:val="24"/>
        </w:rPr>
        <w:t xml:space="preserve"> status do cliente configurado no menu parâmetros do sistema</w:t>
      </w:r>
    </w:p>
    <w:p w14:paraId="447FB4BF" w14:textId="088C2798" w:rsidR="006958D2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DDDE20" w14:textId="04CB3A85" w:rsidR="00066F97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058326" w14:textId="62F7F4A7" w:rsidR="00BF6503" w:rsidRDefault="00BF6503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D718C99" w14:textId="682BB2EE" w:rsidR="0023648C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36CA6AE" w14:textId="4753B25A" w:rsidR="0023648C" w:rsidRPr="00D739AD" w:rsidRDefault="0023648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Trocar loja</w:t>
      </w:r>
    </w:p>
    <w:p w14:paraId="5A435340" w14:textId="47762D26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>
        <w:rPr>
          <w:rFonts w:asciiTheme="minorHAnsi" w:hAnsiTheme="minorHAnsi" w:cstheme="minorHAnsi"/>
          <w:b w:val="0"/>
          <w:sz w:val="24"/>
          <w:szCs w:val="24"/>
        </w:rPr>
        <w:t>Loja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3DDA99F" w14:textId="0D63B5F6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a loja diferente e finalizar a venda. </w:t>
      </w:r>
    </w:p>
    <w:p w14:paraId="49C11DC4" w14:textId="48CBF095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>
        <w:rPr>
          <w:rFonts w:asciiTheme="minorHAnsi" w:hAnsiTheme="minorHAnsi" w:cstheme="minorHAnsi"/>
          <w:b w:val="0"/>
          <w:sz w:val="24"/>
          <w:szCs w:val="24"/>
        </w:rPr>
        <w:t>A venda deverá ser finalizada na loja correta e a NFC-e / NF-e deverá ser emitida corretamente. (Verificar se NFC-e e NF-e)</w:t>
      </w:r>
    </w:p>
    <w:p w14:paraId="109FBC5A" w14:textId="6C08262D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</w:p>
    <w:p w14:paraId="5B097B7F" w14:textId="0F40B70C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</w:p>
    <w:p w14:paraId="15D396D3" w14:textId="77777777" w:rsidR="0023648C" w:rsidRPr="00D739AD" w:rsidRDefault="0023648C" w:rsidP="0023648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F7C3D22" w14:textId="77777777" w:rsidR="0023648C" w:rsidRPr="00D739AD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75F25721" w14:textId="77777777" w:rsidR="00BF6503" w:rsidRPr="00D739AD" w:rsidRDefault="00BF650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6881F1C" w14:textId="77777777" w:rsidR="00351875" w:rsidRPr="00D739AD" w:rsidRDefault="002B61F3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DA2AE3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- </w:t>
      </w:r>
      <w:r w:rsidR="00B17B25" w:rsidRPr="00D739AD">
        <w:rPr>
          <w:rFonts w:asciiTheme="minorHAnsi" w:hAnsiTheme="minorHAnsi" w:cstheme="minorHAnsi"/>
          <w:color w:val="00B0F0"/>
          <w:sz w:val="24"/>
          <w:szCs w:val="24"/>
        </w:rPr>
        <w:t>Ordem de Serviço</w:t>
      </w:r>
    </w:p>
    <w:p w14:paraId="6F1E535B" w14:textId="77777777" w:rsidR="00B17B25" w:rsidRPr="00D739AD" w:rsidRDefault="00DA2AE3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Sub aba - </w:t>
      </w:r>
      <w:r w:rsidR="00B17B25" w:rsidRPr="00D739AD">
        <w:rPr>
          <w:rFonts w:asciiTheme="minorHAnsi" w:hAnsiTheme="minorHAnsi" w:cstheme="minorHAnsi"/>
          <w:color w:val="00B0F0"/>
          <w:sz w:val="24"/>
          <w:szCs w:val="24"/>
        </w:rPr>
        <w:t>Principal</w:t>
      </w:r>
    </w:p>
    <w:p w14:paraId="7326CAE3" w14:textId="77777777" w:rsidR="00B17B25" w:rsidRPr="00D739AD" w:rsidRDefault="00222C3F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Situação</w:t>
      </w:r>
    </w:p>
    <w:p w14:paraId="32424A7F" w14:textId="77777777" w:rsidR="00B17B25" w:rsidRPr="00D739AD" w:rsidRDefault="00B17B2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>Situação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430B07F" w14:textId="77777777" w:rsidR="004A3856" w:rsidRPr="00D739AD" w:rsidRDefault="005D22E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nserir qual situação do equipamento </w:t>
      </w:r>
    </w:p>
    <w:p w14:paraId="4AEFC11E" w14:textId="77777777" w:rsidR="005D22E1" w:rsidRPr="00D739AD" w:rsidRDefault="005D22E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AD07297" w14:textId="18E26EE4" w:rsidR="00762FC7" w:rsidRPr="00D739AD" w:rsidRDefault="003D275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EX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guardando</w:t>
      </w:r>
      <w:r w:rsidR="004A3856" w:rsidRPr="00D739AD">
        <w:rPr>
          <w:rFonts w:asciiTheme="minorHAnsi" w:hAnsiTheme="minorHAnsi" w:cstheme="minorHAnsi"/>
          <w:b w:val="0"/>
          <w:sz w:val="24"/>
          <w:szCs w:val="24"/>
        </w:rPr>
        <w:t xml:space="preserve"> aprovação</w:t>
      </w:r>
      <w:r w:rsidR="003818AB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entrega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esta observação deverá ser exibida na impressão.</w:t>
      </w:r>
    </w:p>
    <w:p w14:paraId="41C4E1B7" w14:textId="329C0E18" w:rsidR="00F041CD" w:rsidRPr="00D739AD" w:rsidRDefault="00F041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Clique no botão ao lado ‘Ordem de Serviço e </w:t>
      </w:r>
      <w:r w:rsidR="002F3436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alvar’</w:t>
      </w:r>
      <w:r w:rsidR="002F343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E14C24F" w14:textId="5F8AF8B8" w:rsidR="00801A8B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063055" w14:textId="22FB26BC" w:rsidR="0084446C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BD131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7AFA2E" w14:textId="0B8F701A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BE327DD" w14:textId="77777777" w:rsidR="00762FC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Garantia</w:t>
      </w:r>
    </w:p>
    <w:p w14:paraId="247D07C7" w14:textId="77777777" w:rsidR="00762FC7" w:rsidRPr="00D739AD" w:rsidRDefault="00762FC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“Garantia”.</w:t>
      </w:r>
    </w:p>
    <w:p w14:paraId="6BA02380" w14:textId="77777777" w:rsidR="003D2757" w:rsidRPr="00D739AD" w:rsidRDefault="009F62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</w:t>
      </w:r>
      <w:r w:rsidR="003D2757" w:rsidRPr="00D739AD">
        <w:rPr>
          <w:rFonts w:asciiTheme="minorHAnsi" w:hAnsiTheme="minorHAnsi" w:cstheme="minorHAnsi"/>
          <w:b w:val="0"/>
          <w:sz w:val="24"/>
          <w:szCs w:val="24"/>
        </w:rPr>
        <w:t xml:space="preserve"> este campo com o número de dia para garantia e clicar em salvar.</w:t>
      </w:r>
    </w:p>
    <w:p w14:paraId="797EC6E7" w14:textId="77777777" w:rsidR="00B53D47" w:rsidRPr="00D739AD" w:rsidRDefault="00762FC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 xml:space="preserve"> 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esta tela e possível definir qual será a garantia do equipamento podendo ser personalizado os períodos no </w:t>
      </w:r>
      <w:r w:rsidR="00960C15" w:rsidRPr="00D739AD">
        <w:rPr>
          <w:rFonts w:asciiTheme="minorHAnsi" w:hAnsiTheme="minorHAnsi" w:cstheme="minorHAnsi"/>
          <w:b w:val="0"/>
          <w:sz w:val="24"/>
          <w:szCs w:val="24"/>
        </w:rPr>
        <w:t>menu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60C15" w:rsidRPr="00D739AD">
        <w:rPr>
          <w:rFonts w:asciiTheme="minorHAnsi" w:hAnsiTheme="minorHAnsi" w:cstheme="minorHAnsi"/>
          <w:b w:val="0"/>
          <w:sz w:val="24"/>
          <w:szCs w:val="24"/>
        </w:rPr>
        <w:t>do sistema</w:t>
      </w:r>
      <w:r w:rsidR="00B53D4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3120878" w14:textId="46A1537F" w:rsidR="00801A8B" w:rsidRPr="00D739AD" w:rsidRDefault="00300D24" w:rsidP="009D2D1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B201D7" w14:textId="2F79D556" w:rsidR="00066F97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AD91C2" w14:textId="53008EC6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44CCA37" w14:textId="77777777" w:rsidR="00B53D4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Descrição</w:t>
      </w:r>
    </w:p>
    <w:p w14:paraId="50F674A6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Descrição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9E5E7E3" w14:textId="77777777" w:rsidR="003D2757" w:rsidRPr="00D739AD" w:rsidRDefault="003D275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 este campo com 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a descrição do produto.</w:t>
      </w:r>
    </w:p>
    <w:p w14:paraId="23FDB24E" w14:textId="77777777" w:rsidR="00E61E6C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9F62CC" w:rsidRPr="00D739AD">
        <w:rPr>
          <w:rFonts w:asciiTheme="minorHAnsi" w:hAnsiTheme="minorHAnsi" w:cstheme="minorHAnsi"/>
          <w:sz w:val="24"/>
          <w:szCs w:val="24"/>
        </w:rPr>
        <w:t>Esperado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: Exibir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Descrição do equipamento ou produto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melhor distinção do mesmo e no ato da impressão </w:t>
      </w:r>
      <w:r w:rsidR="004166FF" w:rsidRPr="00D739AD">
        <w:rPr>
          <w:rFonts w:asciiTheme="minorHAnsi" w:hAnsiTheme="minorHAnsi" w:cstheme="minorHAnsi"/>
          <w:b w:val="0"/>
          <w:sz w:val="24"/>
          <w:szCs w:val="24"/>
        </w:rPr>
        <w:t>exibir</w:t>
      </w:r>
      <w:r w:rsidR="009F62CC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C48191E" w14:textId="66198310" w:rsidR="00801A8B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E0EB6" w14:textId="71D97E8B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EE61FB" w14:textId="48331F5C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E7734AE" w14:textId="77777777" w:rsidR="00B53D4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Marca</w:t>
      </w:r>
    </w:p>
    <w:p w14:paraId="6E2CEBDF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“Marca”.</w:t>
      </w:r>
    </w:p>
    <w:p w14:paraId="4C61C32C" w14:textId="77777777" w:rsidR="00C726A9" w:rsidRPr="00D739AD" w:rsidRDefault="00C726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a marca do produto.</w:t>
      </w:r>
    </w:p>
    <w:p w14:paraId="5D893DE2" w14:textId="77777777" w:rsidR="00C726A9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726A9" w:rsidRPr="00D739AD">
        <w:rPr>
          <w:rFonts w:asciiTheme="minorHAnsi" w:hAnsiTheme="minorHAnsi" w:cstheme="minorHAnsi"/>
          <w:b w:val="0"/>
          <w:sz w:val="24"/>
          <w:szCs w:val="24"/>
        </w:rPr>
        <w:t>Exibir a marca do equipamento ou produto para melhor distinção do mesmo e no ato da impressão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</w:t>
      </w:r>
      <w:r w:rsidR="00C726A9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exibir.</w:t>
      </w:r>
    </w:p>
    <w:p w14:paraId="3D9038BA" w14:textId="6F4149FC" w:rsidR="00024360" w:rsidRPr="00D739AD" w:rsidRDefault="00300D24" w:rsidP="00E61CF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17EB34" w14:textId="080772D8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4BC283A" w14:textId="78261C8F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1A71D82" w14:textId="77777777" w:rsidR="00B53D47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Modelo</w:t>
      </w:r>
    </w:p>
    <w:p w14:paraId="7323C231" w14:textId="77777777" w:rsidR="00B53D47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“Modelo”.</w:t>
      </w:r>
    </w:p>
    <w:p w14:paraId="3DDDB3F5" w14:textId="77777777" w:rsidR="00C726A9" w:rsidRPr="00D739AD" w:rsidRDefault="00C726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modelo do produto.</w:t>
      </w:r>
    </w:p>
    <w:p w14:paraId="7D4D960B" w14:textId="77777777" w:rsidR="000476E6" w:rsidRPr="00D739AD" w:rsidRDefault="00B53D4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Exibir o modelo do equipamento ou produto para melhor distinção do mesmo e no ato da impressão deve exibir.</w:t>
      </w:r>
    </w:p>
    <w:p w14:paraId="46CDAF52" w14:textId="0826CCEC" w:rsidR="00024360" w:rsidRPr="00D739AD" w:rsidRDefault="00300D24" w:rsidP="009D2D1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D131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24820E3F" w14:textId="5F090C6E" w:rsidR="00B43F64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9F8A12" w14:textId="611E1B1E" w:rsidR="005C6052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C69503E" w14:textId="4C78BD61" w:rsidR="000476E6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de série</w:t>
      </w:r>
      <w:r w:rsidR="00EE03C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C6052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5F382DB1" w14:textId="77777777" w:rsidR="000476E6" w:rsidRPr="00D739AD" w:rsidRDefault="000476E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CB538F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D642A9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93DD0F8" w14:textId="77777777" w:rsidR="00F46298" w:rsidRPr="00D739AD" w:rsidRDefault="00F462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 este campo com </w:t>
      </w:r>
      <w:r w:rsidR="00CB538F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 do produto.</w:t>
      </w:r>
    </w:p>
    <w:p w14:paraId="7A4E075E" w14:textId="55C4E6B8" w:rsidR="00B43F64" w:rsidRPr="00D739AD" w:rsidRDefault="000476E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F46298" w:rsidRPr="00D739AD">
        <w:rPr>
          <w:rFonts w:asciiTheme="minorHAnsi" w:hAnsiTheme="minorHAnsi" w:cstheme="minorHAnsi"/>
          <w:b w:val="0"/>
          <w:sz w:val="24"/>
          <w:szCs w:val="24"/>
        </w:rPr>
        <w:t>Exibir a marca do equipamento ou produto para melhor distinção do mesmo e no ato da impressão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</w:t>
      </w:r>
      <w:r w:rsidR="00F46298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</w:t>
      </w:r>
      <w:r w:rsidR="00CF6D72" w:rsidRPr="00D739AD">
        <w:rPr>
          <w:rFonts w:asciiTheme="minorHAnsi" w:hAnsiTheme="minorHAnsi" w:cstheme="minorHAnsi"/>
          <w:sz w:val="24"/>
          <w:szCs w:val="24"/>
        </w:rPr>
        <w:t>.</w:t>
      </w:r>
    </w:p>
    <w:p w14:paraId="1E7D99C9" w14:textId="7B47D30E" w:rsidR="002D07E2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Patrimônio</w:t>
      </w:r>
      <w:r w:rsidR="00EE03C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C6052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  <w:r w:rsidR="00EE03C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53817894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“Patrimônio”.</w:t>
      </w:r>
    </w:p>
    <w:p w14:paraId="28FBA753" w14:textId="77777777" w:rsidR="00BE0766" w:rsidRPr="00D739AD" w:rsidRDefault="00BE076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Patrimônio do produto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233E750" w14:textId="4E809CC5" w:rsidR="00BD7FF0" w:rsidRPr="00D739AD" w:rsidRDefault="00D642A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o </w:t>
      </w:r>
      <w:r w:rsidR="00E5012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 xml:space="preserve"> de série do equipamento ou produto para melhor distinção do mesmo e no ato da impressão deve exibir.</w:t>
      </w:r>
      <w:r w:rsidR="00CF6D7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70B1AC4" w14:textId="77777777" w:rsidR="005C6052" w:rsidRPr="00D739AD" w:rsidRDefault="005C605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C3DB683" w14:textId="77777777" w:rsidR="00D642A9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Defeito</w:t>
      </w:r>
    </w:p>
    <w:p w14:paraId="468FA03F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“Defeito”.</w:t>
      </w:r>
    </w:p>
    <w:p w14:paraId="0F0376DE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Defeito do produto.</w:t>
      </w:r>
    </w:p>
    <w:p w14:paraId="12F3DE4B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Exibir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 o defeito </w:t>
      </w:r>
      <w:r w:rsidR="00CF6D72" w:rsidRPr="00D739AD">
        <w:rPr>
          <w:rFonts w:asciiTheme="minorHAnsi" w:hAnsiTheme="minorHAnsi" w:cstheme="minorHAnsi"/>
          <w:b w:val="0"/>
          <w:sz w:val="24"/>
          <w:szCs w:val="24"/>
        </w:rPr>
        <w:t>do equipamento ou produto para melhor distinção do mesmo e no ato da impressão exibir.</w:t>
      </w:r>
    </w:p>
    <w:p w14:paraId="144DA33D" w14:textId="14333FED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A3AD34" w14:textId="5742830E" w:rsidR="00BD7FF0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9C4BFC" w14:textId="3F7585C5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2386216" w14:textId="77777777" w:rsidR="00D642A9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Solução</w:t>
      </w:r>
    </w:p>
    <w:p w14:paraId="18179054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“Solução”.</w:t>
      </w:r>
    </w:p>
    <w:p w14:paraId="5B08B20B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Solução do produto.</w:t>
      </w:r>
    </w:p>
    <w:p w14:paraId="77A32D6E" w14:textId="77777777" w:rsidR="00D642A9" w:rsidRPr="00D739AD" w:rsidRDefault="00D642A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nesta tela e possível inserir a Solução do equipamento ou produto</w:t>
      </w:r>
      <w:r w:rsidR="002B61F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48FA57" w14:textId="045D050C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12C235" w14:textId="6AAEB74B" w:rsidR="00BD7FF0" w:rsidRPr="00D739AD" w:rsidRDefault="00066F9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7C6F36B" w14:textId="7CB4E7FB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CB13ECC" w14:textId="77777777" w:rsidR="00F97698" w:rsidRPr="00D739AD" w:rsidRDefault="00A40B5D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entrada</w:t>
      </w:r>
    </w:p>
    <w:p w14:paraId="46C30641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entrada”.</w:t>
      </w:r>
    </w:p>
    <w:p w14:paraId="42D3C5E7" w14:textId="77777777" w:rsidR="00E676F6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entrada do produto ou equipamento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1F25F79" w14:textId="50B999B2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8A70CA" w14:textId="67471BED" w:rsidR="00BD131C" w:rsidRDefault="00CF1EF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5C0409" w14:textId="57B03267" w:rsidR="00BD7FF0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213B44C" w14:textId="77777777" w:rsidR="00F97698" w:rsidRPr="00D739AD" w:rsidRDefault="000D7AD4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pronto</w:t>
      </w:r>
    </w:p>
    <w:p w14:paraId="58F89815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pronto”.</w:t>
      </w:r>
    </w:p>
    <w:p w14:paraId="53EF3A9D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data pronto do produto.</w:t>
      </w:r>
    </w:p>
    <w:p w14:paraId="1BA882D6" w14:textId="77777777" w:rsidR="000476E6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>: 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Pronto do produto ou equipamento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</w:t>
      </w:r>
      <w:r w:rsidR="005B5554" w:rsidRPr="00D739AD">
        <w:rPr>
          <w:rFonts w:asciiTheme="minorHAnsi" w:hAnsiTheme="minorHAnsi" w:cstheme="minorHAnsi"/>
          <w:b w:val="0"/>
          <w:sz w:val="24"/>
          <w:szCs w:val="24"/>
        </w:rPr>
        <w:t xml:space="preserve"> na consulta e na impressão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08D0BEB" w14:textId="68759544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B01181" w14:textId="5EEFE6E7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EF550FD" w14:textId="4223CA57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F9C3976" w14:textId="77777777" w:rsidR="00F97698" w:rsidRPr="00D739AD" w:rsidRDefault="000D7AD4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entrega</w:t>
      </w:r>
    </w:p>
    <w:p w14:paraId="6755352A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 Entrega”.</w:t>
      </w:r>
    </w:p>
    <w:p w14:paraId="4AE5692B" w14:textId="77777777" w:rsidR="001C4D96" w:rsidRPr="00D739AD" w:rsidRDefault="001C4D9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Preencher este campo com data da entrega do produto.</w:t>
      </w:r>
    </w:p>
    <w:p w14:paraId="5E007973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C4D96" w:rsidRPr="00D739AD">
        <w:rPr>
          <w:rFonts w:asciiTheme="minorHAnsi" w:hAnsiTheme="minorHAnsi" w:cstheme="minorHAnsi"/>
          <w:sz w:val="24"/>
          <w:szCs w:val="24"/>
        </w:rPr>
        <w:t>Esperado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: 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solicitado que o usuário neste campo selecione a data de entrega do produto ou equipamento</w:t>
      </w:r>
      <w:r w:rsidR="005B5554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4815884" w14:textId="4D2113C4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402105" w14:textId="645E7D3A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0D9C90" w14:textId="5F0EAE5F" w:rsidR="00630D4A" w:rsidRPr="00D739AD" w:rsidRDefault="00630D4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63B0D30" w14:textId="77777777" w:rsidR="00BD131C" w:rsidRPr="00D739AD" w:rsidRDefault="00BD131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Serviço e Salvar</w:t>
      </w:r>
    </w:p>
    <w:p w14:paraId="7275B06B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“Ordem de Serviço e Salvar”.</w:t>
      </w:r>
    </w:p>
    <w:p w14:paraId="27FDEBBD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clicar neste botão o sistema irar imprimir a ordem de serviço com todos os dados relatados e irá salvar no sistema caso queira reimprimir.</w:t>
      </w:r>
    </w:p>
    <w:p w14:paraId="534976AB" w14:textId="7B75FB18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5A6320" w14:textId="334E7636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9996C5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139DCBB" w14:textId="77777777" w:rsidR="00BD131C" w:rsidRPr="00D739AD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C45F64E" w14:textId="1CDFD3B0" w:rsidR="00F97698" w:rsidRPr="00BD131C" w:rsidRDefault="00863A09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BD131C">
        <w:rPr>
          <w:rFonts w:asciiTheme="minorHAnsi" w:hAnsiTheme="minorHAnsi" w:cstheme="minorHAnsi"/>
          <w:sz w:val="24"/>
          <w:szCs w:val="24"/>
        </w:rPr>
        <w:t>Certf</w:t>
      </w:r>
      <w:proofErr w:type="spellEnd"/>
      <w:r w:rsidRPr="00BD131C">
        <w:rPr>
          <w:rFonts w:asciiTheme="minorHAnsi" w:hAnsiTheme="minorHAnsi" w:cstheme="minorHAnsi"/>
          <w:sz w:val="24"/>
          <w:szCs w:val="24"/>
        </w:rPr>
        <w:t>. De Garantia e Salvar</w:t>
      </w:r>
    </w:p>
    <w:p w14:paraId="0306EB5D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Certf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>. De Garantia e Salvar”.</w:t>
      </w:r>
    </w:p>
    <w:p w14:paraId="3B80027C" w14:textId="77777777" w:rsidR="00E61E6C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56CBD" w:rsidRPr="00D739AD">
        <w:rPr>
          <w:rFonts w:asciiTheme="minorHAnsi" w:hAnsiTheme="minorHAnsi" w:cstheme="minorHAnsi"/>
          <w:sz w:val="24"/>
          <w:szCs w:val="24"/>
        </w:rPr>
        <w:t>Esperado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: Ao clicar neste botão o sistema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Certificado de garantia do produto ou equipamento com todos os dados relatados e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o mesmo.</w:t>
      </w:r>
    </w:p>
    <w:p w14:paraId="01E85812" w14:textId="4DB7077C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EC35A0" w14:textId="7F4E79CE" w:rsidR="00BD7FF0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0FC352" w14:textId="6F94163F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2E14B3B" w14:textId="77777777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8D21F27" w14:textId="77777777" w:rsidR="00F97698" w:rsidRPr="00D739AD" w:rsidRDefault="00A92E4E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Recibo de Devolução</w:t>
      </w:r>
    </w:p>
    <w:p w14:paraId="100207D1" w14:textId="77777777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“Recibo de Devolução”.</w:t>
      </w:r>
    </w:p>
    <w:p w14:paraId="4EC83800" w14:textId="55BCE846" w:rsidR="00F97698" w:rsidRPr="00D739AD" w:rsidRDefault="00F9769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Ao clicar neste botão o sistema </w:t>
      </w:r>
      <w:r w:rsidR="00D668D9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Recibo de Devolução do produto ou equipamento com todos os dados</w:t>
      </w:r>
      <w:r w:rsidR="001C4D96" w:rsidRPr="00D739AD">
        <w:rPr>
          <w:rFonts w:asciiTheme="minorHAnsi" w:hAnsiTheme="minorHAnsi" w:cstheme="minorHAnsi"/>
          <w:b w:val="0"/>
          <w:sz w:val="24"/>
          <w:szCs w:val="24"/>
        </w:rPr>
        <w:t xml:space="preserve"> acima</w:t>
      </w:r>
      <w:r w:rsidR="00256CBD" w:rsidRPr="00D739AD">
        <w:rPr>
          <w:rFonts w:asciiTheme="minorHAnsi" w:hAnsiTheme="minorHAnsi" w:cstheme="minorHAnsi"/>
          <w:b w:val="0"/>
          <w:sz w:val="24"/>
          <w:szCs w:val="24"/>
        </w:rPr>
        <w:t xml:space="preserve"> relatados</w:t>
      </w:r>
    </w:p>
    <w:p w14:paraId="318EFCEA" w14:textId="25B47BD2" w:rsidR="00024360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744CF3" w14:textId="29E72E2D" w:rsidR="006748D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C7C1B9A" w14:textId="56ED8B28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BEDCA71" w14:textId="77777777" w:rsidR="00236404" w:rsidRPr="00D739AD" w:rsidRDefault="0023640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4B8D986" w14:textId="0E98DF8E" w:rsidR="00256CBD" w:rsidRPr="00D739AD" w:rsidRDefault="003D3B38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Sub a</w:t>
      </w:r>
      <w:r w:rsidR="003927B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ba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- </w:t>
      </w:r>
      <w:r w:rsidR="00256CBD" w:rsidRPr="00D739AD">
        <w:rPr>
          <w:rFonts w:asciiTheme="minorHAnsi" w:hAnsiTheme="minorHAnsi" w:cstheme="minorHAnsi"/>
          <w:color w:val="00B0F0"/>
          <w:sz w:val="24"/>
          <w:szCs w:val="24"/>
        </w:rPr>
        <w:t>Dados Adicionais</w:t>
      </w:r>
      <w:r w:rsidR="00131A4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</w:p>
    <w:p w14:paraId="1B9CEF7E" w14:textId="203BD8E2" w:rsidR="00932B48" w:rsidRPr="00D739AD" w:rsidRDefault="00932B4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color w:val="auto"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color w:val="auto"/>
          <w:sz w:val="24"/>
          <w:szCs w:val="24"/>
        </w:rPr>
        <w:t>: estes dados deverão ser inseridos e logo após deverão ser salvos</w:t>
      </w:r>
      <w:r w:rsidR="00300F49" w:rsidRPr="00D739AD">
        <w:rPr>
          <w:rFonts w:asciiTheme="minorHAnsi" w:hAnsiTheme="minorHAnsi" w:cstheme="minorHAnsi"/>
          <w:sz w:val="24"/>
          <w:szCs w:val="24"/>
        </w:rPr>
        <w:t xml:space="preserve">. Após salvar o </w:t>
      </w:r>
      <w:r w:rsidR="00CA5E38" w:rsidRPr="00D739AD">
        <w:rPr>
          <w:rFonts w:asciiTheme="minorHAnsi" w:hAnsiTheme="minorHAnsi" w:cstheme="minorHAnsi"/>
          <w:sz w:val="24"/>
          <w:szCs w:val="24"/>
        </w:rPr>
        <w:t>pedido consulte</w:t>
      </w:r>
      <w:r w:rsidR="00300F49" w:rsidRPr="00D739AD">
        <w:rPr>
          <w:rFonts w:asciiTheme="minorHAnsi" w:hAnsiTheme="minorHAnsi" w:cstheme="minorHAnsi"/>
          <w:sz w:val="24"/>
          <w:szCs w:val="24"/>
        </w:rPr>
        <w:t xml:space="preserve"> o pedido novamente para verificar se os dados </w:t>
      </w:r>
      <w:r w:rsidR="00CA5E38" w:rsidRPr="00D739AD">
        <w:rPr>
          <w:rFonts w:asciiTheme="minorHAnsi" w:hAnsiTheme="minorHAnsi" w:cstheme="minorHAnsi"/>
          <w:sz w:val="24"/>
          <w:szCs w:val="24"/>
        </w:rPr>
        <w:t>permanecem.</w:t>
      </w:r>
    </w:p>
    <w:p w14:paraId="32FC2C32" w14:textId="77777777" w:rsidR="00236404" w:rsidRPr="00D739AD" w:rsidRDefault="00236404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0CA0440E" w14:textId="77777777" w:rsidR="00F172C9" w:rsidRPr="00D739AD" w:rsidRDefault="00AE0D8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 Aprovação</w:t>
      </w:r>
    </w:p>
    <w:p w14:paraId="7B5F7A57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371E0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Data Aprovação</w:t>
      </w:r>
      <w:r w:rsidR="001371E0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escolha uma data.</w:t>
      </w:r>
    </w:p>
    <w:p w14:paraId="18E550B9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3927B5" w:rsidRPr="00D739AD">
        <w:rPr>
          <w:rFonts w:asciiTheme="minorHAnsi" w:hAnsiTheme="minorHAnsi" w:cstheme="minorHAnsi"/>
          <w:sz w:val="24"/>
          <w:szCs w:val="24"/>
        </w:rPr>
        <w:t>Esperado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: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Aprovação do produto ou equipamento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822DAA3" w14:textId="3D0F2222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567916" w14:textId="1714A345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5C5864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5C586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10846D" w14:textId="3B08A8DF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34B0BCD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0701D75" w14:textId="77777777" w:rsidR="00F172C9" w:rsidRPr="00D739AD" w:rsidRDefault="006C6B5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Previsão Conclusão</w:t>
      </w:r>
    </w:p>
    <w:p w14:paraId="6826CA86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C6B5C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>Previsão Conclusão</w:t>
      </w:r>
      <w:r w:rsidR="006C6B5C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8E421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>escolha uma data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334594A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 É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solicitado que o usuário neste campo selecione a data de Previsão de Conclusão do produto ou equipamento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5041A13" w14:textId="5567D019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522C51" w14:textId="4E0CC70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B0AF49" w14:textId="0A2F960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A7F8F7F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D7B27B9" w14:textId="77777777" w:rsidR="00F172C9" w:rsidRPr="00D739AD" w:rsidRDefault="00187B9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Diagnostico</w:t>
      </w:r>
    </w:p>
    <w:p w14:paraId="38AFA745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C94490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Diagnostico</w:t>
      </w:r>
      <w:r w:rsidR="00C94490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campo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B0CB59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usuário poderá 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neste campo inserir o </w:t>
      </w:r>
      <w:r w:rsidR="005E6962" w:rsidRPr="00D739AD">
        <w:rPr>
          <w:rFonts w:asciiTheme="minorHAnsi" w:hAnsiTheme="minorHAnsi" w:cstheme="minorHAnsi"/>
          <w:b w:val="0"/>
          <w:sz w:val="24"/>
          <w:szCs w:val="24"/>
        </w:rPr>
        <w:t>Diagnóstico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 ordem de serviço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EC07A7B" w14:textId="3F6A940B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75E189" w14:textId="7DF7E67F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9211E7F" w14:textId="4A3E92AE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4144829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75A1433" w14:textId="77777777" w:rsidR="00F172C9" w:rsidRPr="00D739AD" w:rsidRDefault="00187B9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Solicitante</w:t>
      </w:r>
    </w:p>
    <w:p w14:paraId="25C58A52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Solicitante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insira o nome do solicitante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658428F" w14:textId="77777777" w:rsidR="00256CBD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usuário poderá neste campo inserir o Solicitante da ordem de serviço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deve ser exibido na consulta e na impressão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703CDAB" w14:textId="3A2DFE15" w:rsidR="00932B48" w:rsidRPr="00310B28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FE2877" w14:textId="7290939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3F66F8" w14:textId="50F56868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A774283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B631FC5" w14:textId="77777777" w:rsidR="00F172C9" w:rsidRPr="00D739AD" w:rsidRDefault="00187B95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Responsável Aprovação</w:t>
      </w:r>
    </w:p>
    <w:p w14:paraId="74C6876E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>“Responsável Aprovação</w:t>
      </w:r>
      <w:r w:rsidR="00187B95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0D0F71"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campo com o nome do responsável”.</w:t>
      </w:r>
    </w:p>
    <w:p w14:paraId="7F467002" w14:textId="77777777" w:rsidR="00F97698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>usuário poderá neste campo inserir o Responsável pela aprovação da ordem de serviço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6BA88A9" w14:textId="2D89A57D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43F00A" w14:textId="1F4C458A" w:rsidR="001A2CC7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49FF9E" w14:textId="0049B550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D562158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55C9E73" w14:textId="56F480F3" w:rsidR="00F172C9" w:rsidRPr="00D739AD" w:rsidRDefault="00D543E3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Controle Externo</w:t>
      </w:r>
    </w:p>
    <w:p w14:paraId="2D37946B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“Controle Externo”.</w:t>
      </w:r>
    </w:p>
    <w:p w14:paraId="4845A343" w14:textId="450FFE3F" w:rsidR="00F172C9" w:rsidRPr="00D739AD" w:rsidRDefault="00F172C9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usuário poderá neste campo inserir o Controle Externo pela aprovação da ordem de serviço</w:t>
      </w:r>
      <w:r w:rsidR="003927B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952BBD" w14:textId="483873F0" w:rsidR="00BA1414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C78A27" w14:textId="6911B5D3" w:rsidR="00BD131C" w:rsidRPr="00BD131C" w:rsidRDefault="00BD131C" w:rsidP="00BD131C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F0022D" w14:textId="4C3832A0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80402E5" w14:textId="77777777" w:rsidR="00E3541B" w:rsidRPr="00D739AD" w:rsidRDefault="00E3541B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BBC8CE" w14:textId="77777777" w:rsidR="00F172C9" w:rsidRPr="00D739AD" w:rsidRDefault="003763E2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Horário Inicial</w:t>
      </w:r>
    </w:p>
    <w:p w14:paraId="021343D5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3763E2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Horário Inicial</w:t>
      </w:r>
      <w:r w:rsidR="003763E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a hora de </w:t>
      </w:r>
      <w:r w:rsidR="00442C2B" w:rsidRPr="00D739AD">
        <w:rPr>
          <w:rFonts w:asciiTheme="minorHAnsi" w:hAnsiTheme="minorHAnsi" w:cstheme="minorHAnsi"/>
          <w:b w:val="0"/>
          <w:sz w:val="24"/>
          <w:szCs w:val="24"/>
        </w:rPr>
        <w:t>início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reparo do equipamento</w:t>
      </w:r>
      <w:r w:rsidR="00F172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1DF050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Neste campo e possível inserir hora e data inicial da ordem de serviço</w:t>
      </w:r>
    </w:p>
    <w:p w14:paraId="17B59706" w14:textId="34739C59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D131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6F98EDCD" w14:textId="3FF6A034" w:rsidR="00BA1414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A5BB380" w14:textId="6A7615C3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43D2FB3" w14:textId="7777777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8E7BFEA" w14:textId="77777777" w:rsidR="00F172C9" w:rsidRPr="00D739AD" w:rsidRDefault="00B40D56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Horário Finalizado</w:t>
      </w:r>
    </w:p>
    <w:p w14:paraId="4DBA6A52" w14:textId="77777777" w:rsidR="00F172C9" w:rsidRPr="00D739AD" w:rsidRDefault="000D0F7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B40D56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Horário Finalizado</w:t>
      </w:r>
      <w:r w:rsidR="00B40D56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a hora de </w:t>
      </w:r>
      <w:r w:rsidR="00442C2B" w:rsidRPr="00D739AD">
        <w:rPr>
          <w:rFonts w:asciiTheme="minorHAnsi" w:hAnsiTheme="minorHAnsi" w:cstheme="minorHAnsi"/>
          <w:b w:val="0"/>
          <w:sz w:val="24"/>
          <w:szCs w:val="24"/>
        </w:rPr>
        <w:t>início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reparo do equipamento.</w:t>
      </w:r>
    </w:p>
    <w:p w14:paraId="038D9E5D" w14:textId="77777777" w:rsidR="00F172C9" w:rsidRPr="00D739AD" w:rsidRDefault="00F172C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B014C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Neste campo e possível inserir hora e data Final da ordem de serviço</w:t>
      </w:r>
    </w:p>
    <w:p w14:paraId="288F8AAF" w14:textId="30A9D5C0" w:rsidR="00932B48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310B28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0F6536" w14:textId="2883FD64" w:rsidR="00CF1EF1" w:rsidRPr="00D739AD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A7B97B" w14:textId="7774DC38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2C455E4" w14:textId="77777777" w:rsidR="008B014C" w:rsidRPr="00D739AD" w:rsidRDefault="0073197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Sub </w:t>
      </w:r>
      <w:r w:rsidR="003D7361" w:rsidRPr="00D739AD">
        <w:rPr>
          <w:rFonts w:asciiTheme="minorHAnsi" w:hAnsiTheme="minorHAnsi" w:cstheme="minorHAnsi"/>
          <w:color w:val="00B0F0"/>
          <w:sz w:val="24"/>
          <w:szCs w:val="24"/>
        </w:rPr>
        <w:t>a</w:t>
      </w:r>
      <w:r w:rsidR="003927B5" w:rsidRPr="00D739AD">
        <w:rPr>
          <w:rFonts w:asciiTheme="minorHAnsi" w:hAnsiTheme="minorHAnsi" w:cstheme="minorHAnsi"/>
          <w:color w:val="00B0F0"/>
          <w:sz w:val="24"/>
          <w:szCs w:val="24"/>
        </w:rPr>
        <w:t>ba</w:t>
      </w:r>
      <w:r w:rsidR="00190491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- </w:t>
      </w:r>
      <w:r w:rsidR="008B014C" w:rsidRPr="00D739AD">
        <w:rPr>
          <w:rFonts w:asciiTheme="minorHAnsi" w:hAnsiTheme="minorHAnsi" w:cstheme="minorHAnsi"/>
          <w:color w:val="00B0F0"/>
          <w:sz w:val="24"/>
          <w:szCs w:val="24"/>
        </w:rPr>
        <w:t>Outros</w:t>
      </w:r>
    </w:p>
    <w:p w14:paraId="611FDC13" w14:textId="77777777" w:rsidR="008B014C" w:rsidRPr="00D739AD" w:rsidRDefault="008B014C" w:rsidP="0023648C">
      <w:pPr>
        <w:pStyle w:val="CENTARI-12"/>
        <w:numPr>
          <w:ilvl w:val="0"/>
          <w:numId w:val="3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E4AB359" w14:textId="77777777" w:rsidR="008B014C" w:rsidRPr="00D739AD" w:rsidRDefault="008B01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“Outras Informações 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 xml:space="preserve">1, 2,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3,4”.</w:t>
      </w:r>
    </w:p>
    <w:p w14:paraId="32CF2D22" w14:textId="77777777" w:rsidR="008B014C" w:rsidRPr="00D739AD" w:rsidRDefault="008B014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Neste campo e 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possível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inse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rir informações diversas</w:t>
      </w:r>
      <w:r w:rsidR="009E2B99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mais de uma opção.</w:t>
      </w:r>
    </w:p>
    <w:p w14:paraId="34A8B671" w14:textId="1A75A543" w:rsidR="00CC60EE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AA854F" w14:textId="0F6A1111" w:rsidR="00CF1EF1" w:rsidRPr="00310B28" w:rsidRDefault="00CF1EF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10AEB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E9B555" w14:textId="04B84E17" w:rsidR="00E3541B" w:rsidRPr="00D739AD" w:rsidRDefault="00E3541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1C7890A" w14:textId="3873A7AC" w:rsidR="0097508A" w:rsidRPr="00D739AD" w:rsidRDefault="009E2B9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7748D4" w:rsidRPr="00D739AD">
        <w:rPr>
          <w:rFonts w:asciiTheme="minorHAnsi" w:hAnsiTheme="minorHAnsi" w:cstheme="minorHAnsi"/>
          <w:color w:val="00B0F0"/>
          <w:sz w:val="24"/>
          <w:szCs w:val="24"/>
        </w:rPr>
        <w:t>Entrega e Montagem</w:t>
      </w:r>
    </w:p>
    <w:p w14:paraId="5A176A45" w14:textId="77777777" w:rsidR="007748D4" w:rsidRPr="00D739AD" w:rsidRDefault="00EC5FB0" w:rsidP="0023648C">
      <w:pPr>
        <w:pStyle w:val="CENTARI-12"/>
        <w:numPr>
          <w:ilvl w:val="0"/>
          <w:numId w:val="35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Nada entregue</w:t>
      </w:r>
    </w:p>
    <w:p w14:paraId="31F95A41" w14:textId="77777777" w:rsidR="00C372BC" w:rsidRPr="00D739AD" w:rsidRDefault="007A0AC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>:</w:t>
      </w:r>
    </w:p>
    <w:p w14:paraId="4F54B32B" w14:textId="0A144100" w:rsidR="007748D4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BE3EC5" w:rsidRPr="00D739AD">
        <w:rPr>
          <w:rFonts w:asciiTheme="minorHAnsi" w:hAnsiTheme="minorHAnsi" w:cstheme="minorHAnsi"/>
          <w:sz w:val="24"/>
          <w:szCs w:val="24"/>
        </w:rPr>
        <w:t>P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ara Realizar o Teste primeiro deve ser feito o Relatório de </w:t>
      </w:r>
      <w:r w:rsidRPr="00D739AD">
        <w:rPr>
          <w:rFonts w:asciiTheme="minorHAnsi" w:hAnsiTheme="minorHAnsi" w:cstheme="minorHAnsi"/>
          <w:sz w:val="24"/>
          <w:szCs w:val="24"/>
        </w:rPr>
        <w:t>E</w:t>
      </w:r>
      <w:r w:rsidR="007A0AC5" w:rsidRPr="00D739AD">
        <w:rPr>
          <w:rFonts w:asciiTheme="minorHAnsi" w:hAnsiTheme="minorHAnsi" w:cstheme="minorHAnsi"/>
          <w:sz w:val="24"/>
          <w:szCs w:val="24"/>
        </w:rPr>
        <w:t xml:space="preserve">ntrega </w:t>
      </w:r>
      <w:r w:rsidRPr="00D739AD">
        <w:rPr>
          <w:rFonts w:asciiTheme="minorHAnsi" w:hAnsiTheme="minorHAnsi" w:cstheme="minorHAnsi"/>
          <w:sz w:val="24"/>
          <w:szCs w:val="24"/>
        </w:rPr>
        <w:t>do Pedido</w:t>
      </w:r>
    </w:p>
    <w:p w14:paraId="319DE846" w14:textId="77777777" w:rsidR="00C372BC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187CFBBC" w14:textId="34CECBF2" w:rsidR="00C372BC" w:rsidRPr="00D739AD" w:rsidRDefault="00C372BC" w:rsidP="001256AC">
      <w:pPr>
        <w:pStyle w:val="CENTARI-12"/>
        <w:numPr>
          <w:ilvl w:val="0"/>
          <w:numId w:val="7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Entrega</w:t>
      </w:r>
    </w:p>
    <w:p w14:paraId="3B5E8987" w14:textId="77777777" w:rsidR="00C372BC" w:rsidRPr="00D739AD" w:rsidRDefault="00C372BC" w:rsidP="00D739AD">
      <w:pPr>
        <w:pStyle w:val="CENTARI-12"/>
        <w:ind w:left="720"/>
        <w:jc w:val="left"/>
        <w:rPr>
          <w:rFonts w:asciiTheme="minorHAnsi" w:hAnsiTheme="minorHAnsi" w:cstheme="minorHAnsi"/>
          <w:sz w:val="24"/>
          <w:szCs w:val="24"/>
        </w:rPr>
      </w:pPr>
    </w:p>
    <w:p w14:paraId="4C6389DB" w14:textId="5FDA3C15" w:rsidR="00BE3EC5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</w:t>
      </w:r>
      <w:r w:rsidR="00BE3EC5" w:rsidRPr="00D739AD">
        <w:rPr>
          <w:rFonts w:asciiTheme="minorHAnsi" w:hAnsiTheme="minorHAnsi" w:cstheme="minorHAnsi"/>
          <w:sz w:val="24"/>
          <w:szCs w:val="24"/>
        </w:rPr>
        <w:t xml:space="preserve"> Entrega e montag</w:t>
      </w:r>
      <w:r w:rsidRPr="00D739AD">
        <w:rPr>
          <w:rFonts w:asciiTheme="minorHAnsi" w:hAnsiTheme="minorHAnsi" w:cstheme="minorHAnsi"/>
          <w:sz w:val="24"/>
          <w:szCs w:val="24"/>
        </w:rPr>
        <w:t>em&gt; 1- Relatório de Entrega&gt; 5- Conferencia códigos de Barras&gt; emitir Relatório de Entrega</w:t>
      </w:r>
    </w:p>
    <w:p w14:paraId="624EB721" w14:textId="4F378F29" w:rsidR="003F0D65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Para emitir o Relatório de entrega antes é preciso escolher o motorista, Caso Não tenha motorista cadastrado, vá ao modulo e funcionários e atribua a função na aba Adicionais, para um funcionário já cadastrado ou cadastre um novo motorista</w:t>
      </w:r>
      <w:r w:rsidR="003F0D65" w:rsidRPr="00D739AD">
        <w:rPr>
          <w:rFonts w:asciiTheme="minorHAnsi" w:hAnsiTheme="minorHAnsi" w:cstheme="minorHAnsi"/>
          <w:sz w:val="24"/>
          <w:szCs w:val="24"/>
        </w:rPr>
        <w:t xml:space="preserve">, logo após inserir o pedido </w:t>
      </w:r>
      <w:r w:rsidR="00B37EFC" w:rsidRPr="00D739AD">
        <w:rPr>
          <w:rFonts w:asciiTheme="minorHAnsi" w:hAnsiTheme="minorHAnsi" w:cstheme="minorHAnsi"/>
          <w:sz w:val="24"/>
          <w:szCs w:val="24"/>
        </w:rPr>
        <w:t>e emitir</w:t>
      </w:r>
      <w:r w:rsidR="003F0D65" w:rsidRPr="00D739AD">
        <w:rPr>
          <w:rFonts w:asciiTheme="minorHAnsi" w:hAnsiTheme="minorHAnsi" w:cstheme="minorHAnsi"/>
          <w:sz w:val="24"/>
          <w:szCs w:val="24"/>
        </w:rPr>
        <w:t>.</w:t>
      </w:r>
    </w:p>
    <w:p w14:paraId="6EF845AD" w14:textId="77777777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3C1435A" w14:textId="21F8DBD2" w:rsidR="007A0AC5" w:rsidRPr="00D739AD" w:rsidRDefault="00C372BC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BE3EC5" w:rsidRPr="00D739AD">
        <w:rPr>
          <w:rFonts w:asciiTheme="minorHAnsi" w:hAnsiTheme="minorHAnsi" w:cstheme="minorHAnsi"/>
          <w:sz w:val="24"/>
          <w:szCs w:val="24"/>
        </w:rPr>
        <w:t xml:space="preserve">Os Dados </w:t>
      </w:r>
      <w:r w:rsidR="00CA5E38" w:rsidRPr="00D739AD">
        <w:rPr>
          <w:rFonts w:asciiTheme="minorHAnsi" w:hAnsiTheme="minorHAnsi" w:cstheme="minorHAnsi"/>
          <w:sz w:val="24"/>
          <w:szCs w:val="24"/>
        </w:rPr>
        <w:t>aparecem automaticamente</w:t>
      </w:r>
    </w:p>
    <w:p w14:paraId="6315C57A" w14:textId="5545D061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2580B20" w14:textId="56A5C6BA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Os campos dessa Guia Não São editáveis. </w:t>
      </w:r>
    </w:p>
    <w:p w14:paraId="3CA30045" w14:textId="77777777" w:rsidR="00686FF1" w:rsidRPr="00D739AD" w:rsidRDefault="00686FF1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5C0FA267" w14:textId="77777777" w:rsidR="007A0AC5" w:rsidRPr="00D739AD" w:rsidRDefault="007A0AC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F6A4F89" w14:textId="77777777" w:rsidR="007748D4" w:rsidRPr="00D739AD" w:rsidRDefault="00EB4A76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Nome</w:t>
      </w:r>
    </w:p>
    <w:p w14:paraId="2C7A2F96" w14:textId="77777777" w:rsidR="0073197D" w:rsidRPr="00D739AD" w:rsidRDefault="0073197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Clicar em </w:t>
      </w:r>
      <w:r w:rsidR="000046F2" w:rsidRPr="00D739AD">
        <w:rPr>
          <w:rFonts w:asciiTheme="minorHAnsi" w:hAnsiTheme="minorHAnsi" w:cstheme="minorHAnsi"/>
          <w:b w:val="0"/>
          <w:sz w:val="24"/>
          <w:szCs w:val="24"/>
        </w:rPr>
        <w:t>“N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ome</w:t>
      </w:r>
      <w:r w:rsidR="000046F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ou digitar a matr</w:t>
      </w:r>
      <w:r w:rsidR="00082AF1" w:rsidRPr="00D739AD">
        <w:rPr>
          <w:rFonts w:asciiTheme="minorHAnsi" w:hAnsiTheme="minorHAnsi" w:cstheme="minorHAnsi"/>
          <w:b w:val="0"/>
          <w:sz w:val="24"/>
          <w:szCs w:val="24"/>
        </w:rPr>
        <w:t>í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cula do 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motorista e pressiona a tecla Tab.</w:t>
      </w:r>
    </w:p>
    <w:p w14:paraId="668047DC" w14:textId="77777777" w:rsidR="00F97698" w:rsidRPr="00D739AD" w:rsidRDefault="007748D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 nome completo do motorista cadastrado </w:t>
      </w:r>
      <w:r w:rsidR="00C76455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a tela de funcionários/terceirizados.</w:t>
      </w:r>
    </w:p>
    <w:p w14:paraId="0502244D" w14:textId="5F2164C0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51AFDE" w14:textId="13026D22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562086" w14:textId="2F2570D5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587AC77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2D4B588" w14:textId="77777777" w:rsidR="007748D4" w:rsidRPr="00D739AD" w:rsidRDefault="00A02DEE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</w:t>
      </w:r>
    </w:p>
    <w:p w14:paraId="65451319" w14:textId="77777777" w:rsidR="00447721" w:rsidRPr="00D739AD" w:rsidRDefault="0044772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</w:t>
      </w:r>
      <w:r w:rsidR="00A82728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F1C31" w:rsidRPr="00D739AD">
        <w:rPr>
          <w:rFonts w:asciiTheme="minorHAnsi" w:hAnsiTheme="minorHAnsi" w:cstheme="minorHAnsi"/>
          <w:b w:val="0"/>
          <w:sz w:val="24"/>
          <w:szCs w:val="24"/>
        </w:rPr>
        <w:t>“D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ata</w:t>
      </w:r>
      <w:r w:rsidR="004F1C31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 xml:space="preserve"> não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entrega do produto.</w:t>
      </w:r>
    </w:p>
    <w:p w14:paraId="25FA871E" w14:textId="77777777" w:rsidR="00EF0D8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31A89" w:rsidRPr="00D739AD">
        <w:rPr>
          <w:rFonts w:asciiTheme="minorHAnsi" w:hAnsiTheme="minorHAnsi" w:cstheme="minorHAnsi"/>
          <w:sz w:val="24"/>
          <w:szCs w:val="24"/>
        </w:rPr>
        <w:t>Esperado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: Permitir ser preenchido o campo data</w:t>
      </w:r>
      <w:r w:rsidR="007937F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31A89" w:rsidRPr="00D739AD">
        <w:rPr>
          <w:rFonts w:asciiTheme="minorHAnsi" w:hAnsiTheme="minorHAnsi" w:cstheme="minorHAnsi"/>
          <w:b w:val="0"/>
          <w:sz w:val="24"/>
          <w:szCs w:val="24"/>
        </w:rPr>
        <w:t>da não montagem.</w:t>
      </w:r>
    </w:p>
    <w:p w14:paraId="4589155B" w14:textId="1E62D170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1E45FE" w14:textId="18081469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B0F66" w:rsidRPr="001B0F6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ADD2EA" w14:textId="4A38DC64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7857A32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6FEEAC" w14:textId="22CFCBB5" w:rsidR="007748D4" w:rsidRPr="00D739AD" w:rsidRDefault="00A02DEE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Motivo</w:t>
      </w:r>
    </w:p>
    <w:p w14:paraId="725ADC58" w14:textId="7777777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18C6AA5C" w14:textId="090EC4D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OBS: Para adicionar motivo para Não montagem Abra o </w:t>
      </w:r>
      <w:r w:rsidR="00E3541B" w:rsidRPr="00D739AD">
        <w:rPr>
          <w:rFonts w:asciiTheme="minorHAnsi" w:hAnsiTheme="minorHAnsi" w:cstheme="minorHAnsi"/>
          <w:sz w:val="24"/>
          <w:szCs w:val="24"/>
        </w:rPr>
        <w:t>modulo lançar</w:t>
      </w:r>
      <w:r w:rsidRPr="00D739AD">
        <w:rPr>
          <w:rFonts w:asciiTheme="minorHAnsi" w:hAnsiTheme="minorHAnsi" w:cstheme="minorHAnsi"/>
          <w:sz w:val="24"/>
          <w:szCs w:val="24"/>
        </w:rPr>
        <w:t xml:space="preserve"> relatório de Entrega</w:t>
      </w:r>
    </w:p>
    <w:p w14:paraId="360989AF" w14:textId="77777777" w:rsidR="00801FB2" w:rsidRPr="00D739AD" w:rsidRDefault="00801FB2" w:rsidP="00D739AD">
      <w:pPr>
        <w:pStyle w:val="CENTARI-12"/>
        <w:ind w:left="567"/>
        <w:jc w:val="both"/>
        <w:rPr>
          <w:rFonts w:asciiTheme="minorHAnsi" w:hAnsiTheme="minorHAnsi" w:cstheme="minorHAnsi"/>
          <w:sz w:val="24"/>
          <w:szCs w:val="24"/>
        </w:rPr>
      </w:pPr>
    </w:p>
    <w:p w14:paraId="04242EAE" w14:textId="77777777" w:rsidR="007748D4" w:rsidRPr="00D739AD" w:rsidRDefault="00231A8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371FD4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Motivo</w:t>
      </w:r>
      <w:r w:rsidR="00371FD4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preencha o motivo da não entrega</w:t>
      </w:r>
      <w:r w:rsidR="007748D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B1F75CA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Este campo </w:t>
      </w:r>
      <w:r w:rsidR="00D33E92" w:rsidRPr="00D739AD">
        <w:rPr>
          <w:rFonts w:asciiTheme="minorHAnsi" w:hAnsiTheme="minorHAnsi" w:cstheme="minorHAnsi"/>
          <w:b w:val="0"/>
          <w:sz w:val="24"/>
          <w:szCs w:val="24"/>
        </w:rPr>
        <w:t>é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destinado a inserir dados da não entrega do produto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3E829CC" w14:textId="6F1160CB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B0F66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F6C983" w14:textId="271BF3B3" w:rsidR="0030519E" w:rsidRPr="00D739AD" w:rsidRDefault="00801F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A17CD5" w14:textId="77777777" w:rsidR="00D15C0F" w:rsidRPr="00D739AD" w:rsidRDefault="00D15C0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69D5546" w14:textId="77777777" w:rsidR="007748D4" w:rsidRPr="00D739AD" w:rsidRDefault="0019634C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Relatório Entrega</w:t>
      </w:r>
    </w:p>
    <w:p w14:paraId="2CDD1821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</w:t>
      </w:r>
      <w:r w:rsidR="007B3C28" w:rsidRPr="00D739AD">
        <w:rPr>
          <w:rFonts w:asciiTheme="minorHAnsi" w:hAnsiTheme="minorHAnsi" w:cstheme="minorHAnsi"/>
          <w:b w:val="0"/>
          <w:sz w:val="24"/>
          <w:szCs w:val="24"/>
        </w:rPr>
        <w:t xml:space="preserve">no botão </w:t>
      </w:r>
      <w:r w:rsidR="007A4594" w:rsidRPr="00D739AD">
        <w:rPr>
          <w:rFonts w:asciiTheme="minorHAnsi" w:hAnsiTheme="minorHAnsi" w:cstheme="minorHAnsi"/>
          <w:b w:val="0"/>
          <w:sz w:val="24"/>
          <w:szCs w:val="24"/>
        </w:rPr>
        <w:t>“Consultar Relatório</w:t>
      </w:r>
      <w:r w:rsidR="001F3542" w:rsidRPr="00D739AD">
        <w:rPr>
          <w:rFonts w:asciiTheme="minorHAnsi" w:hAnsiTheme="minorHAnsi" w:cstheme="minorHAnsi"/>
          <w:b w:val="0"/>
          <w:sz w:val="24"/>
          <w:szCs w:val="24"/>
        </w:rPr>
        <w:t xml:space="preserve"> Entrega”</w:t>
      </w:r>
      <w:r w:rsidR="00CE3C6F" w:rsidRPr="00D739AD">
        <w:rPr>
          <w:rFonts w:asciiTheme="minorHAnsi" w:hAnsiTheme="minorHAnsi" w:cstheme="minorHAnsi"/>
          <w:b w:val="0"/>
          <w:sz w:val="24"/>
          <w:szCs w:val="24"/>
        </w:rPr>
        <w:t>, e o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F363B9" w14:textId="77777777" w:rsidR="00F9769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Consulta</w:t>
      </w:r>
      <w:r w:rsidR="003047F2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006604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relatório para entrega</w:t>
      </w:r>
      <w:r w:rsidR="00DE4F3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304807F9" w14:textId="7E5915C2" w:rsidR="007A0AC5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C45751A" w14:textId="5D3D188F" w:rsidR="0030519E" w:rsidRPr="008676BE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44F4D6" w14:textId="32A82AC2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F0C6328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FAA5424" w14:textId="77777777" w:rsidR="007748D4" w:rsidRPr="00D739AD" w:rsidRDefault="009A0AAB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Notas Fiscais</w:t>
      </w:r>
    </w:p>
    <w:p w14:paraId="046ABFED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</w:t>
      </w:r>
      <w:r w:rsidR="009A0AAB" w:rsidRPr="00D739AD">
        <w:rPr>
          <w:rFonts w:asciiTheme="minorHAnsi" w:hAnsiTheme="minorHAnsi" w:cstheme="minorHAnsi"/>
          <w:b w:val="0"/>
          <w:sz w:val="24"/>
          <w:szCs w:val="24"/>
        </w:rPr>
        <w:t>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mero N</w:t>
      </w:r>
      <w:r w:rsidR="00A25017" w:rsidRPr="00D739AD">
        <w:rPr>
          <w:rFonts w:asciiTheme="minorHAnsi" w:hAnsiTheme="minorHAnsi" w:cstheme="minorHAnsi"/>
          <w:b w:val="0"/>
          <w:sz w:val="24"/>
          <w:szCs w:val="24"/>
        </w:rPr>
        <w:t xml:space="preserve">otas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</w:t>
      </w:r>
      <w:r w:rsidR="00A25017" w:rsidRPr="00D739AD">
        <w:rPr>
          <w:rFonts w:asciiTheme="minorHAnsi" w:hAnsiTheme="minorHAnsi" w:cstheme="minorHAnsi"/>
          <w:b w:val="0"/>
          <w:sz w:val="24"/>
          <w:szCs w:val="24"/>
        </w:rPr>
        <w:t>iscais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E518838" w14:textId="77777777" w:rsidR="00F97698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Consulta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r Nú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mero das notas fiscais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C6DA7B3" w14:textId="452C164E" w:rsidR="00E07A2A" w:rsidRPr="008676BE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E38AC2" w14:textId="5C9A206D" w:rsidR="0030519E" w:rsidRPr="00D739AD" w:rsidRDefault="003F0D6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278FBB" w14:textId="755B6055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E5F32AA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C4F1A13" w14:textId="77777777" w:rsidR="007748D4" w:rsidRPr="00D739AD" w:rsidRDefault="009D46A9" w:rsidP="001256AC">
      <w:pPr>
        <w:pStyle w:val="CENTARI-12"/>
        <w:numPr>
          <w:ilvl w:val="0"/>
          <w:numId w:val="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Período</w:t>
      </w:r>
    </w:p>
    <w:p w14:paraId="01A856CC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“Período”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, e selecione de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m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anhã,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tarde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 xml:space="preserve"> ou </w:t>
      </w:r>
      <w:r w:rsidR="00433242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BF5911" w:rsidRPr="00D739AD">
        <w:rPr>
          <w:rFonts w:asciiTheme="minorHAnsi" w:hAnsiTheme="minorHAnsi" w:cstheme="minorHAnsi"/>
          <w:b w:val="0"/>
          <w:sz w:val="24"/>
          <w:szCs w:val="24"/>
        </w:rPr>
        <w:t>oite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168862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8A3605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xibir o 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Período da entrega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DD65A12" w14:textId="2829AF4D" w:rsidR="001760C9" w:rsidRPr="008676BE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01FE6B" w14:textId="6F5A15BE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97728D" w14:textId="0B08E3E2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A4A186A" w14:textId="77777777" w:rsidR="003D38CC" w:rsidRPr="00D739AD" w:rsidRDefault="003D38C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52C2026" w14:textId="76710B75" w:rsidR="007748D4" w:rsidRPr="00D739AD" w:rsidRDefault="000C0CCF" w:rsidP="00AF52EA">
      <w:pPr>
        <w:pStyle w:val="CENTARI-12"/>
        <w:numPr>
          <w:ilvl w:val="0"/>
          <w:numId w:val="10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Nada montado</w:t>
      </w:r>
    </w:p>
    <w:p w14:paraId="36B5C77F" w14:textId="460E4AB5" w:rsidR="00E47BB3" w:rsidRPr="00D739AD" w:rsidRDefault="00E47BB3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OBS: </w:t>
      </w:r>
    </w:p>
    <w:p w14:paraId="2A53F515" w14:textId="71EDFE5E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  Para Realizar o Teste primeiro deve ser feito o Relatório de montagem do Pedido</w:t>
      </w:r>
    </w:p>
    <w:p w14:paraId="2D54D3F4" w14:textId="77777777" w:rsidR="003F0D65" w:rsidRPr="00D739AD" w:rsidRDefault="003F0D65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471D6C52" w14:textId="77777777" w:rsidR="003F0D65" w:rsidRPr="00D739AD" w:rsidRDefault="003F0D65" w:rsidP="001256AC">
      <w:pPr>
        <w:pStyle w:val="CENTARI-12"/>
        <w:numPr>
          <w:ilvl w:val="0"/>
          <w:numId w:val="8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Montagem</w:t>
      </w:r>
    </w:p>
    <w:p w14:paraId="4ED15822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Entrega e Montagem &gt; Digitar Relatório de Montagem&gt; F4- Emitir </w:t>
      </w:r>
    </w:p>
    <w:p w14:paraId="502F0218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Para emitir o Relatório de montagem antes é preciso inserir o montador</w:t>
      </w:r>
    </w:p>
    <w:p w14:paraId="36702238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Caso não tenha nenhum montador cadastrado vá até o modulo de Funcionário e atribua a função na aba adicionais, para um funcionário cadastrado ou cadastre um montador novo. </w:t>
      </w:r>
    </w:p>
    <w:p w14:paraId="06DD8D79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C89073C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- Os Dados aparecem automaticamente</w:t>
      </w:r>
    </w:p>
    <w:p w14:paraId="2FE7966A" w14:textId="77777777" w:rsidR="003F0D65" w:rsidRPr="00D739AD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2821FAC" w14:textId="7F3C5430" w:rsidR="003F0D65" w:rsidRDefault="003F0D6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- Os campos dessa Guia Não São editáveis. </w:t>
      </w:r>
    </w:p>
    <w:p w14:paraId="4876BA49" w14:textId="5D8B815E" w:rsidR="00DD6030" w:rsidRDefault="00DD603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- Para aparecer “Tudo Montado” primeiro deve-se lançar o Relatório de montagem e emitir</w:t>
      </w:r>
    </w:p>
    <w:p w14:paraId="0F854CDD" w14:textId="77777777" w:rsidR="00BE3EC5" w:rsidRPr="00D739AD" w:rsidRDefault="00BE3EC5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</w:p>
    <w:p w14:paraId="38DA46A8" w14:textId="77777777" w:rsidR="007748D4" w:rsidRPr="00D739AD" w:rsidRDefault="00E07955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Montador</w:t>
      </w:r>
    </w:p>
    <w:p w14:paraId="28D56C08" w14:textId="77777777" w:rsidR="00202761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“Montador”.</w:t>
      </w:r>
      <w:r w:rsidR="00847D8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a matricula do montador </w:t>
      </w:r>
    </w:p>
    <w:p w14:paraId="1E9E2FF2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inserido a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 xml:space="preserve"> Matricula </w:t>
      </w:r>
      <w:r w:rsidR="002340B7" w:rsidRPr="00D739AD">
        <w:rPr>
          <w:rFonts w:asciiTheme="minorHAnsi" w:hAnsiTheme="minorHAnsi" w:cstheme="minorHAnsi"/>
          <w:b w:val="0"/>
          <w:sz w:val="24"/>
          <w:szCs w:val="24"/>
        </w:rPr>
        <w:t xml:space="preserve">do </w:t>
      </w:r>
      <w:r w:rsidR="00996062" w:rsidRPr="00D739AD">
        <w:rPr>
          <w:rFonts w:asciiTheme="minorHAnsi" w:hAnsiTheme="minorHAnsi" w:cstheme="minorHAnsi"/>
          <w:b w:val="0"/>
          <w:sz w:val="24"/>
          <w:szCs w:val="24"/>
        </w:rPr>
        <w:t>Montador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e </w:t>
      </w:r>
      <w:r w:rsidR="002869ED" w:rsidRPr="00D739AD">
        <w:rPr>
          <w:rFonts w:asciiTheme="minorHAnsi" w:hAnsiTheme="minorHAnsi" w:cstheme="minorHAnsi"/>
          <w:b w:val="0"/>
          <w:sz w:val="24"/>
          <w:szCs w:val="24"/>
        </w:rPr>
        <w:t>exibi-la logo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após na impressão</w:t>
      </w:r>
      <w:r w:rsidR="002E663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240EBA5" w14:textId="3B665419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770A85" w14:textId="3EFE7F9E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EC73B5E" w14:textId="36362B7A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8A6B6FF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846C408" w14:textId="77777777" w:rsidR="007748D4" w:rsidRPr="00D739AD" w:rsidRDefault="00EF67F0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Data</w:t>
      </w:r>
    </w:p>
    <w:p w14:paraId="3DDB2C37" w14:textId="77777777" w:rsidR="00202761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“Data”.</w:t>
      </w:r>
      <w:r w:rsidR="00DA1B1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Digite data da montagem.</w:t>
      </w:r>
    </w:p>
    <w:p w14:paraId="1C3C147F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A0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Permitir que seja inserido a data da montagem e exibi</w:t>
      </w:r>
      <w:r w:rsidR="00F6084A" w:rsidRPr="00D739AD">
        <w:rPr>
          <w:rFonts w:asciiTheme="minorHAnsi" w:hAnsiTheme="minorHAnsi" w:cstheme="minorHAnsi"/>
          <w:b w:val="0"/>
          <w:sz w:val="24"/>
          <w:szCs w:val="24"/>
        </w:rPr>
        <w:t>-la logo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após na impressão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também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66E020A" w14:textId="7E5B736E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B0FCC" w14:textId="5DD3DDC2" w:rsidR="00AD216D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6BE" w:rsidRPr="008676B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456DB" w14:textId="778ACED1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3DD41DC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FC9DFC6" w14:textId="77777777" w:rsidR="007748D4" w:rsidRPr="00D739AD" w:rsidRDefault="00E161F6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Motivo</w:t>
      </w:r>
    </w:p>
    <w:p w14:paraId="1E9A8087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“Motivo”.</w:t>
      </w:r>
      <w:r w:rsidR="00BC567A"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Preencha o motivo de não montar.</w:t>
      </w:r>
    </w:p>
    <w:p w14:paraId="28418D77" w14:textId="77777777" w:rsidR="007748D4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24A4A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o</w:t>
      </w:r>
      <w:r w:rsidR="007F36CB" w:rsidRPr="00D739AD">
        <w:rPr>
          <w:rFonts w:asciiTheme="minorHAnsi" w:hAnsiTheme="minorHAnsi" w:cstheme="minorHAnsi"/>
          <w:b w:val="0"/>
          <w:sz w:val="24"/>
          <w:szCs w:val="24"/>
        </w:rPr>
        <w:t xml:space="preserve"> Motivo da não montagem</w:t>
      </w:r>
      <w:r w:rsidR="00BF0C2E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F24A4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>exibi</w:t>
      </w:r>
      <w:r w:rsidR="008F6F77" w:rsidRPr="00D739AD">
        <w:rPr>
          <w:rFonts w:asciiTheme="minorHAnsi" w:hAnsiTheme="minorHAnsi" w:cstheme="minorHAnsi"/>
          <w:b w:val="0"/>
          <w:sz w:val="24"/>
          <w:szCs w:val="24"/>
        </w:rPr>
        <w:t>-la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na impressão também.</w:t>
      </w:r>
    </w:p>
    <w:p w14:paraId="6F099C76" w14:textId="2B4A30E7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DCE093" w14:textId="195D33AD" w:rsidR="00AD216D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5FAC9A" w14:textId="491A297C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78487F0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5A05925" w14:textId="77777777" w:rsidR="007748D4" w:rsidRPr="00D739AD" w:rsidRDefault="00D51582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Valor</w:t>
      </w:r>
    </w:p>
    <w:p w14:paraId="6388B017" w14:textId="77777777" w:rsidR="004D3467" w:rsidRPr="00D739AD" w:rsidRDefault="004D34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“Valor”.</w:t>
      </w:r>
      <w:r w:rsidR="007019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Digite o valor da montagem da montagem do produto.</w:t>
      </w:r>
    </w:p>
    <w:p w14:paraId="0DD83F6B" w14:textId="77777777" w:rsidR="004D3467" w:rsidRPr="00D739AD" w:rsidRDefault="004D34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D2B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que seja inserido a valor da montagem e exibir após na impressão no campo valor</w:t>
      </w:r>
    </w:p>
    <w:p w14:paraId="4FC30C1A" w14:textId="7E025B4A" w:rsidR="001760C9" w:rsidRPr="00D739AD" w:rsidRDefault="00300D24" w:rsidP="00BD1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B2C11F0" w14:textId="175FD5E2" w:rsidR="00685414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04C663" w14:textId="7C526090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8A6A496" w14:textId="77777777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22E836E" w14:textId="77777777" w:rsidR="00964DA7" w:rsidRPr="00D739AD" w:rsidRDefault="00F36083" w:rsidP="001256AC">
      <w:pPr>
        <w:pStyle w:val="CENTARI-12"/>
        <w:numPr>
          <w:ilvl w:val="0"/>
          <w:numId w:val="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Relatório de Montagem</w:t>
      </w:r>
    </w:p>
    <w:p w14:paraId="0D74F14D" w14:textId="77777777" w:rsidR="007748D4" w:rsidRPr="00D739AD" w:rsidRDefault="00C32D1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C40169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66772C" w:rsidRPr="00D739AD">
        <w:rPr>
          <w:rFonts w:asciiTheme="minorHAnsi" w:hAnsiTheme="minorHAnsi" w:cstheme="minorHAnsi"/>
          <w:b w:val="0"/>
          <w:sz w:val="24"/>
          <w:szCs w:val="24"/>
        </w:rPr>
        <w:t>Consultar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Relatório de Montagem</w:t>
      </w:r>
      <w:r w:rsidR="00C40169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Consulte </w:t>
      </w:r>
      <w:r w:rsidR="001948B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 relatório para montagem.</w:t>
      </w:r>
    </w:p>
    <w:p w14:paraId="5A59BE62" w14:textId="77777777" w:rsidR="00C32D10" w:rsidRPr="00D739AD" w:rsidRDefault="007748D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D2B9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Permitir que fosse inserido </w:t>
      </w:r>
      <w:r w:rsidR="00E2346A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401B4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do </w:t>
      </w:r>
      <w:proofErr w:type="spellStart"/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>Rel</w:t>
      </w:r>
      <w:proofErr w:type="spellEnd"/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 xml:space="preserve"> e exibir </w:t>
      </w:r>
      <w:r w:rsidR="00CD1AA4" w:rsidRPr="00D739AD">
        <w:rPr>
          <w:rFonts w:asciiTheme="minorHAnsi" w:hAnsiTheme="minorHAnsi" w:cstheme="minorHAnsi"/>
          <w:b w:val="0"/>
          <w:sz w:val="24"/>
          <w:szCs w:val="24"/>
        </w:rPr>
        <w:t xml:space="preserve">logo </w:t>
      </w:r>
      <w:r w:rsidR="00C32D10" w:rsidRPr="00D739AD">
        <w:rPr>
          <w:rFonts w:asciiTheme="minorHAnsi" w:hAnsiTheme="minorHAnsi" w:cstheme="minorHAnsi"/>
          <w:b w:val="0"/>
          <w:sz w:val="24"/>
          <w:szCs w:val="24"/>
        </w:rPr>
        <w:t>após na impressão.</w:t>
      </w:r>
    </w:p>
    <w:p w14:paraId="498941E5" w14:textId="6CCD6A02" w:rsidR="001760C9" w:rsidRPr="00D739AD" w:rsidRDefault="00300D24" w:rsidP="00DD6030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E29733" w14:textId="122DB9C4" w:rsidR="00F97698" w:rsidRPr="00D739AD" w:rsidRDefault="0068541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DD6030" w:rsidRPr="00DD603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BCD4168" w14:textId="6AF78CA0" w:rsidR="00DD3967" w:rsidRPr="00D739AD" w:rsidRDefault="00DD39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802CD13" w14:textId="63815FE3" w:rsidR="00534EF1" w:rsidRPr="00D739AD" w:rsidRDefault="002E6634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534EF1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4B42CC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7748D4" w:rsidRPr="00D739AD">
        <w:rPr>
          <w:rFonts w:asciiTheme="minorHAnsi" w:hAnsiTheme="minorHAnsi" w:cstheme="minorHAnsi"/>
          <w:color w:val="00B0F0"/>
          <w:sz w:val="24"/>
          <w:szCs w:val="24"/>
        </w:rPr>
        <w:t>Informações</w:t>
      </w:r>
      <w:r w:rsidR="00F63EC7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-Sub aba </w:t>
      </w:r>
      <w:r w:rsidR="00534EF1" w:rsidRPr="00D739AD">
        <w:rPr>
          <w:rFonts w:asciiTheme="minorHAnsi" w:hAnsiTheme="minorHAnsi" w:cstheme="minorHAnsi"/>
          <w:color w:val="00B0F0"/>
          <w:sz w:val="24"/>
          <w:szCs w:val="24"/>
        </w:rPr>
        <w:t>Principal</w:t>
      </w:r>
    </w:p>
    <w:p w14:paraId="754863D9" w14:textId="7332C0F5" w:rsidR="001C7867" w:rsidRPr="00D739AD" w:rsidRDefault="001C7867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</w:p>
    <w:p w14:paraId="78E729E7" w14:textId="573F86B7" w:rsidR="00070DDF" w:rsidRPr="00D739AD" w:rsidRDefault="00070D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Teste feito puxando os dados da tela de Controle de mesa.</w:t>
      </w:r>
    </w:p>
    <w:p w14:paraId="0F16D9F0" w14:textId="3DB0404F" w:rsidR="00370CAE" w:rsidRPr="00322C90" w:rsidRDefault="00370CAE" w:rsidP="00AF52EA">
      <w:pPr>
        <w:pStyle w:val="CENTARI-12"/>
        <w:numPr>
          <w:ilvl w:val="0"/>
          <w:numId w:val="1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Digite as informações adicionais</w:t>
      </w:r>
    </w:p>
    <w:p w14:paraId="7BCAD885" w14:textId="3FC8CA21" w:rsidR="00196A2B" w:rsidRPr="00D739AD" w:rsidRDefault="00455BF3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Número Pedido</w:t>
      </w:r>
    </w:p>
    <w:p w14:paraId="2FE16D1D" w14:textId="77777777" w:rsidR="00202761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</w:t>
      </w:r>
      <w:r w:rsidR="00455BF3" w:rsidRPr="00D739AD">
        <w:rPr>
          <w:rFonts w:asciiTheme="minorHAnsi" w:hAnsiTheme="minorHAnsi" w:cstheme="minorHAnsi"/>
          <w:b w:val="0"/>
          <w:sz w:val="24"/>
          <w:szCs w:val="24"/>
        </w:rPr>
        <w:t>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mero Pedido”.</w:t>
      </w:r>
      <w:r w:rsidR="009130D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>Realizar uma venda logo após consulte.</w:t>
      </w:r>
    </w:p>
    <w:p w14:paraId="7623C2AE" w14:textId="18F7FA2C" w:rsidR="00E676F6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E3590" w:rsidRPr="00D739AD">
        <w:rPr>
          <w:rFonts w:asciiTheme="minorHAnsi" w:hAnsiTheme="minorHAnsi" w:cstheme="minorHAnsi"/>
          <w:sz w:val="24"/>
          <w:szCs w:val="24"/>
        </w:rPr>
        <w:t>Esperado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Ao consultar devera exibir o </w:t>
      </w:r>
      <w:r w:rsidR="00A03C36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F641B7" w:rsidRPr="00D739AD">
        <w:rPr>
          <w:rFonts w:asciiTheme="minorHAnsi" w:hAnsiTheme="minorHAnsi" w:cstheme="minorHAnsi"/>
          <w:b w:val="0"/>
          <w:sz w:val="24"/>
          <w:szCs w:val="24"/>
        </w:rPr>
        <w:t xml:space="preserve"> dos pedidos de</w:t>
      </w:r>
      <w:r w:rsidR="00202761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foi efetuada.</w:t>
      </w:r>
    </w:p>
    <w:p w14:paraId="29CD2015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3D549CB2" w14:textId="78FB6057" w:rsidR="00D43537" w:rsidRPr="00D739AD" w:rsidRDefault="0007711A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Digitado</w:t>
      </w:r>
    </w:p>
    <w:p w14:paraId="720C350C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“Digitado”.</w:t>
      </w:r>
      <w:r w:rsidR="00D258B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coloque um usuário de sua escolha logo após consulte verificar se o campo está preenchido corretamente.</w:t>
      </w:r>
    </w:p>
    <w:p w14:paraId="25B029E7" w14:textId="7D31524A" w:rsidR="007E0CF6" w:rsidRPr="00322C90" w:rsidRDefault="00D43537" w:rsidP="00322C90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Neste campo e possível visualizar o usuário e matricula de quem iniciou o pedido de venda orçamento ou ordem de serviço</w:t>
      </w:r>
    </w:p>
    <w:p w14:paraId="3B4A8171" w14:textId="77777777" w:rsidR="00D43537" w:rsidRPr="00D739AD" w:rsidRDefault="00D43537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3454A704" w14:textId="77777777" w:rsidR="00B337C2" w:rsidRPr="00D739AD" w:rsidRDefault="00505F27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Autorizado</w:t>
      </w:r>
    </w:p>
    <w:p w14:paraId="2E980B90" w14:textId="77777777" w:rsidR="003E604C" w:rsidRPr="00D739AD" w:rsidRDefault="003E60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“Autorizado”.</w:t>
      </w:r>
      <w:r w:rsidR="007853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sistema irá preencher automaticamente o número do cupom Fiscal de acordo com a venda.</w:t>
      </w:r>
    </w:p>
    <w:p w14:paraId="1A005541" w14:textId="77777777" w:rsidR="003E604C" w:rsidRPr="00D739AD" w:rsidRDefault="003E604C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bookmarkStart w:id="5" w:name="_Hlk85795236"/>
      <w:r w:rsidRPr="00D739AD">
        <w:rPr>
          <w:rFonts w:asciiTheme="minorHAnsi" w:hAnsiTheme="minorHAnsi" w:cstheme="minorHAnsi"/>
          <w:b w:val="0"/>
          <w:sz w:val="24"/>
          <w:szCs w:val="24"/>
        </w:rPr>
        <w:t>Usuário que autorizou a ordem de entrega</w:t>
      </w:r>
      <w:bookmarkEnd w:id="5"/>
    </w:p>
    <w:p w14:paraId="19D34C19" w14:textId="77777777" w:rsidR="00B337C2" w:rsidRPr="00D739AD" w:rsidRDefault="00B337C2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5A1B185F" w14:textId="77777777" w:rsidR="00425A7E" w:rsidRPr="00D739AD" w:rsidRDefault="00455BF3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Caixa</w:t>
      </w:r>
    </w:p>
    <w:p w14:paraId="5C82E4AE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“Caixa”.</w:t>
      </w:r>
      <w:r w:rsidR="007853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escolha um caixa salve a venda logo após consulte.</w:t>
      </w:r>
    </w:p>
    <w:p w14:paraId="248BBDD4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consultar devera exibir o terminal ou caixa que venda foi efetuada.</w:t>
      </w:r>
    </w:p>
    <w:p w14:paraId="78F4EFC7" w14:textId="77777777" w:rsidR="00425A7E" w:rsidRPr="00D739AD" w:rsidRDefault="00425A7E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</w:p>
    <w:p w14:paraId="679FB022" w14:textId="77777777" w:rsidR="00DD7D02" w:rsidRPr="00D739AD" w:rsidRDefault="00505F27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Terminal</w:t>
      </w:r>
    </w:p>
    <w:p w14:paraId="7434F884" w14:textId="77777777" w:rsidR="00DD7D02" w:rsidRPr="00D739AD" w:rsidRDefault="00D479BF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Vá até a Configuração Local, e altere o número do terminal, e logo após verifique se o mesmo alterou na tela de pedidos</w:t>
      </w:r>
      <w:r w:rsidR="00867D5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, aba Informações.</w:t>
      </w:r>
    </w:p>
    <w:p w14:paraId="2F2EDCEF" w14:textId="77777777" w:rsidR="00D479BF" w:rsidRPr="00D739AD" w:rsidRDefault="009829C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2450E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450E1" w:rsidRPr="00D739AD">
        <w:rPr>
          <w:rFonts w:asciiTheme="minorHAnsi" w:hAnsiTheme="minorHAnsi" w:cstheme="minorHAnsi"/>
          <w:b w:val="0"/>
          <w:sz w:val="24"/>
          <w:szCs w:val="24"/>
        </w:rPr>
        <w:t>Alterar número do terminal na tela de Pedidos.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3DE95C4" w14:textId="77777777" w:rsidR="009829CB" w:rsidRPr="00D739AD" w:rsidRDefault="009829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D244AFA" w14:textId="77777777" w:rsidR="00D03BA5" w:rsidRPr="00D739AD" w:rsidRDefault="00770BDC" w:rsidP="00AF52EA">
      <w:pPr>
        <w:pStyle w:val="CENTARI-12"/>
        <w:numPr>
          <w:ilvl w:val="0"/>
          <w:numId w:val="12"/>
        </w:numPr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Compilação</w:t>
      </w:r>
    </w:p>
    <w:p w14:paraId="745D63A9" w14:textId="77777777" w:rsidR="00D03BA5" w:rsidRPr="00D739AD" w:rsidRDefault="001D10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lastRenderedPageBreak/>
        <w:t>Pegue uma versão mais antiga, e altere o caminho para não baixar as atualizações</w:t>
      </w:r>
      <w:r w:rsidR="00395A31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e verificar a versão no campo Compilação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52647D01" w14:textId="62957FFC" w:rsidR="00725570" w:rsidRDefault="001D10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AD4AEC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397D40" w:rsidRPr="00D739AD">
        <w:rPr>
          <w:rFonts w:asciiTheme="minorHAnsi" w:hAnsiTheme="minorHAnsi" w:cstheme="minorHAnsi"/>
          <w:b w:val="0"/>
          <w:sz w:val="24"/>
          <w:szCs w:val="24"/>
        </w:rPr>
        <w:t>Atualizar o campo “Compilação” de acordo com a versão utilizada.</w:t>
      </w:r>
    </w:p>
    <w:p w14:paraId="1C5BD944" w14:textId="77777777" w:rsidR="005C5864" w:rsidRPr="005C5864" w:rsidRDefault="005C5864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41C6F45" w14:textId="3A9A11E8" w:rsidR="00196A2B" w:rsidRPr="00D739AD" w:rsidRDefault="00995D8B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Solicitar Envio do Pedido</w:t>
      </w:r>
      <w:r w:rsidR="00546E95" w:rsidRPr="00D739AD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1E59717" w14:textId="77777777" w:rsidR="00196A2B" w:rsidRPr="00D739AD" w:rsidRDefault="00F3528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selecionar um </w:t>
      </w:r>
      <w:r w:rsidR="00A64479" w:rsidRPr="00D739AD">
        <w:rPr>
          <w:rFonts w:asciiTheme="minorHAnsi" w:hAnsiTheme="minorHAnsi" w:cstheme="minorHAnsi"/>
          <w:b w:val="0"/>
          <w:sz w:val="24"/>
          <w:szCs w:val="24"/>
        </w:rPr>
        <w:t xml:space="preserve">pedido de venda, os campos D_V/N_V/D_H_E </w:t>
      </w:r>
      <w:r w:rsidR="005D66EC" w:rsidRPr="00D739AD">
        <w:rPr>
          <w:rFonts w:asciiTheme="minorHAnsi" w:hAnsiTheme="minorHAnsi" w:cstheme="minorHAnsi"/>
          <w:b w:val="0"/>
          <w:sz w:val="24"/>
          <w:szCs w:val="24"/>
        </w:rPr>
        <w:t xml:space="preserve">preencherá </w:t>
      </w:r>
      <w:r w:rsidR="00A64479" w:rsidRPr="00D739AD">
        <w:rPr>
          <w:rFonts w:asciiTheme="minorHAnsi" w:hAnsiTheme="minorHAnsi" w:cstheme="minorHAnsi"/>
          <w:b w:val="0"/>
          <w:sz w:val="24"/>
          <w:szCs w:val="24"/>
        </w:rPr>
        <w:t>automaticament</w:t>
      </w:r>
      <w:r w:rsidR="005D66EC" w:rsidRPr="00D739AD">
        <w:rPr>
          <w:rFonts w:asciiTheme="minorHAnsi" w:hAnsiTheme="minorHAnsi" w:cstheme="minorHAnsi"/>
          <w:b w:val="0"/>
          <w:sz w:val="24"/>
          <w:szCs w:val="24"/>
        </w:rPr>
        <w:t>e, logo após c</w:t>
      </w:r>
      <w:r w:rsidR="00196A2B" w:rsidRPr="00D739AD">
        <w:rPr>
          <w:rFonts w:asciiTheme="minorHAnsi" w:hAnsiTheme="minorHAnsi" w:cstheme="minorHAnsi"/>
          <w:b w:val="0"/>
          <w:sz w:val="24"/>
          <w:szCs w:val="24"/>
        </w:rPr>
        <w:t>lique em “Solicitar Envio do Pedido”.</w:t>
      </w:r>
    </w:p>
    <w:p w14:paraId="5FE20BEB" w14:textId="6AD3ACD2" w:rsidR="00196A2B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117803" w:rsidRPr="00D739AD">
        <w:rPr>
          <w:rFonts w:asciiTheme="minorHAnsi" w:hAnsiTheme="minorHAnsi" w:cstheme="minorHAnsi"/>
          <w:b w:val="0"/>
          <w:sz w:val="24"/>
          <w:szCs w:val="24"/>
        </w:rPr>
        <w:t>ste botão executa a ação de enviar zerar na Tabela OE a coluna V_OE e o V_DATA do pedido selecionado para o mesmo ser enviado para o servidor online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AD47554" w14:textId="77777777" w:rsidR="00540D96" w:rsidRPr="00D739AD" w:rsidRDefault="00540D96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60C09F5F" w14:textId="418AD429" w:rsidR="00540D96" w:rsidRPr="00D739AD" w:rsidRDefault="00455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Ao </w:t>
      </w:r>
      <w:r w:rsidR="00AF7B66" w:rsidRPr="00D739AD">
        <w:rPr>
          <w:rFonts w:asciiTheme="minorHAnsi" w:hAnsiTheme="minorHAnsi" w:cstheme="minorHAnsi"/>
          <w:b w:val="0"/>
          <w:sz w:val="24"/>
          <w:szCs w:val="24"/>
        </w:rPr>
        <w:t>Consultar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um Pedido e a Coluna ‘Vínculo’ estiver em branco o botão solicitar envio do pedido </w:t>
      </w:r>
      <w:proofErr w:type="spellStart"/>
      <w:proofErr w:type="gramStart"/>
      <w:r w:rsidRPr="00D739AD">
        <w:rPr>
          <w:rFonts w:asciiTheme="minorHAnsi" w:hAnsiTheme="minorHAnsi" w:cstheme="minorHAnsi"/>
          <w:b w:val="0"/>
          <w:sz w:val="24"/>
          <w:szCs w:val="24"/>
        </w:rPr>
        <w:t>ira</w:t>
      </w:r>
      <w:proofErr w:type="spellEnd"/>
      <w:proofErr w:type="gram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enviar novamente pelo sincronia.</w:t>
      </w:r>
    </w:p>
    <w:p w14:paraId="133F310A" w14:textId="6F89D773" w:rsidR="00540D96" w:rsidRDefault="00540D96" w:rsidP="00D739AD">
      <w:pPr>
        <w:pStyle w:val="CENTARI-12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310B28">
        <w:rPr>
          <w:rFonts w:asciiTheme="minorHAnsi" w:hAnsiTheme="minorHAnsi" w:cstheme="minorHAnsi"/>
          <w:bCs/>
          <w:sz w:val="22"/>
          <w:szCs w:val="22"/>
        </w:rPr>
        <w:t xml:space="preserve">OBS: funcionalidade não habilitada na </w:t>
      </w:r>
      <w:r w:rsidR="00300D24" w:rsidRPr="00310B28">
        <w:rPr>
          <w:rFonts w:asciiTheme="minorHAnsi" w:hAnsiTheme="minorHAnsi" w:cstheme="minorHAnsi"/>
          <w:bCs/>
          <w:sz w:val="22"/>
          <w:szCs w:val="22"/>
        </w:rPr>
        <w:t xml:space="preserve">WEB: </w:t>
      </w:r>
    </w:p>
    <w:p w14:paraId="161B43A7" w14:textId="77777777" w:rsidR="00B8166A" w:rsidRPr="00310B28" w:rsidRDefault="00B8166A" w:rsidP="00D739AD">
      <w:pPr>
        <w:pStyle w:val="CENTARI-12"/>
        <w:jc w:val="both"/>
        <w:rPr>
          <w:rFonts w:asciiTheme="minorHAnsi" w:hAnsiTheme="minorHAnsi" w:cstheme="minorHAnsi"/>
          <w:bCs/>
          <w:sz w:val="22"/>
          <w:szCs w:val="22"/>
        </w:rPr>
      </w:pPr>
    </w:p>
    <w:p w14:paraId="0184C3F0" w14:textId="42385CA6" w:rsidR="00F35282" w:rsidRPr="00D739AD" w:rsidRDefault="004207D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Localização no Navegador</w:t>
      </w:r>
      <w:r w:rsidR="009557E9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6A245B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</w:t>
      </w:r>
    </w:p>
    <w:p w14:paraId="70D45666" w14:textId="5B70D63A" w:rsidR="00534EF1" w:rsidRPr="00D739AD" w:rsidRDefault="006217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selecionar um pedido de venda, os campos Latitude, Longitude e Impressões de OE, preencherá automaticamente, e logo após c</w:t>
      </w:r>
      <w:r w:rsidR="00F35282" w:rsidRPr="00D739AD">
        <w:rPr>
          <w:rFonts w:asciiTheme="minorHAnsi" w:hAnsiTheme="minorHAnsi" w:cstheme="minorHAnsi"/>
          <w:b w:val="0"/>
          <w:sz w:val="24"/>
          <w:szCs w:val="24"/>
        </w:rPr>
        <w:t>lique em “Exibir Localização no Navegador”,</w:t>
      </w:r>
    </w:p>
    <w:p w14:paraId="12D743F8" w14:textId="77777777" w:rsidR="00151BEF" w:rsidRPr="00D739AD" w:rsidRDefault="00151B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D03780D" w14:textId="2A2E3D7A" w:rsidR="00534EF1" w:rsidRPr="00D739AD" w:rsidRDefault="00534EF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– </w:t>
      </w:r>
      <w:r w:rsidR="00585F0D" w:rsidRPr="00D739AD">
        <w:rPr>
          <w:rFonts w:asciiTheme="minorHAnsi" w:hAnsiTheme="minorHAnsi" w:cstheme="minorHAnsi"/>
          <w:color w:val="00B0F0"/>
          <w:sz w:val="24"/>
          <w:szCs w:val="24"/>
        </w:rPr>
        <w:t>Informações</w:t>
      </w:r>
    </w:p>
    <w:p w14:paraId="7ADD81E3" w14:textId="1E3DD1A5" w:rsidR="00534EF1" w:rsidRPr="00D739AD" w:rsidRDefault="008D278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Fiscais</w:t>
      </w:r>
    </w:p>
    <w:p w14:paraId="335681C0" w14:textId="77777777" w:rsidR="00D82361" w:rsidRPr="00D739AD" w:rsidRDefault="005510B4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Dados das notas Fiscais</w:t>
      </w:r>
    </w:p>
    <w:p w14:paraId="083EF503" w14:textId="77777777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o funcionamento dos botões </w:t>
      </w:r>
    </w:p>
    <w:p w14:paraId="5D1B786F" w14:textId="68E2EFEA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“Consultar Notas Fiscais”</w:t>
      </w:r>
    </w:p>
    <w:p w14:paraId="249195FF" w14:textId="737F41FC" w:rsidR="00AF3FEB" w:rsidRPr="00D739AD" w:rsidRDefault="00B9665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“Alterar CFOP dos Itens” &gt; </w:t>
      </w:r>
      <w:r w:rsidR="00DC4199" w:rsidRPr="00D739AD">
        <w:rPr>
          <w:rFonts w:asciiTheme="minorHAnsi" w:hAnsiTheme="minorHAnsi" w:cstheme="minorHAnsi"/>
          <w:b w:val="0"/>
          <w:sz w:val="24"/>
          <w:szCs w:val="24"/>
        </w:rPr>
        <w:t>“Colocar CFOP de Devolução”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AF3FEB" w:rsidRPr="00D739AD">
        <w:rPr>
          <w:rFonts w:asciiTheme="minorHAnsi" w:hAnsiTheme="minorHAnsi" w:cstheme="minorHAnsi"/>
          <w:b w:val="0"/>
          <w:sz w:val="24"/>
          <w:szCs w:val="24"/>
        </w:rPr>
        <w:t>“Colocar CFOP de Venda”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“Cancelar”</w:t>
      </w:r>
    </w:p>
    <w:p w14:paraId="6F539329" w14:textId="50416DF1" w:rsidR="00AF3FEB" w:rsidRPr="00D739AD" w:rsidRDefault="00AF3FE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“Cancelar”</w:t>
      </w:r>
    </w:p>
    <w:p w14:paraId="7ED592E6" w14:textId="62718A72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“Emitir NF-e de Devolução”</w:t>
      </w:r>
    </w:p>
    <w:p w14:paraId="0FC8F60F" w14:textId="77777777" w:rsidR="00B9665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“Reimprimir”</w:t>
      </w:r>
    </w:p>
    <w:p w14:paraId="4AF34E19" w14:textId="430E1F06" w:rsidR="00AF3FEB" w:rsidRPr="00D739AD" w:rsidRDefault="00DC41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“Cancelar</w:t>
      </w:r>
      <w:r w:rsidR="00B9665B" w:rsidRPr="00D739AD">
        <w:rPr>
          <w:rFonts w:asciiTheme="minorHAnsi" w:hAnsiTheme="minorHAnsi" w:cstheme="minorHAnsi"/>
          <w:b w:val="0"/>
          <w:sz w:val="24"/>
          <w:szCs w:val="24"/>
        </w:rPr>
        <w:t xml:space="preserve"> NF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112CE83B" w14:textId="775E3482" w:rsidR="00A96A37" w:rsidRPr="00D739AD" w:rsidRDefault="00300D24" w:rsidP="00322C90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22C90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9753A1" w14:textId="5FA08D37" w:rsidR="00094AB7" w:rsidRPr="00D739AD" w:rsidRDefault="00094AB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22C9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322C90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FC8103" w14:textId="696404DA" w:rsidR="00B9665B" w:rsidRPr="00D739AD" w:rsidRDefault="00D65DC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04B2357" w14:textId="77777777" w:rsidR="00A96A37" w:rsidRPr="00D739AD" w:rsidRDefault="002D062D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E2590F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B72155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Observações</w:t>
      </w:r>
    </w:p>
    <w:p w14:paraId="7F06ADD0" w14:textId="77777777" w:rsidR="00196A2B" w:rsidRPr="00D739AD" w:rsidRDefault="00196A2B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470FB4" w14:textId="77777777" w:rsidR="002D2EAD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</w:t>
      </w:r>
      <w:r w:rsidR="00765FC3" w:rsidRPr="00D739AD">
        <w:rPr>
          <w:rFonts w:asciiTheme="minorHAnsi" w:hAnsiTheme="minorHAnsi" w:cstheme="minorHAnsi"/>
          <w:b w:val="0"/>
          <w:sz w:val="24"/>
          <w:szCs w:val="24"/>
        </w:rPr>
        <w:t xml:space="preserve">na aba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“Observações”.</w:t>
      </w:r>
      <w:r w:rsidR="0004508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>Inser</w:t>
      </w:r>
      <w:r w:rsidR="00EA3D83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 xml:space="preserve"> informações diversas sobre </w:t>
      </w:r>
      <w:r w:rsidR="008B6566" w:rsidRPr="00D739AD">
        <w:rPr>
          <w:rFonts w:asciiTheme="minorHAnsi" w:hAnsiTheme="minorHAnsi" w:cstheme="minorHAnsi"/>
          <w:b w:val="0"/>
          <w:sz w:val="24"/>
          <w:szCs w:val="24"/>
        </w:rPr>
        <w:t>o pedido</w:t>
      </w:r>
      <w:r w:rsidR="00EA3D83" w:rsidRPr="00D739AD">
        <w:rPr>
          <w:rFonts w:asciiTheme="minorHAnsi" w:hAnsiTheme="minorHAnsi" w:cstheme="minorHAnsi"/>
          <w:b w:val="0"/>
          <w:sz w:val="24"/>
          <w:szCs w:val="24"/>
        </w:rPr>
        <w:t xml:space="preserve">, depois vá </w:t>
      </w:r>
      <w:r w:rsidR="001B2562" w:rsidRPr="00D739AD">
        <w:rPr>
          <w:rFonts w:asciiTheme="minorHAnsi" w:hAnsiTheme="minorHAnsi" w:cstheme="minorHAnsi"/>
          <w:b w:val="0"/>
          <w:sz w:val="24"/>
          <w:szCs w:val="24"/>
        </w:rPr>
        <w:t>na tela de “Consultar Pedidos”, e verifique se as mesmas observações constam lá</w:t>
      </w:r>
      <w:r w:rsidR="002D2EA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08342AB" w14:textId="4BA03638" w:rsidR="00A96A37" w:rsidRPr="00D739AD" w:rsidRDefault="00196A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247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43D2E" w:rsidRPr="00D739AD">
        <w:rPr>
          <w:rFonts w:asciiTheme="minorHAnsi" w:hAnsiTheme="minorHAnsi" w:cstheme="minorHAnsi"/>
          <w:b w:val="0"/>
          <w:sz w:val="24"/>
          <w:szCs w:val="24"/>
        </w:rPr>
        <w:t>Inserir observações sobre o pedido de venda.</w:t>
      </w:r>
    </w:p>
    <w:p w14:paraId="3CA2BE84" w14:textId="1F8F906E" w:rsidR="00127129" w:rsidRPr="00D739AD" w:rsidRDefault="00300D24" w:rsidP="007D1D8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7D1D89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4EAB7E" w14:textId="02B06FB6" w:rsidR="00094AB7" w:rsidRPr="00D739AD" w:rsidRDefault="00094AB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D1D89" w:rsidRPr="007D1D8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06DEEE" w14:textId="260D5A6D" w:rsidR="00D65DCD" w:rsidRPr="00D739AD" w:rsidRDefault="00D65DC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6FAE29C" w14:textId="464E6861" w:rsidR="00E40EDA" w:rsidRPr="00D739AD" w:rsidRDefault="002E3590" w:rsidP="00D739AD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5D6610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="00E91D2A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384EEF" w:rsidRPr="00D739AD">
        <w:rPr>
          <w:rFonts w:asciiTheme="minorHAnsi" w:hAnsiTheme="minorHAnsi" w:cstheme="minorHAnsi"/>
          <w:color w:val="00B0F0"/>
          <w:sz w:val="24"/>
          <w:szCs w:val="24"/>
        </w:rPr>
        <w:t>Condições</w:t>
      </w:r>
    </w:p>
    <w:p w14:paraId="61D426A7" w14:textId="77777777" w:rsidR="00384EEF" w:rsidRPr="00D739AD" w:rsidRDefault="003E0E20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Condições</w:t>
      </w:r>
    </w:p>
    <w:p w14:paraId="22DBC669" w14:textId="26C2A1BF" w:rsidR="00470B44" w:rsidRPr="00D739AD" w:rsidRDefault="00666C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e </w:t>
      </w:r>
      <w:r w:rsidR="00BF2C3A" w:rsidRPr="00D739AD">
        <w:rPr>
          <w:rFonts w:asciiTheme="minorHAnsi" w:hAnsiTheme="minorHAnsi" w:cstheme="minorHAnsi"/>
          <w:b w:val="0"/>
          <w:sz w:val="24"/>
          <w:szCs w:val="24"/>
        </w:rPr>
        <w:t>ir</w:t>
      </w:r>
      <w:r w:rsidR="00815BF5" w:rsidRPr="00D739AD">
        <w:rPr>
          <w:rFonts w:asciiTheme="minorHAnsi" w:hAnsiTheme="minorHAnsi" w:cstheme="minorHAnsi"/>
          <w:b w:val="0"/>
          <w:sz w:val="24"/>
          <w:szCs w:val="24"/>
        </w:rPr>
        <w:t xml:space="preserve"> à aba condições e clicar no botão Exibir Condições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45779A4" w14:textId="3B3E2280" w:rsidR="00196A2B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185621" w:rsidRPr="00D739AD">
        <w:rPr>
          <w:rFonts w:asciiTheme="minorHAnsi" w:hAnsiTheme="minorHAnsi" w:cstheme="minorHAnsi"/>
          <w:b w:val="0"/>
          <w:sz w:val="24"/>
          <w:szCs w:val="24"/>
        </w:rPr>
        <w:t>xibir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Grid simulação de pagamento configura</w:t>
      </w:r>
      <w:r w:rsidR="0054262B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do 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nos parâmetros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4262B" w:rsidRPr="00D739AD">
        <w:rPr>
          <w:rFonts w:asciiTheme="minorHAnsi" w:hAnsiTheme="minorHAnsi" w:cstheme="minorHAnsi"/>
          <w:b w:val="0"/>
          <w:sz w:val="24"/>
          <w:szCs w:val="24"/>
        </w:rPr>
        <w:t>do sistema</w:t>
      </w:r>
    </w:p>
    <w:p w14:paraId="27D869EC" w14:textId="266336BB" w:rsidR="00C13595" w:rsidRPr="00D739AD" w:rsidRDefault="00300D24" w:rsidP="007D1D8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867772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AE27E12" w14:textId="342C25C5" w:rsidR="00376CCB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67772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09F0B5" w14:textId="5A512319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36594CB" w14:textId="77777777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E0B24D3" w14:textId="77777777" w:rsidR="00384EEF" w:rsidRPr="00D739AD" w:rsidRDefault="007C38A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Inserir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Pgtos</w:t>
      </w:r>
      <w:proofErr w:type="spellEnd"/>
    </w:p>
    <w:p w14:paraId="7C907389" w14:textId="77777777" w:rsidR="00C538A2" w:rsidRPr="00D739AD" w:rsidRDefault="00C538A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</w:t>
      </w:r>
      <w:r w:rsidR="00376CCB" w:rsidRPr="00D739AD">
        <w:rPr>
          <w:rFonts w:asciiTheme="minorHAnsi" w:hAnsiTheme="minorHAnsi" w:cstheme="minorHAnsi"/>
          <w:b w:val="0"/>
          <w:sz w:val="24"/>
          <w:szCs w:val="24"/>
        </w:rPr>
        <w:t>venda clicar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botão Inserir Pgtos. </w:t>
      </w:r>
    </w:p>
    <w:p w14:paraId="4CAD5A83" w14:textId="77777777" w:rsidR="00196A2B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>as condições de pagamentos serão exibidas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 nesta tela 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>e após selecionar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 a forma de pagamento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 xml:space="preserve"> inserir na venda.</w:t>
      </w:r>
    </w:p>
    <w:p w14:paraId="3176244A" w14:textId="77777777" w:rsidR="00252C27" w:rsidRPr="00D739AD" w:rsidRDefault="00252C2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>: O número do documento é opcional (Caso clique em cancelar, não irá cancelar o pagamento)</w:t>
      </w:r>
    </w:p>
    <w:p w14:paraId="3A02D7FF" w14:textId="1201C56F" w:rsidR="00D50B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D01C62" w14:textId="3F0C1834" w:rsidR="00C7781F" w:rsidRPr="006C5EE1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</w:t>
      </w:r>
      <w:r w:rsidRPr="00DC3B05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643C19" w14:textId="29AF3EC6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C5AF66A" w14:textId="77777777" w:rsidR="000343BF" w:rsidRPr="00D739AD" w:rsidRDefault="000343B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8ABF794" w14:textId="77777777" w:rsidR="00384EEF" w:rsidRPr="00D739AD" w:rsidRDefault="00656BEE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Prestação = Entrada</w:t>
      </w:r>
    </w:p>
    <w:p w14:paraId="2845D603" w14:textId="77777777" w:rsidR="00555E1D" w:rsidRPr="00D739AD" w:rsidRDefault="00555E1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este checkbox caso queira que a primeira prestação seja a entrada.</w:t>
      </w:r>
    </w:p>
    <w:p w14:paraId="1A30047D" w14:textId="77777777" w:rsidR="00F97698" w:rsidRPr="00D739AD" w:rsidRDefault="00384EE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7F36CB" w:rsidRPr="00D739AD">
        <w:rPr>
          <w:rFonts w:asciiTheme="minorHAnsi" w:hAnsiTheme="minorHAnsi" w:cstheme="minorHAnsi"/>
          <w:b w:val="0"/>
          <w:sz w:val="24"/>
          <w:szCs w:val="24"/>
        </w:rPr>
        <w:t>ste check</w:t>
      </w:r>
      <w:r w:rsidR="00A71918" w:rsidRPr="00D739AD">
        <w:rPr>
          <w:rFonts w:asciiTheme="minorHAnsi" w:hAnsiTheme="minorHAnsi" w:cstheme="minorHAnsi"/>
          <w:b w:val="0"/>
          <w:sz w:val="24"/>
          <w:szCs w:val="24"/>
        </w:rPr>
        <w:t xml:space="preserve">box serve para o sistema </w:t>
      </w:r>
      <w:r w:rsidR="00D90085" w:rsidRPr="00D739AD">
        <w:rPr>
          <w:rFonts w:asciiTheme="minorHAnsi" w:hAnsiTheme="minorHAnsi" w:cstheme="minorHAnsi"/>
          <w:b w:val="0"/>
          <w:sz w:val="24"/>
          <w:szCs w:val="24"/>
        </w:rPr>
        <w:t>identificar que a primeira prestação é entrada e quando não marcada esta opção o sistema permite o usuário escolher o valor de entrada</w:t>
      </w:r>
      <w:r w:rsidR="002E359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F28E941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= </w:t>
      </w:r>
    </w:p>
    <w:p w14:paraId="1F894525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Teste 1 = </w:t>
      </w:r>
      <w:r w:rsidR="004F19DF" w:rsidRPr="00D739AD">
        <w:rPr>
          <w:rFonts w:asciiTheme="minorHAnsi" w:hAnsiTheme="minorHAnsi" w:cstheme="minorHAnsi"/>
          <w:b w:val="0"/>
          <w:sz w:val="24"/>
          <w:szCs w:val="24"/>
        </w:rPr>
        <w:t xml:space="preserve">Marcando </w:t>
      </w:r>
      <w:proofErr w:type="spellStart"/>
      <w:r w:rsidR="004F19DF" w:rsidRPr="00D739AD">
        <w:rPr>
          <w:rFonts w:asciiTheme="minorHAnsi" w:hAnsiTheme="minorHAnsi" w:cstheme="minorHAnsi"/>
          <w:b w:val="0"/>
          <w:sz w:val="24"/>
          <w:szCs w:val="24"/>
        </w:rPr>
        <w:t>checbox</w:t>
      </w:r>
      <w:proofErr w:type="spellEnd"/>
    </w:p>
    <w:p w14:paraId="702E70CF" w14:textId="77777777" w:rsidR="00F409DB" w:rsidRPr="00D739AD" w:rsidRDefault="00F409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</w:t>
      </w:r>
      <w:r w:rsidR="004F19DF" w:rsidRPr="00D739AD">
        <w:rPr>
          <w:rFonts w:asciiTheme="minorHAnsi" w:hAnsiTheme="minorHAnsi" w:cstheme="minorHAnsi"/>
          <w:b w:val="0"/>
          <w:sz w:val="24"/>
          <w:szCs w:val="24"/>
        </w:rPr>
        <w:t xml:space="preserve"> Desmarcando checkbox</w:t>
      </w:r>
    </w:p>
    <w:p w14:paraId="1A1BC0BE" w14:textId="6B18D5D9" w:rsidR="00D50B0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DDC793" w14:textId="551547B0" w:rsidR="00C7781F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B627E18" w14:textId="4A9E7954" w:rsidR="00B41200" w:rsidRPr="00D739AD" w:rsidRDefault="00B4120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D466176" w14:textId="77777777" w:rsidR="00C6602C" w:rsidRPr="00D739AD" w:rsidRDefault="00E91D2A" w:rsidP="00D739AD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- </w:t>
      </w:r>
      <w:r w:rsidR="0029496D" w:rsidRPr="00D739AD">
        <w:rPr>
          <w:rFonts w:asciiTheme="minorHAnsi" w:hAnsiTheme="minorHAnsi" w:cstheme="minorHAnsi"/>
          <w:color w:val="00B0F0"/>
          <w:sz w:val="24"/>
          <w:szCs w:val="24"/>
        </w:rPr>
        <w:t>Históricos</w:t>
      </w:r>
    </w:p>
    <w:p w14:paraId="4015CC13" w14:textId="77777777" w:rsidR="00E40EDA" w:rsidRPr="00D739AD" w:rsidRDefault="00E40ED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</w:p>
    <w:p w14:paraId="1F42D76F" w14:textId="50442542" w:rsidR="0029496D" w:rsidRPr="00D739AD" w:rsidRDefault="009D0E4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Agendar ligação</w:t>
      </w:r>
      <w:r w:rsidR="000E4A4A" w:rsidRPr="00D739AD">
        <w:rPr>
          <w:rFonts w:asciiTheme="minorHAnsi" w:hAnsiTheme="minorHAnsi" w:cstheme="minorHAnsi"/>
          <w:sz w:val="24"/>
          <w:szCs w:val="24"/>
        </w:rPr>
        <w:t xml:space="preserve">   </w:t>
      </w:r>
    </w:p>
    <w:p w14:paraId="624F91B1" w14:textId="77777777" w:rsidR="00C538A2" w:rsidRPr="00D739AD" w:rsidRDefault="000207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a data e </w:t>
      </w:r>
      <w:r w:rsidR="000E0409" w:rsidRPr="00D739AD">
        <w:rPr>
          <w:rFonts w:asciiTheme="minorHAnsi" w:hAnsiTheme="minorHAnsi" w:cstheme="minorHAnsi"/>
          <w:b w:val="0"/>
          <w:sz w:val="24"/>
          <w:szCs w:val="24"/>
        </w:rPr>
        <w:t>o horário, e depois c</w:t>
      </w:r>
      <w:r w:rsidR="0029496D" w:rsidRPr="00D739AD">
        <w:rPr>
          <w:rFonts w:asciiTheme="minorHAnsi" w:hAnsiTheme="minorHAnsi" w:cstheme="minorHAnsi"/>
          <w:b w:val="0"/>
          <w:sz w:val="24"/>
          <w:szCs w:val="24"/>
        </w:rPr>
        <w:t>lique em “Agendar ligação”.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911D8" w:rsidRPr="00D739AD">
        <w:rPr>
          <w:rFonts w:asciiTheme="minorHAnsi" w:hAnsiTheme="minorHAnsi" w:cstheme="minorHAnsi"/>
          <w:b w:val="0"/>
          <w:sz w:val="24"/>
          <w:szCs w:val="24"/>
        </w:rPr>
        <w:t>Logo d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>epois de r</w:t>
      </w:r>
      <w:r w:rsidR="00C538A2" w:rsidRPr="00D739AD">
        <w:rPr>
          <w:rFonts w:asciiTheme="minorHAnsi" w:hAnsiTheme="minorHAnsi" w:cstheme="minorHAnsi"/>
          <w:b w:val="0"/>
          <w:sz w:val="24"/>
          <w:szCs w:val="24"/>
        </w:rPr>
        <w:t xml:space="preserve">ealizar uma venda 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inserir um 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>agendamento</w:t>
      </w:r>
      <w:r w:rsidR="005911D8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B94F7E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ir </w:t>
      </w:r>
      <w:r w:rsidR="00DF43C9" w:rsidRPr="00D739AD">
        <w:rPr>
          <w:rFonts w:asciiTheme="minorHAnsi" w:hAnsiTheme="minorHAnsi" w:cstheme="minorHAnsi"/>
          <w:b w:val="0"/>
          <w:sz w:val="24"/>
          <w:szCs w:val="24"/>
        </w:rPr>
        <w:t>ao me</w:t>
      </w:r>
      <w:r w:rsidR="00A71C5A" w:rsidRPr="00D739AD">
        <w:rPr>
          <w:rFonts w:asciiTheme="minorHAnsi" w:hAnsiTheme="minorHAnsi" w:cstheme="minorHAnsi"/>
          <w:b w:val="0"/>
          <w:sz w:val="24"/>
          <w:szCs w:val="24"/>
        </w:rPr>
        <w:t>nu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-&gt;Agendamentos e </w:t>
      </w:r>
      <w:r w:rsidR="00E9453A" w:rsidRPr="00D739AD">
        <w:rPr>
          <w:rFonts w:asciiTheme="minorHAnsi" w:hAnsiTheme="minorHAnsi" w:cstheme="minorHAnsi"/>
          <w:b w:val="0"/>
          <w:sz w:val="24"/>
          <w:szCs w:val="24"/>
        </w:rPr>
        <w:t>consulte o agendamento requerido.</w:t>
      </w:r>
    </w:p>
    <w:p w14:paraId="1AA11C6B" w14:textId="46C3BAAE" w:rsidR="00E92DAF" w:rsidRPr="00D739AD" w:rsidRDefault="002949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>Devera exibir o agendamento com todos os</w:t>
      </w:r>
      <w:r w:rsidR="00C14F80" w:rsidRPr="00D739AD">
        <w:rPr>
          <w:rFonts w:asciiTheme="minorHAnsi" w:hAnsiTheme="minorHAnsi" w:cstheme="minorHAnsi"/>
          <w:b w:val="0"/>
          <w:sz w:val="24"/>
          <w:szCs w:val="24"/>
        </w:rPr>
        <w:t xml:space="preserve"> dados do cliente inserido no pe</w:t>
      </w:r>
      <w:r w:rsidR="00EC65D3" w:rsidRPr="00D739AD">
        <w:rPr>
          <w:rFonts w:asciiTheme="minorHAnsi" w:hAnsiTheme="minorHAnsi" w:cstheme="minorHAnsi"/>
          <w:b w:val="0"/>
          <w:sz w:val="24"/>
          <w:szCs w:val="24"/>
        </w:rPr>
        <w:t>dido.</w:t>
      </w:r>
      <w:r w:rsidR="002E6921"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95215F" w14:textId="16C7373B" w:rsidR="005C2314" w:rsidRPr="00D739AD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1731E9" w14:textId="42C95045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87E307D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12E0CD4" w14:textId="77777777" w:rsidR="00465D3C" w:rsidRPr="00D739AD" w:rsidRDefault="00930237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Histórico</w:t>
      </w:r>
    </w:p>
    <w:p w14:paraId="0EAF209F" w14:textId="40193AFD" w:rsidR="00465D3C" w:rsidRPr="00D739AD" w:rsidRDefault="008873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no botão “Inserir Histórico”, inclua o conteúdo que desejar, e logo após </w:t>
      </w:r>
      <w:proofErr w:type="gramStart"/>
      <w:r w:rsidRPr="00D739AD">
        <w:rPr>
          <w:rFonts w:asciiTheme="minorHAnsi" w:hAnsiTheme="minorHAnsi" w:cstheme="minorHAnsi"/>
          <w:b w:val="0"/>
          <w:sz w:val="24"/>
          <w:szCs w:val="24"/>
        </w:rPr>
        <w:t>de .</w:t>
      </w:r>
      <w:proofErr w:type="gramEnd"/>
    </w:p>
    <w:p w14:paraId="6F83341F" w14:textId="77777777" w:rsidR="00465D3C" w:rsidRPr="00D739AD" w:rsidRDefault="008873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1E6CE2" w:rsidRPr="00D739AD">
        <w:rPr>
          <w:rFonts w:asciiTheme="minorHAnsi" w:hAnsiTheme="minorHAnsi" w:cstheme="minorHAnsi"/>
          <w:b w:val="0"/>
          <w:sz w:val="24"/>
          <w:szCs w:val="24"/>
        </w:rPr>
        <w:t xml:space="preserve"> Inserir no campo ao lado os dados do Histórico.</w:t>
      </w:r>
    </w:p>
    <w:p w14:paraId="125B2406" w14:textId="26BD0834" w:rsidR="00E92DAF" w:rsidRPr="006C5EE1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CF49C4" w14:textId="6E7FAB37" w:rsidR="00C7781F" w:rsidRPr="006C5EE1" w:rsidRDefault="00C7781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6B7897" w14:textId="2C0C001D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97952D4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6988A1D" w14:textId="77777777" w:rsidR="0029496D" w:rsidRPr="00D739AD" w:rsidRDefault="00A52908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históricos</w:t>
      </w:r>
    </w:p>
    <w:p w14:paraId="64F74A68" w14:textId="77777777" w:rsidR="00B372FB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A52908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Exibir Históricos</w:t>
      </w:r>
      <w:r w:rsidR="00A52908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7DEE69BE" w14:textId="77777777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D64F5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</w:t>
      </w:r>
      <w:r w:rsidR="00B372FB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os históricos ao lado</w:t>
      </w:r>
      <w:r w:rsidR="00E315E0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os dados de usuário e 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histórico data</w:t>
      </w:r>
      <w:r w:rsidR="00E315E0" w:rsidRPr="00D739AD">
        <w:rPr>
          <w:rFonts w:asciiTheme="minorHAnsi" w:hAnsiTheme="minorHAnsi" w:cstheme="minorHAnsi"/>
          <w:b w:val="0"/>
          <w:sz w:val="24"/>
          <w:szCs w:val="24"/>
        </w:rPr>
        <w:t xml:space="preserve"> e hora</w:t>
      </w:r>
      <w:r w:rsidR="001212D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914C96B" w14:textId="2CC45C24" w:rsidR="00E92DAF" w:rsidRPr="006C5EE1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896E6F" w14:textId="64039A3F" w:rsidR="0053371B" w:rsidRPr="006C5EE1" w:rsidRDefault="0053371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4C2A76" w14:textId="102792B4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CBB6CDD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5D673681" w14:textId="4310C3FA" w:rsidR="0029496D" w:rsidRPr="00D739AD" w:rsidRDefault="00931D91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Enviar Histórico atual para o e-mail do cliente</w:t>
      </w:r>
      <w:r w:rsidR="006374A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BA2ECFF" w14:textId="77777777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“Enviar Histórico atual para o e-mail do cliente”</w:t>
      </w:r>
      <w:r w:rsidR="00F73A94" w:rsidRPr="00D739AD">
        <w:rPr>
          <w:rFonts w:asciiTheme="minorHAnsi" w:hAnsiTheme="minorHAnsi" w:cstheme="minorHAnsi"/>
          <w:b w:val="0"/>
          <w:sz w:val="24"/>
          <w:szCs w:val="24"/>
        </w:rPr>
        <w:t>, consequentemente abrirá uma tela para inserir o e-mail que deseja</w:t>
      </w:r>
      <w:r w:rsidR="00AE05D8" w:rsidRPr="00D739AD">
        <w:rPr>
          <w:rFonts w:asciiTheme="minorHAnsi" w:hAnsiTheme="minorHAnsi" w:cstheme="minorHAnsi"/>
          <w:b w:val="0"/>
          <w:sz w:val="24"/>
          <w:szCs w:val="24"/>
        </w:rPr>
        <w:t xml:space="preserve"> enviar o histórico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46ACF53" w14:textId="214CC483" w:rsidR="0029496D" w:rsidRPr="00D739AD" w:rsidRDefault="002949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96445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bre a Microsoft Outlo</w:t>
      </w:r>
      <w:r w:rsidR="006C5EE1">
        <w:rPr>
          <w:rFonts w:asciiTheme="minorHAnsi" w:hAnsiTheme="minorHAnsi" w:cstheme="minorHAnsi"/>
          <w:b w:val="0"/>
          <w:sz w:val="24"/>
          <w:szCs w:val="24"/>
        </w:rPr>
        <w:t>ok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</w:t>
      </w:r>
      <w:r w:rsidR="00E96445" w:rsidRPr="00D739AD">
        <w:rPr>
          <w:rFonts w:asciiTheme="minorHAnsi" w:hAnsiTheme="minorHAnsi" w:cstheme="minorHAnsi"/>
          <w:b w:val="0"/>
          <w:sz w:val="24"/>
          <w:szCs w:val="24"/>
        </w:rPr>
        <w:t xml:space="preserve">a inserção e 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envio da mensagem</w:t>
      </w:r>
      <w:r w:rsidR="0008401E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42115C7" w14:textId="57E5D02E" w:rsidR="00E92DAF" w:rsidRPr="00D739AD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D04581" w14:textId="3E513F95" w:rsidR="00151BEF" w:rsidRPr="00D739AD" w:rsidRDefault="0053371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C5EE1" w:rsidRPr="006C5EE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E4ED612" w14:textId="6F1B4AE9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B89BE1B" w14:textId="28920694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BEA4C51" w14:textId="6C1FB81C" w:rsidR="00E373A2" w:rsidRPr="00D739AD" w:rsidRDefault="00E91D2A" w:rsidP="00D739AD">
      <w:pPr>
        <w:pStyle w:val="CENTARI-12"/>
        <w:ind w:left="2160" w:firstLine="720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Aba </w:t>
      </w:r>
      <w:r w:rsidR="00E84FE8" w:rsidRPr="00D739AD">
        <w:rPr>
          <w:rFonts w:asciiTheme="minorHAnsi" w:hAnsiTheme="minorHAnsi" w:cstheme="minorHAnsi"/>
          <w:color w:val="00B0F0"/>
          <w:sz w:val="24"/>
          <w:szCs w:val="24"/>
        </w:rPr>
        <w:t>–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E84FE8" w:rsidRPr="00D739AD">
        <w:rPr>
          <w:rFonts w:asciiTheme="minorHAnsi" w:hAnsiTheme="minorHAnsi" w:cstheme="minorHAnsi"/>
          <w:color w:val="00B0F0"/>
          <w:sz w:val="24"/>
          <w:szCs w:val="24"/>
        </w:rPr>
        <w:t>Despesas</w:t>
      </w:r>
    </w:p>
    <w:p w14:paraId="667EC865" w14:textId="77777777" w:rsidR="00F947C8" w:rsidRPr="00D739AD" w:rsidRDefault="00CE4FB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Inserir Despesa</w:t>
      </w:r>
    </w:p>
    <w:p w14:paraId="28DAA608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Nota Fiscal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720447D" w14:textId="77777777" w:rsidR="001212D2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Inserir Descrição da nota Fiscal</w:t>
      </w:r>
    </w:p>
    <w:p w14:paraId="5BF06978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Selecione uma Despesa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10AF650" w14:textId="77777777" w:rsidR="00F947C8" w:rsidRPr="00D739AD" w:rsidRDefault="001212D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uma 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>Loja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C982D1D" w14:textId="77777777" w:rsidR="00F947C8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Digite o 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Histórico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 retenção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07610A" w14:textId="77777777" w:rsidR="00F947C8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o nome de quem vai receber o valor</w:t>
      </w:r>
      <w:r w:rsidR="00F947C8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7229C9E" w14:textId="77777777" w:rsidR="001F763B" w:rsidRPr="00D739AD" w:rsidRDefault="002963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o Valor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5DF2707" w14:textId="77777777" w:rsidR="001F763B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Despesa”.</w:t>
      </w:r>
    </w:p>
    <w:p w14:paraId="44CBC229" w14:textId="77777777" w:rsidR="00E550D1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E0440" w:rsidRPr="00D739AD">
        <w:rPr>
          <w:rFonts w:asciiTheme="minorHAnsi" w:hAnsiTheme="minorHAnsi" w:cstheme="minorHAnsi"/>
          <w:b w:val="0"/>
          <w:sz w:val="24"/>
          <w:szCs w:val="24"/>
        </w:rPr>
        <w:t>A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o clicar neste botão o mesmo insere a despesa com os dados fornecidos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 xml:space="preserve"> acima.</w:t>
      </w:r>
    </w:p>
    <w:p w14:paraId="7F956496" w14:textId="318820AD" w:rsidR="00E373A2" w:rsidRPr="00811813" w:rsidRDefault="00300D24" w:rsidP="006C5EE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49A731" w14:textId="78DB10E1" w:rsidR="004B3A48" w:rsidRPr="00811813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D0615C" w14:textId="14FD2DAF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567FFB3" w14:textId="77777777" w:rsidR="005D634A" w:rsidRPr="00D739AD" w:rsidRDefault="005D634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40D2BE" w14:textId="77777777" w:rsidR="001F763B" w:rsidRPr="00D739AD" w:rsidRDefault="00CE4FB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Despesa</w:t>
      </w:r>
    </w:p>
    <w:p w14:paraId="4EE18D6D" w14:textId="77777777" w:rsidR="001F763B" w:rsidRPr="00D739AD" w:rsidRDefault="007B5C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inserir uma Despesa, c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lique em “Consultar</w:t>
      </w:r>
      <w:r w:rsidR="00CE4FB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Despesa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DFB7699" w14:textId="77777777" w:rsidR="00DE4F37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E0440" w:rsidRPr="00D739AD">
        <w:rPr>
          <w:rFonts w:asciiTheme="minorHAnsi" w:hAnsiTheme="minorHAnsi" w:cstheme="minorHAnsi"/>
          <w:b w:val="0"/>
          <w:sz w:val="24"/>
          <w:szCs w:val="24"/>
        </w:rPr>
        <w:t>C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onsulta as despesas lançadas</w:t>
      </w:r>
      <w:r w:rsidR="00296356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este pedido</w:t>
      </w:r>
      <w:r w:rsidR="00DE4F3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301A9EA" w14:textId="2887F538" w:rsidR="00E373A2" w:rsidRPr="00811813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366D8F" w14:textId="1549AF24" w:rsidR="004675B8" w:rsidRPr="00811813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80E559" w14:textId="5E9064DE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7385E28" w14:textId="77777777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1E06A26" w14:textId="77777777" w:rsidR="001F763B" w:rsidRPr="00D739AD" w:rsidRDefault="00947553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Despesa</w:t>
      </w:r>
    </w:p>
    <w:p w14:paraId="3954FC43" w14:textId="77777777" w:rsidR="001F763B" w:rsidRPr="00D739AD" w:rsidRDefault="00F1408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inserir uma Despesa, c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lique em “Excluir</w:t>
      </w:r>
      <w:r w:rsidR="00CE4FB3" w:rsidRPr="00D739AD">
        <w:rPr>
          <w:rFonts w:asciiTheme="minorHAnsi" w:hAnsiTheme="minorHAnsi" w:cstheme="minorHAnsi"/>
          <w:b w:val="0"/>
          <w:sz w:val="24"/>
          <w:szCs w:val="24"/>
        </w:rPr>
        <w:t xml:space="preserve"> Despesa</w:t>
      </w:r>
      <w:r w:rsidR="001F763B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C5E629F" w14:textId="77777777" w:rsidR="001F763B" w:rsidRPr="00D739AD" w:rsidRDefault="001F76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96B3C" w:rsidRPr="00D739AD">
        <w:rPr>
          <w:rFonts w:asciiTheme="minorHAnsi" w:hAnsiTheme="minorHAnsi" w:cstheme="minorHAnsi"/>
          <w:sz w:val="24"/>
          <w:szCs w:val="24"/>
        </w:rPr>
        <w:t>Esperado</w:t>
      </w:r>
      <w:r w:rsidR="00896B3C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B76A0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3162E9" w:rsidRPr="00D739AD">
        <w:rPr>
          <w:rFonts w:asciiTheme="minorHAnsi" w:hAnsiTheme="minorHAnsi" w:cstheme="minorHAnsi"/>
          <w:b w:val="0"/>
          <w:sz w:val="24"/>
          <w:szCs w:val="24"/>
        </w:rPr>
        <w:t>xcluir despesa selecionad</w:t>
      </w:r>
      <w:r w:rsidR="00DE4F37" w:rsidRPr="00D739AD">
        <w:rPr>
          <w:rFonts w:asciiTheme="minorHAnsi" w:hAnsiTheme="minorHAnsi" w:cstheme="minorHAnsi"/>
          <w:b w:val="0"/>
          <w:sz w:val="24"/>
          <w:szCs w:val="24"/>
        </w:rPr>
        <w:t>a.</w:t>
      </w:r>
    </w:p>
    <w:p w14:paraId="6BEA0F74" w14:textId="4D01FE64" w:rsidR="00E92DAF" w:rsidRPr="00811813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EB40FC" w14:textId="08E1DA16" w:rsidR="001D071E" w:rsidRPr="00D739AD" w:rsidRDefault="004675B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28C7BC" w14:textId="02190EE5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555B8C7" w14:textId="53EB3F61" w:rsidR="00E373A2" w:rsidRPr="00D739AD" w:rsidRDefault="009D110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ab/>
      </w:r>
      <w:r w:rsidRPr="00D739AD">
        <w:rPr>
          <w:rFonts w:asciiTheme="minorHAnsi" w:hAnsiTheme="minorHAnsi" w:cstheme="minorHAnsi"/>
          <w:bCs/>
          <w:color w:val="00B0F0"/>
          <w:sz w:val="24"/>
          <w:szCs w:val="24"/>
        </w:rPr>
        <w:t xml:space="preserve">Aba </w:t>
      </w:r>
      <w:proofErr w:type="spellStart"/>
      <w:r w:rsidRPr="00D739AD">
        <w:rPr>
          <w:rFonts w:asciiTheme="minorHAnsi" w:hAnsiTheme="minorHAnsi" w:cstheme="minorHAnsi"/>
          <w:bCs/>
          <w:color w:val="00B0F0"/>
          <w:sz w:val="24"/>
          <w:szCs w:val="24"/>
        </w:rPr>
        <w:t>Tintométrico</w:t>
      </w:r>
      <w:proofErr w:type="spellEnd"/>
    </w:p>
    <w:p w14:paraId="3270BB69" w14:textId="77777777" w:rsidR="003472C2" w:rsidRPr="00D739AD" w:rsidRDefault="003472C2" w:rsidP="00D739AD">
      <w:pPr>
        <w:pStyle w:val="CENTARI-12"/>
        <w:ind w:left="720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Antes de fazer os testes a seguir deve seguir deve ativar os checkbox.</w:t>
      </w:r>
    </w:p>
    <w:p w14:paraId="29D28A28" w14:textId="77777777" w:rsidR="003472C2" w:rsidRPr="00D739AD" w:rsidRDefault="003472C2" w:rsidP="00D739AD">
      <w:pPr>
        <w:pStyle w:val="CENTARI-12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lastRenderedPageBreak/>
        <w:t>Caminho: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Cadastro &gt; Parâmetros do Sistema &gt; Exibir.</w:t>
      </w:r>
    </w:p>
    <w:p w14:paraId="26CD70E5" w14:textId="5316054E" w:rsidR="003472C2" w:rsidRPr="00D739AD" w:rsidRDefault="005C5864" w:rsidP="005C5864">
      <w:pPr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*</w:t>
      </w:r>
      <w:r w:rsidR="003472C2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Exibir a aba “11 – </w:t>
      </w:r>
      <w:proofErr w:type="spellStart"/>
      <w:r w:rsidR="003472C2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Tintométrico</w:t>
      </w:r>
      <w:proofErr w:type="spellEnd"/>
      <w:r w:rsidR="003472C2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”</w:t>
      </w:r>
    </w:p>
    <w:p w14:paraId="5722C63C" w14:textId="2F30C1B2" w:rsidR="00DE1FDF" w:rsidRPr="00D739AD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DD0406E" w14:textId="5EB77978" w:rsidR="004675B8" w:rsidRPr="00D739AD" w:rsidRDefault="004675B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982076" w14:textId="2A7F3A11" w:rsidR="00AD64F5" w:rsidRPr="00D739AD" w:rsidRDefault="00CC7F55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Sherwin Williams</w:t>
      </w:r>
    </w:p>
    <w:p w14:paraId="35833604" w14:textId="0DCB0663" w:rsidR="001D071E" w:rsidRPr="00D739AD" w:rsidRDefault="001D071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822498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066B80DC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53B2FF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Sw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Color ou personalizada”.</w:t>
      </w:r>
    </w:p>
    <w:p w14:paraId="0AF2CE15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elecione se usara Sherwin Williams ou uma personalizada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F36261B" w14:textId="7D85A408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60839F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07DE0F6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82C187B" w14:textId="270C1633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“Linha”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METALATEX ACRILICA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EB3FBBB" w14:textId="57462201" w:rsidR="00AD64F5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 xml:space="preserve"> 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elecione a linha de tinta Desejada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“METALTEX ACRILICA”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885283B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7650857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935DE0" w14:textId="77777777" w:rsidR="00306E26" w:rsidRPr="00D739AD" w:rsidRDefault="00306E2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49CCEEA1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EB6B15" w14:textId="48F3BD20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“Acabamento”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SEMI-BRILHO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377E13E" w14:textId="29E223F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Acabament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“SEMI-BRILHO”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62CD93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952A15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8A7B9E" w14:textId="0283D271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908CE7A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1E61F0D" w14:textId="3E9E5C54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 Tinta”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palha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2A55834" w14:textId="19FF36C4" w:rsidR="00D13263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Descreva o código de Tinta</w:t>
      </w:r>
      <w:r w:rsidR="003472C2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“palha”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99C6F61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69AFC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F25752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F0CB5A2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“Procurar”.</w:t>
      </w:r>
    </w:p>
    <w:p w14:paraId="074FB07F" w14:textId="3B21EA97" w:rsidR="003531F9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843EF" w:rsidRPr="00D739AD">
        <w:rPr>
          <w:rFonts w:asciiTheme="minorHAnsi" w:hAnsiTheme="minorHAnsi" w:cstheme="minorHAnsi"/>
          <w:sz w:val="24"/>
          <w:szCs w:val="24"/>
        </w:rPr>
        <w:t>Esperado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: Abrirá uma grid com cadastros de tintas.</w:t>
      </w:r>
    </w:p>
    <w:p w14:paraId="5061D0A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38FB9D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18863" w14:textId="6A18B197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07C48B2" w14:textId="4E5BD657" w:rsidR="003472C2" w:rsidRPr="00D739AD" w:rsidRDefault="003472C2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343AA1F8" wp14:editId="6BF89844">
            <wp:extent cx="2658632" cy="2029076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81090" cy="204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0738E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54DE42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783696A3" w14:textId="7777777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843EF" w:rsidRPr="00D739AD">
        <w:rPr>
          <w:rFonts w:asciiTheme="minorHAnsi" w:hAnsiTheme="minorHAnsi" w:cstheme="minorHAnsi"/>
          <w:sz w:val="24"/>
          <w:szCs w:val="24"/>
        </w:rPr>
        <w:t>Esperado</w:t>
      </w:r>
      <w:r w:rsidR="004843EF"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embalagem desejada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D863DB1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F9BCE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3DEFB0" w14:textId="5D0AAC70" w:rsidR="00AD64F5" w:rsidRPr="00306E26" w:rsidRDefault="00AD64F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021122C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FC2F6A8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Preço”.</w:t>
      </w:r>
    </w:p>
    <w:p w14:paraId="657D483F" w14:textId="356335C1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Consulta Preço da Formula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35642C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4DCC1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11F8DE" w14:textId="2D5B519A" w:rsidR="00FA6585" w:rsidRPr="00306E26" w:rsidRDefault="00D13263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249821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91060BB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Qtde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ao Inserir Orçamento”.</w:t>
      </w:r>
    </w:p>
    <w:p w14:paraId="745BBE7F" w14:textId="7C20ED8A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quantidade inserir no orçamento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82047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F17F8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45CAA3" w14:textId="3CC3FB07" w:rsidR="00FA6585" w:rsidRPr="00D739AD" w:rsidRDefault="00300D24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7EA802CC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E804546" w14:textId="77777777" w:rsidR="00AD64F5" w:rsidRPr="00D739AD" w:rsidRDefault="005D50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“Dados Da formula”</w:t>
      </w:r>
      <w:r w:rsidR="00AD64F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9EE36F7" w14:textId="5653F14A" w:rsidR="002E55EB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041274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sz w:val="24"/>
          <w:szCs w:val="24"/>
        </w:rPr>
        <w:t>Apareceram os dados inseridos acima.</w:t>
      </w:r>
    </w:p>
    <w:p w14:paraId="56D00FC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FB6C0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AC6A71" w14:textId="3116E807" w:rsidR="00FA6585" w:rsidRPr="00306E26" w:rsidRDefault="00FA6585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2BF85D5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87E2FFE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“Corantes”.</w:t>
      </w:r>
    </w:p>
    <w:p w14:paraId="04E66147" w14:textId="6236203F" w:rsidR="00A273EA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Mostrara a referência alternativa a ser cadastrada no produto.</w:t>
      </w:r>
    </w:p>
    <w:p w14:paraId="359019E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43E3D7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7FF96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21A4811B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F99A5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CE654E" w:rsidRPr="00D739AD">
        <w:rPr>
          <w:rFonts w:asciiTheme="minorHAnsi" w:hAnsiTheme="minorHAnsi" w:cstheme="minorHAnsi"/>
          <w:b w:val="0"/>
          <w:sz w:val="24"/>
          <w:szCs w:val="24"/>
        </w:rPr>
        <w:t>referência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F59B0" w:rsidRPr="00D739AD">
        <w:rPr>
          <w:rFonts w:asciiTheme="minorHAnsi" w:hAnsiTheme="minorHAnsi" w:cstheme="minorHAnsi"/>
          <w:b w:val="0"/>
          <w:sz w:val="24"/>
          <w:szCs w:val="24"/>
        </w:rPr>
        <w:t>Alternativa base”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8A2B18F" w14:textId="2EBD151D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5D509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Mostrara a referência alternativa a ser cadastrada no produto.</w:t>
      </w:r>
    </w:p>
    <w:p w14:paraId="13B0BB0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03FF4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DFD77F" w14:textId="2ADDA286" w:rsidR="00A273EA" w:rsidRPr="00306E26" w:rsidRDefault="00A273E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4826608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9912BC0" w14:textId="3F1697DC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“”.</w:t>
      </w:r>
    </w:p>
    <w:p w14:paraId="514865B3" w14:textId="0A50F8C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D5099" w:rsidRPr="00D739AD">
        <w:rPr>
          <w:rFonts w:asciiTheme="minorHAnsi" w:hAnsiTheme="minorHAnsi" w:cstheme="minorHAnsi"/>
          <w:b w:val="0"/>
          <w:sz w:val="24"/>
          <w:szCs w:val="24"/>
        </w:rPr>
        <w:t xml:space="preserve"> 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licando nesse botão é inserido na tela de pedido de os dados selecionados nesta tela para a venda do mesmo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B174B8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7B93CB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E9AE7C" w14:textId="010F82BD" w:rsidR="00D13263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61727518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F02F73A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57D78694" w14:textId="7DA053EC" w:rsidR="00D13263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Fecha a tela não salvando os dados ali contidos.</w:t>
      </w:r>
    </w:p>
    <w:p w14:paraId="143D799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56E733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08D4C9" w14:textId="77777777" w:rsidR="0083396F" w:rsidRDefault="001D071E" w:rsidP="0083396F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F88E803" w14:textId="500305F8" w:rsidR="0083396F" w:rsidRPr="00D739AD" w:rsidRDefault="0083396F" w:rsidP="0083396F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Coral</w:t>
      </w:r>
    </w:p>
    <w:p w14:paraId="33FEEF3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62B526A" w14:textId="77777777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“Padrão, Personalizada”.</w:t>
      </w:r>
    </w:p>
    <w:p w14:paraId="57059302" w14:textId="4F492A8B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Escolha tipo de cor personalizada e</w:t>
      </w:r>
      <w:r w:rsidR="00111238" w:rsidRPr="00D739AD">
        <w:rPr>
          <w:rFonts w:asciiTheme="minorHAnsi" w:hAnsiTheme="minorHAnsi" w:cstheme="minorHAnsi"/>
          <w:b w:val="0"/>
          <w:sz w:val="24"/>
          <w:szCs w:val="24"/>
        </w:rPr>
        <w:t xml:space="preserve"> ou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Padrão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2FD296D" w14:textId="183CCFA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B653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F1EA31" w14:textId="1A8E1FF2" w:rsidR="007E453E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B653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E5A02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33DA547" w14:textId="5A1AE10A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“nome da cor”.</w:t>
      </w:r>
    </w:p>
    <w:p w14:paraId="6EFA559A" w14:textId="652AFA3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o item desejado, Nome da cor, Código, Código Antigo.</w:t>
      </w:r>
    </w:p>
    <w:p w14:paraId="3E098314" w14:textId="3F28712D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CDCBA0" w14:textId="198B8426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6A3809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5AF48CAE" w14:textId="12044384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“Linha”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selecione a linha “</w:t>
      </w:r>
      <w:r w:rsidR="0050083E" w:rsidRPr="00D739AD">
        <w:rPr>
          <w:rFonts w:asciiTheme="minorHAnsi" w:hAnsiTheme="minorHAnsi" w:cstheme="minorHAnsi"/>
          <w:bCs/>
          <w:sz w:val="24"/>
          <w:szCs w:val="24"/>
        </w:rPr>
        <w:t>BRILHO E PROTECAO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72C5E020" w14:textId="0DF67AD3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Selecione 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a linha escolhida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190A771" w14:textId="38891C65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D29AFD" w14:textId="1D1DBA0C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F8678E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2A98F0C" w14:textId="1B7ED896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“Identificação da tinta”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selecionar a tinta “</w:t>
      </w:r>
      <w:r w:rsidR="0050083E" w:rsidRPr="00D739AD">
        <w:rPr>
          <w:rFonts w:asciiTheme="minorHAnsi" w:hAnsiTheme="minorHAnsi" w:cstheme="minorHAnsi"/>
          <w:bCs/>
          <w:sz w:val="24"/>
          <w:szCs w:val="24"/>
        </w:rPr>
        <w:t>ABACAXI DOCE</w:t>
      </w:r>
      <w:r w:rsidR="0050083E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1DE19EBF" w14:textId="25745120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Identificação da tinta</w:t>
      </w:r>
      <w:r w:rsidR="00A62A0D" w:rsidRPr="00D739AD">
        <w:rPr>
          <w:rFonts w:asciiTheme="minorHAnsi" w:hAnsiTheme="minorHAnsi" w:cstheme="minorHAnsi"/>
          <w:b w:val="0"/>
          <w:sz w:val="24"/>
          <w:szCs w:val="24"/>
        </w:rPr>
        <w:t xml:space="preserve"> desejada.</w:t>
      </w:r>
    </w:p>
    <w:p w14:paraId="434EFD20" w14:textId="2BB7879F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58FF81" w14:textId="72171291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93C1A0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67818D4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“Obter Formula”.</w:t>
      </w:r>
    </w:p>
    <w:p w14:paraId="485D40AD" w14:textId="48517D3B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Busque a formula desejada</w:t>
      </w:r>
      <w:r w:rsidR="00E84F9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E912074" w14:textId="254E65D6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3E1AA5" w14:textId="29A8E67F" w:rsidR="003A2481" w:rsidRPr="00D739AD" w:rsidRDefault="00D132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9162F1" w14:textId="0CB67543" w:rsidR="0050083E" w:rsidRPr="00D739AD" w:rsidRDefault="0050083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4EBD3D51" wp14:editId="68D55730">
            <wp:extent cx="3181901" cy="227729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94750" cy="228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2C898" w14:textId="77777777" w:rsidR="0050083E" w:rsidRPr="00D739AD" w:rsidRDefault="0050083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3C87078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337FE30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361F49DC" w14:textId="0096ED5E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seleciona embalagem</w:t>
      </w:r>
    </w:p>
    <w:p w14:paraId="23C48A96" w14:textId="2DDA9212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1CDFDA" w14:textId="070785EB" w:rsidR="003A2481" w:rsidRPr="00A73C74" w:rsidRDefault="007206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614F44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2AD571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“Consultar Preço”.</w:t>
      </w:r>
    </w:p>
    <w:p w14:paraId="674B45E9" w14:textId="46055A02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Consulta preço da formula</w:t>
      </w:r>
    </w:p>
    <w:p w14:paraId="76EDDBF0" w14:textId="678BECE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5ADD6F" w14:textId="60BB755D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C5F122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DC077FF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Qtde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ao inserir Orçamento”.</w:t>
      </w:r>
    </w:p>
    <w:p w14:paraId="1BC858E4" w14:textId="1E1B869E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insira quantidade desejada dos itens selecionados</w:t>
      </w:r>
    </w:p>
    <w:p w14:paraId="4F1DE2CD" w14:textId="126520DE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081BC4" w14:textId="49050500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06E1D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312EC1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“Dados da Formula”.</w:t>
      </w:r>
    </w:p>
    <w:p w14:paraId="17F81948" w14:textId="4892BFF1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na tela detalhes linha acabamento base</w:t>
      </w:r>
    </w:p>
    <w:p w14:paraId="15F5470B" w14:textId="1E4AADC7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DA68DA" w14:textId="6A97A457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3EE9A5A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3A43535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“Corantes”.</w:t>
      </w:r>
    </w:p>
    <w:p w14:paraId="1D99E2CF" w14:textId="7DB32E49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descrição dos corantes</w:t>
      </w:r>
    </w:p>
    <w:p w14:paraId="4AB8B4A1" w14:textId="4F4C4034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0396B0" w14:textId="4F38B5F3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9EEDA6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30FD9F6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“Referência Alternativa”.</w:t>
      </w:r>
    </w:p>
    <w:p w14:paraId="42299858" w14:textId="2AF66466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referência Base</w:t>
      </w:r>
    </w:p>
    <w:p w14:paraId="5DDC21F8" w14:textId="6B8EBB07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7663B6" w14:textId="5D0921AF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C64A0D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213A5A5" w14:textId="56902D36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“”.</w:t>
      </w:r>
    </w:p>
    <w:p w14:paraId="26C68B60" w14:textId="611013AA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clicando nesse botão é inserido na tela de pedido de os dados selecionados nesta tela para a venda do mesmo</w:t>
      </w:r>
    </w:p>
    <w:p w14:paraId="6A2A2431" w14:textId="304C05CA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CF422A" w14:textId="2541FD53" w:rsidR="003A2481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DDB2F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926DC4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22DDA55A" w14:textId="6DBB4AF5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Fecha a tela não salvando os dados ali contidos.</w:t>
      </w:r>
    </w:p>
    <w:p w14:paraId="7F2BACF3" w14:textId="6A6D4A05" w:rsidR="003A2481" w:rsidRPr="00D739AD" w:rsidRDefault="00300D24" w:rsidP="005C586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350FEF" w14:textId="6C6E08F9" w:rsidR="00720630" w:rsidRPr="00D739AD" w:rsidRDefault="0072063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B653A" w:rsidRPr="00A73C7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0B7BE0" w14:textId="77777777" w:rsidR="00A73C74" w:rsidRPr="00D739AD" w:rsidRDefault="00A73C74" w:rsidP="00A73C7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A0BE906" w14:textId="54DB7FF5" w:rsidR="001D071E" w:rsidRPr="00D739AD" w:rsidRDefault="00E37842" w:rsidP="00D739AD">
      <w:pPr>
        <w:pStyle w:val="CENTARI-12"/>
        <w:tabs>
          <w:tab w:val="center" w:pos="4845"/>
          <w:tab w:val="left" w:pos="5970"/>
        </w:tabs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                                                </w:t>
      </w:r>
      <w:proofErr w:type="spellStart"/>
      <w:r w:rsidR="00AD64F5" w:rsidRPr="00D739AD">
        <w:rPr>
          <w:rFonts w:asciiTheme="minorHAnsi" w:hAnsiTheme="minorHAnsi" w:cstheme="minorHAnsi"/>
          <w:color w:val="00B0F0"/>
          <w:sz w:val="24"/>
          <w:szCs w:val="24"/>
        </w:rPr>
        <w:t>Lazzuril</w:t>
      </w:r>
      <w:proofErr w:type="spellEnd"/>
    </w:p>
    <w:p w14:paraId="6C228D5E" w14:textId="7295708E" w:rsidR="002E55EB" w:rsidRPr="00D739AD" w:rsidRDefault="00403863" w:rsidP="00D739AD">
      <w:pPr>
        <w:pStyle w:val="CENTARI-12"/>
        <w:tabs>
          <w:tab w:val="center" w:pos="4845"/>
          <w:tab w:val="left" w:pos="5970"/>
        </w:tabs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ab/>
      </w:r>
    </w:p>
    <w:p w14:paraId="04963B20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1266E45D" w14:textId="0D4F38BD" w:rsidR="00CF336B" w:rsidRPr="00D739AD" w:rsidRDefault="00CF33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DB1022A" w14:textId="7036F72E" w:rsidR="00720630" w:rsidRDefault="00CF336B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4C50E5" w:rsidRPr="00D739AD">
        <w:rPr>
          <w:rFonts w:asciiTheme="minorHAnsi" w:hAnsiTheme="minorHAnsi" w:cstheme="minorHAnsi"/>
          <w:b w:val="0"/>
          <w:sz w:val="24"/>
          <w:szCs w:val="24"/>
        </w:rPr>
        <w:t xml:space="preserve"> Descreva o código de Tinta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4C50E5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5CA9828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016F2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B5988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E12EB80" w14:textId="77777777" w:rsidR="003E752C" w:rsidRPr="00D739AD" w:rsidRDefault="003E752C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6E177BF" w14:textId="4CACCFFC" w:rsidR="003E752C" w:rsidRPr="00D739AD" w:rsidRDefault="003E752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Lazzuril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PRATA BARI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C09F698" w14:textId="7A096685" w:rsidR="00C6613A" w:rsidRDefault="003E752C" w:rsidP="00306E26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que digite o nome do corante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“PRATA BARI”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350ECC9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CB3A9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AEFC3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294540FB" w14:textId="77777777" w:rsidR="004C50E5" w:rsidRPr="00D739AD" w:rsidRDefault="004C50E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0DAA8A2" w14:textId="03206E4E" w:rsidR="003E752C" w:rsidRPr="00D739AD" w:rsidRDefault="003E752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“Universal”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F844BAF" w14:textId="749A106B" w:rsidR="004C50E5" w:rsidRPr="00D739AD" w:rsidRDefault="003E752C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Permite digitar o tipo de tinta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BF4362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CE8EF3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74D3AD" w14:textId="14E68E77" w:rsidR="00C6613A" w:rsidRPr="00306E26" w:rsidRDefault="00C6613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584394" w14:textId="77777777" w:rsidR="004C50E5" w:rsidRPr="00D739AD" w:rsidRDefault="004C50E5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422557C9" w14:textId="067C786D" w:rsidR="003E752C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“Montadora</w:t>
      </w:r>
      <w:r w:rsidR="003E752C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Deixe em branco</w:t>
      </w:r>
      <w:r w:rsidR="003E752C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DA59DC0" w14:textId="49BACFFB" w:rsidR="00DC3077" w:rsidRPr="00D739AD" w:rsidRDefault="003E752C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DC3077"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Abrir uma opção de montadora e logo abaixo escolher a data de validade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“Deixe em branco”</w:t>
      </w:r>
      <w:r w:rsidR="00DC307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8E84213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3BAEB1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C9B9F2" w14:textId="17D09B73" w:rsidR="00C6613A" w:rsidRPr="00306E26" w:rsidRDefault="00720630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45A19F86" w14:textId="77777777" w:rsidR="00DC3077" w:rsidRPr="00D739AD" w:rsidRDefault="00DC3077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471AA2D" w14:textId="2A4CB184" w:rsidR="002E55EB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“Cores”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Todas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79A59A9" w14:textId="1610160C" w:rsidR="002E55EB" w:rsidRPr="00D739AD" w:rsidRDefault="00DC307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22BDE" w:rsidRPr="00D739AD">
        <w:rPr>
          <w:rFonts w:asciiTheme="minorHAnsi" w:hAnsiTheme="minorHAnsi" w:cstheme="minorHAnsi"/>
          <w:sz w:val="24"/>
          <w:szCs w:val="24"/>
        </w:rPr>
        <w:t xml:space="preserve">Esperado: 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mude as cores para nacionais Importadas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 “Todas”.</w:t>
      </w:r>
    </w:p>
    <w:p w14:paraId="318A77EC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275AAC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8D5E33" w14:textId="5EBDC70F" w:rsidR="004737A6" w:rsidRPr="00306E26" w:rsidRDefault="004737A6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76E9603" w14:textId="3A5E1F75" w:rsidR="00DC3077" w:rsidRDefault="00E37842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 xml:space="preserve"> </w:t>
      </w:r>
    </w:p>
    <w:p w14:paraId="47E997A2" w14:textId="290D3FD8" w:rsidR="00E37842" w:rsidRDefault="00E37842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 w:rsidRPr="00BB4366">
        <w:rPr>
          <w:rFonts w:asciiTheme="minorHAnsi" w:hAnsiTheme="minorHAnsi" w:cstheme="minorHAnsi"/>
          <w:b w:val="0"/>
          <w:bCs/>
          <w:sz w:val="24"/>
          <w:szCs w:val="24"/>
        </w:rPr>
        <w:t>N</w:t>
      </w:r>
      <w:r w:rsidR="00BB4366">
        <w:rPr>
          <w:rFonts w:asciiTheme="minorHAnsi" w:hAnsiTheme="minorHAnsi" w:cstheme="minorHAnsi"/>
          <w:b w:val="0"/>
          <w:bCs/>
          <w:sz w:val="24"/>
          <w:szCs w:val="24"/>
        </w:rPr>
        <w:t xml:space="preserve">o </w:t>
      </w:r>
      <w:proofErr w:type="spellStart"/>
      <w:r w:rsidR="00BB4366">
        <w:rPr>
          <w:rFonts w:asciiTheme="minorHAnsi" w:hAnsiTheme="minorHAnsi" w:cstheme="minorHAnsi"/>
          <w:b w:val="0"/>
          <w:bCs/>
          <w:sz w:val="24"/>
          <w:szCs w:val="24"/>
        </w:rPr>
        <w:t>comboBox</w:t>
      </w:r>
      <w:proofErr w:type="spellEnd"/>
      <w:r w:rsidR="00BB4366">
        <w:rPr>
          <w:rFonts w:asciiTheme="minorHAnsi" w:hAnsiTheme="minorHAnsi" w:cstheme="minorHAnsi"/>
          <w:b w:val="0"/>
          <w:bCs/>
          <w:sz w:val="24"/>
          <w:szCs w:val="24"/>
        </w:rPr>
        <w:t xml:space="preserve"> “Versão” Escolha a Versão do </w:t>
      </w:r>
      <w:r w:rsidR="00D91AA9">
        <w:rPr>
          <w:rFonts w:asciiTheme="minorHAnsi" w:hAnsiTheme="minorHAnsi" w:cstheme="minorHAnsi"/>
          <w:b w:val="0"/>
          <w:bCs/>
          <w:sz w:val="24"/>
          <w:szCs w:val="24"/>
        </w:rPr>
        <w:t>banco de dados para pesquisar o nome e cor da tinta</w:t>
      </w:r>
    </w:p>
    <w:p w14:paraId="7C56F9A9" w14:textId="54FA81FB" w:rsidR="00D91AA9" w:rsidRDefault="00D91AA9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b w:val="0"/>
          <w:bCs/>
          <w:sz w:val="24"/>
          <w:szCs w:val="24"/>
        </w:rPr>
        <w:t>Resultado esperado: será possível escolher entre código antigo e atual</w:t>
      </w:r>
    </w:p>
    <w:p w14:paraId="29594BB5" w14:textId="77777777" w:rsidR="00D91AA9" w:rsidRPr="00BB4366" w:rsidRDefault="00D91AA9" w:rsidP="00E37842">
      <w:pPr>
        <w:pStyle w:val="CENTARI-12"/>
        <w:jc w:val="left"/>
        <w:rPr>
          <w:rFonts w:asciiTheme="minorHAnsi" w:hAnsiTheme="minorHAnsi" w:cstheme="minorHAnsi"/>
          <w:b w:val="0"/>
          <w:bCs/>
          <w:sz w:val="24"/>
          <w:szCs w:val="24"/>
        </w:rPr>
      </w:pPr>
    </w:p>
    <w:p w14:paraId="0A9F2EFD" w14:textId="77777777" w:rsidR="00E37842" w:rsidRPr="00D739AD" w:rsidRDefault="00E37842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687DE766" w14:textId="77777777" w:rsidR="00DC3077" w:rsidRPr="00D739AD" w:rsidRDefault="00DC30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>Pesquisar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B77A58E" w14:textId="09405DD2" w:rsidR="003531F9" w:rsidRPr="00D739AD" w:rsidRDefault="00DC307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122BDE" w:rsidRPr="00D739AD">
        <w:rPr>
          <w:rFonts w:asciiTheme="minorHAnsi" w:hAnsiTheme="minorHAnsi" w:cstheme="minorHAnsi"/>
          <w:sz w:val="24"/>
          <w:szCs w:val="24"/>
        </w:rPr>
        <w:t>Esperado:</w:t>
      </w:r>
      <w:r w:rsidR="00122BDE" w:rsidRPr="00D739AD">
        <w:rPr>
          <w:rFonts w:asciiTheme="minorHAnsi" w:hAnsiTheme="minorHAnsi" w:cstheme="minorHAnsi"/>
          <w:b w:val="0"/>
          <w:sz w:val="24"/>
          <w:szCs w:val="24"/>
        </w:rPr>
        <w:t xml:space="preserve"> Abrira um grid com a opção acima selecionada</w:t>
      </w:r>
      <w:r w:rsidR="00222EB6"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5B7F71AB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3896B2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89423F" w14:textId="19548BAF" w:rsidR="00C6613A" w:rsidRPr="00306E26" w:rsidRDefault="00C6613A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D84A60F" w14:textId="77777777" w:rsidR="00DC3077" w:rsidRPr="00D739AD" w:rsidRDefault="00DC3077" w:rsidP="00AF52EA">
      <w:pPr>
        <w:pStyle w:val="CENTARI-12"/>
        <w:numPr>
          <w:ilvl w:val="0"/>
          <w:numId w:val="13"/>
        </w:numPr>
        <w:tabs>
          <w:tab w:val="left" w:pos="196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64E39930" w14:textId="77777777" w:rsidR="002E55EB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“Limpar”.</w:t>
      </w:r>
    </w:p>
    <w:p w14:paraId="0A78BD81" w14:textId="2382FC44" w:rsidR="002E55EB" w:rsidRPr="00D739AD" w:rsidRDefault="00122BD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Limpará os filtros feitos acima.</w:t>
      </w:r>
    </w:p>
    <w:p w14:paraId="01655155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EDEB5E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1478CB" w14:textId="062CD7F4" w:rsidR="00C6613A" w:rsidRPr="00306E26" w:rsidRDefault="004737A6" w:rsidP="00306E2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550AA307" w14:textId="77777777" w:rsidR="00122BDE" w:rsidRPr="00D739AD" w:rsidRDefault="00122BDE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141D20FB" w14:textId="77777777" w:rsidR="00122BDE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“Quantidade”.</w:t>
      </w:r>
    </w:p>
    <w:p w14:paraId="4B68B5F9" w14:textId="36D680F5" w:rsidR="00C6613A" w:rsidRDefault="00122BDE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Permite que determine a quantidade.</w:t>
      </w:r>
    </w:p>
    <w:p w14:paraId="3F54245A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036D16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1DFBDD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68E2BE7B" w14:textId="77777777" w:rsidR="00222EB6" w:rsidRPr="00D739AD" w:rsidRDefault="00222EB6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5DB267EC" w14:textId="17BF2D46" w:rsidR="00222EB6" w:rsidRPr="00D739AD" w:rsidRDefault="00222EB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“Diluído” 1 Quarto.</w:t>
      </w:r>
    </w:p>
    <w:p w14:paraId="4D9F072A" w14:textId="7A980A49" w:rsidR="00222EB6" w:rsidRPr="00D739AD" w:rsidRDefault="00222EB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Devera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aparecer no grid de baixo as informações necessárias. </w:t>
      </w:r>
    </w:p>
    <w:p w14:paraId="35CF9485" w14:textId="64B8DA5D" w:rsidR="009C7591" w:rsidRPr="00D739AD" w:rsidRDefault="009C759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Fazer o teste com todos os Diluídos (1 – Quarto, 2 – Quartos, 3 – Quartos, 4 – Quartos, ½ - Quarto e outros).</w:t>
      </w:r>
    </w:p>
    <w:p w14:paraId="229E055E" w14:textId="0F6A3750" w:rsidR="009C7591" w:rsidRPr="00D739AD" w:rsidRDefault="009C759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Sub teste:</w:t>
      </w:r>
      <w:r w:rsidR="00050842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50842" w:rsidRPr="00D739AD">
        <w:rPr>
          <w:rFonts w:asciiTheme="minorHAnsi" w:hAnsiTheme="minorHAnsi" w:cstheme="minorHAnsi"/>
          <w:b w:val="0"/>
          <w:sz w:val="24"/>
          <w:szCs w:val="24"/>
        </w:rPr>
        <w:t>Clicar em “Outras” Diluído.</w:t>
      </w:r>
    </w:p>
    <w:p w14:paraId="33896976" w14:textId="2EF3F3DF" w:rsidR="00050842" w:rsidRPr="00D739AD" w:rsidRDefault="000508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Devera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abrir o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dialog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digitar a quantidade, pois confirmar deve aparecer no grid o cálculo. </w:t>
      </w:r>
    </w:p>
    <w:p w14:paraId="64400921" w14:textId="4C4918DA" w:rsidR="00C6613A" w:rsidRDefault="00050842" w:rsidP="00306E2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Inserir valores 18000, verificar se adiciona as casas decimais ou apresenta o erro. </w:t>
      </w:r>
    </w:p>
    <w:p w14:paraId="7EEA658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45DCD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4B32D8" w14:textId="77777777" w:rsidR="00306E26" w:rsidRPr="00306E26" w:rsidRDefault="00306E26" w:rsidP="00306E2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06A0381" w14:textId="5B9B5D0E" w:rsidR="00050842" w:rsidRPr="00D739AD" w:rsidRDefault="000508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lastRenderedPageBreak/>
        <w:drawing>
          <wp:inline distT="0" distB="0" distL="0" distR="0" wp14:anchorId="724DD0D4" wp14:editId="042EE539">
            <wp:extent cx="3608054" cy="219350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1890" cy="221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D393" w14:textId="77777777" w:rsidR="00DC3077" w:rsidRPr="00D739AD" w:rsidRDefault="00122BDE" w:rsidP="00AF52EA">
      <w:pPr>
        <w:pStyle w:val="CENTARI-12"/>
        <w:numPr>
          <w:ilvl w:val="0"/>
          <w:numId w:val="13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67C8683F" w14:textId="77777777" w:rsidR="00122BDE" w:rsidRPr="00D739AD" w:rsidRDefault="00122BD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Produtos no pedido”.</w:t>
      </w:r>
    </w:p>
    <w:p w14:paraId="0E541B6C" w14:textId="5BA523B6" w:rsidR="002E55EB" w:rsidRPr="00D739AD" w:rsidRDefault="00122BDE" w:rsidP="00D739AD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Após clicar o produto será inserido no pedido atual.</w:t>
      </w:r>
    </w:p>
    <w:p w14:paraId="764212FF" w14:textId="175B7657" w:rsidR="006C0862" w:rsidRDefault="00222EB6" w:rsidP="00306E26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Devera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fechar a aba e inserir a formula no pedido.</w:t>
      </w:r>
    </w:p>
    <w:p w14:paraId="2C48879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86AE74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D79A55" w14:textId="77777777" w:rsidR="00306E26" w:rsidRPr="00306E26" w:rsidRDefault="00306E26" w:rsidP="00306E26">
      <w:pPr>
        <w:pStyle w:val="CENTARI-12"/>
        <w:tabs>
          <w:tab w:val="left" w:pos="275"/>
        </w:tabs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4BACAC3D" w14:textId="77777777" w:rsidR="00F61FC0" w:rsidRPr="00D739AD" w:rsidRDefault="00F61FC0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3A588E3B" w14:textId="77777777" w:rsidR="00F61FC0" w:rsidRPr="00D739AD" w:rsidRDefault="00F61F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194C4839" w14:textId="6CC49B6C" w:rsidR="004737A6" w:rsidRDefault="00F61FC0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Encerra as atividades do aplicativo.</w:t>
      </w:r>
    </w:p>
    <w:p w14:paraId="77BB6BAE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C1EF17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8B655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20D9B440" w14:textId="2C5F1052" w:rsidR="0018307B" w:rsidRPr="00D739AD" w:rsidRDefault="00AD64F5" w:rsidP="00D739AD">
      <w:pPr>
        <w:pStyle w:val="CENTARI-12"/>
        <w:ind w:left="144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color w:val="00B0F0"/>
          <w:sz w:val="24"/>
          <w:szCs w:val="24"/>
        </w:rPr>
        <w:t>Resicolor</w:t>
      </w:r>
      <w:proofErr w:type="spellEnd"/>
    </w:p>
    <w:p w14:paraId="22A767C7" w14:textId="191C19C2" w:rsidR="0018307B" w:rsidRPr="00D739AD" w:rsidRDefault="0018307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601EB29" w14:textId="77777777" w:rsidR="0018307B" w:rsidRPr="00D739AD" w:rsidRDefault="0018307B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</w:p>
    <w:p w14:paraId="194BEE3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0FDE1A3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Linha”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D648C05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 linha desejada</w:t>
      </w:r>
    </w:p>
    <w:p w14:paraId="655C4EFE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14F4270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176A3A" w14:textId="792B4E37" w:rsidR="004737A6" w:rsidRPr="00306E26" w:rsidRDefault="004737A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2016804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B001ED2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“Acabamento”.</w:t>
      </w:r>
    </w:p>
    <w:p w14:paraId="3EAB2F10" w14:textId="29AB59A7" w:rsidR="00AD64F5" w:rsidRDefault="00AD64F5" w:rsidP="00306E26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acabamento</w:t>
      </w:r>
      <w:r w:rsidR="007E453E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3221FEC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382F46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9B1930" w14:textId="77777777" w:rsidR="00306E26" w:rsidRPr="00306E26" w:rsidRDefault="00306E26" w:rsidP="00306E26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48394B4F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90AEF03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“Código tinta”.</w:t>
      </w:r>
    </w:p>
    <w:p w14:paraId="16AD11FB" w14:textId="77777777" w:rsidR="00306E26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61FC0" w:rsidRPr="00D739AD">
        <w:rPr>
          <w:rFonts w:asciiTheme="minorHAnsi" w:hAnsiTheme="minorHAnsi" w:cstheme="minorHAnsi"/>
          <w:sz w:val="24"/>
          <w:szCs w:val="24"/>
        </w:rPr>
        <w:t>Esperado</w:t>
      </w:r>
      <w:r w:rsidR="00F61FC0" w:rsidRPr="00D739AD">
        <w:rPr>
          <w:rFonts w:asciiTheme="minorHAnsi" w:hAnsiTheme="minorHAnsi" w:cstheme="minorHAnsi"/>
          <w:b w:val="0"/>
          <w:sz w:val="24"/>
          <w:szCs w:val="24"/>
        </w:rPr>
        <w:t>: selecione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código da tinta</w:t>
      </w:r>
    </w:p>
    <w:p w14:paraId="089788E7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6BBAAB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051662" w14:textId="63FDB246" w:rsidR="007E453E" w:rsidRPr="00306E26" w:rsidRDefault="004737A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384C9CFE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E2F87E0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</w:t>
      </w:r>
      <w:r w:rsidR="00136D71" w:rsidRPr="00D739AD">
        <w:rPr>
          <w:rFonts w:asciiTheme="minorHAnsi" w:hAnsiTheme="minorHAnsi" w:cstheme="minorHAnsi"/>
          <w:b w:val="0"/>
          <w:sz w:val="24"/>
          <w:szCs w:val="24"/>
        </w:rPr>
        <w:t>“Atualizar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7B00010" w14:textId="686CAF4C" w:rsidR="007E453E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61FC0" w:rsidRPr="00D739AD">
        <w:rPr>
          <w:rFonts w:asciiTheme="minorHAnsi" w:hAnsiTheme="minorHAnsi" w:cstheme="minorHAnsi"/>
          <w:sz w:val="24"/>
          <w:szCs w:val="24"/>
        </w:rPr>
        <w:t>Esperado</w:t>
      </w:r>
      <w:r w:rsidR="00F61FC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61FC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Atualizar as informações preenchidas.</w:t>
      </w:r>
    </w:p>
    <w:p w14:paraId="5809B75F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CC8F08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8DD3F9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33653B6B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DA54BA4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“Procurar”.</w:t>
      </w:r>
    </w:p>
    <w:p w14:paraId="137E2813" w14:textId="3FFFF76C" w:rsidR="00976805" w:rsidRDefault="00AD64F5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B658D9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Abrir um filtro com a opções selecionadas.</w:t>
      </w:r>
    </w:p>
    <w:p w14:paraId="451AEC06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4DD822A" w14:textId="77777777" w:rsidR="00306E26" w:rsidRPr="00D739AD" w:rsidRDefault="00306E26" w:rsidP="00306E26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C3BC48" w14:textId="77777777" w:rsidR="00306E26" w:rsidRPr="00306E26" w:rsidRDefault="00306E26" w:rsidP="00306E26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A7791A0" w14:textId="7FEC7CF4" w:rsidR="00AD64F5" w:rsidRPr="00D739AD" w:rsidRDefault="003531F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E82A490" wp14:editId="16B47CDC">
            <wp:extent cx="3316345" cy="249632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49614" cy="252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AA3BB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108197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“Embalagem”.</w:t>
      </w:r>
    </w:p>
    <w:p w14:paraId="3BA5BEAB" w14:textId="77777777" w:rsidR="00844E24" w:rsidRDefault="00AD64F5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selecione a embalagem</w:t>
      </w:r>
    </w:p>
    <w:p w14:paraId="609074CB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DD8550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B455F2" w14:textId="0BA45D8E" w:rsidR="003A2481" w:rsidRPr="00844E24" w:rsidRDefault="004737A6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B9F8067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10DA4D9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“Dados da formula”.</w:t>
      </w:r>
    </w:p>
    <w:p w14:paraId="0379B981" w14:textId="215BC49F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B658D9" w:rsidRPr="00D739AD">
        <w:rPr>
          <w:rFonts w:asciiTheme="minorHAnsi" w:hAnsiTheme="minorHAnsi" w:cstheme="minorHAnsi"/>
          <w:sz w:val="24"/>
          <w:szCs w:val="24"/>
        </w:rPr>
        <w:t>Esperado</w:t>
      </w:r>
      <w:r w:rsidR="00B658D9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F4F58" w:rsidRPr="00D739AD">
        <w:rPr>
          <w:rFonts w:asciiTheme="minorHAnsi" w:hAnsiTheme="minorHAnsi" w:cstheme="minorHAnsi"/>
          <w:b w:val="0"/>
          <w:sz w:val="24"/>
          <w:szCs w:val="24"/>
        </w:rPr>
        <w:t>exibem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dados da fórmula Linha, Acabamento, base, Referencia Alternativa de Base.</w:t>
      </w:r>
    </w:p>
    <w:p w14:paraId="0F11ABD2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F94E10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92BF0F" w14:textId="50ACC516" w:rsidR="003A2481" w:rsidRPr="00844E24" w:rsidRDefault="003A2481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FCE44D5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73382D7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“quantidade ao inserir Orçamento.”.</w:t>
      </w:r>
    </w:p>
    <w:p w14:paraId="493E8291" w14:textId="51F989F8" w:rsidR="003A2481" w:rsidRDefault="00AD64F5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insira a quantidade desejada dos itens selecionados.</w:t>
      </w:r>
    </w:p>
    <w:p w14:paraId="365B1072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92BC8E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2EC57C" w14:textId="77777777" w:rsidR="00844E24" w:rsidRPr="00844E24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29F9B823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C19D7FA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“Inserir”.</w:t>
      </w:r>
    </w:p>
    <w:p w14:paraId="367F73AD" w14:textId="3E6BB2FD" w:rsidR="00AD64F5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inserem na tela de pedidos as informações selecionadas nesta tela</w:t>
      </w:r>
    </w:p>
    <w:p w14:paraId="1E01913A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D2D14EB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BE655B" w14:textId="30E00A8D" w:rsidR="003A2481" w:rsidRPr="00844E24" w:rsidRDefault="003A2481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2859661" w14:textId="77777777" w:rsidR="00AD64F5" w:rsidRPr="00D739AD" w:rsidRDefault="00AD64F5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9E6DB9B" w14:textId="77777777" w:rsidR="00AD64F5" w:rsidRPr="00D739AD" w:rsidRDefault="00AD64F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“Fechar”.</w:t>
      </w:r>
    </w:p>
    <w:p w14:paraId="5883B761" w14:textId="49D124DF" w:rsidR="003F639F" w:rsidRPr="00D739AD" w:rsidRDefault="00AD64F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B658D9" w:rsidRPr="00D739AD">
        <w:rPr>
          <w:rFonts w:asciiTheme="minorHAnsi" w:hAnsiTheme="minorHAnsi" w:cstheme="minorHAnsi"/>
          <w:sz w:val="24"/>
          <w:szCs w:val="24"/>
        </w:rPr>
        <w:t>Esperado</w:t>
      </w:r>
      <w:r w:rsidR="00B658D9" w:rsidRPr="00D739AD">
        <w:rPr>
          <w:rFonts w:asciiTheme="minorHAnsi" w:hAnsiTheme="minorHAnsi" w:cstheme="minorHAnsi"/>
          <w:b w:val="0"/>
          <w:sz w:val="24"/>
          <w:szCs w:val="24"/>
        </w:rPr>
        <w:t>: Fecha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tela sem salvar os dados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desejar salvar e clicar em sim </w:t>
      </w:r>
      <w:proofErr w:type="spellStart"/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>devra</w:t>
      </w:r>
      <w:proofErr w:type="spellEnd"/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salvar.</w:t>
      </w:r>
    </w:p>
    <w:p w14:paraId="74E3CEC4" w14:textId="77777777" w:rsidR="00844E24" w:rsidRPr="00306E26" w:rsidRDefault="00844E24" w:rsidP="00844E24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802BF6" w14:textId="77777777" w:rsidR="00844E24" w:rsidRPr="00D739AD" w:rsidRDefault="00844E24" w:rsidP="00844E24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045036" w14:textId="258EDDE8" w:rsidR="004737A6" w:rsidRPr="00844E24" w:rsidRDefault="004737A6" w:rsidP="00844E2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0604E766" w14:textId="099C1B57" w:rsidR="00785668" w:rsidRPr="00D739AD" w:rsidRDefault="002476CC" w:rsidP="00A73C74">
      <w:pPr>
        <w:pStyle w:val="CENTARI-12"/>
        <w:ind w:left="288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Suvinil</w:t>
      </w:r>
    </w:p>
    <w:p w14:paraId="3D40A3A9" w14:textId="77777777" w:rsidR="002476CC" w:rsidRPr="00D739AD" w:rsidRDefault="002476CC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3D35FCF" w14:textId="444D4CE6" w:rsidR="002476CC" w:rsidRPr="00D739AD" w:rsidRDefault="002476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BA7829" w:rsidRPr="00D739AD">
        <w:rPr>
          <w:rFonts w:asciiTheme="minorHAnsi" w:hAnsiTheme="minorHAnsi" w:cstheme="minorHAnsi"/>
          <w:b w:val="0"/>
          <w:sz w:val="24"/>
          <w:szCs w:val="24"/>
        </w:rPr>
        <w:t>Grupo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 xml:space="preserve"> COD 001-CORAL.</w:t>
      </w:r>
    </w:p>
    <w:p w14:paraId="2AD39884" w14:textId="2AE1DB15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09F9963C" w14:textId="0D61EDE6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2636D1F0" w14:textId="77777777" w:rsidR="00BA7829" w:rsidRPr="00D739AD" w:rsidRDefault="00BA782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020A71A" w14:textId="555B4D75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“Produto”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>Acr</w:t>
      </w:r>
      <w:proofErr w:type="spellEnd"/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>. SB Prem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/ </w:t>
      </w:r>
      <w:proofErr w:type="spellStart"/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>llumina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FB74BCA" w14:textId="22348A58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6AE5E3B5" w14:textId="1D5A6DFA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3444EE24" w14:textId="77777777" w:rsidR="00BA7829" w:rsidRPr="00D739AD" w:rsidRDefault="00BA7829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370B810" w14:textId="247C48FC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202FA" w:rsidRPr="00D739AD">
        <w:rPr>
          <w:rFonts w:asciiTheme="minorHAnsi" w:hAnsiTheme="minorHAnsi" w:cstheme="minorHAnsi"/>
          <w:b w:val="0"/>
          <w:sz w:val="24"/>
          <w:szCs w:val="24"/>
        </w:rPr>
        <w:t>Nome da cor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1001P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8F35B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652279D" w14:textId="304F43AC" w:rsidR="00BA7829" w:rsidRPr="00D739AD" w:rsidRDefault="00BA78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Selecione a linha desejada</w:t>
      </w:r>
    </w:p>
    <w:p w14:paraId="21AE49AF" w14:textId="110E8BE3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1162CB8E" w14:textId="77777777" w:rsidR="008202FA" w:rsidRPr="00D739AD" w:rsidRDefault="008202FA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627D33E" w14:textId="001BAD26" w:rsidR="008202FA" w:rsidRPr="00D739AD" w:rsidRDefault="008202F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614613" w:rsidRPr="00D739AD">
        <w:rPr>
          <w:rFonts w:asciiTheme="minorHAnsi" w:hAnsiTheme="minorHAnsi" w:cstheme="minorHAnsi"/>
          <w:b w:val="0"/>
          <w:sz w:val="24"/>
          <w:szCs w:val="24"/>
        </w:rPr>
        <w:t>Embalagem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57BAC08" w14:textId="2FB3ACBF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Deverá aparecer no grid de baixo as informações necessárias. </w:t>
      </w:r>
    </w:p>
    <w:p w14:paraId="04839D6E" w14:textId="3B3D2A36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Fazer o teste com todas as embalagens (Quartinho, Galão e Lata).</w:t>
      </w:r>
    </w:p>
    <w:p w14:paraId="47CF1D32" w14:textId="432ABCF5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27A7EF88" w14:textId="77777777" w:rsidR="00A332CD" w:rsidRPr="00D739AD" w:rsidRDefault="00A332CD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05F54CC9" w14:textId="79BDDB8F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“”</w:t>
      </w:r>
    </w:p>
    <w:p w14:paraId="359C22F1" w14:textId="3F31709A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Deverá fechar a terá e adicionar a formula na aba (</w:t>
      </w:r>
      <w:r w:rsidRPr="00D739AD">
        <w:rPr>
          <w:rFonts w:asciiTheme="minorHAnsi" w:hAnsiTheme="minorHAnsi" w:cstheme="minorHAnsi"/>
          <w:bCs/>
          <w:sz w:val="24"/>
          <w:szCs w:val="24"/>
        </w:rPr>
        <w:t>1- Produtos / Serviços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</w:t>
      </w:r>
    </w:p>
    <w:p w14:paraId="7A799318" w14:textId="631C30D5" w:rsidR="00880290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44F44BB3" w14:textId="77777777" w:rsidR="00A332CD" w:rsidRPr="00D739AD" w:rsidRDefault="00A332CD" w:rsidP="00AF52EA">
      <w:pPr>
        <w:pStyle w:val="CENTARI-12"/>
        <w:numPr>
          <w:ilvl w:val="0"/>
          <w:numId w:val="13"/>
        </w:numPr>
        <w:tabs>
          <w:tab w:val="left" w:pos="219"/>
        </w:tabs>
        <w:jc w:val="left"/>
        <w:rPr>
          <w:rFonts w:asciiTheme="minorHAnsi" w:hAnsiTheme="minorHAnsi" w:cstheme="minorHAnsi"/>
          <w:sz w:val="24"/>
          <w:szCs w:val="24"/>
        </w:rPr>
      </w:pPr>
    </w:p>
    <w:p w14:paraId="6B08F7ED" w14:textId="0EA39667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“Fechar”</w:t>
      </w:r>
    </w:p>
    <w:p w14:paraId="6462FF98" w14:textId="18829300" w:rsidR="00A332CD" w:rsidRPr="00D739AD" w:rsidRDefault="00A332CD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Deverá fechar a aba e voltar para a aba (</w:t>
      </w:r>
      <w:r w:rsidRPr="00D739AD">
        <w:rPr>
          <w:rFonts w:asciiTheme="minorHAnsi" w:hAnsiTheme="minorHAnsi" w:cstheme="minorHAnsi"/>
          <w:sz w:val="24"/>
          <w:szCs w:val="24"/>
        </w:rPr>
        <w:t xml:space="preserve">11 -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Tintometrico</w:t>
      </w:r>
      <w:proofErr w:type="spellEnd"/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</w:p>
    <w:p w14:paraId="4D338BC2" w14:textId="112B2B61" w:rsidR="00976805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4B961F95" w14:textId="06AC700D" w:rsidR="00CF379D" w:rsidRPr="00D739AD" w:rsidRDefault="003E1C10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noProof/>
          <w:sz w:val="24"/>
          <w:szCs w:val="24"/>
        </w:rPr>
        <w:lastRenderedPageBreak/>
        <w:drawing>
          <wp:inline distT="0" distB="0" distL="0" distR="0" wp14:anchorId="6121314D" wp14:editId="040D0D24">
            <wp:extent cx="2442949" cy="2262766"/>
            <wp:effectExtent l="0" t="0" r="0" b="444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53388" cy="22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71D58" w14:textId="0D37904F" w:rsidR="002476CC" w:rsidRPr="00D739AD" w:rsidRDefault="002476C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303B217" w14:textId="2365D9C2" w:rsidR="00AE1F02" w:rsidRPr="00D739AD" w:rsidRDefault="00C84875" w:rsidP="00C84875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Aba 12 - </w:t>
      </w:r>
      <w:r w:rsidR="003F639F" w:rsidRPr="00D739AD">
        <w:rPr>
          <w:rFonts w:asciiTheme="minorHAnsi" w:hAnsiTheme="minorHAnsi" w:cstheme="minorHAnsi"/>
          <w:color w:val="00B0F0"/>
          <w:sz w:val="24"/>
          <w:szCs w:val="24"/>
        </w:rPr>
        <w:t>Outras Opções</w:t>
      </w:r>
    </w:p>
    <w:p w14:paraId="5FD3F059" w14:textId="77777777" w:rsidR="00091E3F" w:rsidRPr="00D739AD" w:rsidRDefault="00D46867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Opções do Pedido</w:t>
      </w:r>
    </w:p>
    <w:p w14:paraId="60B877EC" w14:textId="77777777" w:rsidR="00EB327A" w:rsidRPr="00D739AD" w:rsidRDefault="00111EC2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Excluir Orçamento</w:t>
      </w:r>
    </w:p>
    <w:p w14:paraId="1FDD80AA" w14:textId="77777777" w:rsidR="00913C55" w:rsidRPr="00D739AD" w:rsidRDefault="00913C5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do tipo orçamento</w:t>
      </w:r>
      <w:r w:rsidR="008172CD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salvar </w:t>
      </w:r>
      <w:r w:rsidR="008172CD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logo após clicar em excluir</w:t>
      </w:r>
      <w:r w:rsidR="00E122A0" w:rsidRPr="00D739AD">
        <w:rPr>
          <w:rFonts w:asciiTheme="minorHAnsi" w:hAnsiTheme="minorHAnsi" w:cstheme="minorHAnsi"/>
          <w:b w:val="0"/>
          <w:sz w:val="24"/>
          <w:szCs w:val="24"/>
        </w:rPr>
        <w:t xml:space="preserve"> orçamento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2A084086" w14:textId="4D894343" w:rsidR="00D07569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14966" w:rsidRPr="00D739AD">
        <w:rPr>
          <w:rFonts w:asciiTheme="minorHAnsi" w:hAnsiTheme="minorHAnsi" w:cstheme="minorHAnsi"/>
          <w:b w:val="0"/>
          <w:sz w:val="24"/>
          <w:szCs w:val="24"/>
        </w:rPr>
        <w:t>Exibi uma caixa, perguntando se tem certeza que deseja e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xclui </w:t>
      </w:r>
      <w:r w:rsidR="00896B3C" w:rsidRPr="00D739AD">
        <w:rPr>
          <w:rFonts w:asciiTheme="minorHAnsi" w:hAnsiTheme="minorHAnsi" w:cstheme="minorHAnsi"/>
          <w:b w:val="0"/>
          <w:sz w:val="24"/>
          <w:szCs w:val="24"/>
        </w:rPr>
        <w:t>o orçamento selecionado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pelo usuário</w:t>
      </w:r>
      <w:r w:rsidR="00D07569" w:rsidRPr="00D739AD">
        <w:rPr>
          <w:rFonts w:asciiTheme="minorHAnsi" w:hAnsiTheme="minorHAnsi" w:cstheme="minorHAnsi"/>
          <w:b w:val="0"/>
          <w:sz w:val="24"/>
          <w:szCs w:val="24"/>
        </w:rPr>
        <w:t xml:space="preserve">, logo após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D07569" w:rsidRPr="00D739AD">
        <w:rPr>
          <w:rFonts w:asciiTheme="minorHAnsi" w:hAnsiTheme="minorHAnsi" w:cstheme="minorHAnsi"/>
          <w:b w:val="0"/>
          <w:sz w:val="24"/>
          <w:szCs w:val="24"/>
        </w:rPr>
        <w:t xml:space="preserve"> aparecer a </w:t>
      </w:r>
      <w:r w:rsidR="00700277" w:rsidRPr="00D739AD">
        <w:rPr>
          <w:rFonts w:asciiTheme="minorHAnsi" w:hAnsiTheme="minorHAnsi" w:cstheme="minorHAnsi"/>
          <w:b w:val="0"/>
          <w:sz w:val="24"/>
          <w:szCs w:val="24"/>
        </w:rPr>
        <w:t>uma caixa de “Informação” escrito (Orçamento excluído com Sucesso!)</w:t>
      </w:r>
    </w:p>
    <w:p w14:paraId="2CB8C2C4" w14:textId="23714911" w:rsidR="00B35CED" w:rsidRPr="00D739AD" w:rsidRDefault="00300D24" w:rsidP="008118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373698" w14:textId="224B3C0C" w:rsidR="00431949" w:rsidRPr="00D739AD" w:rsidRDefault="00B538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1813" w:rsidRPr="008118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D0FE57" w14:textId="11905512" w:rsidR="00CF379D" w:rsidRPr="00D739AD" w:rsidRDefault="00CF379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9D74A0C" w14:textId="77777777" w:rsidR="00CF379D" w:rsidRPr="00D739AD" w:rsidRDefault="00CF379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362714" w14:textId="77777777" w:rsidR="00EB327A" w:rsidRPr="00D739AD" w:rsidRDefault="00177C54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Cancelar Venda</w:t>
      </w:r>
    </w:p>
    <w:p w14:paraId="5B861D81" w14:textId="77777777" w:rsidR="00913C55" w:rsidRPr="00D739AD" w:rsidRDefault="00913C5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do tipo </w:t>
      </w:r>
      <w:r w:rsidR="00007059" w:rsidRPr="00D739AD">
        <w:rPr>
          <w:rFonts w:asciiTheme="minorHAnsi" w:hAnsiTheme="minorHAnsi" w:cstheme="minorHAnsi"/>
          <w:b w:val="0"/>
          <w:sz w:val="24"/>
          <w:szCs w:val="24"/>
        </w:rPr>
        <w:t>Pedido de venda</w:t>
      </w:r>
      <w:r w:rsidR="00A2008C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</w:t>
      </w:r>
      <w:r w:rsidR="00A2008C" w:rsidRPr="00D739AD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logo após clicar em cancelar venda. </w:t>
      </w:r>
    </w:p>
    <w:p w14:paraId="04E031A1" w14:textId="00B76104" w:rsidR="00700277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uma caixa de </w:t>
      </w:r>
      <w:r w:rsidR="002865D0" w:rsidRPr="00D739AD">
        <w:rPr>
          <w:rFonts w:asciiTheme="minorHAnsi" w:hAnsiTheme="minorHAnsi" w:cstheme="minorHAnsi"/>
          <w:b w:val="0"/>
          <w:sz w:val="24"/>
          <w:szCs w:val="24"/>
        </w:rPr>
        <w:t>diálogo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permitindo que digite o motivo do cancelamento, após o motivo </w:t>
      </w:r>
      <w:r w:rsidR="007738AA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informar que </w:t>
      </w:r>
      <w:r w:rsidR="001867B5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movimento de caixa não foi lançado e o pedido não foi impresso</w:t>
      </w:r>
      <w:r w:rsidR="009227B2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913C55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necessário a autorização do gerente caso sim inserir matricula e senha do gerente caso não o sistema sairá da função de 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>Cancela Venda selecionada</w:t>
      </w:r>
      <w:r w:rsidR="00700277" w:rsidRPr="00D739AD">
        <w:rPr>
          <w:rFonts w:asciiTheme="minorHAnsi" w:hAnsiTheme="minorHAnsi" w:cstheme="minorHAnsi"/>
          <w:b w:val="0"/>
          <w:sz w:val="24"/>
          <w:szCs w:val="24"/>
        </w:rPr>
        <w:t>, logo após deverá aparecer a uma caixa de “Informação” escrito (Pedido cancelado com Sucesso!) e voltar para a primeira aba.</w:t>
      </w:r>
    </w:p>
    <w:p w14:paraId="16117A46" w14:textId="71D27831" w:rsidR="00025290" w:rsidRPr="00D739AD" w:rsidRDefault="000252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Realizar o teste alterando o motivo do cancelamento.</w:t>
      </w:r>
    </w:p>
    <w:p w14:paraId="4326C5CA" w14:textId="5BE4D4F7" w:rsidR="00EB327A" w:rsidRPr="00D739AD" w:rsidRDefault="0070027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="00913C55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o usuário não tiver fechado o caixa abrira uma caixa informando e se clicar na opção (</w:t>
      </w:r>
      <w:r w:rsidRPr="00D739AD">
        <w:rPr>
          <w:rFonts w:asciiTheme="minorHAnsi" w:hAnsiTheme="minorHAnsi" w:cstheme="minorHAnsi"/>
          <w:bCs/>
          <w:sz w:val="24"/>
          <w:szCs w:val="24"/>
        </w:rPr>
        <w:t>Sim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pedira a senha de gerente.</w:t>
      </w:r>
    </w:p>
    <w:p w14:paraId="59AA7A3F" w14:textId="77777777" w:rsidR="006E4A13" w:rsidRPr="00D739AD" w:rsidRDefault="006E4A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7C20B659" w14:textId="5C6CB33C" w:rsidR="006E4A13" w:rsidRPr="00D739AD" w:rsidRDefault="006E4A13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269FC08C" w14:textId="32280108" w:rsidR="006E4A13" w:rsidRPr="009075BC" w:rsidRDefault="00300D24" w:rsidP="009075B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075B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3DC70A6" w14:textId="39D315AD" w:rsidR="00DC349F" w:rsidRPr="00D739AD" w:rsidRDefault="0067496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075BC" w:rsidRPr="009075B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83218B" w14:textId="4AEFCD6A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3A13BE2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ADA583D" w14:textId="77777777" w:rsidR="00EB327A" w:rsidRPr="00D739AD" w:rsidRDefault="008073B2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Estornar Venda</w:t>
      </w:r>
    </w:p>
    <w:p w14:paraId="1577DE06" w14:textId="45EABD7B" w:rsidR="001504F0" w:rsidRPr="00D739AD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com modo 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>NFC-e habilitado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 fechar a venda.</w:t>
      </w:r>
    </w:p>
    <w:p w14:paraId="328D590F" w14:textId="38809CFD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1504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</w:t>
      </w:r>
      <w:r w:rsidR="00932BD2" w:rsidRPr="00D739AD">
        <w:rPr>
          <w:rFonts w:asciiTheme="minorHAnsi" w:hAnsiTheme="minorHAnsi" w:cstheme="minorHAnsi"/>
          <w:b w:val="0"/>
          <w:sz w:val="24"/>
          <w:szCs w:val="24"/>
        </w:rPr>
        <w:t>mensagens</w:t>
      </w:r>
      <w:r w:rsidR="00F06EB8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a seguinte informação:</w:t>
      </w:r>
    </w:p>
    <w:p w14:paraId="307B4B63" w14:textId="77777777" w:rsidR="00F06EB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“Impossível Cancelar o Pedido!</w:t>
      </w:r>
    </w:p>
    <w:p w14:paraId="06D20305" w14:textId="77777777" w:rsidR="000A1727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Existe NFC-e que ainda não foi Cancelada e Não existe NF-e de Devolução.”</w:t>
      </w:r>
    </w:p>
    <w:p w14:paraId="75D66E7A" w14:textId="6775566D" w:rsidR="00EC1A96" w:rsidRPr="00D739AD" w:rsidRDefault="00300D24" w:rsidP="009075B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902ECC" w14:textId="51417CFC" w:rsidR="000A1727" w:rsidRPr="00D739AD" w:rsidRDefault="00B538D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890A05" w14:textId="770212D6" w:rsidR="00AB2355" w:rsidRPr="00D739AD" w:rsidRDefault="00AB235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28F451E" w14:textId="771333E3" w:rsidR="000B4849" w:rsidRPr="00D739AD" w:rsidRDefault="006550F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OBS: Observar se o parâmetro está ativo: Cadastro&gt; Parâmetros do sistema &gt; Documento fiscal</w:t>
      </w:r>
    </w:p>
    <w:p w14:paraId="36074EF4" w14:textId="66ECE17B" w:rsidR="00F06EB8" w:rsidRPr="00D739AD" w:rsidRDefault="007C720D" w:rsidP="001256AC">
      <w:pPr>
        <w:pStyle w:val="CENTARI-12"/>
        <w:numPr>
          <w:ilvl w:val="0"/>
          <w:numId w:val="4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1</w:t>
      </w:r>
      <w:r w:rsidR="000B4849" w:rsidRPr="00D739AD">
        <w:rPr>
          <w:rFonts w:asciiTheme="minorHAnsi" w:hAnsiTheme="minorHAnsi" w:cstheme="minorHAnsi"/>
          <w:bCs/>
          <w:sz w:val="24"/>
          <w:szCs w:val="24"/>
        </w:rPr>
        <w:t>4</w:t>
      </w:r>
      <w:r w:rsidRPr="00D739AD">
        <w:rPr>
          <w:rFonts w:asciiTheme="minorHAnsi" w:hAnsiTheme="minorHAnsi" w:cstheme="minorHAnsi"/>
          <w:bCs/>
          <w:sz w:val="24"/>
          <w:szCs w:val="24"/>
        </w:rPr>
        <w:t>9</w:t>
      </w:r>
      <w:r w:rsidR="00F06EB8" w:rsidRPr="00D739AD">
        <w:rPr>
          <w:rFonts w:asciiTheme="minorHAnsi" w:hAnsiTheme="minorHAnsi" w:cstheme="minorHAnsi"/>
          <w:bCs/>
          <w:sz w:val="24"/>
          <w:szCs w:val="24"/>
        </w:rPr>
        <w:t>.1 Estornar Venda</w:t>
      </w:r>
    </w:p>
    <w:p w14:paraId="46E494E8" w14:textId="0EC763F6" w:rsidR="00F06EB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De uma venda que tenha NFC-e realizar o cancelamento do NFC-e </w:t>
      </w:r>
    </w:p>
    <w:p w14:paraId="077E72AC" w14:textId="3713AF9B" w:rsidR="00063B3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 estornar venda para orçamento.</w:t>
      </w:r>
    </w:p>
    <w:p w14:paraId="4E5B98F3" w14:textId="4B0C6F39" w:rsidR="00063B38" w:rsidRPr="00D739AD" w:rsidRDefault="00932BD2" w:rsidP="00D739AD">
      <w:pPr>
        <w:pStyle w:val="CENTARI-12"/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FF0000"/>
          <w:sz w:val="24"/>
          <w:szCs w:val="24"/>
        </w:rPr>
        <w:t>Obs. A nota não pode estar em contingência.</w:t>
      </w:r>
    </w:p>
    <w:p w14:paraId="555408E6" w14:textId="0944953E" w:rsidR="00063B38" w:rsidRPr="00D739AD" w:rsidRDefault="00F06EB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que o botão esteja ativo/ inativo deve ser alterado no acesso do usuário.</w:t>
      </w:r>
    </w:p>
    <w:p w14:paraId="048BC2D1" w14:textId="7997E926" w:rsidR="005F2E70" w:rsidRPr="00D739AD" w:rsidRDefault="005F2E7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sz w:val="24"/>
          <w:szCs w:val="24"/>
        </w:rPr>
        <w:t>Sub-Test</w:t>
      </w:r>
      <w:proofErr w:type="spellEnd"/>
      <w:r w:rsidRPr="00D739AD">
        <w:rPr>
          <w:rFonts w:asciiTheme="minorHAnsi" w:hAnsiTheme="minorHAnsi" w:cstheme="minorHAnsi"/>
          <w:bCs/>
          <w:sz w:val="24"/>
          <w:szCs w:val="24"/>
        </w:rPr>
        <w:t xml:space="preserve">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Estornar venda cancelada.</w:t>
      </w:r>
    </w:p>
    <w:p w14:paraId="0F152EF9" w14:textId="77777777" w:rsidR="00417B35" w:rsidRDefault="005F2E70" w:rsidP="00417B35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Esperada: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 desativar o botão.</w:t>
      </w:r>
    </w:p>
    <w:p w14:paraId="30F7419F" w14:textId="2B1611DE" w:rsidR="00EC1A96" w:rsidRPr="00417B35" w:rsidRDefault="00300D24" w:rsidP="00417B35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50F1"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FA75DF" w14:textId="418E2E26" w:rsidR="00063B38" w:rsidRPr="00D739AD" w:rsidRDefault="009231D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417B35"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FA608FC" w14:textId="0AA9801B" w:rsidR="00AB2355" w:rsidRPr="00D739AD" w:rsidRDefault="00AB235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2D06456" w14:textId="1516942D" w:rsidR="00AB2355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*</w:t>
      </w:r>
    </w:p>
    <w:p w14:paraId="1DEBA2EF" w14:textId="74D6B598" w:rsidR="00F32C21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Teste adicional 1: Cancelar e Estornar uma venda Com o Valor maior que 1.000,00 (Mil Reais)</w:t>
      </w:r>
    </w:p>
    <w:p w14:paraId="352E76DC" w14:textId="6E187FC6" w:rsidR="00F32C21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>Teste adicional 2: Cancelar e Estornar uma venda com o Valor de mais de 1.000.000,00 (Um milhão)</w:t>
      </w:r>
    </w:p>
    <w:p w14:paraId="3CEAC1B8" w14:textId="77777777" w:rsidR="00F32C21" w:rsidRPr="00D739AD" w:rsidRDefault="00F32C2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39E55DC" w14:textId="5D5B7773" w:rsidR="001504F0" w:rsidRPr="00D739AD" w:rsidRDefault="001504F0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1C50C8B8" w14:textId="77777777" w:rsidR="001504F0" w:rsidRPr="00D739AD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 modo Cupom fiscal Habilitado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e fechar a venda, 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ir ao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modulo movimento de caixa e clicar em fechar caixa. Voltar no pedido e clicar em estornar.</w:t>
      </w:r>
    </w:p>
    <w:p w14:paraId="6230EE9E" w14:textId="5D151E8A" w:rsidR="001504F0" w:rsidRDefault="001504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C811B6" w:rsidRPr="00D739AD">
        <w:rPr>
          <w:rFonts w:asciiTheme="minorHAnsi" w:hAnsiTheme="minorHAnsi" w:cstheme="minorHAnsi"/>
          <w:sz w:val="24"/>
          <w:szCs w:val="24"/>
        </w:rPr>
        <w:t>Esperado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: O</w:t>
      </w:r>
      <w:r w:rsidR="007329E3" w:rsidRPr="00D739AD">
        <w:rPr>
          <w:rFonts w:asciiTheme="minorHAnsi" w:hAnsiTheme="minorHAnsi" w:cstheme="minorHAnsi"/>
          <w:b w:val="0"/>
          <w:sz w:val="24"/>
          <w:szCs w:val="24"/>
        </w:rPr>
        <w:t xml:space="preserve"> sistema </w:t>
      </w:r>
      <w:r w:rsidR="00C811B6" w:rsidRPr="00D739AD">
        <w:rPr>
          <w:rFonts w:asciiTheme="minorHAnsi" w:hAnsiTheme="minorHAnsi" w:cstheme="minorHAnsi"/>
          <w:b w:val="0"/>
          <w:sz w:val="24"/>
          <w:szCs w:val="24"/>
        </w:rPr>
        <w:t>não deverá permitir o estorno da venda com caixa já fechado.</w:t>
      </w:r>
    </w:p>
    <w:p w14:paraId="0E416B5A" w14:textId="7AB0708F" w:rsidR="00976ADF" w:rsidRPr="00D739AD" w:rsidRDefault="00976A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noProof/>
        </w:rPr>
        <w:drawing>
          <wp:inline distT="0" distB="0" distL="0" distR="0" wp14:anchorId="5DDB1442" wp14:editId="6E051FB4">
            <wp:extent cx="2687541" cy="1653006"/>
            <wp:effectExtent l="0" t="0" r="0" b="444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1281" cy="169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BE0C6" w14:textId="77777777" w:rsidR="00976ADF" w:rsidRPr="00417B35" w:rsidRDefault="00976ADF" w:rsidP="00976AD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AAEB63" w14:textId="77777777" w:rsidR="00976ADF" w:rsidRPr="00D739AD" w:rsidRDefault="00976ADF" w:rsidP="00976AD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321999BC" w14:textId="6E257050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E2DA8A4" w14:textId="77777777" w:rsidR="005E4D54" w:rsidRPr="00D739AD" w:rsidRDefault="005E4D54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079DCD2" w14:textId="77777777" w:rsidR="00977A8D" w:rsidRPr="00D739AD" w:rsidRDefault="00977A8D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Opções Fiscais</w:t>
      </w:r>
    </w:p>
    <w:p w14:paraId="4E193403" w14:textId="0BA92F5F" w:rsidR="00EB327A" w:rsidRPr="00D739AD" w:rsidRDefault="004E0C52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Cancelar Cupom </w:t>
      </w:r>
      <w:r w:rsidR="000B4849" w:rsidRPr="00D739AD">
        <w:rPr>
          <w:rFonts w:asciiTheme="minorHAnsi" w:hAnsiTheme="minorHAnsi" w:cstheme="minorHAnsi"/>
          <w:sz w:val="24"/>
          <w:szCs w:val="24"/>
        </w:rPr>
        <w:t xml:space="preserve">Fiscal </w:t>
      </w:r>
      <w:r w:rsidR="000B4849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37ED3B1F" w14:textId="77777777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“Cancelar Cupom Fiscal”.</w:t>
      </w:r>
    </w:p>
    <w:p w14:paraId="1929EEE0" w14:textId="748B0622" w:rsidR="00707E58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E70E9" w:rsidRPr="00D739AD">
        <w:rPr>
          <w:rFonts w:asciiTheme="minorHAnsi" w:hAnsiTheme="minorHAnsi" w:cstheme="minorHAnsi"/>
          <w:b w:val="0"/>
          <w:sz w:val="24"/>
          <w:szCs w:val="24"/>
        </w:rPr>
        <w:t>O sistema deve c</w:t>
      </w:r>
      <w:r w:rsidR="005C755B" w:rsidRPr="00D739AD">
        <w:rPr>
          <w:rFonts w:asciiTheme="minorHAnsi" w:hAnsiTheme="minorHAnsi" w:cstheme="minorHAnsi"/>
          <w:b w:val="0"/>
          <w:sz w:val="24"/>
          <w:szCs w:val="24"/>
        </w:rPr>
        <w:t>ancela cupom fiscal</w:t>
      </w:r>
    </w:p>
    <w:p w14:paraId="14773027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8BDBBD2" w14:textId="77777777" w:rsidR="001D263F" w:rsidRPr="00D739AD" w:rsidRDefault="001D263F" w:rsidP="00AF52EA">
      <w:pPr>
        <w:pStyle w:val="CENTARI-12"/>
        <w:numPr>
          <w:ilvl w:val="0"/>
          <w:numId w:val="1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CFOP De Devolução.</w:t>
      </w:r>
    </w:p>
    <w:p w14:paraId="3416CAA6" w14:textId="4B938F05" w:rsidR="00B979DA" w:rsidRPr="00D739AD" w:rsidRDefault="00945D3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Insira um item no pedido (</w:t>
      </w:r>
      <w:proofErr w:type="spellStart"/>
      <w:r w:rsidR="00B979DA" w:rsidRPr="00D739AD">
        <w:rPr>
          <w:rFonts w:asciiTheme="minorHAnsi" w:hAnsiTheme="minorHAnsi" w:cstheme="minorHAnsi"/>
          <w:bCs/>
          <w:sz w:val="24"/>
          <w:szCs w:val="24"/>
        </w:rPr>
        <w:t>Ex</w:t>
      </w:r>
      <w:proofErr w:type="spellEnd"/>
      <w:r w:rsidR="00B979DA" w:rsidRPr="00D739AD">
        <w:rPr>
          <w:rFonts w:asciiTheme="minorHAnsi" w:hAnsiTheme="minorHAnsi" w:cstheme="minorHAnsi"/>
          <w:bCs/>
          <w:sz w:val="24"/>
          <w:szCs w:val="24"/>
        </w:rPr>
        <w:t>: Cód. 1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) adicione na coluna (</w:t>
      </w:r>
      <w:proofErr w:type="spellStart"/>
      <w:r w:rsidR="00B979DA" w:rsidRPr="00D739AD">
        <w:rPr>
          <w:rFonts w:asciiTheme="minorHAnsi" w:hAnsiTheme="minorHAnsi" w:cstheme="minorHAnsi"/>
          <w:bCs/>
          <w:sz w:val="24"/>
          <w:szCs w:val="24"/>
        </w:rPr>
        <w:t>Qtde</w:t>
      </w:r>
      <w:proofErr w:type="spellEnd"/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) coloque -1.</w:t>
      </w:r>
    </w:p>
    <w:p w14:paraId="79F894B0" w14:textId="2CFF129C" w:rsidR="001D263F" w:rsidRPr="00D739AD" w:rsidRDefault="001D263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986BD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979DA" w:rsidRPr="00D739AD">
        <w:rPr>
          <w:rFonts w:asciiTheme="minorHAnsi" w:hAnsiTheme="minorHAnsi" w:cstheme="minorHAnsi"/>
          <w:b w:val="0"/>
          <w:sz w:val="24"/>
          <w:szCs w:val="24"/>
        </w:rPr>
        <w:t>Deverá mudar a coluna CFOP – NF-e para (</w:t>
      </w:r>
      <w:r w:rsidR="00B979DA" w:rsidRPr="00D739AD">
        <w:rPr>
          <w:rFonts w:asciiTheme="minorHAnsi" w:hAnsiTheme="minorHAnsi" w:cstheme="minorHAnsi"/>
          <w:bCs/>
          <w:sz w:val="24"/>
          <w:szCs w:val="24"/>
        </w:rPr>
        <w:t>CFOP de Devolução</w:t>
      </w:r>
      <w:r w:rsidR="003D0252" w:rsidRPr="00D739AD">
        <w:rPr>
          <w:rFonts w:asciiTheme="minorHAnsi" w:hAnsiTheme="minorHAnsi" w:cstheme="minorHAnsi"/>
          <w:bCs/>
          <w:sz w:val="24"/>
          <w:szCs w:val="24"/>
        </w:rPr>
        <w:t>)</w:t>
      </w:r>
      <w:r w:rsidR="00363FD6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67D52D61" w14:textId="258EC4E6" w:rsidR="00024C08" w:rsidRDefault="003B0A2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>OBS: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Ir ao modulo figura fiscal e NCM e Verificar se o CFOP de Devolução é igual ao CFOP que consta no Grid.</w:t>
      </w:r>
    </w:p>
    <w:p w14:paraId="13FF90C3" w14:textId="77777777" w:rsidR="00091C56" w:rsidRPr="00417B35" w:rsidRDefault="00091C56" w:rsidP="00091C56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6550F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6156B1" w14:textId="77777777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6B53EE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783ABF72" w14:textId="535B8EA9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E7252E2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0618EA84" w14:textId="5BE02011" w:rsidR="00072B4B" w:rsidRPr="00D739AD" w:rsidRDefault="00072B4B" w:rsidP="00AF52EA">
      <w:pPr>
        <w:pStyle w:val="CENTARI-12"/>
        <w:numPr>
          <w:ilvl w:val="0"/>
          <w:numId w:val="1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Cancelar NFC-e</w:t>
      </w:r>
    </w:p>
    <w:p w14:paraId="04E97E8F" w14:textId="345B0657" w:rsidR="00EE7AA4" w:rsidRPr="00D739AD" w:rsidRDefault="000C12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</w:t>
      </w:r>
      <w:r w:rsidR="009D3B5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depois clicar em “Cancelar NFC-e”</w:t>
      </w:r>
    </w:p>
    <w:p w14:paraId="6EFA4C74" w14:textId="200521D6" w:rsidR="00BD40EB" w:rsidRPr="00D739AD" w:rsidRDefault="000C12B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D37C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07C62" w:rsidRPr="00D739AD">
        <w:rPr>
          <w:rFonts w:asciiTheme="minorHAnsi" w:hAnsiTheme="minorHAnsi" w:cstheme="minorHAnsi"/>
          <w:b w:val="0"/>
          <w:sz w:val="24"/>
          <w:szCs w:val="24"/>
        </w:rPr>
        <w:t>Deverá cancelar a nota emitida.</w:t>
      </w:r>
    </w:p>
    <w:p w14:paraId="7FEFD8FE" w14:textId="58043C5F" w:rsidR="007505DB" w:rsidRPr="00D739AD" w:rsidRDefault="007505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Para ver se realmente foi cancelada, </w:t>
      </w:r>
      <w:proofErr w:type="gramStart"/>
      <w:r w:rsidRPr="00D739AD">
        <w:rPr>
          <w:rFonts w:asciiTheme="minorHAnsi" w:hAnsiTheme="minorHAnsi" w:cstheme="minorHAnsi"/>
          <w:b w:val="0"/>
          <w:sz w:val="24"/>
          <w:szCs w:val="24"/>
        </w:rPr>
        <w:t>Vá</w:t>
      </w:r>
      <w:proofErr w:type="gram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até 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Aba ‘Informações’, Sub Aba ‘Fiscais’ e Consulte a nota e a Aba ‘Cancelada</w:t>
      </w:r>
      <w:r w:rsidR="0011560B" w:rsidRPr="00D739AD">
        <w:rPr>
          <w:rFonts w:asciiTheme="minorHAnsi" w:hAnsiTheme="minorHAnsi" w:cstheme="minorHAnsi"/>
          <w:b w:val="0"/>
          <w:sz w:val="24"/>
          <w:szCs w:val="24"/>
        </w:rPr>
        <w:t>’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1560B" w:rsidRPr="00D739AD">
        <w:rPr>
          <w:rFonts w:asciiTheme="minorHAnsi" w:hAnsiTheme="minorHAnsi" w:cstheme="minorHAnsi"/>
          <w:b w:val="0"/>
          <w:sz w:val="24"/>
          <w:szCs w:val="24"/>
        </w:rPr>
        <w:t xml:space="preserve">o checkbox abaixo 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deverá estar marcad</w:t>
      </w:r>
      <w:r w:rsidR="00B9361B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2D3AD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694F0FD" w14:textId="72F0F286" w:rsidR="00EC1A96" w:rsidRPr="00D739AD" w:rsidRDefault="00300D24" w:rsidP="00417B3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91C56"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F4729A" w14:textId="32B0260A" w:rsidR="00072B4B" w:rsidRPr="00D739AD" w:rsidRDefault="0067496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17B35"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2B80FD" w14:textId="5189495E" w:rsidR="00024C08" w:rsidRPr="00D739AD" w:rsidRDefault="00024C0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4DF6065" w14:textId="77777777" w:rsidR="000B4849" w:rsidRPr="00D739AD" w:rsidRDefault="000B484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3DD51CB" w14:textId="77777777" w:rsidR="00DD57EE" w:rsidRPr="00D739AD" w:rsidRDefault="00DD57EE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Informações Financeiras</w:t>
      </w:r>
    </w:p>
    <w:p w14:paraId="1ED308B1" w14:textId="3DE6E905" w:rsidR="00F22294" w:rsidRPr="00D739AD" w:rsidRDefault="00F2229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Lucros Detalhados</w:t>
      </w:r>
    </w:p>
    <w:p w14:paraId="210136AF" w14:textId="6126FE12" w:rsidR="00F22294" w:rsidRPr="00D739AD" w:rsidRDefault="00F2229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Lucros Bruto”.</w:t>
      </w:r>
    </w:p>
    <w:p w14:paraId="066654E2" w14:textId="2094E40F" w:rsidR="00F22294" w:rsidRDefault="00F2229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Exibe Valor total do pedido, valor convertido, preço de custo, prazo médio, Lucros Produtos, Lucros serviços, lucro financeiro, lucro frete, total lucros, conforme lançados no cadastro de produtos.</w:t>
      </w:r>
    </w:p>
    <w:p w14:paraId="682AE220" w14:textId="7553CC8E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5031CD53" w14:textId="77777777" w:rsidR="00091C56" w:rsidRPr="00D739AD" w:rsidRDefault="00091C56" w:rsidP="00091C5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AFDE427" w14:textId="7A902999" w:rsidR="00091C56" w:rsidRPr="00D739AD" w:rsidRDefault="00091C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C97960A" w14:textId="335C90EA" w:rsidR="00EB327A" w:rsidRPr="00D739AD" w:rsidRDefault="007C261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Exibir </w:t>
      </w:r>
      <w:r w:rsidR="00FB2983">
        <w:rPr>
          <w:rFonts w:asciiTheme="minorHAnsi" w:hAnsiTheme="minorHAnsi" w:cstheme="minorHAnsi"/>
          <w:sz w:val="24"/>
          <w:szCs w:val="24"/>
        </w:rPr>
        <w:t>Lucro Bruto</w:t>
      </w:r>
    </w:p>
    <w:p w14:paraId="1A4CDB5D" w14:textId="77777777" w:rsidR="002D7618" w:rsidRPr="00D739AD" w:rsidRDefault="002D7618" w:rsidP="002D76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itens.</w:t>
      </w:r>
    </w:p>
    <w:p w14:paraId="11883184" w14:textId="05413EDB" w:rsidR="002D7618" w:rsidRPr="00D739AD" w:rsidRDefault="002D7618" w:rsidP="002D76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lucro bruto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64E6EA4D" w14:textId="09322331" w:rsidR="00EB327A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exibe margem de lucro em percentual 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e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Valor total d</w:t>
      </w:r>
      <w:r w:rsidR="00FB2983">
        <w:rPr>
          <w:rFonts w:asciiTheme="minorHAnsi" w:hAnsiTheme="minorHAnsi" w:cstheme="minorHAnsi"/>
          <w:b w:val="0"/>
          <w:sz w:val="24"/>
          <w:szCs w:val="24"/>
        </w:rPr>
        <w:t>e</w:t>
      </w:r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lucros </w:t>
      </w:r>
      <w:proofErr w:type="gramStart"/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>detalhados ,</w:t>
      </w:r>
      <w:proofErr w:type="gramEnd"/>
      <w:r w:rsidR="00FB2983" w:rsidRPr="00D739AD">
        <w:rPr>
          <w:rFonts w:asciiTheme="minorHAnsi" w:hAnsiTheme="minorHAnsi" w:cstheme="minorHAnsi"/>
          <w:b w:val="0"/>
          <w:sz w:val="24"/>
          <w:szCs w:val="24"/>
        </w:rPr>
        <w:t xml:space="preserve"> Lucro Produtos, Lucro serviços, lucro financeiro, lucro frete, total lucros, conforme lançados no cadastro de produtos</w:t>
      </w:r>
    </w:p>
    <w:p w14:paraId="7F9E606C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9E602EC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0C46F0" w14:textId="62891E00" w:rsidR="00EB327A" w:rsidRPr="00D739AD" w:rsidRDefault="00C25807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Exibir cálculos </w:t>
      </w:r>
      <w:r w:rsidR="00CB265F" w:rsidRPr="00D739AD">
        <w:rPr>
          <w:rFonts w:asciiTheme="minorHAnsi" w:hAnsiTheme="minorHAnsi" w:cstheme="minorHAnsi"/>
          <w:sz w:val="24"/>
          <w:szCs w:val="24"/>
        </w:rPr>
        <w:t>Prod.</w:t>
      </w:r>
    </w:p>
    <w:p w14:paraId="110A34D7" w14:textId="73D2BA2F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“Exibir cálculos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Prod.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4F99D2CD" w14:textId="77777777" w:rsidR="00F853BD" w:rsidRPr="00D739AD" w:rsidRDefault="00F853B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Cadastrar um mark-up no produto logo após clicar no botão Exibir cálculos Prod. </w:t>
      </w:r>
    </w:p>
    <w:p w14:paraId="5B38F33D" w14:textId="51F22091" w:rsidR="001A0BBE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853BD" w:rsidRPr="00D739AD">
        <w:rPr>
          <w:rFonts w:asciiTheme="minorHAnsi" w:hAnsiTheme="minorHAnsi" w:cstheme="minorHAnsi"/>
          <w:sz w:val="24"/>
          <w:szCs w:val="24"/>
        </w:rPr>
        <w:t>Esperado</w:t>
      </w:r>
      <w:r w:rsidR="00F853BD" w:rsidRPr="00D739AD">
        <w:rPr>
          <w:rFonts w:asciiTheme="minorHAnsi" w:hAnsiTheme="minorHAnsi" w:cstheme="minorHAnsi"/>
          <w:b w:val="0"/>
          <w:sz w:val="24"/>
          <w:szCs w:val="24"/>
        </w:rPr>
        <w:t>: exibe</w:t>
      </w:r>
      <w:r w:rsidR="002D131E" w:rsidRPr="00D739AD">
        <w:rPr>
          <w:rFonts w:asciiTheme="minorHAnsi" w:hAnsiTheme="minorHAnsi" w:cstheme="minorHAnsi"/>
          <w:b w:val="0"/>
          <w:sz w:val="24"/>
          <w:szCs w:val="24"/>
        </w:rPr>
        <w:t xml:space="preserve"> percentual de markup 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e desconto detalhando os itens</w:t>
      </w:r>
      <w:r w:rsidR="00F853BD" w:rsidRPr="00D739AD">
        <w:rPr>
          <w:rFonts w:asciiTheme="minorHAnsi" w:hAnsiTheme="minorHAnsi" w:cstheme="minorHAnsi"/>
          <w:b w:val="0"/>
          <w:sz w:val="24"/>
          <w:szCs w:val="24"/>
        </w:rPr>
        <w:t xml:space="preserve"> o valor não deverá ficar negativo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1652A85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11D07C3" w14:textId="77777777" w:rsidR="00FB2983" w:rsidRPr="00D739AD" w:rsidRDefault="00FB2983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091C5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2D85329" w14:textId="1DDE5525" w:rsidR="0095043B" w:rsidRPr="00D739AD" w:rsidRDefault="00F16787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FFB2A3B" w14:textId="77777777" w:rsidR="00F853BD" w:rsidRPr="00D739AD" w:rsidRDefault="00C727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se o botão </w:t>
      </w:r>
      <w:r w:rsidR="0064235B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 acordo com layout fazer um orçamento.</w:t>
      </w:r>
    </w:p>
    <w:p w14:paraId="18A5CAED" w14:textId="3D08B8A5" w:rsidR="0064235B" w:rsidRPr="00D739AD" w:rsidRDefault="00C727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Ao consultar o orçamento deverá ser exibido o </w:t>
      </w:r>
      <w:r w:rsidR="0064235B" w:rsidRPr="00D739AD">
        <w:rPr>
          <w:rFonts w:asciiTheme="minorHAnsi" w:hAnsiTheme="minorHAnsi" w:cstheme="minorHAnsi"/>
          <w:b w:val="0"/>
          <w:sz w:val="24"/>
          <w:szCs w:val="24"/>
        </w:rPr>
        <w:t>cálculo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dos produtos inseridos </w:t>
      </w:r>
    </w:p>
    <w:p w14:paraId="2B66A471" w14:textId="0BA753FD" w:rsidR="0070414D" w:rsidRPr="00D739AD" w:rsidRDefault="0070414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Outras Opções</w:t>
      </w:r>
    </w:p>
    <w:p w14:paraId="2D4DBDF2" w14:textId="77777777" w:rsidR="0012319C" w:rsidRPr="00D739AD" w:rsidRDefault="0012319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BBF3B53" w14:textId="0536CFE8" w:rsidR="00EB327A" w:rsidRPr="00D739AD" w:rsidRDefault="00525A4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Exibir </w:t>
      </w:r>
      <w:r w:rsidR="00425AC8" w:rsidRPr="00D739AD">
        <w:rPr>
          <w:rFonts w:asciiTheme="minorHAnsi" w:hAnsiTheme="minorHAnsi" w:cstheme="minorHAnsi"/>
          <w:sz w:val="24"/>
          <w:szCs w:val="24"/>
        </w:rPr>
        <w:t>Recebe</w:t>
      </w:r>
      <w:r w:rsidRPr="00D739AD">
        <w:rPr>
          <w:rFonts w:asciiTheme="minorHAnsi" w:hAnsiTheme="minorHAnsi" w:cstheme="minorHAnsi"/>
          <w:sz w:val="24"/>
          <w:szCs w:val="24"/>
        </w:rPr>
        <w:t>. Caixa</w:t>
      </w:r>
    </w:p>
    <w:p w14:paraId="5427499F" w14:textId="7EFBC4D1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Siga os passos para executar o teste:</w:t>
      </w:r>
    </w:p>
    <w:p w14:paraId="54B7F487" w14:textId="3FA28E6E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1 -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Faça um pedido (forma de pagamento “</w:t>
      </w:r>
      <w:r w:rsidRPr="00D739AD">
        <w:rPr>
          <w:rFonts w:asciiTheme="minorHAnsi" w:hAnsiTheme="minorHAnsi" w:cstheme="minorHAnsi"/>
          <w:sz w:val="24"/>
          <w:szCs w:val="24"/>
        </w:rPr>
        <w:t>A pagar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”) com</w:t>
      </w:r>
      <w:r w:rsidR="009F6C6D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a data anterior ao dia que você est</w:t>
      </w:r>
      <w:r w:rsidR="001F5821" w:rsidRPr="00D739AD">
        <w:rPr>
          <w:rFonts w:asciiTheme="minorHAnsi" w:hAnsiTheme="minorHAnsi" w:cstheme="minorHAnsi"/>
          <w:b w:val="0"/>
          <w:bCs/>
          <w:sz w:val="24"/>
          <w:szCs w:val="24"/>
        </w:rPr>
        <w:t>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72944C70" w14:textId="0177AA29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2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Feche o caixa do dia anterior “adicionado no passo 1”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02D8A9AD" w14:textId="111DFC07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3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Consulte usando a data “adicionado no passo 1” confira se estar aparecendo no grid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5DB591F0" w14:textId="6B3A7150" w:rsidR="00425AC8" w:rsidRPr="00D739AD" w:rsidRDefault="00425AC8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4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Confirme o pagamento no botão (</w:t>
      </w:r>
      <w:r w:rsidRPr="00D739AD">
        <w:rPr>
          <w:rFonts w:asciiTheme="minorHAnsi" w:hAnsiTheme="minorHAnsi" w:cstheme="minorHAnsi"/>
          <w:sz w:val="24"/>
          <w:szCs w:val="24"/>
        </w:rPr>
        <w:t xml:space="preserve">F5 </w:t>
      </w:r>
      <w:r w:rsidR="00975265" w:rsidRPr="00D739AD">
        <w:rPr>
          <w:rFonts w:asciiTheme="minorHAnsi" w:hAnsiTheme="minorHAnsi" w:cstheme="minorHAnsi"/>
          <w:sz w:val="24"/>
          <w:szCs w:val="24"/>
        </w:rPr>
        <w:t>–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75265" w:rsidRPr="00D739AD">
        <w:rPr>
          <w:rFonts w:asciiTheme="minorHAnsi" w:hAnsiTheme="minorHAnsi" w:cstheme="minorHAnsi"/>
          <w:sz w:val="24"/>
          <w:szCs w:val="24"/>
        </w:rPr>
        <w:t>No caixa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  <w:r w:rsidR="00975265"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  <w:r w:rsidR="00306272">
        <w:rPr>
          <w:rFonts w:asciiTheme="minorHAnsi" w:hAnsiTheme="minorHAnsi" w:cstheme="minorHAnsi"/>
          <w:b w:val="0"/>
          <w:bCs/>
          <w:sz w:val="24"/>
          <w:szCs w:val="24"/>
        </w:rPr>
        <w:t xml:space="preserve"> (Contas a Receber)</w:t>
      </w:r>
    </w:p>
    <w:p w14:paraId="46B0A64E" w14:textId="37D10310" w:rsidR="00975265" w:rsidRPr="00D739AD" w:rsidRDefault="00975265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                5 –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Entre novamente na tela de pedido.</w:t>
      </w:r>
    </w:p>
    <w:p w14:paraId="1253A271" w14:textId="753EB376" w:rsidR="00EB327A" w:rsidRPr="00D739AD" w:rsidRDefault="00975265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="00EB327A" w:rsidRPr="00D739AD">
        <w:rPr>
          <w:rFonts w:asciiTheme="minorHAnsi" w:hAnsiTheme="minorHAnsi" w:cstheme="minorHAnsi"/>
          <w:b w:val="0"/>
          <w:sz w:val="24"/>
          <w:szCs w:val="24"/>
        </w:rPr>
        <w:t xml:space="preserve">Clique em “Exibir </w:t>
      </w:r>
      <w:r w:rsidR="00175FD8" w:rsidRPr="00D739AD">
        <w:rPr>
          <w:rFonts w:asciiTheme="minorHAnsi" w:hAnsiTheme="minorHAnsi" w:cstheme="minorHAnsi"/>
          <w:b w:val="0"/>
          <w:sz w:val="24"/>
          <w:szCs w:val="24"/>
        </w:rPr>
        <w:t>Recebe</w:t>
      </w:r>
      <w:r w:rsidR="00EB327A" w:rsidRPr="00D739AD">
        <w:rPr>
          <w:rFonts w:asciiTheme="minorHAnsi" w:hAnsiTheme="minorHAnsi" w:cstheme="minorHAnsi"/>
          <w:b w:val="0"/>
          <w:sz w:val="24"/>
          <w:szCs w:val="24"/>
        </w:rPr>
        <w:t>. Caixa”.</w:t>
      </w:r>
    </w:p>
    <w:p w14:paraId="6B201550" w14:textId="6BF4232F" w:rsidR="00144F8B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F4F58" w:rsidRPr="00D739AD">
        <w:rPr>
          <w:rFonts w:asciiTheme="minorHAnsi" w:hAnsiTheme="minorHAnsi" w:cstheme="minorHAnsi"/>
          <w:b w:val="0"/>
          <w:sz w:val="24"/>
          <w:szCs w:val="24"/>
        </w:rPr>
        <w:t xml:space="preserve"> E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>xibe destino da forma de pagamento</w:t>
      </w:r>
      <w:r w:rsidR="004F4F5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.</w:t>
      </w:r>
    </w:p>
    <w:p w14:paraId="071DBFD7" w14:textId="052EC635" w:rsidR="007D6D44" w:rsidRPr="00D739AD" w:rsidRDefault="00300D24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F6B8D7" w14:textId="5AAAE9F9" w:rsidR="007D6D44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06272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15A63A" w14:textId="52B34248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DDC9C13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8DE8A8F" w14:textId="77777777" w:rsidR="00693160" w:rsidRPr="00D739AD" w:rsidRDefault="0028269E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Copiar Itens de Pedido</w:t>
      </w:r>
    </w:p>
    <w:p w14:paraId="1C766A64" w14:textId="77777777" w:rsidR="00616649" w:rsidRPr="00D739AD" w:rsidRDefault="006166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“Copiar Itens de Pedido”.</w:t>
      </w:r>
    </w:p>
    <w:p w14:paraId="392BD1C8" w14:textId="77777777" w:rsidR="00FB2983" w:rsidRDefault="0061664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ele copia os itens de um determinado pedido escolhido pelo o usuário abre a tela de listar pedidos novamente e te da opção de escolher qual pedido será inserido esses itens copiados.</w:t>
      </w:r>
      <w:r w:rsidR="00C2509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CD10D99" w14:textId="51BF7657" w:rsidR="008A1CB7" w:rsidRPr="00D739AD" w:rsidRDefault="00C2509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>: Faça Pedidos de Orçamento para este Teste.</w:t>
      </w:r>
    </w:p>
    <w:p w14:paraId="0B90D259" w14:textId="298F94A1" w:rsidR="007D6D44" w:rsidRPr="00D739AD" w:rsidRDefault="00300D24" w:rsidP="00FB298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B2983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039E2B" w14:textId="7E875D84" w:rsidR="006F3A42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B2983" w:rsidRPr="00306272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AF95E2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4D7AD90" w14:textId="77777777" w:rsidR="00A45FB0" w:rsidRPr="00D739AD" w:rsidRDefault="00A45FB0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Suporte e Manutenção</w:t>
      </w:r>
    </w:p>
    <w:p w14:paraId="212A5444" w14:textId="3FE9A627" w:rsidR="006A3982" w:rsidRPr="00D739AD" w:rsidRDefault="005F4767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Criar os Campos no BD</w:t>
      </w:r>
      <w:r w:rsidR="0069286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69286D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6FEF7E35" w14:textId="77777777" w:rsidR="008A1CB7" w:rsidRPr="00D739AD" w:rsidRDefault="008A1CB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Baixe um executável antigo da pasta beta</w:t>
      </w:r>
      <w:r w:rsidR="0058672F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logo após vá à opção criar campos BD.</w:t>
      </w:r>
      <w:r w:rsidR="0060637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B0452" w:rsidRPr="00D739AD">
        <w:rPr>
          <w:rFonts w:asciiTheme="minorHAnsi" w:hAnsiTheme="minorHAnsi" w:cstheme="minorHAnsi"/>
          <w:b w:val="0"/>
          <w:sz w:val="24"/>
          <w:szCs w:val="24"/>
        </w:rPr>
        <w:t>Consequentemente</w:t>
      </w:r>
      <w:r w:rsidR="00FE2A36" w:rsidRPr="00D739AD">
        <w:rPr>
          <w:rFonts w:asciiTheme="minorHAnsi" w:hAnsiTheme="minorHAnsi" w:cstheme="minorHAnsi"/>
          <w:b w:val="0"/>
          <w:sz w:val="24"/>
          <w:szCs w:val="24"/>
        </w:rPr>
        <w:t xml:space="preserve"> irá abrir uma janela para inserir a senha de autorização.</w:t>
      </w:r>
    </w:p>
    <w:p w14:paraId="51C9985C" w14:textId="77777777" w:rsidR="008A1CB7" w:rsidRPr="00D739AD" w:rsidRDefault="008A1CB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 Criar os campos no banco de dados quando o executável é atualizado. </w:t>
      </w:r>
      <w:r w:rsidR="005E05CE" w:rsidRPr="00D739AD">
        <w:rPr>
          <w:rFonts w:asciiTheme="minorHAnsi" w:hAnsiTheme="minorHAnsi" w:cstheme="minorHAnsi"/>
          <w:b w:val="0"/>
          <w:sz w:val="24"/>
          <w:szCs w:val="24"/>
        </w:rPr>
        <w:t xml:space="preserve">O grid deverá ser exibido à frente dos botões e não por trás.  </w:t>
      </w:r>
    </w:p>
    <w:p w14:paraId="254B4B1F" w14:textId="77777777" w:rsidR="00825A71" w:rsidRPr="00D739AD" w:rsidRDefault="00825A7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3DE6EAD9" w14:textId="5215B19A" w:rsidR="00616649" w:rsidRPr="00D739AD" w:rsidRDefault="00C93CEF" w:rsidP="00D739AD">
      <w:pPr>
        <w:pStyle w:val="CENTARI-12"/>
        <w:jc w:val="both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00B0F0"/>
          <w:sz w:val="24"/>
          <w:szCs w:val="24"/>
        </w:rPr>
        <w:t>Log de Eventos</w:t>
      </w:r>
    </w:p>
    <w:p w14:paraId="5ECC501C" w14:textId="77777777" w:rsidR="00AD4F0A" w:rsidRPr="00D739AD" w:rsidRDefault="0083316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Log</w:t>
      </w:r>
    </w:p>
    <w:p w14:paraId="5F2A34BC" w14:textId="77777777" w:rsidR="00EB327A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Log”.</w:t>
      </w:r>
      <w:r w:rsidR="00401B6A" w:rsidRPr="00D739AD">
        <w:rPr>
          <w:rFonts w:asciiTheme="minorHAnsi" w:hAnsiTheme="minorHAnsi" w:cstheme="minorHAnsi"/>
          <w:b w:val="0"/>
          <w:sz w:val="24"/>
          <w:szCs w:val="24"/>
        </w:rPr>
        <w:t xml:space="preserve"> Irá abrir a tela de Log de eventos. Logo em seguida, realize uma consulta.</w:t>
      </w:r>
    </w:p>
    <w:p w14:paraId="71360615" w14:textId="3F807555" w:rsidR="00E60EDB" w:rsidRPr="00D739AD" w:rsidRDefault="00EB32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424F0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Exibe Log de Modificações Tela de Pedidos</w:t>
      </w:r>
    </w:p>
    <w:p w14:paraId="5A45F6B0" w14:textId="77777777" w:rsidR="00797A1B" w:rsidRDefault="00D13EBB" w:rsidP="00797A1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Observação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Vai exibir Logs de eventos apenas </w:t>
      </w:r>
      <w:r w:rsidR="009E3B31" w:rsidRPr="00D739AD">
        <w:rPr>
          <w:rFonts w:asciiTheme="minorHAnsi" w:hAnsiTheme="minorHAnsi" w:cstheme="minorHAnsi"/>
          <w:b w:val="0"/>
          <w:sz w:val="24"/>
          <w:szCs w:val="24"/>
        </w:rPr>
        <w:t>para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Pedidos de Venda.</w:t>
      </w:r>
    </w:p>
    <w:p w14:paraId="36800127" w14:textId="7BBBB5A2" w:rsidR="003B295B" w:rsidRPr="00797A1B" w:rsidRDefault="00300D24" w:rsidP="00797A1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97A1B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797A1B" w:rsidRPr="00797A1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944226" w14:textId="44C442AA" w:rsidR="002E4C78" w:rsidRPr="00D739AD" w:rsidRDefault="00F04F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97A1B" w:rsidRPr="00797A1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CE48E5D" w14:textId="73035315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4AAC240" w14:textId="77777777" w:rsidR="00767BD0" w:rsidRPr="00D739AD" w:rsidRDefault="00767BD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12BA82A6" w14:textId="77777777" w:rsidR="002E4C78" w:rsidRPr="00D739AD" w:rsidRDefault="002E4C78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Informações do Estoque</w:t>
      </w:r>
    </w:p>
    <w:p w14:paraId="1832E1CA" w14:textId="77777777" w:rsidR="009A4BC5" w:rsidRPr="00D739AD" w:rsidRDefault="009A4BC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Consultar Estoque</w:t>
      </w:r>
    </w:p>
    <w:p w14:paraId="730CC0CC" w14:textId="51A674C6" w:rsidR="006552FD" w:rsidRPr="00D739AD" w:rsidRDefault="00B979D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Adicione um produto (</w:t>
      </w:r>
      <w:proofErr w:type="spellStart"/>
      <w:r w:rsidRPr="00D739AD">
        <w:rPr>
          <w:rFonts w:asciiTheme="minorHAnsi" w:hAnsiTheme="minorHAnsi" w:cstheme="minorHAnsi"/>
          <w:bCs/>
          <w:sz w:val="24"/>
          <w:szCs w:val="24"/>
        </w:rPr>
        <w:t>Ex</w:t>
      </w:r>
      <w:proofErr w:type="spellEnd"/>
      <w:r w:rsidRPr="00D739AD">
        <w:rPr>
          <w:rFonts w:asciiTheme="minorHAnsi" w:hAnsiTheme="minorHAnsi" w:cstheme="minorHAnsi"/>
          <w:bCs/>
          <w:sz w:val="24"/>
          <w:szCs w:val="24"/>
        </w:rPr>
        <w:t>: Cód. 1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logo após clique</w:t>
      </w:r>
      <w:r w:rsidR="004A0A4C" w:rsidRPr="00D739AD">
        <w:rPr>
          <w:rFonts w:asciiTheme="minorHAnsi" w:hAnsiTheme="minorHAnsi" w:cstheme="minorHAnsi"/>
          <w:b w:val="0"/>
          <w:sz w:val="24"/>
          <w:szCs w:val="24"/>
        </w:rPr>
        <w:t xml:space="preserve"> em “Consultar Estoque”, logo após irá abrir uma </w:t>
      </w:r>
      <w:r w:rsidR="005B2E5A" w:rsidRPr="00D739AD">
        <w:rPr>
          <w:rFonts w:asciiTheme="minorHAnsi" w:hAnsiTheme="minorHAnsi" w:cstheme="minorHAnsi"/>
          <w:b w:val="0"/>
          <w:sz w:val="24"/>
          <w:szCs w:val="24"/>
        </w:rPr>
        <w:t>mini janela</w:t>
      </w:r>
      <w:r w:rsidR="00FB251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4A0A4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B4D37B6" w14:textId="77777777" w:rsidR="006552FD" w:rsidRPr="00D739AD" w:rsidRDefault="006552F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Abrir uma janela informando o estoque de todos os produtos que contém no pedido.</w:t>
      </w:r>
    </w:p>
    <w:p w14:paraId="46DFF774" w14:textId="5D191427" w:rsidR="003B295B" w:rsidRPr="00D739AD" w:rsidRDefault="00300D24" w:rsidP="00797A1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97A1B"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2318D8" w14:textId="557D0D14" w:rsidR="00797A1B" w:rsidRPr="00797A1B" w:rsidRDefault="00F04F2B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97A1B"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419FD2" w14:textId="25C3756A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916D04B" w14:textId="77777777" w:rsidR="00CD502D" w:rsidRPr="00D739AD" w:rsidRDefault="00CD502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C050DC4" w14:textId="6654E45F" w:rsidR="00C93CEF" w:rsidRPr="00D739AD" w:rsidRDefault="00C93CEF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bookmarkStart w:id="6" w:name="_Hlk96509868"/>
      <w:r w:rsidRPr="00D739AD">
        <w:rPr>
          <w:rFonts w:asciiTheme="minorHAnsi" w:hAnsiTheme="minorHAnsi" w:cstheme="minorHAnsi"/>
          <w:color w:val="00B0F0"/>
          <w:sz w:val="24"/>
          <w:szCs w:val="24"/>
        </w:rPr>
        <w:t>Importar Itens do Arquivo Excel</w:t>
      </w:r>
    </w:p>
    <w:bookmarkEnd w:id="6"/>
    <w:p w14:paraId="6B4783DA" w14:textId="77777777" w:rsidR="00C84875" w:rsidRPr="00D739AD" w:rsidRDefault="00C84875" w:rsidP="00AF52EA">
      <w:pPr>
        <w:pStyle w:val="CENTARI-12"/>
        <w:numPr>
          <w:ilvl w:val="0"/>
          <w:numId w:val="15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Importar Itens do Arquivo Excel</w:t>
      </w:r>
    </w:p>
    <w:p w14:paraId="319A2BFF" w14:textId="77777777" w:rsidR="00C84875" w:rsidRPr="00D739AD" w:rsidRDefault="00C84875" w:rsidP="00C84875">
      <w:pPr>
        <w:pStyle w:val="CENTARI-12"/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abrir o assistente para upload do arquivo </w:t>
      </w:r>
      <w:proofErr w:type="spellStart"/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excel</w:t>
      </w:r>
      <w:proofErr w:type="spellEnd"/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para importação</w:t>
      </w:r>
    </w:p>
    <w:p w14:paraId="02969B66" w14:textId="3E4DC598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7F1A2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D44FA6" w14:textId="77777777" w:rsidR="00C84875" w:rsidRPr="00797A1B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008AF7" w14:textId="77777777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9725373" w14:textId="77777777" w:rsidR="00C84875" w:rsidRDefault="00C84875" w:rsidP="00C84875">
      <w:pPr>
        <w:pStyle w:val="CENTARI-12"/>
        <w:ind w:left="360"/>
        <w:jc w:val="left"/>
        <w:rPr>
          <w:rFonts w:asciiTheme="minorHAnsi" w:hAnsiTheme="minorHAnsi" w:cstheme="minorHAnsi"/>
          <w:color w:val="auto"/>
          <w:sz w:val="24"/>
          <w:szCs w:val="24"/>
        </w:rPr>
      </w:pPr>
    </w:p>
    <w:p w14:paraId="61CA06BF" w14:textId="69AB8C82" w:rsidR="00C93CEF" w:rsidRPr="00D739AD" w:rsidRDefault="00C93CEF" w:rsidP="00AF52EA">
      <w:pPr>
        <w:pStyle w:val="CENTARI-12"/>
        <w:numPr>
          <w:ilvl w:val="0"/>
          <w:numId w:val="15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Importar Itens do Arquivo</w:t>
      </w:r>
      <w:r w:rsidR="00C84875">
        <w:rPr>
          <w:rFonts w:asciiTheme="minorHAnsi" w:hAnsiTheme="minorHAnsi" w:cstheme="minorHAnsi"/>
          <w:color w:val="auto"/>
          <w:sz w:val="24"/>
          <w:szCs w:val="24"/>
        </w:rPr>
        <w:t xml:space="preserve"> TXT - </w:t>
      </w:r>
      <w:proofErr w:type="spellStart"/>
      <w:r w:rsidR="00C84875">
        <w:rPr>
          <w:rFonts w:asciiTheme="minorHAnsi" w:hAnsiTheme="minorHAnsi" w:cstheme="minorHAnsi"/>
          <w:color w:val="auto"/>
          <w:sz w:val="24"/>
          <w:szCs w:val="24"/>
        </w:rPr>
        <w:t>ContEstoque</w:t>
      </w:r>
      <w:proofErr w:type="spellEnd"/>
    </w:p>
    <w:p w14:paraId="1E640916" w14:textId="592FE53C" w:rsidR="00C93CEF" w:rsidRPr="00D739AD" w:rsidRDefault="00C93CEF" w:rsidP="00D739AD">
      <w:pPr>
        <w:pStyle w:val="CENTARI-12"/>
        <w:ind w:left="284"/>
        <w:jc w:val="left"/>
        <w:rPr>
          <w:rFonts w:asciiTheme="minorHAnsi" w:hAnsiTheme="minorHAnsi" w:cstheme="minorHAnsi"/>
          <w:b w:val="0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Deverá abrir o assistente para upload do </w:t>
      </w:r>
      <w:proofErr w:type="gramStart"/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arquivo </w:t>
      </w:r>
      <w:r w:rsidR="00C8487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com</w:t>
      </w:r>
      <w:proofErr w:type="gramEnd"/>
      <w:r w:rsidR="00C8487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extensão </w:t>
      </w:r>
      <w:proofErr w:type="spellStart"/>
      <w:r w:rsidR="00C84875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>txt</w:t>
      </w:r>
      <w:proofErr w:type="spellEnd"/>
      <w:r w:rsidRPr="00D739AD">
        <w:rPr>
          <w:rFonts w:asciiTheme="minorHAnsi" w:hAnsiTheme="minorHAnsi" w:cstheme="minorHAnsi"/>
          <w:b w:val="0"/>
          <w:bCs/>
          <w:color w:val="auto"/>
          <w:sz w:val="24"/>
          <w:szCs w:val="24"/>
        </w:rPr>
        <w:t xml:space="preserve"> para importação</w:t>
      </w:r>
    </w:p>
    <w:p w14:paraId="6F060D18" w14:textId="77777777" w:rsidR="00C84875" w:rsidRPr="00D739AD" w:rsidRDefault="00C84875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3143AF" w14:textId="77777777" w:rsidR="00C84875" w:rsidRPr="00797A1B" w:rsidRDefault="00C84875" w:rsidP="00C84875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90163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E60454" w14:textId="71D55B5B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BB62288" w14:textId="77777777" w:rsidR="00C84875" w:rsidRPr="00D739AD" w:rsidRDefault="00C84875" w:rsidP="00C84875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</w:p>
    <w:p w14:paraId="0E4A9572" w14:textId="6E622B6C" w:rsidR="001849E3" w:rsidRPr="00D739AD" w:rsidRDefault="00C84875" w:rsidP="00C84875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Aba 13 - </w:t>
      </w:r>
      <w:r w:rsidR="00E60EDB" w:rsidRPr="00D739AD">
        <w:rPr>
          <w:rFonts w:asciiTheme="minorHAnsi" w:hAnsiTheme="minorHAnsi" w:cstheme="minorHAnsi"/>
          <w:color w:val="00B0F0"/>
          <w:sz w:val="24"/>
          <w:szCs w:val="24"/>
        </w:rPr>
        <w:t>Impressões</w:t>
      </w:r>
    </w:p>
    <w:p w14:paraId="35A33BB5" w14:textId="77777777" w:rsidR="00AD42F7" w:rsidRPr="00D739AD" w:rsidRDefault="00AD42F7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Tipos de Impressão</w:t>
      </w:r>
    </w:p>
    <w:p w14:paraId="523660E0" w14:textId="77777777" w:rsidR="00E60EDB" w:rsidRPr="00D739AD" w:rsidRDefault="00AA78F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Pedidos</w:t>
      </w:r>
    </w:p>
    <w:p w14:paraId="0B2F4E37" w14:textId="77777777" w:rsidR="00E60EDB" w:rsidRPr="00D739AD" w:rsidRDefault="00E60E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Pedido1, Pedido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2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Pedido3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, Pedido4, Pedido5, Pedido6”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0D8497B" w14:textId="77777777" w:rsidR="002E3A99" w:rsidRPr="00D739AD" w:rsidRDefault="002E3A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Clica</w:t>
      </w:r>
      <w:r w:rsidR="003F5752" w:rsidRPr="00D739AD">
        <w:rPr>
          <w:rFonts w:asciiTheme="minorHAnsi" w:hAnsiTheme="minorHAnsi" w:cstheme="minorHAnsi"/>
          <w:b w:val="0"/>
          <w:sz w:val="24"/>
          <w:szCs w:val="24"/>
        </w:rPr>
        <w:t>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em um dos botões </w:t>
      </w:r>
      <w:r w:rsidR="00627F79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aberto o relatório personalizado no </w:t>
      </w:r>
      <w:r w:rsidR="00627F79" w:rsidRPr="00D739AD">
        <w:rPr>
          <w:rFonts w:asciiTheme="minorHAnsi" w:hAnsiTheme="minorHAnsi" w:cstheme="minorHAnsi"/>
          <w:b w:val="0"/>
          <w:sz w:val="24"/>
          <w:szCs w:val="24"/>
        </w:rPr>
        <w:t>report.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builder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487C1AE" w14:textId="77777777" w:rsidR="0029496D" w:rsidRPr="00D739AD" w:rsidRDefault="00E60ED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681DE3"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mprimi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</w:t>
      </w:r>
      <w:proofErr w:type="spellStart"/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>pré</w:t>
      </w:r>
      <w:proofErr w:type="spellEnd"/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>-configurado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na tela 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>parâmetros do sistema&gt; Vendas&gt; Pedido&gt; Personalizar impressão.</w:t>
      </w:r>
    </w:p>
    <w:p w14:paraId="390A2111" w14:textId="2250470C" w:rsidR="00D97959" w:rsidRPr="00D739AD" w:rsidRDefault="00300D24" w:rsidP="00C848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1E33CA" w14:textId="4678717F" w:rsidR="006171AC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68C274" w14:textId="55DCF7F2" w:rsidR="00B31D8E" w:rsidRPr="00D739AD" w:rsidRDefault="00B31D8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C6EDDC1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CB57E5B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Imprimir Boleto Bancário</w:t>
      </w:r>
    </w:p>
    <w:p w14:paraId="59BD6F2E" w14:textId="77777777" w:rsidR="00DC10D9" w:rsidRPr="00D739AD" w:rsidRDefault="00DC10D9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Boleto Atual</w:t>
      </w:r>
    </w:p>
    <w:p w14:paraId="535F16F2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de venda com vários itens e com forma de pagamento boleto.</w:t>
      </w:r>
      <w:r w:rsidR="00B04D97" w:rsidRPr="00D739AD">
        <w:rPr>
          <w:rFonts w:asciiTheme="minorHAnsi" w:hAnsiTheme="minorHAnsi" w:cstheme="minorHAnsi"/>
          <w:b w:val="0"/>
          <w:sz w:val="24"/>
          <w:szCs w:val="24"/>
        </w:rPr>
        <w:t xml:space="preserve"> Depois, clique em “Imprimir Boleto Atual”.</w:t>
      </w:r>
    </w:p>
    <w:p w14:paraId="02001696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586F35B5" w14:textId="7777777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imprimir boleto atual conforme configurado na tela de parâmetros financeiros&gt; formas de pagamento&gt; Boleto bancário.</w:t>
      </w:r>
    </w:p>
    <w:p w14:paraId="3D6C49F5" w14:textId="7F1465BC" w:rsidR="00F605A9" w:rsidRPr="00D739AD" w:rsidRDefault="001A48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F605A9" w:rsidRPr="00D739AD">
        <w:rPr>
          <w:rFonts w:asciiTheme="minorHAnsi" w:hAnsiTheme="minorHAnsi" w:cstheme="minorHAnsi"/>
          <w:b w:val="0"/>
          <w:sz w:val="24"/>
          <w:szCs w:val="24"/>
        </w:rPr>
        <w:t>Boleto Santander</w:t>
      </w:r>
    </w:p>
    <w:p w14:paraId="4C8FE4EB" w14:textId="5C81C1DC" w:rsidR="00505837" w:rsidRPr="00D739AD" w:rsidRDefault="0050583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Tipo deve estar em (1 – Orçamento)</w:t>
      </w:r>
    </w:p>
    <w:p w14:paraId="52707F08" w14:textId="42BA2102" w:rsidR="00BB3FA5" w:rsidRPr="00D739AD" w:rsidRDefault="00300D24" w:rsidP="00EC197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5E0761" w14:textId="4D28A4B7" w:rsidR="00DC10D9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C1975" w:rsidRPr="00EC197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54EBFD" w14:textId="6CCD2912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B9C82DB" w14:textId="77777777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295D44" w14:textId="00AB6691" w:rsidR="00AE78DF" w:rsidRPr="00D739AD" w:rsidRDefault="0008115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Todos os Boletos</w:t>
      </w:r>
    </w:p>
    <w:p w14:paraId="2B05A4C5" w14:textId="128EE1F3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OBS: Para realizar o teste deve </w:t>
      </w:r>
      <w:proofErr w:type="spellStart"/>
      <w:proofErr w:type="gramStart"/>
      <w:r w:rsidRPr="00D739AD">
        <w:rPr>
          <w:rFonts w:asciiTheme="minorHAnsi" w:hAnsiTheme="minorHAnsi" w:cstheme="minorHAnsi"/>
          <w:sz w:val="24"/>
          <w:szCs w:val="24"/>
        </w:rPr>
        <w:t>se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Feito</w:t>
      </w:r>
      <w:proofErr w:type="gramEnd"/>
      <w:r w:rsidRPr="00D739AD">
        <w:rPr>
          <w:rFonts w:asciiTheme="minorHAnsi" w:hAnsiTheme="minorHAnsi" w:cstheme="minorHAnsi"/>
          <w:sz w:val="24"/>
          <w:szCs w:val="24"/>
        </w:rPr>
        <w:t xml:space="preserve"> um pedido com a Forma de pagamento Sendo Boleto em mais de 2 Parcelas, marque a opção visualizar para verificar se está gerando todos os boletos</w:t>
      </w:r>
    </w:p>
    <w:p w14:paraId="36471102" w14:textId="77777777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4E656A5" w14:textId="0E7EEC97" w:rsidR="00DC10D9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“Todos”.</w:t>
      </w:r>
    </w:p>
    <w:p w14:paraId="2D42F42D" w14:textId="248AD761" w:rsidR="002E182F" w:rsidRPr="00D739AD" w:rsidRDefault="00DC10D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abre a tela de imprimir boleto para emissão de boletos preenchendo os devidos campos da tela.</w:t>
      </w:r>
    </w:p>
    <w:p w14:paraId="37FCEDB9" w14:textId="7F6DBE36" w:rsidR="00D97959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4F788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D7565A6" w14:textId="6808EF19" w:rsidR="00721F30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F9311" w14:textId="2E72B805" w:rsidR="00F718E0" w:rsidRPr="00D739AD" w:rsidRDefault="00F718E0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1963121" w14:textId="77777777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7C9E3C2F" w14:textId="63669605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Outras Impressões</w:t>
      </w:r>
    </w:p>
    <w:p w14:paraId="1F643752" w14:textId="70922378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Obs. Os testes a seguir devem ser feitos usando imagem nos seguintes formatos. (PNG, JPG e BMT)</w:t>
      </w:r>
    </w:p>
    <w:p w14:paraId="540583AF" w14:textId="77777777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5D77CF1C" w14:textId="77777777" w:rsidR="004D29D6" w:rsidRPr="00D739AD" w:rsidRDefault="004D29D6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Entrega</w:t>
      </w:r>
      <w:r w:rsidR="006A5434" w:rsidRPr="00D739AD">
        <w:rPr>
          <w:rFonts w:asciiTheme="minorHAnsi" w:hAnsiTheme="minorHAnsi" w:cstheme="minorHAnsi"/>
          <w:sz w:val="24"/>
          <w:szCs w:val="24"/>
        </w:rPr>
        <w:tab/>
      </w:r>
    </w:p>
    <w:p w14:paraId="58513EB6" w14:textId="77777777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 e c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li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car no botão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“O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 xml:space="preserve">rdem de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BC1E6D" w:rsidRPr="00D739AD">
        <w:rPr>
          <w:rFonts w:asciiTheme="minorHAnsi" w:hAnsiTheme="minorHAnsi" w:cstheme="minorHAnsi"/>
          <w:b w:val="0"/>
          <w:sz w:val="24"/>
          <w:szCs w:val="24"/>
        </w:rPr>
        <w:t>ntrega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FDFA848" w14:textId="77777777" w:rsidR="004D29D6" w:rsidRPr="00D739AD" w:rsidRDefault="004D29D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Imprimir ordem de Entrega.</w:t>
      </w:r>
    </w:p>
    <w:p w14:paraId="2837EC7C" w14:textId="051D6AC6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24795AC" w14:textId="13D89142" w:rsidR="004D29D6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71E255" w14:textId="6D6F92F0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91E7B6D" w14:textId="77777777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F458DDA" w14:textId="77777777" w:rsidR="004D29D6" w:rsidRPr="00D739AD" w:rsidRDefault="0094095C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Ordem de Montagem</w:t>
      </w:r>
    </w:p>
    <w:p w14:paraId="7A5F97AC" w14:textId="5CA973B3" w:rsidR="004D29D6" w:rsidRPr="00D739AD" w:rsidRDefault="0028418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Após realizar pedido com Ordem de Entrega vá em Consultar pedidos e escolha o </w:t>
      </w:r>
      <w:r w:rsidR="00A673E4" w:rsidRPr="00D739AD">
        <w:rPr>
          <w:rFonts w:asciiTheme="minorHAnsi" w:hAnsiTheme="minorHAnsi" w:cstheme="minorHAnsi"/>
          <w:b w:val="0"/>
          <w:sz w:val="24"/>
          <w:szCs w:val="24"/>
        </w:rPr>
        <w:t>último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e Clique em Ordem de montagem </w:t>
      </w:r>
    </w:p>
    <w:p w14:paraId="404A8A29" w14:textId="77777777" w:rsidR="004D29D6" w:rsidRPr="00D739AD" w:rsidRDefault="004D29D6" w:rsidP="00D739AD">
      <w:pPr>
        <w:pStyle w:val="CENTARI-12"/>
        <w:tabs>
          <w:tab w:val="left" w:pos="4169"/>
        </w:tabs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Imprimir ordem de montagem.</w:t>
      </w:r>
    </w:p>
    <w:p w14:paraId="05EB5EE0" w14:textId="11DD15D2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7F1A2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6A3174C" w14:textId="018DDA0E" w:rsidR="004D29D6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FE5E55" w14:textId="6D85357B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5526520" w14:textId="77777777" w:rsidR="001E40FD" w:rsidRPr="00D739AD" w:rsidRDefault="001E40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9C16E44" w14:textId="77777777" w:rsidR="004D0E52" w:rsidRPr="00D739AD" w:rsidRDefault="0086077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 com Custo</w:t>
      </w:r>
    </w:p>
    <w:p w14:paraId="4CAFEE42" w14:textId="77777777" w:rsidR="00DC10D9" w:rsidRPr="00D739AD" w:rsidRDefault="004D0E5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 pedido com vários itens e clicar no botão “Pedido com Custo”.</w:t>
      </w:r>
    </w:p>
    <w:p w14:paraId="145445BA" w14:textId="77777777" w:rsidR="004D0E52" w:rsidRPr="00D739AD" w:rsidRDefault="00D0513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Imprimir o pedido de custo</w:t>
      </w:r>
    </w:p>
    <w:p w14:paraId="3304964D" w14:textId="38D7DA9A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003ABB1" w14:textId="6C8519B6" w:rsidR="00D05133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EFEB572" w14:textId="26320370" w:rsidR="00273FBF" w:rsidRPr="00D739AD" w:rsidRDefault="00273FB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393D9A1" w14:textId="77777777" w:rsidR="00AE78DF" w:rsidRPr="00D739AD" w:rsidRDefault="00AE78D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F8E04C4" w14:textId="186421BE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Impressões de NFC-e</w:t>
      </w:r>
    </w:p>
    <w:p w14:paraId="0E720308" w14:textId="77777777" w:rsidR="00290511" w:rsidRPr="00D739AD" w:rsidRDefault="00290511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Cupom Fiscal</w:t>
      </w:r>
    </w:p>
    <w:p w14:paraId="23E950E7" w14:textId="77777777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Clique em “Imprimir NFC-e”</w:t>
      </w:r>
    </w:p>
    <w:p w14:paraId="76503F01" w14:textId="23BF5D78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Insira um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produto e uma forma de pagamento no grid. Logo após clique e (</w:t>
      </w:r>
      <w:r w:rsidRPr="00D739AD">
        <w:rPr>
          <w:rFonts w:asciiTheme="minorHAnsi" w:hAnsiTheme="minorHAnsi" w:cstheme="minorHAnsi"/>
          <w:sz w:val="24"/>
          <w:szCs w:val="24"/>
        </w:rPr>
        <w:t>Imprimir NFC-e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</w:t>
      </w:r>
    </w:p>
    <w:p w14:paraId="7F718E9F" w14:textId="08BE46C2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CB265F" w:rsidRPr="00D739AD">
        <w:rPr>
          <w:rFonts w:asciiTheme="minorHAnsi" w:hAnsiTheme="minorHAnsi" w:cstheme="minorHAnsi"/>
          <w:b w:val="0"/>
          <w:bCs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emitir a nota e aparecer o número da NFC-e e o número da Chave.</w:t>
      </w:r>
    </w:p>
    <w:p w14:paraId="3A8809B1" w14:textId="513A258D" w:rsidR="00290511" w:rsidRPr="00D739AD" w:rsidRDefault="0029051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(NFC-e nº e NFC-e Chave)</w:t>
      </w:r>
    </w:p>
    <w:p w14:paraId="56C12BEA" w14:textId="46C632FB" w:rsidR="00556191" w:rsidRPr="00D739AD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bookmarkStart w:id="7" w:name="_Hlk54869563"/>
      <w:r w:rsidRPr="00D739AD">
        <w:rPr>
          <w:rFonts w:asciiTheme="minorHAnsi" w:hAnsiTheme="minorHAnsi" w:cstheme="minorHAnsi"/>
          <w:sz w:val="24"/>
          <w:szCs w:val="24"/>
        </w:rPr>
        <w:t>Primeira 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Conferir a quantidade de registros da tabela NF (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select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count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(*)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from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nf</w:t>
      </w:r>
      <w:proofErr w:type="spellEnd"/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) via </w:t>
      </w:r>
      <w:proofErr w:type="spellStart"/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IBEExpert</w:t>
      </w:r>
      <w:proofErr w:type="spellEnd"/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3EBF6F49" w14:textId="462F56C8" w:rsidR="00556191" w:rsidRPr="00D739AD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lastRenderedPageBreak/>
        <w:t xml:space="preserve">Ao reimprimir não deve aumentar a quantidade de notas. </w:t>
      </w:r>
    </w:p>
    <w:bookmarkEnd w:id="7"/>
    <w:p w14:paraId="212114FE" w14:textId="3CE560FA" w:rsidR="00556191" w:rsidRDefault="00556191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Segunda 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Fazer o teste o NF</w:t>
      </w:r>
      <w:r w:rsidR="00031C4E"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C-e desativada. Devera salvar. </w:t>
      </w:r>
    </w:p>
    <w:p w14:paraId="2558EA41" w14:textId="0F9BC6FE" w:rsidR="00BB3FA5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C89E86" w14:textId="35DE877C" w:rsidR="00A6566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006522" w14:textId="6B348EF5" w:rsidR="0023648C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A5D4364" w14:textId="456274A1" w:rsidR="0023648C" w:rsidRPr="00D739AD" w:rsidRDefault="0023648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16B920A" w14:textId="1C36162B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216BA4C" w14:textId="77777777" w:rsidR="00D93FF4" w:rsidRPr="00D739AD" w:rsidRDefault="00D93FF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F710BF" w14:textId="35FB465B" w:rsidR="00290511" w:rsidRPr="00D739AD" w:rsidRDefault="00290511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Visualizar NFC-e</w:t>
      </w:r>
    </w:p>
    <w:p w14:paraId="1FFED0B8" w14:textId="7EAB4380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Clique em “Visualizar NFC-e”</w:t>
      </w:r>
    </w:p>
    <w:p w14:paraId="0B4971B3" w14:textId="02684DD5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Insira um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produto e uma forma de pagamento no grid. Clique em (</w:t>
      </w:r>
      <w:r w:rsidRPr="00D739AD">
        <w:rPr>
          <w:rFonts w:asciiTheme="minorHAnsi" w:hAnsiTheme="minorHAnsi" w:cstheme="minorHAnsi"/>
          <w:sz w:val="24"/>
          <w:szCs w:val="24"/>
        </w:rPr>
        <w:t xml:space="preserve">F5 – Salvar)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logo após na aba (</w:t>
      </w:r>
      <w:r w:rsidRPr="00D739AD">
        <w:rPr>
          <w:rFonts w:asciiTheme="minorHAnsi" w:hAnsiTheme="minorHAnsi" w:cstheme="minorHAnsi"/>
          <w:sz w:val="24"/>
          <w:szCs w:val="24"/>
        </w:rPr>
        <w:t>13 – Impressões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) clique em “</w:t>
      </w:r>
      <w:r w:rsidRPr="00D739AD">
        <w:rPr>
          <w:rFonts w:asciiTheme="minorHAnsi" w:hAnsiTheme="minorHAnsi" w:cstheme="minorHAnsi"/>
          <w:sz w:val="24"/>
          <w:szCs w:val="24"/>
        </w:rPr>
        <w:t>Visualizar NFC-e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”.</w:t>
      </w:r>
    </w:p>
    <w:p w14:paraId="7BDC443D" w14:textId="30BCAD19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CB265F" w:rsidRPr="00D739AD">
        <w:rPr>
          <w:rFonts w:asciiTheme="minorHAnsi" w:hAnsiTheme="minorHAnsi" w:cstheme="minorHAnsi"/>
          <w:b w:val="0"/>
          <w:bCs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aparecer a nota que foi emitida para visualização.</w:t>
      </w:r>
    </w:p>
    <w:p w14:paraId="2AB47F2F" w14:textId="77777777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Primeira Obs.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 Conferir a quantidade de registros da tabela NF (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select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count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(*)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from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nf</w:t>
      </w:r>
      <w:proofErr w:type="spellEnd"/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) via </w:t>
      </w:r>
      <w:proofErr w:type="spellStart"/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IBEExpert</w:t>
      </w:r>
      <w:proofErr w:type="spellEnd"/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.</w:t>
      </w:r>
    </w:p>
    <w:p w14:paraId="2C008329" w14:textId="1063F71E" w:rsidR="00031C4E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Ao reimprimir não deve aumentar a quantidade de notas. </w:t>
      </w:r>
    </w:p>
    <w:p w14:paraId="12747D49" w14:textId="7ACB0C28" w:rsidR="00290511" w:rsidRPr="00D739AD" w:rsidRDefault="00031C4E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Secundário Obs.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Fazer o teste o NFC-e desativada. Devera salvar.</w:t>
      </w:r>
    </w:p>
    <w:p w14:paraId="5FCF8D1F" w14:textId="3C140FDF" w:rsidR="00290511" w:rsidRPr="00D739AD" w:rsidRDefault="00300D24" w:rsidP="004F78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485098" w14:textId="06135A52" w:rsidR="00A1602D" w:rsidRPr="00D739AD" w:rsidRDefault="00A1602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F7884" w:rsidRPr="004F788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D3ADAF" w14:textId="5651C5ED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248F8FA" w14:textId="7CBE1915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OBS </w:t>
      </w: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Caso ao visualizar a nota a </w:t>
      </w:r>
      <w:proofErr w:type="spellStart"/>
      <w:r w:rsidR="004F7884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sefaz</w:t>
      </w:r>
      <w:proofErr w:type="spellEnd"/>
      <w:r w:rsidR="004F7884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demore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para </w:t>
      </w:r>
      <w:r w:rsidR="001D7CF6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responder pause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o script do Teste para não ocorrer erros na execução </w:t>
      </w:r>
    </w:p>
    <w:p w14:paraId="0CB9CBFF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61F0087" w14:textId="77777777" w:rsidR="00227109" w:rsidRPr="00D739AD" w:rsidRDefault="00227109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7DE64D7" w14:textId="0901D68C" w:rsidR="002B4D72" w:rsidRPr="00D739AD" w:rsidRDefault="00B66A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Impressões de Cupom Fiscal</w:t>
      </w:r>
      <w:r w:rsidR="00290511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</w:t>
      </w:r>
      <w:r w:rsidR="00290511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19CF6726" w14:textId="463E626C" w:rsidR="00AD4F0A" w:rsidRPr="00D739AD" w:rsidRDefault="005C73A0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Cupom Fiscal</w:t>
      </w:r>
      <w:r w:rsidR="0029051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290511"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44B4D257" w14:textId="77777777" w:rsidR="00AB02EB" w:rsidRPr="00D739AD" w:rsidRDefault="00AB02E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 a função cupom fiscal na tela de configuração local</w:t>
      </w:r>
      <w:r w:rsidR="00271583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realizar um pedido de venda</w:t>
      </w:r>
      <w:r w:rsidR="00271583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depois clique em “Emitir Cupom Fiscal</w:t>
      </w:r>
      <w:r w:rsidR="00F810C0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7F63845" w14:textId="77777777" w:rsidR="00E61E6C" w:rsidRPr="00D739AD" w:rsidRDefault="00E60ED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4B138F" w:rsidRPr="00D739AD">
        <w:rPr>
          <w:rFonts w:asciiTheme="minorHAnsi" w:hAnsiTheme="minorHAnsi" w:cstheme="minorHAnsi"/>
          <w:sz w:val="24"/>
          <w:szCs w:val="24"/>
        </w:rPr>
        <w:t>Esperado</w:t>
      </w:r>
      <w:r w:rsidR="004B138F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Imprimir</w:t>
      </w:r>
      <w:r w:rsidR="00DA4EBB" w:rsidRPr="00D739AD">
        <w:rPr>
          <w:rFonts w:asciiTheme="minorHAnsi" w:hAnsiTheme="minorHAnsi" w:cstheme="minorHAnsi"/>
          <w:b w:val="0"/>
          <w:sz w:val="24"/>
          <w:szCs w:val="24"/>
        </w:rPr>
        <w:t xml:space="preserve"> cupom fiscal</w:t>
      </w:r>
      <w:r w:rsidR="00F57D9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BD99D5C" w14:textId="4799B1FB" w:rsidR="001F763B" w:rsidRPr="00D739AD" w:rsidRDefault="00290511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1676BAA6" w14:textId="77777777" w:rsidR="00F57D9B" w:rsidRPr="00D739AD" w:rsidRDefault="00F57D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Habilitar a função cupom fiscal na tela de configuração local localizar um pedido agrupar a venda ir à aba impressões e clicar no botão Cupom Fiscal.</w:t>
      </w:r>
    </w:p>
    <w:p w14:paraId="1FFE8F5C" w14:textId="7E642AE8" w:rsidR="00DA4DAE" w:rsidRPr="00D739AD" w:rsidRDefault="00F57D9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Devera reimprimir o cupom fiscal agrupado normalmente.</w:t>
      </w:r>
    </w:p>
    <w:p w14:paraId="03CE81BC" w14:textId="275B5DCC" w:rsidR="003606CC" w:rsidRPr="00D739AD" w:rsidRDefault="00DA4DA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Impressões de NFC-e</w:t>
      </w:r>
    </w:p>
    <w:p w14:paraId="772A3086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453BD73" w14:textId="77777777" w:rsidR="00E60EDB" w:rsidRPr="00D739AD" w:rsidRDefault="00032CBC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NFC-e</w:t>
      </w:r>
    </w:p>
    <w:p w14:paraId="3B97A870" w14:textId="77777777" w:rsidR="00465EE3" w:rsidRPr="00D739AD" w:rsidRDefault="00465EE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como</w:t>
      </w:r>
      <w:r w:rsidR="001D263F" w:rsidRPr="00D739AD">
        <w:rPr>
          <w:rFonts w:asciiTheme="minorHAnsi" w:hAnsiTheme="minorHAnsi" w:cstheme="minorHAnsi"/>
          <w:b w:val="0"/>
          <w:sz w:val="24"/>
          <w:szCs w:val="24"/>
        </w:rPr>
        <w:t xml:space="preserve"> tipo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NFC-e logo após reimprimir. </w:t>
      </w:r>
    </w:p>
    <w:p w14:paraId="4425AB5A" w14:textId="55C3DD80" w:rsidR="00ED306E" w:rsidRPr="00D739AD" w:rsidRDefault="00ED306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: Caso a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última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venda não tenha emitido NFC-e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reimpresso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 xml:space="preserve"> a NFC-e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. Caso a NFC-e tenha </w:t>
      </w:r>
      <w:r w:rsidR="002E3A99" w:rsidRPr="00D739AD">
        <w:rPr>
          <w:rFonts w:asciiTheme="minorHAnsi" w:hAnsiTheme="minorHAnsi" w:cstheme="minorHAnsi"/>
          <w:b w:val="0"/>
          <w:sz w:val="24"/>
          <w:szCs w:val="24"/>
        </w:rPr>
        <w:t>forma de pagamento TEF e a venda for aprovado emitir se não tiver forma de pagamento TEF ativado deverá ser emitida a NFC-e</w:t>
      </w:r>
      <w:r w:rsidR="00465EE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0D764A68" w14:textId="2094145F" w:rsidR="00BB3FA5" w:rsidRPr="00D739AD" w:rsidRDefault="00300D24" w:rsidP="00BE06C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D7CF6">
        <w:rPr>
          <w:rFonts w:asciiTheme="minorHAnsi" w:hAnsiTheme="minorHAnsi" w:cstheme="minorHAnsi"/>
          <w:bCs/>
          <w:color w:val="auto"/>
          <w:sz w:val="24"/>
          <w:szCs w:val="24"/>
        </w:rPr>
        <w:t>(Sat Web não utiliza TEF)</w:t>
      </w:r>
    </w:p>
    <w:p w14:paraId="561562A5" w14:textId="2A8166AB" w:rsidR="00BB3FA5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BE06C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E06C1" w:rsidRPr="00E10AE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8443B6" w14:textId="28A5254B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694D926" w14:textId="77777777" w:rsidR="00A6566D" w:rsidRPr="00D739AD" w:rsidRDefault="00A65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B777914" w14:textId="22DFDEE3" w:rsidR="00C40789" w:rsidRPr="00D739AD" w:rsidRDefault="007E3EC3" w:rsidP="001256AC">
      <w:pPr>
        <w:pStyle w:val="CENTARI-12"/>
        <w:numPr>
          <w:ilvl w:val="0"/>
          <w:numId w:val="3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Teste 1</w:t>
      </w:r>
      <w:r w:rsidR="005C6DD9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75</w:t>
      </w: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.1 Emitir NFC-e e verificar numeração </w:t>
      </w:r>
    </w:p>
    <w:p w14:paraId="56ECA2CE" w14:textId="047BE66C" w:rsidR="007E3EC3" w:rsidRPr="00D739AD" w:rsidRDefault="007E3EC3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Abra a tela de lojas e verifique a numeração da próxima NFC-e. Vá até a tela de pedido, faça uma venda e emita uma NFC-e</w:t>
      </w:r>
    </w:p>
    <w:p w14:paraId="204369E5" w14:textId="2AADA66C" w:rsidR="007E3EC3" w:rsidRPr="00D739AD" w:rsidRDefault="007E3EC3" w:rsidP="00D739AD">
      <w:pPr>
        <w:pStyle w:val="CENTARI-12"/>
        <w:ind w:left="720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Na tela de lojas ao clicar em atualizar, o “Número da próxima NFC-e” deve ter sido acrescido de 1 e não de 2.</w:t>
      </w:r>
    </w:p>
    <w:p w14:paraId="5147E30F" w14:textId="5314DE03" w:rsidR="00BB3FA5" w:rsidRPr="00D739AD" w:rsidRDefault="00300D24" w:rsidP="001D7CF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D7CF6" w:rsidRPr="001D7CF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2D645FD" w14:textId="2C81728D" w:rsidR="00BB3FA5" w:rsidRPr="00D739AD" w:rsidRDefault="00AB023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1D7CF6" w:rsidRPr="001D7CF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03B72F" w14:textId="69225505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6F0DAB9" w14:textId="77777777" w:rsidR="0035690E" w:rsidRPr="00D739AD" w:rsidRDefault="0035690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42B6D4A" w14:textId="31285AFA" w:rsidR="007D26C0" w:rsidRPr="00D739AD" w:rsidRDefault="007D26C0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410CA8AB" w14:textId="7999C324" w:rsidR="007D26C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bookmarkStart w:id="8" w:name="_Hlk57012587"/>
      <w:r w:rsidRPr="00D739AD">
        <w:rPr>
          <w:rFonts w:asciiTheme="minorHAnsi" w:hAnsiTheme="minorHAnsi" w:cstheme="minorHAnsi"/>
          <w:b w:val="0"/>
          <w:sz w:val="24"/>
          <w:szCs w:val="24"/>
        </w:rPr>
        <w:t>Primeiro caso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="004D4D7D" w:rsidRPr="00D739AD">
        <w:rPr>
          <w:rFonts w:asciiTheme="minorHAnsi" w:hAnsiTheme="minorHAnsi" w:cstheme="minorHAnsi"/>
          <w:b w:val="0"/>
          <w:sz w:val="24"/>
          <w:szCs w:val="24"/>
        </w:rPr>
        <w:t xml:space="preserve">Gerar novamente a </w:t>
      </w:r>
      <w:r w:rsidR="0049318D" w:rsidRPr="00D739AD">
        <w:rPr>
          <w:rFonts w:asciiTheme="minorHAnsi" w:hAnsiTheme="minorHAnsi" w:cstheme="minorHAnsi"/>
          <w:b w:val="0"/>
          <w:sz w:val="24"/>
          <w:szCs w:val="24"/>
        </w:rPr>
        <w:t xml:space="preserve">NFC-e com o mesmo </w:t>
      </w:r>
      <w:r w:rsidR="005F0225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="0049318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FC8575E" w14:textId="7C6D6FAC" w:rsidR="00D8442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Voltar numeração n</w:t>
      </w:r>
      <w:r w:rsidR="00B62553">
        <w:rPr>
          <w:rFonts w:asciiTheme="minorHAnsi" w:hAnsiTheme="minorHAnsi" w:cstheme="minorHAnsi"/>
          <w:b w:val="0"/>
          <w:sz w:val="24"/>
          <w:szCs w:val="24"/>
        </w:rPr>
        <w:t xml:space="preserve">a configuração Local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(2 números)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  <w:t>Ao exibir a msg de duplicidade de chave, clicar em “Não”</w:t>
      </w:r>
    </w:p>
    <w:p w14:paraId="201385A3" w14:textId="6702C169" w:rsidR="009C77A7" w:rsidRPr="00D739AD" w:rsidRDefault="007D26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32F52" w:rsidRPr="00D739AD">
        <w:rPr>
          <w:rFonts w:asciiTheme="minorHAnsi" w:hAnsiTheme="minorHAnsi" w:cstheme="minorHAnsi"/>
          <w:sz w:val="24"/>
          <w:szCs w:val="24"/>
        </w:rPr>
        <w:t>Esperado</w:t>
      </w:r>
      <w:r w:rsidR="00632F52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D84420" w:rsidRPr="00D739AD">
        <w:rPr>
          <w:rFonts w:asciiTheme="minorHAnsi" w:hAnsiTheme="minorHAnsi" w:cstheme="minorHAnsi"/>
          <w:b w:val="0"/>
          <w:sz w:val="24"/>
          <w:szCs w:val="24"/>
        </w:rPr>
        <w:t>Não salvar o pedido e nem emitir a NFC-e</w:t>
      </w:r>
    </w:p>
    <w:p w14:paraId="532906A7" w14:textId="3A617FF6" w:rsidR="00E80906" w:rsidRPr="00D739AD" w:rsidRDefault="00300D24" w:rsidP="001D7CF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B62553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67F10537" w14:textId="6EFCFC2A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718FC6" w14:textId="74D66C02" w:rsidR="00CF228D" w:rsidRPr="00D739AD" w:rsidRDefault="00CF228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FC2D513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6C4CD225" w14:textId="55560244" w:rsidR="00D84420" w:rsidRPr="00D739AD" w:rsidRDefault="00D844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Segundo Caso: Repetir o Testes</w:t>
      </w:r>
    </w:p>
    <w:p w14:paraId="4E11F2B0" w14:textId="26AC00D7" w:rsidR="00D84420" w:rsidRPr="00D739AD" w:rsidRDefault="00D84420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Ao exibir a msg de duplicidade de chave, clicar em “Sim” 1x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br/>
        <w:t>Ao exibir a msg de duplicidade de chave, clicar em “Sim” 2x</w:t>
      </w:r>
    </w:p>
    <w:p w14:paraId="43B6D042" w14:textId="3B47C4FD" w:rsidR="00D84420" w:rsidRPr="00D739AD" w:rsidRDefault="00D8442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Avançar a numeração do NFC-e,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salvar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pedido e emitir o NFC-e</w:t>
      </w:r>
    </w:p>
    <w:bookmarkEnd w:id="8"/>
    <w:p w14:paraId="77E2CA5D" w14:textId="3CF65B5B" w:rsidR="00610D89" w:rsidRPr="00D739AD" w:rsidRDefault="00300D24" w:rsidP="00B6255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4523E0" w14:textId="05938B13" w:rsidR="007E3EC3" w:rsidRPr="00D739AD" w:rsidRDefault="00892B6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62553" w:rsidRPr="00B6255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A55E79" w14:textId="67D98323" w:rsidR="00CF228D" w:rsidRPr="00D739AD" w:rsidRDefault="00CF228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04E60C7" w14:textId="77777777" w:rsidR="00CF228D" w:rsidRPr="00D739AD" w:rsidRDefault="00CF228D" w:rsidP="00D739AD">
      <w:pPr>
        <w:pStyle w:val="CENTARI-12"/>
        <w:jc w:val="righ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89CD7F4" w14:textId="77777777" w:rsidR="001C6332" w:rsidRPr="00D739AD" w:rsidRDefault="001C6332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6415A134" w14:textId="31BB0644" w:rsidR="001C6332" w:rsidRPr="00D739AD" w:rsidRDefault="001C63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Ir à tela de itens 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verificar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se na </w:t>
      </w:r>
      <w:r w:rsidR="004218D9">
        <w:rPr>
          <w:rFonts w:asciiTheme="minorHAnsi" w:hAnsiTheme="minorHAnsi" w:cstheme="minorHAnsi"/>
          <w:b w:val="0"/>
          <w:sz w:val="24"/>
          <w:szCs w:val="24"/>
        </w:rPr>
        <w:t xml:space="preserve">Tabela </w:t>
      </w:r>
      <w:r w:rsidR="004218D9" w:rsidRPr="00D739AD">
        <w:rPr>
          <w:rFonts w:asciiTheme="minorHAnsi" w:hAnsiTheme="minorHAnsi" w:cstheme="minorHAnsi"/>
          <w:b w:val="0"/>
          <w:sz w:val="24"/>
          <w:szCs w:val="24"/>
        </w:rPr>
        <w:t>OE</w:t>
      </w:r>
      <w:r w:rsidR="00202687" w:rsidRPr="00D739AD">
        <w:rPr>
          <w:rFonts w:asciiTheme="minorHAnsi" w:hAnsiTheme="minorHAnsi" w:cstheme="minorHAnsi"/>
          <w:b w:val="0"/>
          <w:sz w:val="24"/>
          <w:szCs w:val="24"/>
        </w:rPr>
        <w:t xml:space="preserve"> está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02687" w:rsidRPr="00D739AD">
        <w:rPr>
          <w:rFonts w:asciiTheme="minorHAnsi" w:hAnsiTheme="minorHAnsi" w:cstheme="minorHAnsi"/>
          <w:b w:val="0"/>
          <w:sz w:val="24"/>
          <w:szCs w:val="24"/>
        </w:rPr>
        <w:t>preenchido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 o Campo NFCE</w:t>
      </w:r>
      <w:r w:rsidR="004218D9">
        <w:rPr>
          <w:rFonts w:asciiTheme="minorHAnsi" w:hAnsiTheme="minorHAnsi" w:cstheme="minorHAnsi"/>
          <w:b w:val="0"/>
          <w:sz w:val="24"/>
          <w:szCs w:val="24"/>
        </w:rPr>
        <w:t xml:space="preserve"> com o mesmo número da NFC-</w:t>
      </w:r>
      <w:proofErr w:type="gramStart"/>
      <w:r w:rsidR="004218D9">
        <w:rPr>
          <w:rFonts w:asciiTheme="minorHAnsi" w:hAnsiTheme="minorHAnsi" w:cstheme="minorHAnsi"/>
          <w:b w:val="0"/>
          <w:sz w:val="24"/>
          <w:szCs w:val="24"/>
        </w:rPr>
        <w:t xml:space="preserve">e </w:t>
      </w:r>
      <w:r w:rsidR="0003616B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proofErr w:type="gram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ele 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esteja deve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na tela de pedidos no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Edit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nota fiscal</w:t>
      </w:r>
      <w:r w:rsidR="00E36C04">
        <w:rPr>
          <w:rFonts w:asciiTheme="minorHAnsi" w:hAnsiTheme="minorHAnsi" w:cstheme="minorHAnsi"/>
          <w:b w:val="0"/>
          <w:sz w:val="24"/>
          <w:szCs w:val="24"/>
        </w:rPr>
        <w:t xml:space="preserve"> o número indicado na Tabela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 </w:t>
      </w:r>
    </w:p>
    <w:p w14:paraId="0B4BB6EA" w14:textId="19086D2F" w:rsidR="00EF225F" w:rsidRDefault="00EF225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218D9" w:rsidRPr="004218D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3515A2B" w14:textId="0273CC50" w:rsidR="004218D9" w:rsidRPr="00D739AD" w:rsidRDefault="004218D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4218D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CD62182" w14:textId="3C04A3B0" w:rsidR="001C6332" w:rsidRPr="00D739AD" w:rsidRDefault="001C63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: Exibir NFC</w:t>
      </w:r>
      <w:r w:rsidR="00E14C87" w:rsidRPr="00D739AD">
        <w:rPr>
          <w:rFonts w:asciiTheme="minorHAnsi" w:hAnsiTheme="minorHAnsi" w:cstheme="minorHAnsi"/>
          <w:b w:val="0"/>
          <w:sz w:val="24"/>
          <w:szCs w:val="24"/>
        </w:rPr>
        <w:t>-</w:t>
      </w:r>
      <w:r w:rsidR="00A21CAD" w:rsidRPr="00D739AD">
        <w:rPr>
          <w:rFonts w:asciiTheme="minorHAnsi" w:hAnsiTheme="minorHAnsi" w:cstheme="minorHAnsi"/>
          <w:b w:val="0"/>
          <w:sz w:val="24"/>
          <w:szCs w:val="24"/>
        </w:rPr>
        <w:t>e.</w:t>
      </w:r>
    </w:p>
    <w:p w14:paraId="5CB1A080" w14:textId="77777777" w:rsidR="00E80906" w:rsidRPr="00D739AD" w:rsidRDefault="00E8090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DD034FF" w14:textId="22958D45" w:rsidR="00BC5BFC" w:rsidRPr="00D739AD" w:rsidRDefault="001F40F0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434EF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434EF1" w:rsidRPr="00D739AD">
        <w:rPr>
          <w:rFonts w:asciiTheme="minorHAnsi" w:hAnsiTheme="minorHAnsi" w:cstheme="minorHAnsi"/>
          <w:color w:val="FF0000"/>
          <w:sz w:val="24"/>
          <w:szCs w:val="24"/>
        </w:rPr>
        <w:t>BOTÃO RETIRADO</w:t>
      </w:r>
    </w:p>
    <w:p w14:paraId="278DDA07" w14:textId="77777777" w:rsidR="00BC5BFC" w:rsidRPr="00D739AD" w:rsidRDefault="00B753E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Clicar no botão </w:t>
      </w:r>
      <w:r w:rsidR="008D59C4" w:rsidRPr="00D739AD">
        <w:rPr>
          <w:rFonts w:asciiTheme="minorHAnsi" w:hAnsiTheme="minorHAnsi" w:cstheme="minorHAnsi"/>
          <w:b w:val="0"/>
          <w:sz w:val="24"/>
          <w:szCs w:val="24"/>
        </w:rPr>
        <w:t>Regerá</w:t>
      </w:r>
      <w:r w:rsidR="00BC5BFC" w:rsidRPr="00D739AD">
        <w:rPr>
          <w:rFonts w:asciiTheme="minorHAnsi" w:hAnsiTheme="minorHAnsi" w:cstheme="minorHAnsi"/>
          <w:b w:val="0"/>
          <w:sz w:val="24"/>
          <w:szCs w:val="24"/>
        </w:rPr>
        <w:t xml:space="preserve"> NFC-e com mesmo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, e tentar emitir</w:t>
      </w:r>
      <w:r w:rsidR="007F5432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não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dê</w:t>
      </w:r>
      <w:r w:rsidR="007F5432" w:rsidRPr="00D739AD">
        <w:rPr>
          <w:rFonts w:asciiTheme="minorHAnsi" w:hAnsiTheme="minorHAnsi" w:cstheme="minorHAnsi"/>
          <w:b w:val="0"/>
          <w:sz w:val="24"/>
          <w:szCs w:val="24"/>
        </w:rPr>
        <w:t xml:space="preserve"> certo.</w:t>
      </w:r>
    </w:p>
    <w:p w14:paraId="0ABAAD65" w14:textId="186618BA" w:rsidR="00EF225F" w:rsidRPr="00D739AD" w:rsidRDefault="007F543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753E0" w:rsidRPr="00D739AD">
        <w:rPr>
          <w:rFonts w:asciiTheme="minorHAnsi" w:hAnsiTheme="minorHAnsi" w:cstheme="minorHAnsi"/>
          <w:b w:val="0"/>
          <w:sz w:val="24"/>
          <w:szCs w:val="24"/>
        </w:rPr>
        <w:t xml:space="preserve"> Exibir “Erro ao emitir NFC-e” em seguida exibira opções para tentar emitir ou não se sim devera tenta novamente.</w:t>
      </w:r>
    </w:p>
    <w:p w14:paraId="6BB58F42" w14:textId="1122CDE7" w:rsidR="00E94F6D" w:rsidRPr="00D739AD" w:rsidRDefault="009116D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F45BA68" w14:textId="77777777" w:rsidR="00E94F6D" w:rsidRPr="00D739AD" w:rsidRDefault="00E94F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Retirar o CSOSN do produto e realizar uma venda e clicar no botão Regerá NFC-e com mesmo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número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10D031F" w14:textId="77777777" w:rsidR="00E94F6D" w:rsidRPr="00D739AD" w:rsidRDefault="00E94F6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preencher o CSOSN do produto de acordo com o cadastro de lojas.</w:t>
      </w:r>
    </w:p>
    <w:p w14:paraId="0B3D7FDA" w14:textId="77777777" w:rsidR="003E4D9B" w:rsidRPr="00D739AD" w:rsidRDefault="003E4D9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>:</w:t>
      </w:r>
    </w:p>
    <w:p w14:paraId="515E7B87" w14:textId="77777777" w:rsidR="003E4D9B" w:rsidRPr="00D739AD" w:rsidRDefault="003E4D9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Teste 1 = </w:t>
      </w:r>
      <w:r w:rsidR="00BC7AFD" w:rsidRPr="00D739AD">
        <w:rPr>
          <w:rFonts w:asciiTheme="minorHAnsi" w:hAnsiTheme="minorHAnsi" w:cstheme="minorHAnsi"/>
          <w:b w:val="0"/>
          <w:sz w:val="24"/>
          <w:szCs w:val="24"/>
        </w:rPr>
        <w:t>Emitindo nota</w:t>
      </w:r>
    </w:p>
    <w:p w14:paraId="66F6F986" w14:textId="1FCF5FBB" w:rsidR="00EF225F" w:rsidRPr="00D739AD" w:rsidRDefault="00BC7AF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Consultando CSOSN</w:t>
      </w:r>
    </w:p>
    <w:p w14:paraId="478A6DE3" w14:textId="77777777" w:rsidR="00045824" w:rsidRPr="00D739AD" w:rsidRDefault="000458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24A67356" w14:textId="77777777" w:rsidR="00045824" w:rsidRPr="00D739AD" w:rsidRDefault="0004582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Realizar uma venda como tipo NFC-e logo após clicar no botão NFC-e com a impressora desligada.</w:t>
      </w:r>
    </w:p>
    <w:p w14:paraId="20A363DD" w14:textId="40C4B151" w:rsidR="00045824" w:rsidRPr="00D739AD" w:rsidRDefault="000458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sistema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F24C78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e não imprimir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</w:p>
    <w:p w14:paraId="54D33B5A" w14:textId="5C7C86F5" w:rsidR="00BB3FA5" w:rsidRDefault="00EF225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F49C6" w:rsidRPr="008F49C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052460A" w14:textId="665B7F35" w:rsidR="008F49C6" w:rsidRPr="00D739AD" w:rsidRDefault="008F49C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8F49C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1332A1F2" w14:textId="0CB92202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78FE310" w14:textId="77777777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3AE2E9" w14:textId="75ED6AC4" w:rsidR="0049318D" w:rsidRPr="00D739AD" w:rsidRDefault="0049318D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</w:p>
    <w:p w14:paraId="72BC9EE0" w14:textId="041C4337" w:rsidR="00EF225F" w:rsidRPr="00D739AD" w:rsidRDefault="00E3057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Realizar uma venda como tipo NFC-e logo após clicar </w:t>
      </w:r>
      <w:r w:rsidR="00EF225F" w:rsidRPr="00D739AD">
        <w:rPr>
          <w:rFonts w:asciiTheme="minorHAnsi" w:hAnsiTheme="minorHAnsi" w:cstheme="minorHAnsi"/>
          <w:b w:val="0"/>
          <w:sz w:val="24"/>
          <w:szCs w:val="24"/>
        </w:rPr>
        <w:t xml:space="preserve">na Aba 6- informações ir até a sub aba Fiscais, consultar as notas ficais e após visualizar as </w:t>
      </w:r>
      <w:r w:rsidR="00ED0C13" w:rsidRPr="00D739AD">
        <w:rPr>
          <w:rFonts w:asciiTheme="minorHAnsi" w:hAnsiTheme="minorHAnsi" w:cstheme="minorHAnsi"/>
          <w:b w:val="0"/>
          <w:sz w:val="24"/>
          <w:szCs w:val="24"/>
        </w:rPr>
        <w:t>informações 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XML</w:t>
      </w:r>
      <w:r w:rsidR="00EF225F" w:rsidRPr="00D739AD">
        <w:rPr>
          <w:rFonts w:asciiTheme="minorHAnsi" w:hAnsiTheme="minorHAnsi" w:cstheme="minorHAnsi"/>
          <w:b w:val="0"/>
          <w:sz w:val="24"/>
          <w:szCs w:val="24"/>
        </w:rPr>
        <w:t xml:space="preserve"> na Aba Visualizar XML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7AF80D3" w14:textId="629DA445" w:rsidR="00E30574" w:rsidRPr="00D739AD" w:rsidRDefault="00E3057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abrir o XML verificar se o campo CEST </w:t>
      </w:r>
      <w:r w:rsidR="006007DB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preenchido de acordo </w:t>
      </w:r>
      <w:r w:rsidR="00ED0C13">
        <w:rPr>
          <w:rFonts w:asciiTheme="minorHAnsi" w:hAnsiTheme="minorHAnsi" w:cstheme="minorHAnsi"/>
          <w:b w:val="0"/>
          <w:sz w:val="24"/>
          <w:szCs w:val="24"/>
        </w:rPr>
        <w:t>com o NCM ou com a figura fiscal</w:t>
      </w:r>
    </w:p>
    <w:p w14:paraId="6DFDB860" w14:textId="54B752CE" w:rsidR="00493CB8" w:rsidRPr="00D739AD" w:rsidRDefault="00493CB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>: Faça um pedido de Venda, Faça a emissão da NF-e</w:t>
      </w:r>
      <w:r w:rsidR="0021173E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depois verifique o campo CEST no XML da nota.</w:t>
      </w:r>
    </w:p>
    <w:p w14:paraId="1EF3F8E5" w14:textId="693676BE" w:rsidR="003612BF" w:rsidRPr="00D739AD" w:rsidRDefault="00300D24" w:rsidP="008F49C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EDD62C" w14:textId="7BACA15C" w:rsidR="00547397" w:rsidRPr="00D739AD" w:rsidRDefault="00EF225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CB6652" w14:textId="34DE15EF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20D7EEF" w14:textId="77777777" w:rsidR="00DF0BB5" w:rsidRPr="00D739AD" w:rsidRDefault="00DF0BB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93E46AE" w14:textId="4761B600" w:rsidR="00963C86" w:rsidRPr="00D739AD" w:rsidRDefault="00963C86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Impressões de NF-e</w:t>
      </w:r>
    </w:p>
    <w:p w14:paraId="552A3BE1" w14:textId="77777777" w:rsidR="00547397" w:rsidRPr="00D739AD" w:rsidRDefault="00085608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Emitir NF-e</w:t>
      </w:r>
    </w:p>
    <w:p w14:paraId="50480932" w14:textId="77777777" w:rsidR="00F6549E" w:rsidRPr="00D739AD" w:rsidRDefault="009F6C9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Após clicar em “Emitir NF-e”, irá abrir a tela de entrega, selecione o pedido e clique em “Emitir NF-e”</w:t>
      </w:r>
      <w:r w:rsidR="00B43A5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6959090" w14:textId="0949B0FB" w:rsidR="008F7DCE" w:rsidRPr="00D739AD" w:rsidRDefault="008F7D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D0C13">
        <w:rPr>
          <w:rFonts w:asciiTheme="minorHAnsi" w:hAnsiTheme="minorHAnsi" w:cstheme="minorHAnsi"/>
          <w:b w:val="0"/>
          <w:sz w:val="24"/>
          <w:szCs w:val="24"/>
        </w:rPr>
        <w:t xml:space="preserve"> Abrir o modulo do Relatório de entrega para</w:t>
      </w:r>
      <w:r w:rsidR="00B43A5B" w:rsidRPr="00D739AD">
        <w:rPr>
          <w:rFonts w:asciiTheme="minorHAnsi" w:hAnsiTheme="minorHAnsi" w:cstheme="minorHAnsi"/>
          <w:b w:val="0"/>
          <w:sz w:val="24"/>
          <w:szCs w:val="24"/>
        </w:rPr>
        <w:t xml:space="preserve"> Emitir uma NF-e.</w:t>
      </w:r>
    </w:p>
    <w:p w14:paraId="6232D4A8" w14:textId="11B52C97" w:rsidR="00BB3FA5" w:rsidRPr="00D739AD" w:rsidRDefault="00300D24" w:rsidP="00ED0C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bookmarkStart w:id="9" w:name="_Hlk86309545"/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D0C13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bookmarkEnd w:id="9"/>
    <w:p w14:paraId="0D4CE5D0" w14:textId="3569F8CA" w:rsidR="00963C86" w:rsidRPr="00D739AD" w:rsidRDefault="00EB529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D0C13"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23E2E07" w14:textId="497D0C50" w:rsidR="00DB0C5D" w:rsidRPr="00D739AD" w:rsidRDefault="00DB0C5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F4AC397" w14:textId="112A66BB" w:rsidR="00DB0C5D" w:rsidRDefault="00DB0C5D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09009D46" w14:textId="5D83F3F2" w:rsidR="00731804" w:rsidRDefault="00045448" w:rsidP="00731804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="00731804">
        <w:rPr>
          <w:rFonts w:asciiTheme="minorHAnsi" w:hAnsiTheme="minorHAnsi" w:cstheme="minorHAnsi"/>
          <w:sz w:val="24"/>
          <w:szCs w:val="24"/>
        </w:rPr>
        <w:tab/>
      </w:r>
      <w:r w:rsidRPr="00731804">
        <w:rPr>
          <w:rFonts w:asciiTheme="minorHAnsi" w:hAnsiTheme="minorHAnsi" w:cstheme="minorHAnsi"/>
          <w:color w:val="00B0F0"/>
          <w:sz w:val="24"/>
          <w:szCs w:val="24"/>
        </w:rPr>
        <w:t xml:space="preserve"> Aba 14 – </w:t>
      </w:r>
      <w:r w:rsidR="00731804" w:rsidRPr="00731804">
        <w:rPr>
          <w:rFonts w:asciiTheme="minorHAnsi" w:hAnsiTheme="minorHAnsi" w:cstheme="minorHAnsi"/>
          <w:color w:val="00B0F0"/>
          <w:sz w:val="24"/>
          <w:szCs w:val="24"/>
        </w:rPr>
        <w:t>C</w:t>
      </w:r>
      <w:r w:rsidRPr="00731804">
        <w:rPr>
          <w:rFonts w:asciiTheme="minorHAnsi" w:hAnsiTheme="minorHAnsi" w:cstheme="minorHAnsi"/>
          <w:color w:val="00B0F0"/>
          <w:sz w:val="24"/>
          <w:szCs w:val="24"/>
        </w:rPr>
        <w:t xml:space="preserve">omissões </w:t>
      </w:r>
    </w:p>
    <w:p w14:paraId="1E86ADE4" w14:textId="77777777" w:rsidR="0072013E" w:rsidRDefault="0072013E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Inserir </w:t>
      </w:r>
    </w:p>
    <w:p w14:paraId="7C6F4DAC" w14:textId="77777777" w:rsidR="006C1DD7" w:rsidRDefault="0072013E" w:rsidP="0072013E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Clique no Botão inserir </w:t>
      </w:r>
    </w:p>
    <w:p w14:paraId="2FC9B907" w14:textId="5B386CFD" w:rsidR="0072013E" w:rsidRDefault="006C1DD7" w:rsidP="0072013E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6C1DD7">
        <w:rPr>
          <w:rFonts w:asciiTheme="minorHAnsi" w:hAnsiTheme="minorHAnsi" w:cstheme="minorHAnsi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72013E" w:rsidRPr="00181C49">
        <w:rPr>
          <w:rFonts w:asciiTheme="minorHAnsi" w:hAnsiTheme="minorHAnsi" w:cstheme="minorHAnsi"/>
          <w:b w:val="0"/>
          <w:bCs/>
          <w:sz w:val="24"/>
          <w:szCs w:val="24"/>
        </w:rPr>
        <w:t>irá abrir uma</w:t>
      </w:r>
      <w:r w:rsidR="0072013E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72013E" w:rsidRPr="00181C49">
        <w:rPr>
          <w:rFonts w:asciiTheme="minorHAnsi" w:hAnsiTheme="minorHAnsi" w:cstheme="minorHAnsi"/>
          <w:b w:val="0"/>
          <w:bCs/>
          <w:sz w:val="24"/>
          <w:szCs w:val="24"/>
        </w:rPr>
        <w:t>Dialog</w:t>
      </w:r>
      <w:proofErr w:type="spellEnd"/>
      <w:r w:rsidR="0072013E"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 w:rsidR="0072013E">
        <w:rPr>
          <w:rFonts w:asciiTheme="minorHAnsi" w:hAnsiTheme="minorHAnsi" w:cstheme="minorHAnsi"/>
          <w:b w:val="0"/>
          <w:bCs/>
          <w:sz w:val="24"/>
          <w:szCs w:val="24"/>
        </w:rPr>
        <w:t>para inserir os dados do vendedor o valor da Venda a porcentagem da comissão e mostrará o resultado da comissão</w:t>
      </w:r>
    </w:p>
    <w:p w14:paraId="68CC1A08" w14:textId="45C6077A" w:rsidR="0072013E" w:rsidRDefault="0072013E" w:rsidP="0072013E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72013E">
        <w:rPr>
          <w:rFonts w:asciiTheme="minorHAnsi" w:hAnsiTheme="minorHAnsi" w:cstheme="minorHAnsi"/>
          <w:sz w:val="24"/>
          <w:szCs w:val="24"/>
        </w:rPr>
        <w:t xml:space="preserve">Sub </w:t>
      </w:r>
      <w:r>
        <w:rPr>
          <w:rFonts w:asciiTheme="minorHAnsi" w:hAnsiTheme="minorHAnsi" w:cstheme="minorHAnsi"/>
          <w:sz w:val="24"/>
          <w:szCs w:val="24"/>
        </w:rPr>
        <w:t>–</w:t>
      </w:r>
      <w:r w:rsidRPr="0072013E">
        <w:rPr>
          <w:rFonts w:asciiTheme="minorHAnsi" w:hAnsiTheme="minorHAnsi" w:cstheme="minorHAnsi"/>
          <w:sz w:val="24"/>
          <w:szCs w:val="24"/>
        </w:rPr>
        <w:t xml:space="preserve"> Teste</w:t>
      </w:r>
      <w:r>
        <w:rPr>
          <w:rFonts w:asciiTheme="minorHAnsi" w:hAnsiTheme="minorHAnsi" w:cstheme="minorHAnsi"/>
          <w:sz w:val="24"/>
          <w:szCs w:val="24"/>
        </w:rPr>
        <w:t xml:space="preserve"> Verifique a funcionalidade da </w:t>
      </w:r>
      <w:proofErr w:type="spellStart"/>
      <w:r>
        <w:rPr>
          <w:rFonts w:asciiTheme="minorHAnsi" w:hAnsiTheme="minorHAnsi" w:cstheme="minorHAnsi"/>
          <w:sz w:val="24"/>
          <w:szCs w:val="24"/>
        </w:rPr>
        <w:t>Dialog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Vendedor</w:t>
      </w:r>
    </w:p>
    <w:p w14:paraId="176F1223" w14:textId="004BA424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42905" w:rsidRPr="00B4290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B4290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B177FCA" w14:textId="77777777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919A464" w14:textId="77777777" w:rsidR="0072013E" w:rsidRPr="0072013E" w:rsidRDefault="0072013E" w:rsidP="0072013E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453633E4" w14:textId="6CD100C3" w:rsidR="0072013E" w:rsidRDefault="0072013E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Editar</w:t>
      </w:r>
    </w:p>
    <w:p w14:paraId="29173CDD" w14:textId="3224D541" w:rsidR="006C1DD7" w:rsidRPr="006C1DD7" w:rsidRDefault="006C1DD7" w:rsidP="006C1DD7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6C1DD7">
        <w:rPr>
          <w:rFonts w:asciiTheme="minorHAnsi" w:hAnsiTheme="minorHAnsi" w:cstheme="minorHAnsi"/>
          <w:b w:val="0"/>
          <w:bCs/>
          <w:sz w:val="24"/>
          <w:szCs w:val="24"/>
        </w:rPr>
        <w:t>Clique no botão Editar</w:t>
      </w:r>
    </w:p>
    <w:p w14:paraId="4A15DA2E" w14:textId="0359E69E" w:rsidR="006C1DD7" w:rsidRDefault="006C1DD7" w:rsidP="006C1DD7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</w:p>
    <w:p w14:paraId="48C92168" w14:textId="3D44E06B" w:rsidR="006C1DD7" w:rsidRDefault="006C1DD7" w:rsidP="006C1DD7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>irá abrir a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>Dialog</w:t>
      </w:r>
      <w:proofErr w:type="spellEnd"/>
      <w:r w:rsidRPr="00181C49">
        <w:rPr>
          <w:rFonts w:asciiTheme="minorHAnsi" w:hAnsiTheme="minorHAnsi" w:cstheme="minorHAnsi"/>
          <w:b w:val="0"/>
          <w:bCs/>
          <w:sz w:val="24"/>
          <w:szCs w:val="24"/>
        </w:rPr>
        <w:t xml:space="preserve"> 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>para editar os dados do vendedor o valor da Venda a porcentagem da comissão e mostrará o resultado da comissão</w:t>
      </w:r>
    </w:p>
    <w:p w14:paraId="79C13C7F" w14:textId="7BE4C668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 w:rsidR="00B4290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3AC309" w14:textId="77777777" w:rsidR="00057AAB" w:rsidRPr="00D739AD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4C8F2A" w14:textId="77777777" w:rsidR="0072013E" w:rsidRDefault="0072013E" w:rsidP="0072013E">
      <w:pPr>
        <w:pStyle w:val="CENTARI-12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272DBCA4" w14:textId="77777777" w:rsidR="00B42905" w:rsidRDefault="00B4290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Excluir</w:t>
      </w:r>
    </w:p>
    <w:p w14:paraId="20AA9991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057AAB">
        <w:rPr>
          <w:rFonts w:asciiTheme="minorHAnsi" w:hAnsiTheme="minorHAnsi" w:cstheme="minorHAnsi"/>
          <w:b w:val="0"/>
          <w:bCs/>
          <w:sz w:val="24"/>
          <w:szCs w:val="24"/>
        </w:rPr>
        <w:t>Após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inserir uma nova comissão clique me excluir </w:t>
      </w:r>
    </w:p>
    <w:p w14:paraId="4BD218E1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057AAB">
        <w:rPr>
          <w:rFonts w:asciiTheme="minorHAnsi" w:hAnsiTheme="minorHAnsi" w:cstheme="minorHAnsi"/>
          <w:sz w:val="24"/>
          <w:szCs w:val="24"/>
        </w:rPr>
        <w:t>Resultado esperado: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Deve excluir a comissão que foi selecionada</w:t>
      </w:r>
    </w:p>
    <w:p w14:paraId="56115B56" w14:textId="77777777" w:rsidR="00B42905" w:rsidRPr="00D739AD" w:rsidRDefault="00B42905" w:rsidP="00B4290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E9C5C9" w14:textId="77777777" w:rsidR="00B42905" w:rsidRDefault="00B42905" w:rsidP="00B4290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A8C4B6" w14:textId="0A1F3ECF" w:rsidR="00B42905" w:rsidRDefault="00B42905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Teste adicional</w:t>
      </w:r>
    </w:p>
    <w:p w14:paraId="6BB949C3" w14:textId="2971CF46" w:rsidR="00B42905" w:rsidRPr="00B42905" w:rsidRDefault="00B42905" w:rsidP="00B42905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>Insira</w:t>
      </w:r>
      <w:r>
        <w:rPr>
          <w:rFonts w:asciiTheme="minorHAnsi" w:hAnsiTheme="minorHAnsi" w:cstheme="minorHAnsi"/>
          <w:b w:val="0"/>
          <w:bCs/>
          <w:sz w:val="24"/>
          <w:szCs w:val="24"/>
        </w:rPr>
        <w:t xml:space="preserve"> outra</w:t>
      </w: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 xml:space="preserve"> comissão para o mesmo vendedor</w:t>
      </w:r>
    </w:p>
    <w:p w14:paraId="3E406F04" w14:textId="73048044" w:rsidR="00B42905" w:rsidRDefault="00B42905" w:rsidP="00B42905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</w:t>
      </w:r>
      <w:r w:rsidR="002E63C7">
        <w:rPr>
          <w:rFonts w:asciiTheme="minorHAnsi" w:hAnsiTheme="minorHAnsi" w:cstheme="minorHAnsi"/>
          <w:sz w:val="24"/>
          <w:szCs w:val="24"/>
        </w:rPr>
        <w:t>esperado</w:t>
      </w:r>
      <w:r>
        <w:rPr>
          <w:rFonts w:asciiTheme="minorHAnsi" w:hAnsiTheme="minorHAnsi" w:cstheme="minorHAnsi"/>
          <w:sz w:val="24"/>
          <w:szCs w:val="24"/>
        </w:rPr>
        <w:t xml:space="preserve">: </w:t>
      </w:r>
      <w:r w:rsidRPr="00B42905">
        <w:rPr>
          <w:rFonts w:asciiTheme="minorHAnsi" w:hAnsiTheme="minorHAnsi" w:cstheme="minorHAnsi"/>
          <w:b w:val="0"/>
          <w:bCs/>
          <w:sz w:val="24"/>
          <w:szCs w:val="24"/>
        </w:rPr>
        <w:t>Não deve permitir inserir comissão para o mesmo vendedor e deverá exibir a mensagem “Já existe comissão para esse vendedor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7757765" w14:textId="77777777" w:rsidR="002E63C7" w:rsidRPr="00D739AD" w:rsidRDefault="002E63C7" w:rsidP="002E63C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722913" w14:textId="77777777" w:rsidR="002E63C7" w:rsidRDefault="002E63C7" w:rsidP="002E63C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D2E4001" w14:textId="77777777" w:rsidR="00B42905" w:rsidRDefault="00B42905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9825686" w14:textId="283E1CC9" w:rsidR="00057AAB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D121301" w14:textId="6FEB9ED3" w:rsidR="00057AAB" w:rsidRDefault="00057AAB" w:rsidP="00057AAB">
      <w:pPr>
        <w:pStyle w:val="CENTARI-12"/>
        <w:jc w:val="both"/>
        <w:rPr>
          <w:rFonts w:asciiTheme="minorHAnsi" w:hAnsiTheme="minorHAnsi" w:cstheme="minorHAnsi"/>
          <w:bCs/>
          <w:color w:val="00B0F0"/>
          <w:sz w:val="24"/>
          <w:szCs w:val="24"/>
        </w:rPr>
      </w:pPr>
      <w:r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  <w:r w:rsidRPr="00057AAB">
        <w:rPr>
          <w:rFonts w:asciiTheme="minorHAnsi" w:hAnsiTheme="minorHAnsi" w:cstheme="minorHAnsi"/>
          <w:bCs/>
          <w:color w:val="00B0F0"/>
          <w:sz w:val="24"/>
          <w:szCs w:val="24"/>
        </w:rPr>
        <w:t>Aba 15 – Banco de dados</w:t>
      </w:r>
    </w:p>
    <w:p w14:paraId="3C650BFC" w14:textId="33741B8F" w:rsidR="00050282" w:rsidRPr="00050282" w:rsidRDefault="00EC4B24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Atenção: Use esses Botões somente quando solicitado</w:t>
      </w:r>
    </w:p>
    <w:p w14:paraId="0964FBDF" w14:textId="77777777" w:rsidR="00050282" w:rsidRPr="00050282" w:rsidRDefault="00050282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As Procedures devem estar sempre atualizadas para a Versão Necessária</w:t>
      </w:r>
    </w:p>
    <w:p w14:paraId="3D38FBB7" w14:textId="3E533FCD" w:rsidR="00EC4B24" w:rsidRPr="00050282" w:rsidRDefault="00050282" w:rsidP="00EC4B24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050282">
        <w:rPr>
          <w:rFonts w:asciiTheme="minorHAnsi" w:hAnsiTheme="minorHAnsi" w:cstheme="minorHAnsi"/>
          <w:bCs/>
          <w:color w:val="auto"/>
          <w:sz w:val="24"/>
          <w:szCs w:val="24"/>
        </w:rPr>
        <w:t>O Atualizar BD não atualiza Procedures</w:t>
      </w:r>
      <w:r w:rsidR="00EC4B24" w:rsidRPr="00050282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D5F78D4" w14:textId="77777777" w:rsidR="00EC4B24" w:rsidRPr="00057AAB" w:rsidRDefault="00EC4B24" w:rsidP="00EC4B24">
      <w:pPr>
        <w:pStyle w:val="CENTARI-12"/>
        <w:ind w:left="50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807CE62" w14:textId="19F95E90" w:rsidR="00057AAB" w:rsidRDefault="00057AA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Criar Campos no banco de Dados</w:t>
      </w:r>
    </w:p>
    <w:p w14:paraId="0EAD888A" w14:textId="41CB5CD3" w:rsidR="00F9563F" w:rsidRDefault="00F9563F" w:rsidP="00F9563F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</w:t>
      </w:r>
      <w:r w:rsidRPr="0035269B">
        <w:rPr>
          <w:rFonts w:asciiTheme="minorHAnsi" w:hAnsiTheme="minorHAnsi" w:cstheme="minorHAnsi"/>
          <w:b w:val="0"/>
          <w:bCs/>
          <w:sz w:val="24"/>
          <w:szCs w:val="24"/>
        </w:rPr>
        <w:t xml:space="preserve">: </w:t>
      </w:r>
      <w:r w:rsidR="0035269B" w:rsidRPr="0035269B">
        <w:rPr>
          <w:rFonts w:asciiTheme="minorHAnsi" w:hAnsiTheme="minorHAnsi" w:cstheme="minorHAnsi"/>
          <w:b w:val="0"/>
          <w:bCs/>
          <w:sz w:val="24"/>
          <w:szCs w:val="24"/>
        </w:rPr>
        <w:t>irá criar os campos que estão faltando no banco de dados</w:t>
      </w:r>
    </w:p>
    <w:p w14:paraId="7905631C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B81418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BE22040" w14:textId="77777777" w:rsidR="0035269B" w:rsidRDefault="0035269B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8255D3C" w14:textId="0DA5D8F7" w:rsidR="00057AAB" w:rsidRDefault="00057AAB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Criar </w:t>
      </w:r>
      <w:proofErr w:type="spellStart"/>
      <w:r>
        <w:rPr>
          <w:rFonts w:asciiTheme="minorHAnsi" w:hAnsiTheme="minorHAnsi" w:cstheme="minorHAnsi"/>
          <w:sz w:val="24"/>
          <w:szCs w:val="24"/>
        </w:rPr>
        <w:t>Pocedure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“</w:t>
      </w:r>
      <w:proofErr w:type="spellStart"/>
      <w:r>
        <w:rPr>
          <w:rFonts w:asciiTheme="minorHAnsi" w:hAnsiTheme="minorHAnsi" w:cstheme="minorHAnsi"/>
          <w:sz w:val="24"/>
          <w:szCs w:val="24"/>
        </w:rPr>
        <w:t>Venda_Emitir</w:t>
      </w:r>
      <w:proofErr w:type="spellEnd"/>
      <w:r>
        <w:rPr>
          <w:rFonts w:asciiTheme="minorHAnsi" w:hAnsiTheme="minorHAnsi" w:cstheme="minorHAnsi"/>
          <w:sz w:val="24"/>
          <w:szCs w:val="24"/>
        </w:rPr>
        <w:t>” no BD</w:t>
      </w:r>
    </w:p>
    <w:p w14:paraId="2E813365" w14:textId="17C8A8B2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esperado:</w:t>
      </w:r>
      <w:r w:rsidR="0035269B">
        <w:rPr>
          <w:rFonts w:asciiTheme="minorHAnsi" w:hAnsiTheme="minorHAnsi" w:cstheme="minorHAnsi"/>
          <w:sz w:val="24"/>
          <w:szCs w:val="24"/>
        </w:rPr>
        <w:t xml:space="preserve"> </w:t>
      </w:r>
      <w:r w:rsidR="0035269B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venda emitir mais atual e necessária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para o funcionamento correto</w:t>
      </w:r>
      <w:r w:rsidR="00050282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6E7BE59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37E502D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713952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BFA4730" w14:textId="36881FE4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Criar </w:t>
      </w:r>
      <w:proofErr w:type="spellStart"/>
      <w:r>
        <w:rPr>
          <w:rFonts w:asciiTheme="minorHAnsi" w:hAnsiTheme="minorHAnsi" w:cstheme="minorHAnsi"/>
          <w:sz w:val="24"/>
          <w:szCs w:val="24"/>
        </w:rPr>
        <w:t>Pocedure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“</w:t>
      </w:r>
      <w:proofErr w:type="spellStart"/>
      <w:r>
        <w:rPr>
          <w:rFonts w:asciiTheme="minorHAnsi" w:hAnsiTheme="minorHAnsi" w:cstheme="minorHAnsi"/>
          <w:sz w:val="24"/>
          <w:szCs w:val="24"/>
        </w:rPr>
        <w:t>BuscarPrecoDeVenda</w:t>
      </w:r>
      <w:proofErr w:type="spellEnd"/>
      <w:r>
        <w:rPr>
          <w:rFonts w:asciiTheme="minorHAnsi" w:hAnsiTheme="minorHAnsi" w:cstheme="minorHAnsi"/>
          <w:sz w:val="24"/>
          <w:szCs w:val="24"/>
        </w:rPr>
        <w:t>” no BD</w:t>
      </w:r>
    </w:p>
    <w:p w14:paraId="1F3C4E90" w14:textId="514068F0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buscar preço de venda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6FD67AC7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31197C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160CD1F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7B89FB10" w14:textId="10E39E48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Criar </w:t>
      </w:r>
      <w:proofErr w:type="spellStart"/>
      <w:r>
        <w:rPr>
          <w:rFonts w:asciiTheme="minorHAnsi" w:hAnsiTheme="minorHAnsi" w:cstheme="minorHAnsi"/>
          <w:sz w:val="24"/>
          <w:szCs w:val="24"/>
        </w:rPr>
        <w:t>Pocedure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“</w:t>
      </w:r>
      <w:proofErr w:type="spellStart"/>
      <w:r>
        <w:rPr>
          <w:rFonts w:asciiTheme="minorHAnsi" w:hAnsiTheme="minorHAnsi" w:cstheme="minorHAnsi"/>
          <w:sz w:val="24"/>
          <w:szCs w:val="24"/>
        </w:rPr>
        <w:t>Venda_Cancelar</w:t>
      </w:r>
      <w:proofErr w:type="spellEnd"/>
      <w:r>
        <w:rPr>
          <w:rFonts w:asciiTheme="minorHAnsi" w:hAnsiTheme="minorHAnsi" w:cstheme="minorHAnsi"/>
          <w:sz w:val="24"/>
          <w:szCs w:val="24"/>
        </w:rPr>
        <w:t>” no BD</w:t>
      </w:r>
    </w:p>
    <w:p w14:paraId="073BE7D5" w14:textId="0AAAC7D1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Resultado esperado:</w:t>
      </w:r>
      <w:r w:rsidR="00DB4A15">
        <w:rPr>
          <w:rFonts w:asciiTheme="minorHAnsi" w:hAnsiTheme="minorHAnsi" w:cstheme="minorHAnsi"/>
          <w:sz w:val="24"/>
          <w:szCs w:val="24"/>
        </w:rPr>
        <w:t xml:space="preserve">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irá criar a Procedure venda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cancelar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00AB60D3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AE29A9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44682F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7771941D" w14:textId="2B38C135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Criar </w:t>
      </w:r>
      <w:proofErr w:type="spellStart"/>
      <w:r>
        <w:rPr>
          <w:rFonts w:asciiTheme="minorHAnsi" w:hAnsiTheme="minorHAnsi" w:cstheme="minorHAnsi"/>
          <w:sz w:val="24"/>
          <w:szCs w:val="24"/>
        </w:rPr>
        <w:t>Pocedure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“</w:t>
      </w:r>
      <w:proofErr w:type="spellStart"/>
      <w:r>
        <w:rPr>
          <w:rFonts w:asciiTheme="minorHAnsi" w:hAnsiTheme="minorHAnsi" w:cstheme="minorHAnsi"/>
          <w:sz w:val="24"/>
          <w:szCs w:val="24"/>
        </w:rPr>
        <w:t>ShowFields</w:t>
      </w:r>
      <w:proofErr w:type="spellEnd"/>
      <w:r>
        <w:rPr>
          <w:rFonts w:asciiTheme="minorHAnsi" w:hAnsiTheme="minorHAnsi" w:cstheme="minorHAnsi"/>
          <w:sz w:val="24"/>
          <w:szCs w:val="24"/>
        </w:rPr>
        <w:t>” no BD</w:t>
      </w:r>
    </w:p>
    <w:p w14:paraId="3B58CBEC" w14:textId="6CF6CD4F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Resultado esperado: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irá criar a Procedure 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 xml:space="preserve">show </w:t>
      </w:r>
      <w:proofErr w:type="gramStart"/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 xml:space="preserve">Fields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mais</w:t>
      </w:r>
      <w:proofErr w:type="gramEnd"/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 xml:space="preserve">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39811C47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26939B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816CED" w14:textId="77777777" w:rsidR="00DB4A15" w:rsidRDefault="00DB4A15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B4C0DC0" w14:textId="4B0396F6" w:rsidR="00EC4B24" w:rsidRDefault="00EC4B24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Criar </w:t>
      </w:r>
      <w:proofErr w:type="spellStart"/>
      <w:r>
        <w:rPr>
          <w:rFonts w:asciiTheme="minorHAnsi" w:hAnsiTheme="minorHAnsi" w:cstheme="minorHAnsi"/>
          <w:sz w:val="24"/>
          <w:szCs w:val="24"/>
        </w:rPr>
        <w:t>Pocedure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 “</w:t>
      </w:r>
      <w:proofErr w:type="spellStart"/>
      <w:r>
        <w:rPr>
          <w:rFonts w:asciiTheme="minorHAnsi" w:hAnsiTheme="minorHAnsi" w:cstheme="minorHAnsi"/>
          <w:sz w:val="24"/>
          <w:szCs w:val="24"/>
        </w:rPr>
        <w:t>Venda_Estornar</w:t>
      </w:r>
      <w:proofErr w:type="spellEnd"/>
      <w:r>
        <w:rPr>
          <w:rFonts w:asciiTheme="minorHAnsi" w:hAnsiTheme="minorHAnsi" w:cstheme="minorHAnsi"/>
          <w:sz w:val="24"/>
          <w:szCs w:val="24"/>
        </w:rPr>
        <w:t>” no BD</w:t>
      </w:r>
    </w:p>
    <w:p w14:paraId="63C32F36" w14:textId="47F9638C" w:rsidR="00F9563F" w:rsidRDefault="00F9563F" w:rsidP="00F9563F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irá criar a Procedure venda e</w:t>
      </w:r>
      <w:r w:rsidR="00050282">
        <w:rPr>
          <w:rFonts w:asciiTheme="minorHAnsi" w:hAnsiTheme="minorHAnsi" w:cstheme="minorHAnsi"/>
          <w:b w:val="0"/>
          <w:bCs/>
          <w:sz w:val="24"/>
          <w:szCs w:val="24"/>
        </w:rPr>
        <w:t>storna</w:t>
      </w:r>
      <w:r w:rsidR="00DB4A15" w:rsidRPr="00DB4A15">
        <w:rPr>
          <w:rFonts w:asciiTheme="minorHAnsi" w:hAnsiTheme="minorHAnsi" w:cstheme="minorHAnsi"/>
          <w:b w:val="0"/>
          <w:bCs/>
          <w:sz w:val="24"/>
          <w:szCs w:val="24"/>
        </w:rPr>
        <w:t>r mais atual e necessária para o funcionamento correto</w:t>
      </w:r>
      <w:r w:rsidR="00DB4A15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77570026" w14:textId="77777777" w:rsidR="00F258FD" w:rsidRPr="00D739A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DA378" w14:textId="77777777" w:rsidR="00F258FD" w:rsidRDefault="00F258FD" w:rsidP="00F258F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87EB4B" w14:textId="77777777" w:rsidR="00057AAB" w:rsidRPr="00057AAB" w:rsidRDefault="00057AAB" w:rsidP="00EC4B24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7EDDC8C" w14:textId="77777777" w:rsidR="00057AAB" w:rsidRPr="00D739AD" w:rsidRDefault="00057AAB" w:rsidP="00057AAB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SAT Parâmetros Do Sistema</w:t>
      </w:r>
    </w:p>
    <w:p w14:paraId="6B32A8F2" w14:textId="77777777" w:rsidR="00057AAB" w:rsidRPr="00731804" w:rsidRDefault="00057AAB" w:rsidP="00057AAB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 – Pedido – Geral</w:t>
      </w:r>
    </w:p>
    <w:p w14:paraId="5DF1504C" w14:textId="77777777" w:rsidR="00057AAB" w:rsidRDefault="00057AAB" w:rsidP="00057AAB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26B7579E" w14:textId="5761C6BD" w:rsidR="002738C3" w:rsidRPr="00731804" w:rsidRDefault="008C47F2" w:rsidP="00AF52EA">
      <w:pPr>
        <w:pStyle w:val="CENTARI-12"/>
        <w:numPr>
          <w:ilvl w:val="0"/>
          <w:numId w:val="1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731804">
        <w:rPr>
          <w:rFonts w:asciiTheme="minorHAnsi" w:hAnsiTheme="minorHAnsi" w:cstheme="minorHAnsi"/>
          <w:sz w:val="24"/>
          <w:szCs w:val="24"/>
        </w:rPr>
        <w:t>Tipo de pedido padrão</w:t>
      </w:r>
    </w:p>
    <w:p w14:paraId="62A8FF3F" w14:textId="77777777" w:rsidR="002738C3" w:rsidRPr="00D739AD" w:rsidRDefault="00126A3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</w:t>
      </w:r>
      <w:r w:rsidR="0012578F" w:rsidRPr="00D739AD">
        <w:rPr>
          <w:rFonts w:asciiTheme="minorHAnsi" w:hAnsiTheme="minorHAnsi" w:cstheme="minorHAnsi"/>
          <w:b w:val="0"/>
          <w:sz w:val="24"/>
          <w:szCs w:val="24"/>
        </w:rPr>
        <w:t xml:space="preserve">o </w:t>
      </w:r>
      <w:r w:rsidR="002738C3" w:rsidRPr="00D739AD">
        <w:rPr>
          <w:rFonts w:asciiTheme="minorHAnsi" w:hAnsiTheme="minorHAnsi" w:cstheme="minorHAnsi"/>
          <w:b w:val="0"/>
          <w:sz w:val="24"/>
          <w:szCs w:val="24"/>
        </w:rPr>
        <w:t>“Tipo de pedido padrão”.</w:t>
      </w:r>
      <w:r w:rsidR="00A2559E" w:rsidRPr="00D739AD">
        <w:rPr>
          <w:rFonts w:asciiTheme="minorHAnsi" w:hAnsiTheme="minorHAnsi" w:cstheme="minorHAnsi"/>
          <w:b w:val="0"/>
          <w:sz w:val="24"/>
          <w:szCs w:val="24"/>
        </w:rPr>
        <w:t xml:space="preserve"> Orçamento/Ordem de Serviço/Pedido de Venda</w:t>
      </w:r>
    </w:p>
    <w:p w14:paraId="0854EC3B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9737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B593F" w:rsidRPr="00D739AD">
        <w:rPr>
          <w:rFonts w:asciiTheme="minorHAnsi" w:hAnsiTheme="minorHAnsi" w:cstheme="minorHAnsi"/>
          <w:b w:val="0"/>
          <w:sz w:val="24"/>
          <w:szCs w:val="24"/>
        </w:rPr>
        <w:t>Permitir</w:t>
      </w:r>
      <w:r w:rsidR="00397370" w:rsidRPr="00D739AD">
        <w:rPr>
          <w:rFonts w:asciiTheme="minorHAnsi" w:hAnsiTheme="minorHAnsi" w:cstheme="minorHAnsi"/>
          <w:b w:val="0"/>
          <w:sz w:val="24"/>
          <w:szCs w:val="24"/>
        </w:rPr>
        <w:t xml:space="preserve"> alterar o tipo padrão da tela de pedido orçamento, pedido de venda ou ordem de serviço.</w:t>
      </w:r>
    </w:p>
    <w:p w14:paraId="54CFE184" w14:textId="585438A6" w:rsidR="00036ED5" w:rsidRPr="00D739AD" w:rsidRDefault="00300D24" w:rsidP="00ED0C1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57AAB" w:rsidRPr="00057AA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46F3CC" w14:textId="6150C1CF" w:rsidR="0015766C" w:rsidRPr="00D739AD" w:rsidRDefault="00EB529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57AAB" w:rsidRPr="00057AAB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E658509" w14:textId="48D1D059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C817B57" w14:textId="77777777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D1AAEF" w14:textId="77777777" w:rsidR="0015766C" w:rsidRPr="00D739AD" w:rsidRDefault="0015766C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gram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  <w:r w:rsidRPr="00D739AD">
        <w:rPr>
          <w:rFonts w:asciiTheme="minorHAnsi" w:hAnsiTheme="minorHAnsi" w:cstheme="minorHAnsi"/>
          <w:bCs/>
          <w:sz w:val="24"/>
          <w:szCs w:val="24"/>
        </w:rPr>
        <w:t>Permitir</w:t>
      </w:r>
      <w:proofErr w:type="gramEnd"/>
      <w:r w:rsidRPr="00D739AD">
        <w:rPr>
          <w:rFonts w:asciiTheme="minorHAnsi" w:hAnsiTheme="minorHAnsi" w:cstheme="minorHAnsi"/>
          <w:bCs/>
          <w:sz w:val="24"/>
          <w:szCs w:val="24"/>
        </w:rPr>
        <w:t xml:space="preserve"> alterar preço de custo do Item</w:t>
      </w:r>
    </w:p>
    <w:p w14:paraId="46975DE7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preço de custo do Item”.</w:t>
      </w:r>
    </w:p>
    <w:p w14:paraId="37FA40E8" w14:textId="7303B199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emitir uma venda poderá ser alterado o custo de produtos.</w:t>
      </w:r>
    </w:p>
    <w:p w14:paraId="6FC12846" w14:textId="2611FA6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Para consultar a mudança de custo </w:t>
      </w:r>
      <w:r w:rsidR="008C5A60"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verificar na aba 12- outras opções, no botão exibir Lucro Bruto </w:t>
      </w:r>
    </w:p>
    <w:p w14:paraId="1698E3E5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>:</w:t>
      </w:r>
    </w:p>
    <w:p w14:paraId="026B72FB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F26AFCB" w14:textId="77777777" w:rsidR="0015766C" w:rsidRPr="00D739AD" w:rsidRDefault="0015766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3A32E9D2" w14:textId="2E211922" w:rsidR="0015766C" w:rsidRPr="00D739AD" w:rsidRDefault="00300D24" w:rsidP="00057AA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F7BE6" w:rsidRPr="000F7BE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4ACB53" w14:textId="6478E833" w:rsidR="00A67EA1" w:rsidRPr="00D739AD" w:rsidRDefault="008C5A6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F7BE6" w:rsidRPr="000F7BE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AD683D" w14:textId="7E6903D7" w:rsidR="00B66863" w:rsidRPr="00D739AD" w:rsidRDefault="00B66863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66A0489" w14:textId="77777777" w:rsidR="00B95F23" w:rsidRPr="00D739AD" w:rsidRDefault="00B95F2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D49418" w14:textId="6729E6A7" w:rsidR="00A67EA1" w:rsidRPr="00D739AD" w:rsidRDefault="00A67EA1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gram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9966E9" w:rsidRPr="00D739AD">
        <w:rPr>
          <w:rFonts w:asciiTheme="minorHAnsi" w:hAnsiTheme="minorHAnsi" w:cstheme="minorHAnsi"/>
          <w:sz w:val="24"/>
          <w:szCs w:val="24"/>
        </w:rPr>
        <w:t xml:space="preserve">  </w:t>
      </w:r>
      <w:r w:rsidR="009966E9" w:rsidRPr="00D739AD">
        <w:rPr>
          <w:rFonts w:asciiTheme="minorHAnsi" w:hAnsiTheme="minorHAnsi" w:cstheme="minorHAnsi"/>
          <w:bCs/>
          <w:sz w:val="24"/>
          <w:szCs w:val="24"/>
        </w:rPr>
        <w:t>Permitir</w:t>
      </w:r>
      <w:proofErr w:type="gramEnd"/>
      <w:r w:rsidR="009966E9" w:rsidRPr="00D739AD">
        <w:rPr>
          <w:rFonts w:asciiTheme="minorHAnsi" w:hAnsiTheme="minorHAnsi" w:cstheme="minorHAnsi"/>
          <w:bCs/>
          <w:sz w:val="24"/>
          <w:szCs w:val="24"/>
        </w:rPr>
        <w:t xml:space="preserve"> alterar coluna “Tamanho” de cada</w:t>
      </w:r>
      <w:r w:rsidR="009966E9" w:rsidRPr="00D739AD">
        <w:rPr>
          <w:rFonts w:asciiTheme="minorHAnsi" w:hAnsiTheme="minorHAnsi" w:cstheme="minorHAnsi"/>
          <w:b w:val="0"/>
          <w:sz w:val="24"/>
          <w:szCs w:val="24"/>
        </w:rPr>
        <w:t xml:space="preserve"> item</w:t>
      </w:r>
      <w:r w:rsidR="009966E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414229E5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coluna “Tamanho” de cada item”.</w:t>
      </w:r>
    </w:p>
    <w:p w14:paraId="224E137B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alterar coluna Tamanha na tela de Pedidos.</w:t>
      </w:r>
    </w:p>
    <w:p w14:paraId="284E0EA2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>:</w:t>
      </w:r>
    </w:p>
    <w:p w14:paraId="55941220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2C883516" w14:textId="77777777" w:rsidR="00A67EA1" w:rsidRPr="00D739AD" w:rsidRDefault="00A67E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9DAB9CC" w14:textId="77777777" w:rsidR="00B95F23" w:rsidRPr="00D739AD" w:rsidRDefault="00B95F2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68641A9" w14:textId="77777777" w:rsidR="006E2F08" w:rsidRPr="00D739AD" w:rsidRDefault="006E2F08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</w:p>
    <w:p w14:paraId="2791CA03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“Alterar o vendedor dos itens automaticamente quando o vendedor do pedido for alterado”.</w:t>
      </w:r>
    </w:p>
    <w:p w14:paraId="1EFF91DC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Quando tiver marcado o vendedor no produto será inserido pela opção:</w:t>
      </w:r>
    </w:p>
    <w:p w14:paraId="4D8B6450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 </w:t>
      </w: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5E652E7E" wp14:editId="6AB57030">
            <wp:extent cx="5953956" cy="71447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3956" cy="7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1E29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Quando estiver desmarcado será possível trocar o vendedor do produto.</w:t>
      </w:r>
    </w:p>
    <w:p w14:paraId="08560794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>:</w:t>
      </w:r>
    </w:p>
    <w:p w14:paraId="676D75D5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D4E47A4" w14:textId="7777777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6F1F418E" w14:textId="4673DB5F" w:rsidR="006E2F08" w:rsidRPr="00D739AD" w:rsidRDefault="00300D24" w:rsidP="00EE188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E188E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22E2D8" w14:textId="70BD7B37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E188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A79784" w14:textId="64D3484B" w:rsidR="00727F82" w:rsidRPr="00D739AD" w:rsidRDefault="00727F8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EC068EE" w14:textId="7EACB8B6" w:rsidR="006E2F08" w:rsidRPr="00D739AD" w:rsidRDefault="006E2F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33723FA" w14:textId="77777777" w:rsidR="005E205B" w:rsidRPr="00D739AD" w:rsidRDefault="005E205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33CDFA9" w14:textId="77777777" w:rsidR="00E41335" w:rsidRPr="00D739AD" w:rsidRDefault="00E41335" w:rsidP="00AF52EA">
      <w:pPr>
        <w:pStyle w:val="CENTARI-12"/>
        <w:numPr>
          <w:ilvl w:val="0"/>
          <w:numId w:val="16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115D22AD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“calcular valor convertido do pedido igual ao valor dos pagamentos”.</w:t>
      </w:r>
    </w:p>
    <w:p w14:paraId="3D07F6E1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Resultado: </w:t>
      </w:r>
    </w:p>
    <w:p w14:paraId="7596D9C5" w14:textId="44499034" w:rsidR="00E41335" w:rsidRPr="00D739AD" w:rsidRDefault="00300D24" w:rsidP="00EE188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E188E" w:rsidRPr="003210D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F74CD4" w14:textId="381B4024" w:rsidR="008C2ABA" w:rsidRPr="00D739AD" w:rsidRDefault="00E4133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9563F" w:rsidRPr="00F9563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8C7E3D" w14:textId="4A4D5C5A" w:rsidR="000E0F75" w:rsidRPr="00D739AD" w:rsidRDefault="000E0F75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2A5E1C9" w14:textId="77777777" w:rsidR="00727F82" w:rsidRPr="00D739AD" w:rsidRDefault="00727F8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E71548" w14:textId="77777777" w:rsidR="00E41335" w:rsidRPr="00D739AD" w:rsidRDefault="00E41335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bCs/>
          <w:sz w:val="24"/>
          <w:szCs w:val="24"/>
        </w:rPr>
        <w:t>Inserir conteúdo da aplicação do produto no campo “Descrição detalhada”</w:t>
      </w:r>
    </w:p>
    <w:p w14:paraId="7C283EEC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“Inserir conteúdo da aplicação do produto no campo “Descrição detalhada” do item”.</w:t>
      </w:r>
    </w:p>
    <w:p w14:paraId="2F02E6C9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Insere dados no cadastro de produtos na aba aplicação&gt; Aplicação do produto</w:t>
      </w:r>
    </w:p>
    <w:p w14:paraId="1D5C7B06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>:</w:t>
      </w:r>
    </w:p>
    <w:p w14:paraId="7FE84C06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0DB980E3" w14:textId="77777777" w:rsidR="00E41335" w:rsidRPr="00D739AD" w:rsidRDefault="00E413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3611A6D1" w14:textId="77777777" w:rsidR="0060307C" w:rsidRPr="00D739AD" w:rsidRDefault="0060307C" w:rsidP="0060307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E397D96" w14:textId="77777777" w:rsidR="0060307C" w:rsidRDefault="0060307C" w:rsidP="0060307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E6A52D" w14:textId="60AB6054" w:rsidR="00630AAC" w:rsidRPr="00D739AD" w:rsidRDefault="00630AA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13B185A" w14:textId="77777777" w:rsidR="000E0F75" w:rsidRPr="00D739AD" w:rsidRDefault="000E0F7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F4CE85" w14:textId="77A1391F" w:rsidR="002738C3" w:rsidRPr="00D739AD" w:rsidRDefault="00CB265F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gram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="007F415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5E5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135E5" w:rsidRPr="00D739AD">
        <w:rPr>
          <w:rFonts w:asciiTheme="minorHAnsi" w:hAnsiTheme="minorHAnsi" w:cstheme="minorHAnsi"/>
          <w:bCs/>
          <w:sz w:val="24"/>
          <w:szCs w:val="24"/>
        </w:rPr>
        <w:t>Permitir</w:t>
      </w:r>
      <w:proofErr w:type="gramEnd"/>
      <w:r w:rsidR="00A135E5" w:rsidRPr="00D739AD">
        <w:rPr>
          <w:rFonts w:asciiTheme="minorHAnsi" w:hAnsiTheme="minorHAnsi" w:cstheme="minorHAnsi"/>
          <w:bCs/>
          <w:sz w:val="24"/>
          <w:szCs w:val="24"/>
        </w:rPr>
        <w:t xml:space="preserve"> Alterar tabela de preço de Venda</w:t>
      </w:r>
    </w:p>
    <w:p w14:paraId="45A39DA2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Alterar tabela de preço de Venda – na aba Cliente</w:t>
      </w:r>
      <w:r w:rsidR="00301807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0E3171C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54301B" w:rsidRPr="00D739AD">
        <w:rPr>
          <w:rFonts w:asciiTheme="minorHAnsi" w:hAnsiTheme="minorHAnsi" w:cstheme="minorHAnsi"/>
          <w:sz w:val="24"/>
          <w:szCs w:val="24"/>
        </w:rPr>
        <w:t>Esperado</w:t>
      </w:r>
      <w:r w:rsidR="0054301B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3B29E0" w:rsidRPr="00D739AD">
        <w:rPr>
          <w:rFonts w:asciiTheme="minorHAnsi" w:hAnsiTheme="minorHAnsi" w:cstheme="minorHAnsi"/>
          <w:b w:val="0"/>
          <w:sz w:val="24"/>
          <w:szCs w:val="24"/>
        </w:rPr>
        <w:t>Q</w:t>
      </w:r>
      <w:r w:rsidR="0054301B" w:rsidRPr="00D739AD">
        <w:rPr>
          <w:rFonts w:asciiTheme="minorHAnsi" w:hAnsiTheme="minorHAnsi" w:cstheme="minorHAnsi"/>
          <w:b w:val="0"/>
          <w:sz w:val="24"/>
          <w:szCs w:val="24"/>
        </w:rPr>
        <w:t>uando selecionado permitir alterar preço de venda e quando desmarcado n</w:t>
      </w:r>
      <w:r w:rsidR="00D653D7" w:rsidRPr="00D739AD">
        <w:rPr>
          <w:rFonts w:asciiTheme="minorHAnsi" w:hAnsiTheme="minorHAnsi" w:cstheme="minorHAnsi"/>
          <w:b w:val="0"/>
          <w:sz w:val="24"/>
          <w:szCs w:val="24"/>
        </w:rPr>
        <w:t>ão permitir alterar.</w:t>
      </w:r>
    </w:p>
    <w:p w14:paraId="12FA5D0C" w14:textId="5B6BA778" w:rsidR="00C64C24" w:rsidRPr="00D739AD" w:rsidRDefault="00CB265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C64C24"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C64C24"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="00C64C24" w:rsidRPr="00D739AD">
        <w:rPr>
          <w:rFonts w:asciiTheme="minorHAnsi" w:hAnsiTheme="minorHAnsi" w:cstheme="minorHAnsi"/>
          <w:sz w:val="24"/>
          <w:szCs w:val="24"/>
        </w:rPr>
        <w:t>:</w:t>
      </w:r>
    </w:p>
    <w:p w14:paraId="29D060F7" w14:textId="77777777" w:rsidR="00C64C24" w:rsidRPr="00D739AD" w:rsidRDefault="00C64C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3A24A1C6" w14:textId="77777777" w:rsidR="00C64C24" w:rsidRPr="00D739AD" w:rsidRDefault="00C64C2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0B5CF970" w14:textId="77777777" w:rsidR="00940A55" w:rsidRPr="00D739AD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8D9EA46" w14:textId="77777777" w:rsidR="00940A55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6F0DD3F" w14:textId="5A190683" w:rsidR="004B6F1C" w:rsidRPr="00D739AD" w:rsidRDefault="004B6F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898548F" w14:textId="77777777" w:rsidR="004B6F1C" w:rsidRPr="00D739AD" w:rsidRDefault="004B6F1C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E6FF268" w14:textId="6717FAE0" w:rsidR="000D6D7A" w:rsidRPr="00D739AD" w:rsidRDefault="000D6D7A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Checkbox</w:t>
      </w:r>
    </w:p>
    <w:p w14:paraId="17B34F6F" w14:textId="722B681D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“Não Alterar o “Valor Unitário” do item ao alterar a “Quantidade” – Gestão de Preços por Quantidade”.</w:t>
      </w:r>
    </w:p>
    <w:p w14:paraId="54FB0C05" w14:textId="1280C7D8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Não </w:t>
      </w:r>
      <w:proofErr w:type="gramStart"/>
      <w:r w:rsidRPr="00D739AD">
        <w:rPr>
          <w:rFonts w:asciiTheme="minorHAnsi" w:hAnsiTheme="minorHAnsi" w:cstheme="minorHAnsi"/>
          <w:b w:val="0"/>
          <w:sz w:val="24"/>
          <w:szCs w:val="24"/>
        </w:rPr>
        <w:t>será Alterado</w:t>
      </w:r>
      <w:proofErr w:type="gram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valor do preço de venda do produto.</w:t>
      </w:r>
    </w:p>
    <w:p w14:paraId="1B0A8A73" w14:textId="77777777" w:rsidR="00940A55" w:rsidRPr="00D739AD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6E167F" w14:textId="77777777" w:rsidR="00940A55" w:rsidRDefault="00940A55" w:rsidP="00940A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ADA178" w14:textId="1B95AD23" w:rsidR="004F3CBF" w:rsidRPr="00D739AD" w:rsidRDefault="004F3CB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F5DCDD0" w14:textId="77777777" w:rsidR="004F3CBF" w:rsidRPr="00D739AD" w:rsidRDefault="004F3CB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E4C8776" w14:textId="596D7983" w:rsidR="000D6D7A" w:rsidRPr="00D739AD" w:rsidRDefault="000D6D7A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Pr="00D739AD">
        <w:rPr>
          <w:rFonts w:asciiTheme="minorHAnsi" w:hAnsiTheme="minorHAnsi" w:cstheme="minorHAnsi"/>
          <w:bCs/>
          <w:sz w:val="24"/>
          <w:szCs w:val="24"/>
        </w:rPr>
        <w:t>Salvar e carregar automaticamente os últimos preços feitos para um determinado cliente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8F589BE" w14:textId="77777777" w:rsidR="000D6D7A" w:rsidRPr="00D739AD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realiza uma venda para um cliente, inserir um produto e modificar o valor do produto. Quando realizar uma nova venda como o mesmo cliente o sistema deve colocar o preço inserido anteriormente.</w:t>
      </w:r>
    </w:p>
    <w:p w14:paraId="5473911C" w14:textId="77777777" w:rsidR="00115D0B" w:rsidRDefault="000D6D7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 cliente deve ser inserido primeiro. </w:t>
      </w:r>
    </w:p>
    <w:p w14:paraId="7092AFF1" w14:textId="77777777" w:rsidR="00115D0B" w:rsidRPr="00D739AD" w:rsidRDefault="00115D0B" w:rsidP="00115D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74A969" w14:textId="77777777" w:rsidR="00115D0B" w:rsidRDefault="00115D0B" w:rsidP="00115D0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FF3465" w14:textId="6831AAD5" w:rsidR="004F3CBF" w:rsidRPr="00115D0B" w:rsidRDefault="004F3CB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1DDDA26" w14:textId="77777777" w:rsidR="00985A18" w:rsidRDefault="00985A1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FE4A4E0" w14:textId="6E3712EC" w:rsidR="005E769F" w:rsidRPr="005E769F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5E769F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Para Realizar os testes a seguir</w:t>
      </w:r>
    </w:p>
    <w:p w14:paraId="7D669F78" w14:textId="77777777" w:rsidR="005E769F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79AD0EF" w14:textId="4512E81C" w:rsidR="005E769F" w:rsidRDefault="005E769F" w:rsidP="005E769F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Utilize um usuário nível 1 sem permissão para desconto</w:t>
      </w:r>
    </w:p>
    <w:p w14:paraId="694E3711" w14:textId="77777777" w:rsidR="005E769F" w:rsidRDefault="005E769F" w:rsidP="005E769F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e um nível 3 com permissão para finalizar</w:t>
      </w:r>
    </w:p>
    <w:p w14:paraId="2F32439A" w14:textId="1E2D40F1" w:rsidR="005E769F" w:rsidRPr="00D739AD" w:rsidRDefault="005E769F" w:rsidP="005E769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Sequência que o sistema busca pelo desconto:</w:t>
      </w:r>
    </w:p>
    <w:p w14:paraId="36582743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– Cliente </w:t>
      </w:r>
    </w:p>
    <w:p w14:paraId="6EE717A5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2 - Loja </w:t>
      </w:r>
    </w:p>
    <w:p w14:paraId="3282FAC5" w14:textId="77777777" w:rsidR="005E769F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3 - Usuário do Sistema</w:t>
      </w:r>
    </w:p>
    <w:p w14:paraId="65DB2BB5" w14:textId="77777777" w:rsidR="005E769F" w:rsidRPr="00D739AD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4- Forma de pagamento</w:t>
      </w:r>
    </w:p>
    <w:p w14:paraId="2428BE49" w14:textId="77777777" w:rsidR="005E769F" w:rsidRPr="008B150A" w:rsidRDefault="005E769F" w:rsidP="005E769F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5</w:t>
      </w:r>
      <w:r w:rsidRPr="008B150A">
        <w:rPr>
          <w:rFonts w:asciiTheme="minorHAnsi" w:hAnsiTheme="minorHAnsi" w:cstheme="minorHAnsi"/>
          <w:b w:val="0"/>
          <w:sz w:val="24"/>
          <w:szCs w:val="24"/>
        </w:rPr>
        <w:t>- Produto</w:t>
      </w:r>
      <w:r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A18AFD7" w14:textId="77777777" w:rsidR="005E769F" w:rsidRPr="00D739AD" w:rsidRDefault="005E769F" w:rsidP="005E769F">
      <w:pPr>
        <w:pStyle w:val="CENTARI-12"/>
        <w:numPr>
          <w:ilvl w:val="3"/>
          <w:numId w:val="2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Verifique ou altere o </w:t>
      </w:r>
      <w:r w:rsidRPr="005B0336">
        <w:rPr>
          <w:rFonts w:asciiTheme="minorHAnsi" w:hAnsiTheme="minorHAnsi" w:cstheme="minorHAnsi"/>
          <w:bCs/>
          <w:sz w:val="24"/>
          <w:szCs w:val="24"/>
        </w:rPr>
        <w:t>“Desconto Máximo”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no Caminho: </w:t>
      </w:r>
      <w:r w:rsidRPr="005B0336">
        <w:rPr>
          <w:rFonts w:asciiTheme="minorHAnsi" w:hAnsiTheme="minorHAnsi" w:cstheme="minorHAnsi"/>
          <w:bCs/>
          <w:sz w:val="24"/>
          <w:szCs w:val="24"/>
        </w:rPr>
        <w:t>Cadastro de Produtos</w:t>
      </w:r>
      <w:r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Aba adicionais</w:t>
      </w:r>
      <w:r>
        <w:rPr>
          <w:rFonts w:asciiTheme="minorHAnsi" w:hAnsiTheme="minorHAnsi" w:cstheme="minorHAnsi"/>
          <w:bCs/>
          <w:sz w:val="24"/>
          <w:szCs w:val="24"/>
        </w:rPr>
        <w:t>&gt;</w:t>
      </w:r>
      <w:r w:rsidRPr="005B0336">
        <w:rPr>
          <w:rFonts w:asciiTheme="minorHAnsi" w:hAnsiTheme="minorHAnsi" w:cstheme="minorHAnsi"/>
          <w:bCs/>
          <w:sz w:val="24"/>
          <w:szCs w:val="24"/>
        </w:rPr>
        <w:t xml:space="preserve"> </w:t>
      </w:r>
      <w:proofErr w:type="spellStart"/>
      <w:r w:rsidRPr="005B0336">
        <w:rPr>
          <w:rFonts w:asciiTheme="minorHAnsi" w:hAnsiTheme="minorHAnsi" w:cstheme="minorHAnsi"/>
          <w:bCs/>
          <w:sz w:val="24"/>
          <w:szCs w:val="24"/>
        </w:rPr>
        <w:t>Groupbox</w:t>
      </w:r>
      <w:proofErr w:type="spellEnd"/>
      <w:r w:rsidRPr="005B0336">
        <w:rPr>
          <w:rFonts w:asciiTheme="minorHAnsi" w:hAnsiTheme="minorHAnsi" w:cstheme="minorHAnsi"/>
          <w:bCs/>
          <w:sz w:val="24"/>
          <w:szCs w:val="24"/>
        </w:rPr>
        <w:t xml:space="preserve"> ‘Opções Financeiras</w:t>
      </w:r>
      <w:r>
        <w:rPr>
          <w:rFonts w:asciiTheme="minorHAnsi" w:hAnsiTheme="minorHAnsi" w:cstheme="minorHAnsi"/>
          <w:bCs/>
          <w:sz w:val="24"/>
          <w:szCs w:val="24"/>
        </w:rPr>
        <w:t xml:space="preserve">&gt; </w:t>
      </w:r>
      <w:r w:rsidRPr="005B0336">
        <w:rPr>
          <w:rFonts w:asciiTheme="minorHAnsi" w:hAnsiTheme="minorHAnsi" w:cstheme="minorHAnsi"/>
          <w:bCs/>
          <w:sz w:val="24"/>
          <w:szCs w:val="24"/>
        </w:rPr>
        <w:t>‘Desconto Máximo %’:</w:t>
      </w:r>
    </w:p>
    <w:p w14:paraId="57439AE9" w14:textId="77777777" w:rsidR="005E769F" w:rsidRPr="00D739AD" w:rsidRDefault="005E769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3984A7F" w14:textId="28F2CE16" w:rsidR="002738C3" w:rsidRPr="00D739AD" w:rsidRDefault="007F415D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proofErr w:type="spellEnd"/>
      <w:r w:rsidR="00236D0D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C4772E" w:rsidRPr="00D739AD">
        <w:rPr>
          <w:rFonts w:asciiTheme="minorHAnsi" w:hAnsiTheme="minorHAnsi" w:cstheme="minorHAnsi"/>
          <w:sz w:val="24"/>
          <w:szCs w:val="24"/>
        </w:rPr>
        <w:t xml:space="preserve">- </w:t>
      </w:r>
      <w:r w:rsidR="008F2ACA" w:rsidRPr="00D739AD">
        <w:rPr>
          <w:rFonts w:asciiTheme="minorHAnsi" w:hAnsiTheme="minorHAnsi" w:cstheme="minorHAnsi"/>
          <w:bCs/>
          <w:sz w:val="24"/>
          <w:szCs w:val="24"/>
        </w:rPr>
        <w:t>Desabilitar o desconto do cliente sobre o desconto do pedido</w:t>
      </w:r>
    </w:p>
    <w:p w14:paraId="646ED116" w14:textId="77777777" w:rsidR="002738C3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413706" w:rsidRPr="00D739AD">
        <w:rPr>
          <w:rFonts w:asciiTheme="minorHAnsi" w:hAnsiTheme="minorHAnsi" w:cstheme="minorHAnsi"/>
          <w:b w:val="0"/>
          <w:sz w:val="24"/>
          <w:szCs w:val="24"/>
        </w:rPr>
        <w:t>D</w:t>
      </w:r>
      <w:r w:rsidR="007070CE" w:rsidRPr="00D739AD">
        <w:rPr>
          <w:rFonts w:asciiTheme="minorHAnsi" w:hAnsiTheme="minorHAnsi" w:cstheme="minorHAnsi"/>
          <w:b w:val="0"/>
          <w:sz w:val="24"/>
          <w:szCs w:val="24"/>
        </w:rPr>
        <w:t>esabilitar o desconto do cliente sobre o desconto do pedido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0A5828DD" w14:textId="71581EB4" w:rsidR="00ED5BBD" w:rsidRPr="00D739AD" w:rsidRDefault="002738C3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5062A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O sistema </w:t>
      </w:r>
      <w:r w:rsidR="0001433A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deverá</w:t>
      </w:r>
      <w:r w:rsidR="00E676F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permitir o desconto digitado pelo funcionário</w:t>
      </w:r>
      <w:r w:rsidR="00E676F6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E676F6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 não o do valor predefinido no cadastro de cliente.</w:t>
      </w:r>
    </w:p>
    <w:p w14:paraId="5C9EC19F" w14:textId="0A127EFA" w:rsidR="009775C2" w:rsidRPr="00D739AD" w:rsidRDefault="009775C2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: Para o parâmetro funcionar deve tirar o desconto por loja</w:t>
      </w:r>
    </w:p>
    <w:p w14:paraId="029E0308" w14:textId="7701652A" w:rsidR="009775C2" w:rsidRPr="00D739AD" w:rsidRDefault="009775C2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2C1F4C3" wp14:editId="75D7B27B">
            <wp:extent cx="2924175" cy="762000"/>
            <wp:effectExtent l="0" t="0" r="952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2F665" w14:textId="0D21A27C" w:rsidR="00FB26BA" w:rsidRPr="00D739AD" w:rsidRDefault="00FB26BA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Local onde o desconto é feito.</w:t>
      </w:r>
    </w:p>
    <w:p w14:paraId="522CC8B7" w14:textId="0ACCCBC0" w:rsidR="000D6D7A" w:rsidRPr="00D739AD" w:rsidRDefault="008849ED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6C25482" wp14:editId="3830CB34">
            <wp:extent cx="1809750" cy="285750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46107" w14:textId="2A7A51A7" w:rsidR="00382642" w:rsidRPr="00D739AD" w:rsidRDefault="00CB265F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Obs.</w:t>
      </w:r>
      <w:r w:rsidR="00382642"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82642"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="00382642" w:rsidRPr="00D739AD">
        <w:rPr>
          <w:rFonts w:asciiTheme="minorHAnsi" w:hAnsiTheme="minorHAnsi" w:cstheme="minorHAnsi"/>
          <w:sz w:val="24"/>
          <w:szCs w:val="24"/>
        </w:rPr>
        <w:t>:</w:t>
      </w:r>
    </w:p>
    <w:p w14:paraId="55AB32F7" w14:textId="77777777" w:rsidR="00382642" w:rsidRPr="00D739AD" w:rsidRDefault="00382642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5F45E2D4" w14:textId="49D3CED1" w:rsidR="00942B4D" w:rsidRDefault="00382642" w:rsidP="00115D0B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Teste 2 = Desmarcando checkbo</w:t>
      </w:r>
      <w:r w:rsidR="00115D0B">
        <w:rPr>
          <w:rFonts w:asciiTheme="minorHAnsi" w:hAnsiTheme="minorHAnsi" w:cstheme="minorHAnsi"/>
          <w:b w:val="0"/>
          <w:sz w:val="24"/>
          <w:szCs w:val="24"/>
        </w:rPr>
        <w:t>x</w:t>
      </w:r>
    </w:p>
    <w:p w14:paraId="46F307DF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481BDF1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26C137" w14:textId="7D060146" w:rsidR="008072BD" w:rsidRPr="00D739AD" w:rsidRDefault="008072BD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6E84EDF" w14:textId="77777777" w:rsidR="008072BD" w:rsidRPr="00D739AD" w:rsidRDefault="008072B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BB6929C" w14:textId="66035AB3" w:rsidR="007070CE" w:rsidRPr="00D739AD" w:rsidRDefault="007914D0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proofErr w:type="spellEnd"/>
      <w:r w:rsidR="00050FC7" w:rsidRPr="00D739AD">
        <w:rPr>
          <w:rFonts w:asciiTheme="minorHAnsi" w:hAnsiTheme="minorHAnsi" w:cstheme="minorHAnsi"/>
          <w:sz w:val="24"/>
          <w:szCs w:val="24"/>
        </w:rPr>
        <w:tab/>
      </w:r>
    </w:p>
    <w:p w14:paraId="762317ED" w14:textId="77777777" w:rsidR="007070CE" w:rsidRPr="00D739AD" w:rsidRDefault="007070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não permitir lançar desconto sobre item quando este tiver percentual de desconto acima do percentual de desconto </w:t>
      </w:r>
      <w:r w:rsidR="00E629E1" w:rsidRPr="00D739AD">
        <w:rPr>
          <w:rFonts w:asciiTheme="minorHAnsi" w:hAnsiTheme="minorHAnsi" w:cstheme="minorHAnsi"/>
          <w:bCs/>
          <w:sz w:val="24"/>
          <w:szCs w:val="24"/>
        </w:rPr>
        <w:t>Máximo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do cliente”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59D436" w14:textId="7CC6F4A8" w:rsidR="007070CE" w:rsidRPr="00D739AD" w:rsidRDefault="007070C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E676F6" w:rsidRPr="00D739AD">
        <w:rPr>
          <w:rFonts w:asciiTheme="minorHAnsi" w:hAnsiTheme="minorHAnsi" w:cstheme="minorHAnsi"/>
          <w:sz w:val="24"/>
          <w:szCs w:val="24"/>
        </w:rPr>
        <w:t>Esperado</w:t>
      </w:r>
      <w:r w:rsidR="00E676F6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794963" w:rsidRPr="00D739AD">
        <w:rPr>
          <w:rFonts w:asciiTheme="minorHAnsi" w:hAnsiTheme="minorHAnsi" w:cstheme="minorHAnsi"/>
          <w:b w:val="0"/>
          <w:sz w:val="24"/>
          <w:szCs w:val="24"/>
        </w:rPr>
        <w:t>quando marcado ao inserir desconto maior do que cadastrado na tela de clientes selecionado para determinado cliente exibe mensagem de erro ao tentar inserir percentual de desconto maior q o permitido</w:t>
      </w:r>
    </w:p>
    <w:p w14:paraId="77A4D3EE" w14:textId="096337E4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E63E4FE" w14:textId="5059A0B6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OBS: o Cliente deve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com a mesma tabela de Preços da Loja </w:t>
      </w:r>
    </w:p>
    <w:p w14:paraId="19774C79" w14:textId="77777777" w:rsidR="000874DC" w:rsidRPr="00D739AD" w:rsidRDefault="000874D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6C522F1" w14:textId="71C4BC76" w:rsidR="00942B4D" w:rsidRDefault="00794963" w:rsidP="00985A18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57F6E28" wp14:editId="1ED8A928">
            <wp:extent cx="3570136" cy="1105674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99313" cy="111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5844E0F0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576493A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1DC39C" w14:textId="44482646" w:rsidR="00A44950" w:rsidRPr="00D739AD" w:rsidRDefault="00F44D41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977F56F" w14:textId="77777777" w:rsidR="00F44D41" w:rsidRPr="00D739AD" w:rsidRDefault="00F44D41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74658F85" w14:textId="55555039" w:rsidR="00942B4D" w:rsidRPr="00D739AD" w:rsidRDefault="00942B4D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Número de loja padrão para </w:t>
      </w:r>
      <w:r w:rsidR="007A377F" w:rsidRPr="00D739AD">
        <w:rPr>
          <w:rFonts w:asciiTheme="minorHAnsi" w:hAnsiTheme="minorHAnsi" w:cstheme="minorHAnsi"/>
          <w:sz w:val="24"/>
          <w:szCs w:val="24"/>
        </w:rPr>
        <w:t xml:space="preserve">depósito </w:t>
      </w:r>
      <w:r w:rsidR="007A377F" w:rsidRPr="007A377F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773FD899" w14:textId="77777777" w:rsidR="00942B4D" w:rsidRPr="00D739AD" w:rsidRDefault="00942B4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“Número de loja padrão para depósito”, e digite o número.</w:t>
      </w:r>
    </w:p>
    <w:p w14:paraId="389FC64A" w14:textId="78EE5A33" w:rsidR="00DC7421" w:rsidRPr="00D739AD" w:rsidRDefault="00942B4D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a escolha da loja para depósito</w:t>
      </w:r>
    </w:p>
    <w:p w14:paraId="6486E7C9" w14:textId="0C0D248A" w:rsidR="002C0E32" w:rsidRPr="00D739AD" w:rsidRDefault="002C0E32" w:rsidP="00AF52EA">
      <w:pPr>
        <w:pStyle w:val="CENTARI-12"/>
        <w:numPr>
          <w:ilvl w:val="0"/>
          <w:numId w:val="17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Checkbox </w:t>
      </w:r>
      <w:r w:rsidR="00B17313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37557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B37557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  <w:r w:rsidR="00B17313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2677013B" w14:textId="77777777" w:rsidR="00DC7421" w:rsidRPr="00D739AD" w:rsidRDefault="003A47A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2C0E32"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911CE6" w:rsidRPr="00D739AD">
        <w:rPr>
          <w:rFonts w:asciiTheme="minorHAnsi" w:hAnsiTheme="minorHAnsi" w:cstheme="minorHAnsi"/>
          <w:b w:val="0"/>
          <w:sz w:val="24"/>
          <w:szCs w:val="24"/>
        </w:rPr>
        <w:t xml:space="preserve">Ativar sistema </w:t>
      </w:r>
      <w:proofErr w:type="spellStart"/>
      <w:r w:rsidR="00911CE6" w:rsidRPr="00D739AD">
        <w:rPr>
          <w:rFonts w:asciiTheme="minorHAnsi" w:hAnsiTheme="minorHAnsi" w:cstheme="minorHAnsi"/>
          <w:b w:val="0"/>
          <w:sz w:val="24"/>
          <w:szCs w:val="24"/>
        </w:rPr>
        <w:t>Atacarejo</w:t>
      </w:r>
      <w:proofErr w:type="spellEnd"/>
      <w:r w:rsidR="00911CE6" w:rsidRPr="00D739AD">
        <w:rPr>
          <w:rFonts w:asciiTheme="minorHAnsi" w:hAnsiTheme="minorHAnsi" w:cstheme="minorHAnsi"/>
          <w:b w:val="0"/>
          <w:sz w:val="24"/>
          <w:szCs w:val="24"/>
        </w:rPr>
        <w:t xml:space="preserve"> – Desconto por quantidade em produtos com preço 4</w:t>
      </w:r>
      <w:r w:rsidR="002C0E32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785D05BF" w14:textId="57122702" w:rsidR="00476BAA" w:rsidRPr="00D739AD" w:rsidRDefault="00E7365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Deverá </w:t>
      </w:r>
      <w:r w:rsidR="00B17313" w:rsidRPr="00D739AD">
        <w:rPr>
          <w:rFonts w:asciiTheme="minorHAnsi" w:hAnsiTheme="minorHAnsi" w:cstheme="minorHAnsi"/>
          <w:b w:val="0"/>
          <w:sz w:val="24"/>
          <w:szCs w:val="24"/>
        </w:rPr>
        <w:t>dá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desconto.</w:t>
      </w:r>
    </w:p>
    <w:p w14:paraId="6E6F6379" w14:textId="4247FA70" w:rsidR="0043073C" w:rsidRPr="00D739AD" w:rsidRDefault="0043073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0D7DBC4" w14:textId="77777777" w:rsidR="0043073C" w:rsidRPr="00D739AD" w:rsidRDefault="0043073C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4416B828" w14:textId="77777777" w:rsidR="0043073C" w:rsidRPr="00D739AD" w:rsidRDefault="0043073C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Exibir – Orçamento</w:t>
      </w:r>
    </w:p>
    <w:p w14:paraId="5E5F80AA" w14:textId="19F8760C" w:rsidR="0043073C" w:rsidRPr="00D739AD" w:rsidRDefault="0043073C" w:rsidP="00AF52EA">
      <w:pPr>
        <w:pStyle w:val="CENTARI-12"/>
        <w:numPr>
          <w:ilvl w:val="0"/>
          <w:numId w:val="18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Checkbox Exigir autorização para emitir Orçamento Com Desconto </w:t>
      </w:r>
      <w:r w:rsidR="007D4AD9" w:rsidRPr="00D739AD">
        <w:rPr>
          <w:rFonts w:asciiTheme="minorHAnsi" w:hAnsiTheme="minorHAnsi" w:cstheme="minorHAnsi"/>
          <w:bCs/>
          <w:sz w:val="24"/>
          <w:szCs w:val="24"/>
        </w:rPr>
        <w:t>acima do permitido</w:t>
      </w:r>
    </w:p>
    <w:p w14:paraId="6BD57729" w14:textId="56FB2E37" w:rsidR="007D4AD9" w:rsidRPr="00D739AD" w:rsidRDefault="007D4AD9" w:rsidP="00D739AD">
      <w:pPr>
        <w:pStyle w:val="CENTARI-12"/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="007042B1" w:rsidRPr="00D739AD">
        <w:rPr>
          <w:rFonts w:asciiTheme="minorHAnsi" w:hAnsiTheme="minorHAnsi" w:cstheme="minorHAnsi"/>
          <w:b w:val="0"/>
          <w:sz w:val="24"/>
          <w:szCs w:val="24"/>
        </w:rPr>
        <w:t xml:space="preserve">só deverá permitir o percentual de desconto máximo para </w:t>
      </w:r>
      <w:r w:rsidR="007C6902" w:rsidRPr="00D739AD">
        <w:rPr>
          <w:rFonts w:asciiTheme="minorHAnsi" w:hAnsiTheme="minorHAnsi" w:cstheme="minorHAnsi"/>
          <w:b w:val="0"/>
          <w:sz w:val="24"/>
          <w:szCs w:val="24"/>
        </w:rPr>
        <w:t>o cliente previamente escolhido</w:t>
      </w:r>
      <w:r w:rsidR="007042B1"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7D28E678" w14:textId="00585C52" w:rsidR="000B0C0F" w:rsidRPr="00D739AD" w:rsidRDefault="000B0C0F" w:rsidP="00D739AD">
      <w:pPr>
        <w:pStyle w:val="CENTARI-12"/>
        <w:ind w:left="567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8DA5901" wp14:editId="600E48A0">
            <wp:extent cx="1614488" cy="514350"/>
            <wp:effectExtent l="0" t="0" r="508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19335" cy="51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2172" w14:textId="77777777" w:rsidR="00985A18" w:rsidRPr="00D739AD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E3D10F" w14:textId="77777777" w:rsidR="00985A18" w:rsidRDefault="00985A18" w:rsidP="00985A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DB5E259" w14:textId="35714232" w:rsidR="007C6902" w:rsidRPr="00D739AD" w:rsidRDefault="007C6902" w:rsidP="007F1A28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sz w:val="24"/>
          <w:szCs w:val="24"/>
        </w:rPr>
        <w:t>Testcomplet</w:t>
      </w:r>
      <w:proofErr w:type="spellEnd"/>
      <w:r w:rsidRPr="00D739AD">
        <w:rPr>
          <w:rFonts w:asciiTheme="minorHAnsi" w:hAnsiTheme="minorHAnsi" w:cstheme="minorHAnsi"/>
          <w:bCs/>
          <w:sz w:val="24"/>
          <w:szCs w:val="24"/>
        </w:rPr>
        <w:t>:</w:t>
      </w:r>
      <w:r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23B25E62" w14:textId="157F7E04" w:rsidR="00942661" w:rsidRPr="00D739AD" w:rsidRDefault="0094266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lastRenderedPageBreak/>
        <w:t>Parâmetros do Sistema</w:t>
      </w:r>
    </w:p>
    <w:p w14:paraId="60EBCB93" w14:textId="128EA195" w:rsidR="0090425E" w:rsidRPr="00D739AD" w:rsidRDefault="00942661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– Pedido de Venda</w:t>
      </w:r>
    </w:p>
    <w:p w14:paraId="106EC778" w14:textId="77777777" w:rsidR="0090425E" w:rsidRPr="00D739AD" w:rsidRDefault="0090425E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4E6F4FA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ao usuário alterar Data da Venda”.</w:t>
      </w:r>
    </w:p>
    <w:p w14:paraId="2B50DF02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Checkbox Permite que o usuário altere a data da venda do dia Atual para Trás caso esta opção esteja desmarcada o usuário não terá permissão para alterar a mesma.</w:t>
      </w:r>
    </w:p>
    <w:p w14:paraId="58880E71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Teste deve ser feito em vendas já salvas.</w:t>
      </w:r>
    </w:p>
    <w:p w14:paraId="769EE029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>:</w:t>
      </w:r>
    </w:p>
    <w:p w14:paraId="480A804D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55E8EA1B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6369E95E" w14:textId="77777777" w:rsidR="0090425E" w:rsidRPr="00D739AD" w:rsidRDefault="0090425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Obs. só poderá alterar a data de uma venda já feita...</w:t>
      </w:r>
    </w:p>
    <w:p w14:paraId="13D34A9A" w14:textId="77777777" w:rsidR="00091862" w:rsidRPr="00D739AD" w:rsidRDefault="00091862" w:rsidP="00091862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E1A274" w14:textId="77777777" w:rsidR="00091862" w:rsidRDefault="00091862" w:rsidP="00091862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3263E3" w14:textId="5C3B4D4E" w:rsidR="004431BE" w:rsidRPr="00D739AD" w:rsidRDefault="004431B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525E1F2" w14:textId="77777777" w:rsidR="004431BE" w:rsidRPr="00D739AD" w:rsidRDefault="004431BE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25171465" w14:textId="1EF66FB1" w:rsidR="006806C5" w:rsidRPr="00D739AD" w:rsidRDefault="00AF57BC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proofErr w:type="spellEnd"/>
      <w:r w:rsidR="000D6103" w:rsidRPr="00D739AD">
        <w:rPr>
          <w:rFonts w:asciiTheme="minorHAnsi" w:hAnsiTheme="minorHAnsi" w:cstheme="minorHAnsi"/>
          <w:sz w:val="24"/>
          <w:szCs w:val="24"/>
        </w:rPr>
        <w:tab/>
      </w:r>
    </w:p>
    <w:p w14:paraId="01761AB2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“Exigir que o vendedor esteja cadastrado na loja da venda”.</w:t>
      </w:r>
    </w:p>
    <w:p w14:paraId="2AEAD464" w14:textId="346729D2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C5973" w:rsidRPr="00D739AD">
        <w:rPr>
          <w:rFonts w:asciiTheme="minorHAnsi" w:hAnsiTheme="minorHAnsi" w:cstheme="minorHAnsi"/>
          <w:b w:val="0"/>
          <w:sz w:val="24"/>
          <w:szCs w:val="24"/>
        </w:rPr>
        <w:t xml:space="preserve"> Se o Checkbox estiver marcado o sistema não permite que a venda seja concluída sem vendedor cadastrado. </w:t>
      </w:r>
    </w:p>
    <w:p w14:paraId="27C75193" w14:textId="11A84461" w:rsidR="00583D0A" w:rsidRPr="00D739AD" w:rsidRDefault="007249CB" w:rsidP="00D739AD">
      <w:pPr>
        <w:autoSpaceDE w:val="0"/>
        <w:autoSpaceDN w:val="0"/>
        <w:adjustRightInd w:val="0"/>
        <w:spacing w:after="160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FF0000"/>
          <w:sz w:val="24"/>
          <w:szCs w:val="24"/>
        </w:rPr>
        <w:t>OBS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>: A Loja padrão além de ser cada</w:t>
      </w:r>
      <w:r w:rsidR="008A4DCB" w:rsidRPr="00D739AD">
        <w:rPr>
          <w:rFonts w:asciiTheme="minorHAnsi" w:hAnsiTheme="minorHAnsi" w:cstheme="minorHAnsi"/>
          <w:color w:val="000000"/>
          <w:sz w:val="24"/>
          <w:szCs w:val="24"/>
        </w:rPr>
        <w:t>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trado na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configuração local </w:t>
      </w:r>
      <w:r w:rsidR="0090425E" w:rsidRPr="00D739AD">
        <w:rPr>
          <w:rFonts w:asciiTheme="minorHAnsi" w:hAnsiTheme="minorHAnsi" w:cstheme="minorHAnsi"/>
          <w:color w:val="000000"/>
          <w:sz w:val="24"/>
          <w:szCs w:val="24"/>
        </w:rPr>
        <w:t>também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deverá ser feita a configuração lá nos </w:t>
      </w:r>
      <w:r w:rsidR="0090425E" w:rsidRPr="00D739AD">
        <w:rPr>
          <w:rFonts w:asciiTheme="minorHAnsi" w:hAnsiTheme="minorHAnsi" w:cstheme="minorHAnsi"/>
          <w:color w:val="000000"/>
          <w:sz w:val="24"/>
          <w:szCs w:val="24"/>
        </w:rPr>
        <w:t>parâmetros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do sistema na aba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Cadastro 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-&gt;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Lojas,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no </w:t>
      </w:r>
      <w:proofErr w:type="spellStart"/>
      <w:r w:rsidR="007A377F" w:rsidRPr="00D739AD">
        <w:rPr>
          <w:rFonts w:asciiTheme="minorHAnsi" w:hAnsiTheme="minorHAnsi" w:cstheme="minorHAnsi"/>
          <w:color w:val="000000"/>
          <w:sz w:val="24"/>
          <w:szCs w:val="24"/>
        </w:rPr>
        <w:t>comboBox</w:t>
      </w:r>
      <w:proofErr w:type="spellEnd"/>
      <w:r w:rsidR="007A377F" w:rsidRPr="00D739AD">
        <w:rPr>
          <w:rFonts w:asciiTheme="minorHAnsi" w:hAnsiTheme="minorHAnsi" w:cstheme="minorHAnsi"/>
          <w:color w:val="000000"/>
          <w:sz w:val="24"/>
          <w:szCs w:val="24"/>
        </w:rPr>
        <w:t xml:space="preserve"> loja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 da Venda Padrão, 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>selecionando a opção</w:t>
      </w:r>
      <w:r w:rsidR="00583D0A" w:rsidRPr="00D739AD">
        <w:rPr>
          <w:rFonts w:asciiTheme="minorHAnsi" w:hAnsiTheme="minorHAnsi" w:cstheme="minorHAnsi"/>
          <w:color w:val="000000"/>
          <w:sz w:val="24"/>
          <w:szCs w:val="24"/>
        </w:rPr>
        <w:tab/>
      </w:r>
      <w:r w:rsidR="00583D0A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583D0A"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>Loja da Configuração Local.</w:t>
      </w:r>
    </w:p>
    <w:p w14:paraId="103E494F" w14:textId="77777777" w:rsidR="003D42EF" w:rsidRPr="00D739AD" w:rsidRDefault="003D42EF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08F1937" w14:textId="77777777" w:rsidR="003D42EF" w:rsidRDefault="003D42EF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2F338F" w14:textId="60872271" w:rsidR="000F1BF2" w:rsidRPr="00D739AD" w:rsidRDefault="000F1BF2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BE938A6" w14:textId="77777777" w:rsidR="000F1BF2" w:rsidRPr="00D739AD" w:rsidRDefault="000F1BF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E74935C" w14:textId="77777777" w:rsidR="006806C5" w:rsidRPr="00D739AD" w:rsidRDefault="00DA3ED1" w:rsidP="00AF52EA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proofErr w:type="spellEnd"/>
    </w:p>
    <w:p w14:paraId="69461888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Cancelar Pedido de Venda com Caixa já Fechado”.</w:t>
      </w:r>
    </w:p>
    <w:p w14:paraId="03DF2CFB" w14:textId="1CC4B29E" w:rsidR="00730E79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Caso o Checkbox esteja marcado 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sistema </w:t>
      </w:r>
      <w:r w:rsidR="00B54432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>ermit</w:t>
      </w:r>
      <w:r w:rsidR="00C96B57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B739E4" w:rsidRPr="00D739AD">
        <w:rPr>
          <w:rFonts w:asciiTheme="minorHAnsi" w:hAnsiTheme="minorHAnsi" w:cstheme="minorHAnsi"/>
          <w:b w:val="0"/>
          <w:sz w:val="24"/>
          <w:szCs w:val="24"/>
        </w:rPr>
        <w:t xml:space="preserve"> que mesmo após o caixa fechado Pedido de Venda pode ser cancelado.</w:t>
      </w:r>
      <w:r w:rsidR="00730E79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necessário a permissão do gerente para concluir o cancelamento.</w:t>
      </w:r>
    </w:p>
    <w:p w14:paraId="39C76EB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>:</w:t>
      </w:r>
    </w:p>
    <w:p w14:paraId="32EF409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1F8DC017" w14:textId="77777777" w:rsidR="00CE7463" w:rsidRPr="00D739AD" w:rsidRDefault="00CE74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8E10A56" w14:textId="77777777" w:rsidR="0019375E" w:rsidRPr="00D739AD" w:rsidRDefault="0019375E" w:rsidP="0019375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565BDC" w14:textId="77777777" w:rsidR="0019375E" w:rsidRDefault="0019375E" w:rsidP="0019375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756CDB8" w14:textId="15DA0006" w:rsidR="00A72B4F" w:rsidRPr="00D739AD" w:rsidRDefault="00A72B4F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7C76411" w14:textId="77777777" w:rsidR="00A72B4F" w:rsidRPr="00D739AD" w:rsidRDefault="00A72B4F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D81013" w14:textId="74A434B1" w:rsidR="006806C5" w:rsidRPr="00D739AD" w:rsidRDefault="001916A7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proofErr w:type="spellEnd"/>
    </w:p>
    <w:p w14:paraId="10ED6C7E" w14:textId="225A9FFD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FE68A7" w:rsidRPr="00D739AD">
        <w:rPr>
          <w:rFonts w:asciiTheme="minorHAnsi" w:hAnsiTheme="minorHAnsi" w:cstheme="minorHAnsi"/>
          <w:b w:val="0"/>
          <w:sz w:val="24"/>
          <w:szCs w:val="24"/>
        </w:rPr>
        <w:t>Habilitar botões “Salvar” para vendas que já foram enviadas para o BD Online’’</w:t>
      </w:r>
    </w:p>
    <w:p w14:paraId="3065EFA4" w14:textId="3EE732C4" w:rsidR="00130783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Checkbox esteja marcado sistema </w:t>
      </w:r>
      <w:r w:rsidR="007D1D0B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salvar os dados inserido e logo em seguida </w:t>
      </w:r>
      <w:r w:rsidR="00A60F06" w:rsidRPr="00D739AD">
        <w:rPr>
          <w:rFonts w:asciiTheme="minorHAnsi" w:hAnsiTheme="minorHAnsi" w:cstheme="minorHAnsi"/>
          <w:b w:val="0"/>
          <w:sz w:val="24"/>
          <w:szCs w:val="24"/>
        </w:rPr>
        <w:t>irá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imprimir o pedido, permitindo que assim possa ser consultada </w:t>
      </w:r>
      <w:proofErr w:type="gramStart"/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>e Alterado</w:t>
      </w:r>
      <w:proofErr w:type="gramEnd"/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>na tela de pedidos</w:t>
      </w:r>
      <w:r w:rsidR="005100BB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 xml:space="preserve"> Caso o parâmetro esteja desmarcado irá apresentar </w:t>
      </w:r>
      <w:proofErr w:type="gramStart"/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>mensagem :</w:t>
      </w:r>
      <w:proofErr w:type="gramEnd"/>
      <w:r w:rsidR="0013078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 Pedido Já Emitido”</w:t>
      </w:r>
    </w:p>
    <w:p w14:paraId="34F76967" w14:textId="0708F120" w:rsidR="00223930" w:rsidRPr="00D739AD" w:rsidRDefault="00300D24" w:rsidP="003D42E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</w:p>
    <w:p w14:paraId="6DB015F2" w14:textId="11B3C8A4" w:rsidR="00904C09" w:rsidRPr="00D739AD" w:rsidRDefault="0013078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</w:p>
    <w:p w14:paraId="1F5CB1C4" w14:textId="3BF1CB65" w:rsidR="00072ACB" w:rsidRPr="00D739AD" w:rsidRDefault="00072A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antes de realizar o Teste o </w:t>
      </w:r>
      <w:proofErr w:type="spellStart"/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servidorSAT</w:t>
      </w:r>
      <w:proofErr w:type="spellEnd"/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online deve Ser configurado para receber os dados </w:t>
      </w:r>
    </w:p>
    <w:p w14:paraId="7DADED36" w14:textId="3B2783D4" w:rsidR="000C6A47" w:rsidRDefault="00072ACB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Aba Servidores&gt; Enviar Dados</w:t>
      </w:r>
    </w:p>
    <w:p w14:paraId="75F91F73" w14:textId="77777777" w:rsidR="003168A7" w:rsidRPr="003168A7" w:rsidRDefault="003168A7" w:rsidP="00D739AD">
      <w:pPr>
        <w:pStyle w:val="CENTARI-12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2FC42041" w14:textId="77777777" w:rsidR="00904C09" w:rsidRPr="00D739AD" w:rsidRDefault="00904C09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Tecla “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Enter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>”</w:t>
      </w:r>
    </w:p>
    <w:p w14:paraId="12161E6E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grid ao clicar com a tecla “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Enter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>” após inserir código o foco passará para o campo código de barras e continuará a percorrer os campos ao clicar a tecla “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Enter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>” até o campo valor unitário, caso aperte “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Enter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>” novamente será direcionado para a linha de baixo para inserir o novo item.</w:t>
      </w:r>
    </w:p>
    <w:p w14:paraId="759A1A01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Para habilitar essa opção é necessário ir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ate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Cadastros&gt;Parâmetros do sistema&gt;Pedido&gt;Pedido de Venda e marcar o Checkbox “Alterar funções tecla “TAB” p/ tecla “ENTER” nos seguintes campos “Código / Código de Barras / Quantidade”.</w:t>
      </w:r>
    </w:p>
    <w:p w14:paraId="3EE11DE0" w14:textId="77777777" w:rsidR="00B1150B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Permitir percorrer o grid pressionando a tecla “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Enter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62FA4D37" w14:textId="54B3A492" w:rsidR="00904C09" w:rsidRPr="00B1150B" w:rsidRDefault="00904C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B1150B">
        <w:rPr>
          <w:rFonts w:asciiTheme="minorHAnsi" w:hAnsiTheme="minorHAnsi" w:cstheme="minorHAnsi"/>
          <w:bCs/>
          <w:sz w:val="24"/>
          <w:szCs w:val="24"/>
        </w:rPr>
        <w:t xml:space="preserve">OBS: </w:t>
      </w:r>
      <w:r w:rsidRPr="00B1150B">
        <w:rPr>
          <w:rFonts w:asciiTheme="minorHAnsi" w:hAnsiTheme="minorHAnsi" w:cstheme="minorHAnsi"/>
          <w:b w:val="0"/>
          <w:sz w:val="24"/>
          <w:szCs w:val="24"/>
        </w:rPr>
        <w:t xml:space="preserve">funcionalidade não habilitada na </w:t>
      </w:r>
      <w:r w:rsidR="00300D24">
        <w:rPr>
          <w:rFonts w:asciiTheme="minorHAnsi" w:hAnsiTheme="minorHAnsi" w:cstheme="minorHAnsi"/>
          <w:b w:val="0"/>
          <w:sz w:val="24"/>
          <w:szCs w:val="24"/>
        </w:rPr>
        <w:t xml:space="preserve">WEB: </w:t>
      </w:r>
    </w:p>
    <w:p w14:paraId="37712307" w14:textId="58138932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E615C" w:rsidRPr="000E615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8A4F30" w14:textId="5A32CF67" w:rsidR="00904C09" w:rsidRPr="00D739AD" w:rsidRDefault="00904C09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47D2367" w14:textId="77777777" w:rsidR="00904C09" w:rsidRPr="00D739AD" w:rsidRDefault="00904C0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0062D18" w14:textId="42740AE6" w:rsidR="006806C5" w:rsidRPr="00D739AD" w:rsidRDefault="00C4668A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Prazo Máximo para cheques de venda</w:t>
      </w:r>
    </w:p>
    <w:p w14:paraId="57FCA139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754746" w:rsidRPr="00D739AD">
        <w:rPr>
          <w:rFonts w:asciiTheme="minorHAnsi" w:hAnsiTheme="minorHAnsi" w:cstheme="minorHAnsi"/>
          <w:b w:val="0"/>
          <w:sz w:val="24"/>
          <w:szCs w:val="24"/>
        </w:rPr>
        <w:t>P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razo </w:t>
      </w:r>
      <w:r w:rsidR="00C4668A" w:rsidRPr="00D739AD">
        <w:rPr>
          <w:rFonts w:asciiTheme="minorHAnsi" w:hAnsiTheme="minorHAnsi" w:cstheme="minorHAnsi"/>
          <w:b w:val="0"/>
          <w:sz w:val="24"/>
          <w:szCs w:val="24"/>
        </w:rPr>
        <w:t>Máximo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cheques de venda”.</w:t>
      </w:r>
    </w:p>
    <w:p w14:paraId="11C1E7B1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463D5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="0061305D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permitido definir o prazo máximo para os pedidos </w:t>
      </w:r>
      <w:r w:rsidR="003463D5" w:rsidRPr="00D739AD">
        <w:rPr>
          <w:rFonts w:asciiTheme="minorHAnsi" w:hAnsiTheme="minorHAnsi" w:cstheme="minorHAnsi"/>
          <w:b w:val="0"/>
          <w:sz w:val="24"/>
          <w:szCs w:val="24"/>
        </w:rPr>
        <w:t>que forem realizados com a forma de pagamento cheque.</w:t>
      </w:r>
    </w:p>
    <w:p w14:paraId="26AFB3B6" w14:textId="7462F405" w:rsidR="00223930" w:rsidRPr="00D739AD" w:rsidRDefault="00300D24" w:rsidP="0038031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6E23EED" w14:textId="725408BD" w:rsidR="006806C5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1CF775" w14:textId="3C277D16" w:rsidR="005E3008" w:rsidRPr="00D739AD" w:rsidRDefault="009C5A79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DC15822" w14:textId="77777777" w:rsidR="000C6A47" w:rsidRPr="00D739AD" w:rsidRDefault="000C6A4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094EAD5" w14:textId="77777777" w:rsidR="00A266CB" w:rsidRPr="00D739AD" w:rsidRDefault="00A266CB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Carência Calcular Valor Convertido de Cheques Pré-datados </w:t>
      </w:r>
      <w:r w:rsidR="00701BB4" w:rsidRPr="00D739AD">
        <w:rPr>
          <w:rFonts w:asciiTheme="minorHAnsi" w:hAnsiTheme="minorHAnsi" w:cstheme="minorHAnsi"/>
          <w:sz w:val="24"/>
          <w:szCs w:val="24"/>
        </w:rPr>
        <w:t xml:space="preserve">em </w:t>
      </w:r>
      <w:r w:rsidRPr="00D739AD">
        <w:rPr>
          <w:rFonts w:asciiTheme="minorHAnsi" w:hAnsiTheme="minorHAnsi" w:cstheme="minorHAnsi"/>
          <w:sz w:val="24"/>
          <w:szCs w:val="24"/>
        </w:rPr>
        <w:t>Vendas</w:t>
      </w:r>
      <w:r w:rsidR="000045E8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2C01B3F7" w14:textId="77777777" w:rsidR="00A266CB" w:rsidRPr="00D739AD" w:rsidRDefault="00754746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</w:t>
      </w:r>
      <w:r w:rsidR="002133EF" w:rsidRPr="00D739AD">
        <w:rPr>
          <w:rFonts w:asciiTheme="minorHAnsi" w:hAnsiTheme="minorHAnsi" w:cstheme="minorHAnsi"/>
          <w:b w:val="0"/>
          <w:sz w:val="24"/>
          <w:szCs w:val="24"/>
        </w:rPr>
        <w:t xml:space="preserve"> “Carência Calcular Valor Convertido de Cheques Pré-datados em Vendas”.</w:t>
      </w:r>
      <w:r w:rsidR="00237408" w:rsidRPr="00D739AD">
        <w:rPr>
          <w:rFonts w:asciiTheme="minorHAnsi" w:hAnsiTheme="minorHAnsi" w:cstheme="minorHAnsi"/>
          <w:b w:val="0"/>
          <w:sz w:val="24"/>
          <w:szCs w:val="24"/>
        </w:rPr>
        <w:t xml:space="preserve"> E defina um valor.</w:t>
      </w:r>
    </w:p>
    <w:p w14:paraId="5861C240" w14:textId="77777777" w:rsidR="00A9568E" w:rsidRPr="00D739AD" w:rsidRDefault="00C52589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4809D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461F9" w:rsidRPr="00D739AD">
        <w:rPr>
          <w:rFonts w:asciiTheme="minorHAnsi" w:hAnsiTheme="minorHAnsi" w:cstheme="minorHAnsi"/>
          <w:b w:val="0"/>
          <w:sz w:val="24"/>
          <w:szCs w:val="24"/>
        </w:rPr>
        <w:t>Calcular um valor convertido de cheques</w:t>
      </w:r>
      <w:r w:rsidR="00A9568E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17F8707E" w14:textId="5DBB4A96" w:rsidR="00223930" w:rsidRPr="00D739AD" w:rsidRDefault="00300D24" w:rsidP="0002199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6601F1" w14:textId="48F0CE3B" w:rsidR="00A9568E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E152C9" w14:textId="77777777" w:rsidR="000C6A47" w:rsidRPr="00D739AD" w:rsidRDefault="000C6A4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9655B96" w14:textId="77777777" w:rsidR="002133EF" w:rsidRPr="00D739AD" w:rsidRDefault="00A9568E" w:rsidP="00AF52EA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Juros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Calcular Valor Convertido de Cheques Pré-datados em Vendas</w:t>
      </w:r>
      <w:r w:rsidR="00757983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0774595" w14:textId="77777777" w:rsidR="004A10DA" w:rsidRPr="00D739AD" w:rsidRDefault="0023740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“Juros Calcular Valor Convertido de Cheques Pré-datados em Vendas”. E defina um valor.</w:t>
      </w:r>
    </w:p>
    <w:p w14:paraId="5AB558E4" w14:textId="790F3578" w:rsidR="004A10DA" w:rsidRPr="00D739AD" w:rsidRDefault="00E7440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Calcular os juros dos valores.</w:t>
      </w:r>
      <w:r w:rsidR="002E250C" w:rsidRPr="00D739AD">
        <w:rPr>
          <w:rFonts w:asciiTheme="minorHAnsi" w:hAnsiTheme="minorHAnsi" w:cstheme="minorHAnsi"/>
          <w:b w:val="0"/>
          <w:sz w:val="24"/>
          <w:szCs w:val="24"/>
        </w:rPr>
        <w:tab/>
      </w:r>
    </w:p>
    <w:p w14:paraId="52663C1C" w14:textId="6B9F807E" w:rsidR="00223930" w:rsidRPr="00D739AD" w:rsidRDefault="00300D24" w:rsidP="0002199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8220EA2" w14:textId="714A9830" w:rsidR="008D4305" w:rsidRPr="00D739AD" w:rsidRDefault="008D430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D5F31E" w14:textId="77777777" w:rsidR="0082316A" w:rsidRPr="00D739AD" w:rsidRDefault="0082316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6DF06448" w14:textId="57834077" w:rsidR="0082316A" w:rsidRPr="00D739AD" w:rsidRDefault="0082316A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Exibir – Ordem de Serviço</w:t>
      </w:r>
    </w:p>
    <w:p w14:paraId="29D2083C" w14:textId="77777777" w:rsidR="0082316A" w:rsidRPr="00D739AD" w:rsidRDefault="0082316A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Cs/>
          <w:sz w:val="24"/>
          <w:szCs w:val="24"/>
        </w:rPr>
        <w:t>Exibir coluna “Markup” ou “Margem”</w:t>
      </w:r>
    </w:p>
    <w:p w14:paraId="7992AC00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coluna “Markup” ou “Margem” no Grid dos itens”.</w:t>
      </w:r>
    </w:p>
    <w:p w14:paraId="0ADD83C6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Desabilita ou habilita a coluna Markup no grid da tela de pedido</w:t>
      </w:r>
    </w:p>
    <w:p w14:paraId="6F14FB7F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>:</w:t>
      </w:r>
    </w:p>
    <w:p w14:paraId="13013CA9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Teste 1 = Marcando Checkbox</w:t>
      </w:r>
    </w:p>
    <w:p w14:paraId="439C0B74" w14:textId="77777777" w:rsidR="000E615C" w:rsidRDefault="0082316A" w:rsidP="000E615C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4703150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20B189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F756528" w14:textId="39E25D1A" w:rsidR="007C476B" w:rsidRPr="00D739AD" w:rsidRDefault="007C476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AE49D5A" w14:textId="77777777" w:rsidR="007C476B" w:rsidRPr="00D739AD" w:rsidRDefault="007C476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FE051A5" w14:textId="77777777" w:rsidR="0082316A" w:rsidRPr="00D739AD" w:rsidRDefault="0082316A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gram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</w:t>
      </w:r>
      <w:r w:rsidRPr="00D739AD">
        <w:rPr>
          <w:rFonts w:asciiTheme="minorHAnsi" w:hAnsiTheme="minorHAnsi" w:cstheme="minorHAnsi"/>
          <w:bCs/>
          <w:sz w:val="24"/>
          <w:szCs w:val="24"/>
        </w:rPr>
        <w:t>Exibir</w:t>
      </w:r>
      <w:proofErr w:type="gramEnd"/>
      <w:r w:rsidRPr="00D739AD">
        <w:rPr>
          <w:rFonts w:asciiTheme="minorHAnsi" w:hAnsiTheme="minorHAnsi" w:cstheme="minorHAnsi"/>
          <w:bCs/>
          <w:sz w:val="24"/>
          <w:szCs w:val="24"/>
        </w:rPr>
        <w:t xml:space="preserve"> as colunas “Preço de Venda” e “Desconto”</w:t>
      </w:r>
    </w:p>
    <w:p w14:paraId="4BA8F085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“Exibir as colunas “Preço de Venda” e “Desconto” no Grid dos itens”.</w:t>
      </w:r>
    </w:p>
    <w:p w14:paraId="2B200665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Ao marcar este Checkbox habilita no Grid da tela de pedido a coluna preço de venda e desconto.</w:t>
      </w:r>
    </w:p>
    <w:p w14:paraId="06A20FA3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Obs.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>:</w:t>
      </w:r>
    </w:p>
    <w:p w14:paraId="123E8382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0347DAE9" w14:textId="77777777" w:rsidR="0082316A" w:rsidRPr="00D739AD" w:rsidRDefault="0082316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5447CF0D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1DF1058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7568539" w14:textId="7199E089" w:rsidR="007C476B" w:rsidRPr="00D739AD" w:rsidRDefault="007C476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7357BD9" w14:textId="39DD165D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EB8403C" w14:textId="77777777" w:rsidR="00A31067" w:rsidRPr="00D739AD" w:rsidRDefault="00A31067" w:rsidP="00AF52EA">
      <w:pPr>
        <w:pStyle w:val="CENTARI-12"/>
        <w:numPr>
          <w:ilvl w:val="0"/>
          <w:numId w:val="19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7D85378D" w14:textId="77777777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No caminho (</w:t>
      </w:r>
      <w:r w:rsidRPr="00D739AD">
        <w:rPr>
          <w:rFonts w:asciiTheme="minorHAnsi" w:hAnsiTheme="minorHAnsi" w:cstheme="minorHAnsi"/>
          <w:bCs/>
          <w:sz w:val="24"/>
          <w:szCs w:val="24"/>
        </w:rPr>
        <w:t>Cadastro &gt; Parâmetros dos sistemas &gt; Exibir &gt; Exibir abas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selecionar os seguintes checkbox:</w:t>
      </w:r>
    </w:p>
    <w:p w14:paraId="7AB122DE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“3 – Ordem de Serviço”</w:t>
      </w:r>
    </w:p>
    <w:p w14:paraId="78938838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Exibir a aba “10 – Despesas”</w:t>
      </w:r>
    </w:p>
    <w:p w14:paraId="4EDDC9FF" w14:textId="77777777" w:rsidR="00A31067" w:rsidRPr="00D739AD" w:rsidRDefault="00A31067" w:rsidP="00D739AD">
      <w:pPr>
        <w:pStyle w:val="CENTARI-12"/>
        <w:numPr>
          <w:ilvl w:val="3"/>
          <w:numId w:val="2"/>
        </w:numPr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Exibir a aba “11 –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Tintometrico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</w:p>
    <w:p w14:paraId="2D9B2D01" w14:textId="77777777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o checkbox estiver marcado devera parecer as abas.</w:t>
      </w:r>
    </w:p>
    <w:p w14:paraId="4582EC04" w14:textId="77777777" w:rsidR="000E615C" w:rsidRPr="00D739AD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A52C72" w14:textId="77777777" w:rsidR="000E615C" w:rsidRDefault="000E615C" w:rsidP="000E615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9B5BBD7" w14:textId="0E2C81CB" w:rsidR="00A31067" w:rsidRPr="00D739AD" w:rsidRDefault="00A310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BD333C3" w14:textId="77777777" w:rsidR="006C3E1E" w:rsidRPr="00D739AD" w:rsidRDefault="006C3E1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30759CAD" w14:textId="77777777" w:rsidR="00E74400" w:rsidRPr="00D739AD" w:rsidRDefault="006C3E1E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– Ordem de Serviço</w:t>
      </w:r>
    </w:p>
    <w:p w14:paraId="670D6E83" w14:textId="4A9CF518" w:rsidR="00CD234D" w:rsidRPr="00D739AD" w:rsidRDefault="007B174B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Situação e Garantia</w:t>
      </w:r>
    </w:p>
    <w:p w14:paraId="0955776D" w14:textId="47340AFA" w:rsidR="006806C5" w:rsidRPr="00D739AD" w:rsidRDefault="00751B5E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Situação</w:t>
      </w:r>
    </w:p>
    <w:p w14:paraId="2ED3504A" w14:textId="77777777" w:rsidR="006806C5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A5E33" w:rsidRPr="00D739AD">
        <w:rPr>
          <w:rFonts w:asciiTheme="minorHAnsi" w:hAnsiTheme="minorHAnsi" w:cstheme="minorHAnsi"/>
          <w:b w:val="0"/>
          <w:sz w:val="24"/>
          <w:szCs w:val="24"/>
        </w:rPr>
        <w:t>Situação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7BBBE97E" w14:textId="77777777" w:rsidR="00E60EDB" w:rsidRPr="00D739AD" w:rsidRDefault="006806C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ED5BBD" w:rsidRPr="00D739AD">
        <w:rPr>
          <w:rFonts w:asciiTheme="minorHAnsi" w:hAnsiTheme="minorHAnsi" w:cstheme="minorHAnsi"/>
          <w:sz w:val="24"/>
          <w:szCs w:val="24"/>
        </w:rPr>
        <w:t>Esperado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2A5E33" w:rsidRPr="00D739AD">
        <w:rPr>
          <w:rFonts w:asciiTheme="minorHAnsi" w:hAnsiTheme="minorHAnsi" w:cstheme="minorHAnsi"/>
          <w:b w:val="0"/>
          <w:sz w:val="24"/>
          <w:szCs w:val="24"/>
        </w:rPr>
        <w:t>Neste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menu é possível alterar descrição</w:t>
      </w:r>
      <w:r w:rsidR="00B7373A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ordem e histórico</w:t>
      </w:r>
      <w:r w:rsidR="009871D6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ED5BBD" w:rsidRPr="00D739AD">
        <w:rPr>
          <w:rFonts w:asciiTheme="minorHAnsi" w:hAnsiTheme="minorHAnsi" w:cstheme="minorHAnsi"/>
          <w:b w:val="0"/>
          <w:sz w:val="24"/>
          <w:szCs w:val="24"/>
        </w:rPr>
        <w:t xml:space="preserve"> para customizar tela de pedidos aba </w:t>
      </w:r>
      <w:r w:rsidR="009871D6" w:rsidRPr="00D739AD">
        <w:rPr>
          <w:rFonts w:asciiTheme="minorHAnsi" w:hAnsiTheme="minorHAnsi" w:cstheme="minorHAnsi"/>
          <w:b w:val="0"/>
          <w:sz w:val="24"/>
          <w:szCs w:val="24"/>
        </w:rPr>
        <w:t xml:space="preserve">– Ordem de Serviço. </w:t>
      </w:r>
    </w:p>
    <w:p w14:paraId="7741887A" w14:textId="77777777" w:rsidR="00CF3D43" w:rsidRPr="00D739AD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81DAE47" w14:textId="77777777" w:rsidR="00CF3D43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C599F3" w14:textId="23FB09FC" w:rsidR="0090435B" w:rsidRPr="00D739AD" w:rsidRDefault="0090435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CB7FFDC" w14:textId="77777777" w:rsidR="00A31067" w:rsidRPr="00D739AD" w:rsidRDefault="00A310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6BC7905" w14:textId="77777777" w:rsidR="004150FF" w:rsidRPr="00D739AD" w:rsidRDefault="005A1758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Garantia</w:t>
      </w:r>
      <w:r w:rsidR="00BF6CA0" w:rsidRPr="00D739AD">
        <w:rPr>
          <w:rFonts w:asciiTheme="minorHAnsi" w:hAnsiTheme="minorHAnsi" w:cstheme="minorHAnsi"/>
          <w:sz w:val="24"/>
          <w:szCs w:val="24"/>
        </w:rPr>
        <w:tab/>
      </w:r>
    </w:p>
    <w:p w14:paraId="677BA86E" w14:textId="77777777" w:rsidR="005A1758" w:rsidRPr="00D739AD" w:rsidRDefault="005A17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“Garantia”.</w:t>
      </w:r>
    </w:p>
    <w:p w14:paraId="0DF96838" w14:textId="77777777" w:rsidR="005A1758" w:rsidRPr="00D739AD" w:rsidRDefault="005A17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Neste Menu e possível alterar os prazos de garantia no grid Descrição e Ordem.</w:t>
      </w:r>
    </w:p>
    <w:p w14:paraId="15B39A4F" w14:textId="77777777" w:rsidR="00CF3D43" w:rsidRPr="00D739AD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 </w:t>
      </w:r>
      <w:r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6338B3D" w14:textId="77777777" w:rsidR="00CF3D43" w:rsidRDefault="00CF3D43" w:rsidP="00CF3D43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ED0C13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AFCE8D" w14:textId="09C4CB57" w:rsidR="0090435B" w:rsidRPr="00D739AD" w:rsidRDefault="0090435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C3EB222" w14:textId="77777777" w:rsidR="00A31067" w:rsidRPr="00D739AD" w:rsidRDefault="00A3106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3BAC4CA" w14:textId="77777777" w:rsidR="00E60EDB" w:rsidRPr="00D739AD" w:rsidRDefault="001375AA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Impressão</w:t>
      </w:r>
    </w:p>
    <w:p w14:paraId="4F1C4E5A" w14:textId="77777777" w:rsidR="00E32A8F" w:rsidRPr="00D739AD" w:rsidRDefault="001C1E82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Produtos</w:t>
      </w:r>
      <w:r w:rsidR="00E875AB" w:rsidRPr="00D739AD">
        <w:rPr>
          <w:rFonts w:asciiTheme="minorHAnsi" w:hAnsiTheme="minorHAnsi" w:cstheme="minorHAnsi"/>
          <w:sz w:val="24"/>
          <w:szCs w:val="24"/>
        </w:rPr>
        <w:tab/>
      </w:r>
    </w:p>
    <w:p w14:paraId="0BF6ABCA" w14:textId="77777777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>Obs.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ser colocada em todas as ordens de serviço </w:t>
      </w:r>
      <w:r w:rsidR="002A7539"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Produtos”.</w:t>
      </w:r>
    </w:p>
    <w:p w14:paraId="112916BD" w14:textId="77777777" w:rsidR="001375AA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C7089D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Serão inseridas as observações digitadas pelo usuário.</w:t>
      </w:r>
    </w:p>
    <w:p w14:paraId="2C11FB10" w14:textId="533A1126" w:rsidR="00C70935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D4041B0" w14:textId="3A6010E5" w:rsidR="00100D8A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AC1609" w14:textId="3E04FB82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5CAD8D9" w14:textId="77777777" w:rsidR="0090435B" w:rsidRPr="00D739AD" w:rsidRDefault="0090435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8B98040" w14:textId="77777777" w:rsidR="00E32A8F" w:rsidRPr="00D739AD" w:rsidRDefault="001C1E82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Serviços</w:t>
      </w:r>
      <w:r w:rsidR="00E875AB" w:rsidRPr="00D739AD">
        <w:rPr>
          <w:rFonts w:asciiTheme="minorHAnsi" w:hAnsiTheme="minorHAnsi" w:cstheme="minorHAnsi"/>
          <w:sz w:val="24"/>
          <w:szCs w:val="24"/>
        </w:rPr>
        <w:tab/>
      </w:r>
    </w:p>
    <w:p w14:paraId="0F79E002" w14:textId="77777777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“Obs</w:t>
      </w:r>
      <w:r w:rsidR="0092609D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 ser colocada em todas as ordens de serviço - </w:t>
      </w:r>
      <w:r w:rsidR="002A7539" w:rsidRPr="00D739AD">
        <w:rPr>
          <w:rFonts w:asciiTheme="minorHAnsi" w:hAnsiTheme="minorHAnsi" w:cstheme="minorHAnsi"/>
          <w:b w:val="0"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erviços”.</w:t>
      </w:r>
    </w:p>
    <w:p w14:paraId="51936E83" w14:textId="24CAECDE" w:rsidR="00E32A8F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Serão inseridas as observações digitadas pelo usuário.</w:t>
      </w:r>
    </w:p>
    <w:p w14:paraId="46CD2162" w14:textId="1202BDD6" w:rsidR="00C70935" w:rsidRPr="00D739AD" w:rsidRDefault="00300D24" w:rsidP="00935F8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35F88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0383DD" w14:textId="0FC67828" w:rsidR="00D85BBC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935F88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935F88" w:rsidRPr="00935F8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9529765" w14:textId="6CD46BDE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83D78DD" w14:textId="77777777" w:rsidR="00BA3A16" w:rsidRPr="00D739AD" w:rsidRDefault="00BA3A1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1E67AD2" w14:textId="77777777" w:rsidR="00584ED1" w:rsidRPr="00D739AD" w:rsidRDefault="00584ED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Ordem de serviço / Personalizar Rótulos</w:t>
      </w:r>
    </w:p>
    <w:p w14:paraId="42029358" w14:textId="77777777" w:rsidR="00584ED1" w:rsidRPr="00D739AD" w:rsidRDefault="00584ED1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1AD7E6F" w14:textId="79C7ECCB" w:rsidR="00AD101C" w:rsidRDefault="00AD101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Nos campos Rótulo personalizável 01,02,03,04,05,06,07,08</w:t>
      </w:r>
      <w:r w:rsidR="00B213A5">
        <w:rPr>
          <w:rFonts w:asciiTheme="minorHAnsi" w:hAnsiTheme="minorHAnsi" w:cstheme="minorHAnsi"/>
          <w:b w:val="0"/>
          <w:sz w:val="24"/>
          <w:szCs w:val="24"/>
        </w:rPr>
        <w:t xml:space="preserve"> insira os títulos para cada rótulo </w:t>
      </w:r>
    </w:p>
    <w:p w14:paraId="20E10AE7" w14:textId="33DD54D6" w:rsidR="00584ED1" w:rsidRPr="00D739AD" w:rsidRDefault="00584ED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B213A5">
        <w:rPr>
          <w:rFonts w:asciiTheme="minorHAnsi" w:hAnsiTheme="minorHAnsi" w:cstheme="minorHAnsi"/>
          <w:b w:val="0"/>
          <w:sz w:val="24"/>
          <w:szCs w:val="24"/>
        </w:rPr>
        <w:t xml:space="preserve">Estes Rótulos estarão disponíveis na Aba ordem de serviço e devem aparecer nos Relatórios de “Ordem de Serviço e Salvar” </w:t>
      </w:r>
      <w:proofErr w:type="gramStart"/>
      <w:r w:rsidR="00B213A5">
        <w:rPr>
          <w:rFonts w:asciiTheme="minorHAnsi" w:hAnsiTheme="minorHAnsi" w:cstheme="minorHAnsi"/>
          <w:b w:val="0"/>
          <w:sz w:val="24"/>
          <w:szCs w:val="24"/>
        </w:rPr>
        <w:t>“ Certificado</w:t>
      </w:r>
      <w:proofErr w:type="gramEnd"/>
      <w:r w:rsidR="00B213A5">
        <w:rPr>
          <w:rFonts w:asciiTheme="minorHAnsi" w:hAnsiTheme="minorHAnsi" w:cstheme="minorHAnsi"/>
          <w:b w:val="0"/>
          <w:sz w:val="24"/>
          <w:szCs w:val="24"/>
        </w:rPr>
        <w:t xml:space="preserve"> de garantia e Salvar “ “Recibo de Devolução”  conforme o que foi personalizado </w:t>
      </w:r>
    </w:p>
    <w:p w14:paraId="746C01DA" w14:textId="094C8F2E" w:rsidR="00584ED1" w:rsidRPr="00D739AD" w:rsidRDefault="00300D24" w:rsidP="00935F8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B213A5"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7E371F" w14:textId="60965DE5" w:rsidR="000637F3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213A5" w:rsidRPr="00B213A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D6FE4" w14:textId="441AFAFF" w:rsidR="00BA3A16" w:rsidRPr="00D739AD" w:rsidRDefault="00BA3A1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C9D7565" w14:textId="77777777" w:rsidR="00BA3A16" w:rsidRPr="00D739AD" w:rsidRDefault="00BA3A1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900267" w14:textId="00F2C50D" w:rsidR="00E32A8F" w:rsidRPr="00D739AD" w:rsidRDefault="001375AA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Ordem de serviço / </w:t>
      </w:r>
      <w:r w:rsidR="003F5478" w:rsidRPr="00D739AD">
        <w:rPr>
          <w:rFonts w:asciiTheme="minorHAnsi" w:hAnsiTheme="minorHAnsi" w:cstheme="minorHAnsi"/>
          <w:color w:val="00B0F0"/>
          <w:sz w:val="24"/>
          <w:szCs w:val="24"/>
        </w:rPr>
        <w:t>Ordem</w:t>
      </w:r>
      <w:r w:rsidR="005D230B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de Serviço</w:t>
      </w:r>
    </w:p>
    <w:p w14:paraId="25B90D26" w14:textId="7C626892" w:rsidR="00E32A8F" w:rsidRPr="006E2875" w:rsidRDefault="006E2875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6E2875">
        <w:rPr>
          <w:rFonts w:asciiTheme="minorHAnsi" w:hAnsiTheme="minorHAnsi" w:cstheme="minorHAnsi"/>
          <w:bCs/>
          <w:color w:val="FF0000"/>
          <w:sz w:val="24"/>
          <w:szCs w:val="24"/>
        </w:rPr>
        <w:t>DESCONTINUADO</w:t>
      </w:r>
    </w:p>
    <w:p w14:paraId="473A3BA7" w14:textId="77777777" w:rsidR="00E32A8F" w:rsidRPr="00D739AD" w:rsidRDefault="00D04A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</w:t>
      </w:r>
      <w:r w:rsidR="002F5CC9" w:rsidRPr="00D739AD">
        <w:rPr>
          <w:rFonts w:asciiTheme="minorHAnsi" w:hAnsiTheme="minorHAnsi" w:cstheme="minorHAnsi"/>
          <w:b w:val="0"/>
          <w:sz w:val="24"/>
          <w:szCs w:val="24"/>
        </w:rPr>
        <w:t xml:space="preserve">o checkbox 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>“B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aixa</w:t>
      </w:r>
      <w:r w:rsidR="00D33D11" w:rsidRPr="00D739AD">
        <w:rPr>
          <w:rFonts w:asciiTheme="minorHAnsi" w:hAnsiTheme="minorHAnsi" w:cstheme="minorHAnsi"/>
          <w:b w:val="0"/>
          <w:sz w:val="24"/>
          <w:szCs w:val="24"/>
        </w:rPr>
        <w:t>r e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stoque</w:t>
      </w:r>
      <w:r w:rsidR="002F5CC9"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</w:t>
      </w:r>
      <w:r w:rsidR="00D33D11" w:rsidRPr="00D739AD">
        <w:rPr>
          <w:rFonts w:asciiTheme="minorHAnsi" w:hAnsiTheme="minorHAnsi" w:cstheme="minorHAnsi"/>
          <w:b w:val="0"/>
          <w:sz w:val="24"/>
          <w:szCs w:val="24"/>
        </w:rPr>
        <w:t xml:space="preserve"> o tipo for “Ordem de Serviço”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200F4F22" w14:textId="77777777" w:rsidR="001375AA" w:rsidRPr="00D739AD" w:rsidRDefault="00E32A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Ao inserir um pedido / venda será dado baixa atomicamente </w:t>
      </w:r>
      <w:r w:rsidR="00ED169D" w:rsidRPr="00D739AD">
        <w:rPr>
          <w:rFonts w:asciiTheme="minorHAnsi" w:hAnsiTheme="minorHAnsi" w:cstheme="minorHAnsi"/>
          <w:b w:val="0"/>
          <w:sz w:val="24"/>
          <w:szCs w:val="24"/>
        </w:rPr>
        <w:t xml:space="preserve">quando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>o estoque</w:t>
      </w:r>
      <w:r w:rsidR="00ED169D" w:rsidRPr="00D739AD">
        <w:rPr>
          <w:rFonts w:asciiTheme="minorHAnsi" w:hAnsiTheme="minorHAnsi" w:cstheme="minorHAnsi"/>
          <w:b w:val="0"/>
          <w:sz w:val="24"/>
          <w:szCs w:val="24"/>
        </w:rPr>
        <w:t xml:space="preserve"> for do tipo “Ordem de Serviço”</w:t>
      </w:r>
      <w:r w:rsidR="007B19B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65BA08D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>:</w:t>
      </w:r>
    </w:p>
    <w:p w14:paraId="042AE27F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7C3FC81F" w14:textId="77777777" w:rsidR="002162BE" w:rsidRPr="00D739AD" w:rsidRDefault="002162BE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4DBE8772" w14:textId="7558021F" w:rsidR="00EA6D36" w:rsidRPr="00D739AD" w:rsidRDefault="00EA6D3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C48B9F9" w14:textId="71C70819" w:rsidR="00E32A8F" w:rsidRPr="00D739AD" w:rsidRDefault="00F567EB" w:rsidP="00AF52EA">
      <w:pPr>
        <w:pStyle w:val="CENTARI-12"/>
        <w:numPr>
          <w:ilvl w:val="0"/>
          <w:numId w:val="19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719F0E4" w14:textId="7C3EDF31" w:rsidR="00841F67" w:rsidRDefault="00841F6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3D136AE9" w14:textId="6701564A" w:rsidR="00E32A8F" w:rsidRPr="00D739AD" w:rsidRDefault="00EA582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“Não permitir inserir produtos na aba “Produtos/ Serviço”. Utilizar a aba</w:t>
      </w:r>
      <w:r w:rsidR="00E42237" w:rsidRPr="00D739AD">
        <w:rPr>
          <w:rFonts w:asciiTheme="minorHAnsi" w:hAnsiTheme="minorHAnsi" w:cstheme="minorHAnsi"/>
          <w:b w:val="0"/>
          <w:sz w:val="24"/>
          <w:szCs w:val="24"/>
        </w:rPr>
        <w:t xml:space="preserve"> 4 -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A3B40" w:rsidRPr="00D739AD">
        <w:rPr>
          <w:rFonts w:asciiTheme="minorHAnsi" w:hAnsiTheme="minorHAnsi" w:cstheme="minorHAnsi"/>
          <w:b w:val="0"/>
          <w:sz w:val="24"/>
          <w:szCs w:val="24"/>
        </w:rPr>
        <w:t>R</w:t>
      </w:r>
      <w:r w:rsidR="00E32A8F" w:rsidRPr="00D739AD">
        <w:rPr>
          <w:rFonts w:asciiTheme="minorHAnsi" w:hAnsiTheme="minorHAnsi" w:cstheme="minorHAnsi"/>
          <w:b w:val="0"/>
          <w:sz w:val="24"/>
          <w:szCs w:val="24"/>
        </w:rPr>
        <w:t>equisição”.</w:t>
      </w:r>
    </w:p>
    <w:p w14:paraId="5FEAE34B" w14:textId="77777777" w:rsidR="004E5AB2" w:rsidRDefault="00E32A8F" w:rsidP="004E5AB2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A7FE6"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não permite que insira produtos sem que antes tenha utilizado a aba Requisição.</w:t>
      </w:r>
    </w:p>
    <w:p w14:paraId="11DDB891" w14:textId="08DB7AC4" w:rsidR="0089717D" w:rsidRPr="004E5AB2" w:rsidRDefault="00300D24" w:rsidP="004E5AB2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Pr="00841F67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1762A06" w14:textId="6D7287B2" w:rsidR="000637F3" w:rsidRPr="00D739AD" w:rsidRDefault="000637F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DB529D" w14:textId="28417E9B" w:rsidR="00EA6D36" w:rsidRPr="00D739AD" w:rsidRDefault="00EA6D3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0CC8982" w14:textId="77777777" w:rsidR="00841F67" w:rsidRDefault="00841F67" w:rsidP="00841F67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lastRenderedPageBreak/>
        <w:t>OBS: Mudar o tipo de pedido padrão para ordem de serviço em parâmetros do sistema</w:t>
      </w:r>
    </w:p>
    <w:p w14:paraId="47467990" w14:textId="34F9E9F8" w:rsidR="0085382B" w:rsidRDefault="00841F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72919287" wp14:editId="55AF312A">
            <wp:extent cx="1762125" cy="638175"/>
            <wp:effectExtent l="0" t="0" r="9525" b="952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2DD9C" w14:textId="77777777" w:rsidR="00841F67" w:rsidRPr="00D739AD" w:rsidRDefault="00841F67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A856F63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color w:val="0070C0"/>
          <w:sz w:val="24"/>
          <w:szCs w:val="24"/>
        </w:rPr>
      </w:pPr>
      <w:r w:rsidRPr="007A377F">
        <w:rPr>
          <w:rFonts w:asciiTheme="minorHAnsi" w:hAnsiTheme="minorHAnsi" w:cstheme="minorHAnsi"/>
          <w:color w:val="00B0F0"/>
          <w:szCs w:val="28"/>
        </w:rPr>
        <w:t>Impressões</w:t>
      </w:r>
      <w:r w:rsidRPr="00D739AD">
        <w:rPr>
          <w:rFonts w:asciiTheme="minorHAnsi" w:hAnsiTheme="minorHAnsi" w:cstheme="minorHAnsi"/>
          <w:color w:val="0070C0"/>
          <w:sz w:val="24"/>
          <w:szCs w:val="24"/>
        </w:rPr>
        <w:t xml:space="preserve"> </w:t>
      </w:r>
    </w:p>
    <w:p w14:paraId="0C0EFB8A" w14:textId="77777777" w:rsidR="0085382B" w:rsidRPr="00D739AD" w:rsidRDefault="0085382B" w:rsidP="00AF52EA">
      <w:pPr>
        <w:pStyle w:val="CENTARI-12"/>
        <w:numPr>
          <w:ilvl w:val="0"/>
          <w:numId w:val="2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Tipo de Impressão do pedido de orçamento/Venda</w:t>
      </w:r>
    </w:p>
    <w:p w14:paraId="35D4970E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“Tipo de Impressão do pedido de orçamento/Venda”. E selecione uma das opções.</w:t>
      </w:r>
    </w:p>
    <w:p w14:paraId="37B3B739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Permitir que o usuário escolha a opção desejada do pedido de orçamento. Padrão, reduzido, impressora não fiscal ou Personalizado. </w:t>
      </w:r>
    </w:p>
    <w:p w14:paraId="0488D5F6" w14:textId="0D971E4E" w:rsidR="0085382B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84E017" w14:textId="321EAFDF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4957BCA" w14:textId="1F70AD3C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5BADF62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D1874C3" w14:textId="77777777" w:rsidR="0085382B" w:rsidRPr="00D739AD" w:rsidRDefault="0085382B" w:rsidP="00AF52EA">
      <w:pPr>
        <w:pStyle w:val="CENTARI-12"/>
        <w:numPr>
          <w:ilvl w:val="0"/>
          <w:numId w:val="20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Descrição do tipo “Venda” na impressão do Pedido</w:t>
      </w:r>
    </w:p>
    <w:p w14:paraId="5E444597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“Descrição do tipo “Venda” na impressão do Pedido”.</w:t>
      </w:r>
    </w:p>
    <w:p w14:paraId="7C2E894B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O usuário poderá definir uma descrição tipo venda na impressão do pedido.</w:t>
      </w:r>
    </w:p>
    <w:p w14:paraId="2056017A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 função ativa no tipo: 3 – Pedido de Venda na aba 13 – Impressões nos botões Pedido tipo de 1 a 6</w:t>
      </w:r>
    </w:p>
    <w:p w14:paraId="1E836948" w14:textId="39FB4A13" w:rsidR="0085382B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</w:t>
      </w:r>
      <w:r w:rsidR="003168A7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  <w:r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26ABF55" w14:textId="360E8D10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3AE0FE" w14:textId="2CDDFB76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A02F24E" w14:textId="6E1675BF" w:rsidR="0085382B" w:rsidRPr="00D739AD" w:rsidRDefault="0085382B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2621AAF" w14:textId="77777777" w:rsidR="00DC79A8" w:rsidRPr="00D739AD" w:rsidRDefault="00DC79A8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7394ACFB" w14:textId="740AEE3A" w:rsidR="0085382B" w:rsidRPr="00D739AD" w:rsidRDefault="0085382B" w:rsidP="00D739AD">
      <w:pPr>
        <w:pStyle w:val="CENTARI-12"/>
        <w:ind w:left="783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Qde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padrão de pedidos para imprimir quando emitir o Orçamento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29BD1CAF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Qde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padrão de pedidos para imprimir quando emitir o Orçamento”.</w:t>
      </w:r>
    </w:p>
    <w:p w14:paraId="57023705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possível definir uma quantidade padrão de pedidos para imprimir quando emitir o Orçamento.</w:t>
      </w:r>
    </w:p>
    <w:p w14:paraId="0B05A5AB" w14:textId="77777777" w:rsidR="0085382B" w:rsidRPr="00D739AD" w:rsidRDefault="0085382B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Qde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mínima de pedidos para imprimir quando emitir a Venda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72B14558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Qde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mínima de pedidos para imprimir quando emitir a Venda”.</w:t>
      </w:r>
    </w:p>
    <w:p w14:paraId="58EB7313" w14:textId="77777777" w:rsidR="00DC79A8" w:rsidRPr="00D739AD" w:rsidRDefault="0085382B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Estabelecer uma quantidade mínima de pedidos a ser impressa já predefinida pelo usuário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      </w:t>
      </w:r>
    </w:p>
    <w:p w14:paraId="15BE31F7" w14:textId="68A68FE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                                       </w:t>
      </w:r>
    </w:p>
    <w:p w14:paraId="3C8F80E9" w14:textId="77777777" w:rsidR="0085382B" w:rsidRPr="00D739AD" w:rsidRDefault="0085382B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ab/>
      </w:r>
      <w:r w:rsidRPr="00D739AD">
        <w:rPr>
          <w:rFonts w:asciiTheme="minorHAnsi" w:hAnsiTheme="minorHAnsi" w:cstheme="minorHAnsi"/>
          <w:sz w:val="24"/>
          <w:szCs w:val="24"/>
        </w:rPr>
        <w:tab/>
        <w:t xml:space="preserve"> </w:t>
      </w:r>
    </w:p>
    <w:p w14:paraId="68513C9D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OE ao emitir Pedidos de Venda”.</w:t>
      </w:r>
    </w:p>
    <w:p w14:paraId="672807DF" w14:textId="77777777" w:rsidR="00451F3D" w:rsidRDefault="0085382B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Caso o Checkbox esteja marcado sistema irá imprimir duas folhas sendo uma da ordem de entrega e outra da do pedido.</w:t>
      </w:r>
    </w:p>
    <w:p w14:paraId="06D56FB8" w14:textId="785586BA" w:rsidR="0085382B" w:rsidRPr="00451F3D" w:rsidRDefault="00300D24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85382B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52B8CBB" w14:textId="23509EC9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77E70A" w14:textId="65FB1BF8" w:rsidR="00DC79A8" w:rsidRPr="00D739AD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22AA7E6" w14:textId="77777777" w:rsidR="00DC79A8" w:rsidRPr="00D739AD" w:rsidRDefault="00DC79A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2C2C630" w14:textId="39B31C0C" w:rsidR="0085382B" w:rsidRPr="00D739AD" w:rsidRDefault="0085382B" w:rsidP="00AF52EA">
      <w:pPr>
        <w:pStyle w:val="CENTARI-12"/>
        <w:numPr>
          <w:ilvl w:val="0"/>
          <w:numId w:val="21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CheckBox</w:t>
      </w:r>
      <w:proofErr w:type="spellEnd"/>
      <w:r w:rsidR="00451F3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Clique em “Imprimir OM ao emitir Pedido de Venda”.</w:t>
      </w:r>
    </w:p>
    <w:p w14:paraId="7539FA9F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Caso o Checkbox esteja marcado sistema irá imprimir duas folhas sendo uma da ordem de montagem e outra da do pedido.</w:t>
      </w:r>
    </w:p>
    <w:p w14:paraId="4C50A823" w14:textId="13E57D92" w:rsidR="0085382B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5382B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4F22A7" w14:textId="49BC80AA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7E74539" w14:textId="2747C1CA" w:rsidR="00DC79A8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6E23C86" w14:textId="77777777" w:rsidR="00451F3D" w:rsidRPr="00D739AD" w:rsidRDefault="00451F3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E577D58" w14:textId="248FAEE1" w:rsidR="00DC79A8" w:rsidRPr="00D739AD" w:rsidRDefault="00DC79A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OBS: para imprimir uma OM é Necessário primeiro emitir uma </w:t>
      </w:r>
      <w:proofErr w:type="gram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OE </w:t>
      </w:r>
      <w:r w:rsidR="00300DAC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em</w:t>
      </w:r>
      <w:proofErr w:type="gramEnd"/>
      <w:r w:rsidR="00300DAC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Lançar Ordem de entregas</w:t>
      </w:r>
    </w:p>
    <w:p w14:paraId="3734B5F8" w14:textId="77777777" w:rsidR="00300DAC" w:rsidRPr="00D739AD" w:rsidRDefault="00300DAC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67E8146F" w14:textId="0035D632" w:rsidR="00300DAC" w:rsidRPr="00D739AD" w:rsidRDefault="00300DAC" w:rsidP="00AF52EA">
      <w:pPr>
        <w:pStyle w:val="CENTARI-12"/>
        <w:numPr>
          <w:ilvl w:val="0"/>
          <w:numId w:val="22"/>
        </w:numPr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foto do produto nos itens do pedido</w:t>
      </w:r>
      <w:r w:rsidR="0098649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986499" w:rsidRPr="00D739AD">
        <w:rPr>
          <w:rFonts w:asciiTheme="minorHAnsi" w:hAnsiTheme="minorHAnsi" w:cstheme="minorHAnsi"/>
          <w:color w:val="FF0000"/>
          <w:sz w:val="24"/>
          <w:szCs w:val="24"/>
        </w:rPr>
        <w:t>NÃO ENCONTRADO</w:t>
      </w:r>
    </w:p>
    <w:p w14:paraId="4D64C748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foto do produto nos itens do pedido”.</w:t>
      </w:r>
    </w:p>
    <w:p w14:paraId="2E3DF0A5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impresso na linha do produto a foto selecionada no cadastro do produto.</w:t>
      </w:r>
    </w:p>
    <w:p w14:paraId="1945BB77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Para funcionar o parâmetro deve ser feito os seguintes passos:</w:t>
      </w:r>
    </w:p>
    <w:p w14:paraId="23358FAF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*Passo 1 –  </w:t>
      </w:r>
    </w:p>
    <w:p w14:paraId="58D6030A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312C7898" wp14:editId="121B23C8">
            <wp:extent cx="4702422" cy="2477386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1634" cy="250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F8800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 *Passo 02 – </w:t>
      </w: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6386ADA" wp14:editId="2D67F3B4">
            <wp:extent cx="5648325" cy="3171825"/>
            <wp:effectExtent l="0" t="0" r="9525" b="952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3B06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Passo 03 –</w:t>
      </w:r>
    </w:p>
    <w:p w14:paraId="7452128B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07FD1750" wp14:editId="13740027">
            <wp:extent cx="1714739" cy="1648055"/>
            <wp:effectExtent l="0" t="0" r="0" b="952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14739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E55A3" w14:textId="77777777" w:rsidR="00300DAC" w:rsidRPr="00D739AD" w:rsidRDefault="00300DAC" w:rsidP="00D739AD">
      <w:pPr>
        <w:pStyle w:val="CENTARI-12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 xml:space="preserve">Passo 04 –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br/>
      </w:r>
      <w:r w:rsidRPr="00D739AD">
        <w:rPr>
          <w:rFonts w:asciiTheme="minorHAnsi" w:hAnsiTheme="minorHAnsi" w:cstheme="minorHAnsi"/>
          <w:b w:val="0"/>
          <w:noProof/>
          <w:sz w:val="24"/>
          <w:szCs w:val="24"/>
        </w:rPr>
        <w:drawing>
          <wp:inline distT="0" distB="0" distL="0" distR="0" wp14:anchorId="64369276" wp14:editId="1C9D9ED9">
            <wp:extent cx="1775638" cy="4951576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04906" cy="531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FA7F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Passo 05 – Delete a palavra (FOTO) </w:t>
      </w:r>
    </w:p>
    <w:p w14:paraId="6861C163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Passo 06 – Salve e acione o parâmetro</w:t>
      </w:r>
    </w:p>
    <w:p w14:paraId="0944D859" w14:textId="00DD57C7" w:rsidR="00300DAC" w:rsidRPr="00D739AD" w:rsidRDefault="00300D24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300DAC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Funcionalidade desativada na </w:t>
      </w: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</w:p>
    <w:p w14:paraId="3CF396AC" w14:textId="77777777" w:rsidR="00300DAC" w:rsidRPr="00D739AD" w:rsidRDefault="00300DAC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C0A94CD" w14:textId="77777777" w:rsidR="00986499" w:rsidRPr="00D739AD" w:rsidRDefault="00986499" w:rsidP="00AF52EA">
      <w:pPr>
        <w:pStyle w:val="CENTARI-12"/>
        <w:numPr>
          <w:ilvl w:val="0"/>
          <w:numId w:val="22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Personalizar pedido 1,2,3,4,5,6   </w:t>
      </w:r>
    </w:p>
    <w:p w14:paraId="1CFB53C4" w14:textId="7777777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“Personalizar pedido 1,2,3,4,5,6”</w:t>
      </w:r>
    </w:p>
    <w:p w14:paraId="70C95121" w14:textId="7777777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Será aberta uma tela Sat Gerador de Relatório/ report. Builds que permitirá que edite o relatório da forma que desejar.  </w:t>
      </w:r>
    </w:p>
    <w:p w14:paraId="763A5167" w14:textId="4BBA9C15" w:rsidR="00986499" w:rsidRPr="00D739AD" w:rsidRDefault="00300D24" w:rsidP="00F875C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986499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Funcionalidade desativada na </w:t>
      </w:r>
      <w:r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WEB: </w:t>
      </w:r>
    </w:p>
    <w:p w14:paraId="3651C458" w14:textId="53CC9A67" w:rsidR="00986499" w:rsidRPr="00D739AD" w:rsidRDefault="009864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3D08A9" w14:textId="6B4C4AD7" w:rsidR="00FC5868" w:rsidRDefault="00FC586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8E009BF" w14:textId="77777777" w:rsidR="00451F3D" w:rsidRPr="00D739AD" w:rsidRDefault="00451F3D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CFBBF2F" w14:textId="77777777" w:rsidR="00FC5868" w:rsidRPr="00D739AD" w:rsidRDefault="00FC5868" w:rsidP="00AF52EA">
      <w:pPr>
        <w:pStyle w:val="CENTARI-12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Observação a ser colocada em todos os Pedidos Impressos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</w:p>
    <w:p w14:paraId="30E2351C" w14:textId="77777777" w:rsidR="00FC5868" w:rsidRPr="00D739AD" w:rsidRDefault="00FC586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Digite uma “Observação a ser colocada em todos os Pedidos Impressos”.</w:t>
      </w:r>
    </w:p>
    <w:p w14:paraId="5DE40E43" w14:textId="77777777" w:rsidR="00451F3D" w:rsidRDefault="00FC5868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Dera ser impresso em todas as vias as mensagens que forem digitadas neste campo. </w:t>
      </w:r>
      <w:proofErr w:type="spellStart"/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bCs/>
          <w:sz w:val="24"/>
          <w:szCs w:val="24"/>
        </w:rPr>
        <w:t>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Aba ‘Observação’. </w:t>
      </w:r>
      <w:r w:rsidRPr="00D739AD">
        <w:rPr>
          <w:rFonts w:asciiTheme="minorHAnsi" w:hAnsiTheme="minorHAnsi" w:cstheme="minorHAnsi"/>
          <w:bCs/>
          <w:sz w:val="24"/>
          <w:szCs w:val="24"/>
        </w:rPr>
        <w:t>Obs2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Para Visualizar alteração, coloque no campo ‘via’ 1. E clique em ‘F4 – Salvar e Imprimir e Novo’.</w:t>
      </w:r>
    </w:p>
    <w:p w14:paraId="6122F30B" w14:textId="43BFD82E" w:rsidR="00FC5868" w:rsidRPr="00451F3D" w:rsidRDefault="00300D24" w:rsidP="00451F3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4D2D06E" w14:textId="21D39DEE" w:rsidR="00FC5868" w:rsidRPr="00D739AD" w:rsidRDefault="00FC58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7E15735" w14:textId="50F5F33B" w:rsidR="00EA6D36" w:rsidRPr="00D739AD" w:rsidRDefault="00FC5868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34B90E8" w14:textId="0A8BDE19" w:rsidR="00CC2B1A" w:rsidRPr="00D739AD" w:rsidRDefault="00CC2B1A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E3A9210" w14:textId="77777777" w:rsidR="00CC2B1A" w:rsidRPr="00D739AD" w:rsidRDefault="00CC2B1A" w:rsidP="00AF52EA">
      <w:pPr>
        <w:pStyle w:val="CENTARI-12"/>
        <w:numPr>
          <w:ilvl w:val="0"/>
          <w:numId w:val="2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Imprimir valor da venda na OM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78023172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valor da venda na OM”.</w:t>
      </w:r>
    </w:p>
    <w:p w14:paraId="072FE71E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Será impresso na roda pé o valor da Ordem de Montagem.</w:t>
      </w:r>
    </w:p>
    <w:p w14:paraId="53C21163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>:</w:t>
      </w:r>
    </w:p>
    <w:p w14:paraId="5721D23D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478B4EBE" w14:textId="77777777" w:rsidR="00CC2B1A" w:rsidRPr="00D739AD" w:rsidRDefault="00CC2B1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2063AD0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140AFB62" w14:textId="77777777" w:rsidR="00737F86" w:rsidRPr="00D739AD" w:rsidRDefault="00737F86" w:rsidP="00AF52EA">
      <w:pPr>
        <w:pStyle w:val="CENTARI-12"/>
        <w:numPr>
          <w:ilvl w:val="0"/>
          <w:numId w:val="2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Imprimir os itens na OT em ordem Alfabética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(Descontinuado)</w:t>
      </w:r>
    </w:p>
    <w:p w14:paraId="045A8C76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“Imprimir os itens na OT em ordem Alfabética”.</w:t>
      </w:r>
    </w:p>
    <w:p w14:paraId="20CB44A4" w14:textId="77777777" w:rsidR="00737F86" w:rsidRPr="00D739AD" w:rsidRDefault="00737F8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Será listada a ordem de transferência em ordem alfabética para melhor visualização. </w:t>
      </w:r>
    </w:p>
    <w:p w14:paraId="34CF5BEC" w14:textId="2F08B57D" w:rsidR="00737F86" w:rsidRPr="00D739AD" w:rsidRDefault="00737F86" w:rsidP="00D739AD">
      <w:pPr>
        <w:pStyle w:val="CENTARI-12"/>
        <w:jc w:val="left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7C273D5F" w14:textId="5AF0D9D2" w:rsidR="007A1190" w:rsidRPr="00F875CD" w:rsidRDefault="007A1190" w:rsidP="00D739AD">
      <w:pPr>
        <w:pStyle w:val="CENTARI-12"/>
        <w:jc w:val="left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F875CD">
        <w:rPr>
          <w:rFonts w:asciiTheme="minorHAnsi" w:hAnsiTheme="minorHAnsi" w:cstheme="minorHAnsi"/>
          <w:bCs/>
          <w:color w:val="00B0F0"/>
          <w:sz w:val="24"/>
          <w:szCs w:val="24"/>
        </w:rPr>
        <w:t>Status</w:t>
      </w:r>
    </w:p>
    <w:p w14:paraId="57BB9E7E" w14:textId="77777777" w:rsidR="007A1190" w:rsidRPr="00D739AD" w:rsidRDefault="007A1190" w:rsidP="00AF52EA">
      <w:pPr>
        <w:pStyle w:val="CENTARI-12"/>
        <w:numPr>
          <w:ilvl w:val="0"/>
          <w:numId w:val="26"/>
        </w:numPr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Trocar Status</w:t>
      </w:r>
    </w:p>
    <w:p w14:paraId="53BC3877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“Status”.</w:t>
      </w:r>
    </w:p>
    <w:p w14:paraId="76CF0E42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Selecionar um cliente e em seguida altere o status</w:t>
      </w:r>
    </w:p>
    <w:p w14:paraId="006302CD" w14:textId="77777777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permitir inserir status do cliente configurado no menu parâmetros do sistema</w:t>
      </w:r>
    </w:p>
    <w:p w14:paraId="716F19A8" w14:textId="26389892" w:rsidR="007A1190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51F3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384229" w14:textId="4F7FE563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51F3D" w:rsidRPr="00451F3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4EF7FC" w14:textId="7DDBEFAC" w:rsidR="007A1190" w:rsidRPr="00D739AD" w:rsidRDefault="007A119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89EE899" w14:textId="77777777" w:rsidR="007A1190" w:rsidRPr="00D739AD" w:rsidRDefault="007A1190" w:rsidP="00D739AD">
      <w:pPr>
        <w:pStyle w:val="CENTARI-12"/>
        <w:jc w:val="left"/>
        <w:rPr>
          <w:rFonts w:asciiTheme="minorHAnsi" w:hAnsiTheme="minorHAnsi" w:cstheme="minorHAnsi"/>
          <w:bCs/>
          <w:color w:val="0070C0"/>
          <w:sz w:val="24"/>
          <w:szCs w:val="24"/>
        </w:rPr>
      </w:pPr>
    </w:p>
    <w:p w14:paraId="4A04A3B2" w14:textId="77777777" w:rsidR="007A1190" w:rsidRPr="00F875CD" w:rsidRDefault="003A2172" w:rsidP="00D739AD">
      <w:pPr>
        <w:pStyle w:val="CENTARI-12"/>
        <w:jc w:val="both"/>
        <w:rPr>
          <w:rFonts w:asciiTheme="minorHAnsi" w:hAnsiTheme="minorHAnsi" w:cstheme="minorHAnsi"/>
          <w:color w:val="00B0F0"/>
          <w:sz w:val="24"/>
          <w:szCs w:val="24"/>
        </w:rPr>
      </w:pPr>
      <w:r w:rsidRPr="00F875CD">
        <w:rPr>
          <w:rFonts w:asciiTheme="minorHAnsi" w:hAnsiTheme="minorHAnsi" w:cstheme="minorHAnsi"/>
          <w:color w:val="00B0F0"/>
          <w:sz w:val="24"/>
          <w:szCs w:val="24"/>
        </w:rPr>
        <w:t>Cupom Fiscal</w:t>
      </w:r>
      <w:r w:rsidR="00731686" w:rsidRPr="00F875CD">
        <w:rPr>
          <w:rFonts w:asciiTheme="minorHAnsi" w:hAnsiTheme="minorHAnsi" w:cstheme="minorHAnsi"/>
          <w:color w:val="00B0F0"/>
          <w:sz w:val="24"/>
          <w:szCs w:val="24"/>
        </w:rPr>
        <w:tab/>
      </w:r>
    </w:p>
    <w:p w14:paraId="77445E50" w14:textId="0D351F76" w:rsidR="00FD4D5C" w:rsidRPr="00D739AD" w:rsidRDefault="0073168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ab/>
      </w:r>
    </w:p>
    <w:p w14:paraId="627824A9" w14:textId="29F33642" w:rsidR="00F567EB" w:rsidRPr="00D739AD" w:rsidRDefault="00F567E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Descontinuado</w:t>
      </w:r>
    </w:p>
    <w:p w14:paraId="657F9F78" w14:textId="6C6B1100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“Permitir emissão de segunda via de cupom fiscal”.</w:t>
      </w:r>
    </w:p>
    <w:p w14:paraId="62096F01" w14:textId="0AFD1A05" w:rsidR="00B27DDC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emitida duas vias do cupom fiscal atual.</w:t>
      </w:r>
    </w:p>
    <w:p w14:paraId="2ADBE226" w14:textId="77777777" w:rsidR="00EA6D36" w:rsidRPr="00D739AD" w:rsidRDefault="00EA6D3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EF46BB5" w14:textId="77777777" w:rsidR="008A2CCA" w:rsidRPr="00D739AD" w:rsidRDefault="008A2CCA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21D4B946" w14:textId="77777777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Só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cancelar Pedido de venda ser for possível cancelar o cupom fiscal primeiro”.</w:t>
      </w:r>
    </w:p>
    <w:p w14:paraId="78D486F2" w14:textId="77777777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Não </w:t>
      </w:r>
      <w:r w:rsidR="0041383D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cancelasse o cupom fiscal sem antes cancelar o pedido de venda.</w:t>
      </w:r>
    </w:p>
    <w:p w14:paraId="0C49EDED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>:</w:t>
      </w:r>
    </w:p>
    <w:p w14:paraId="0B3941E4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2EA1826C" w14:textId="77777777" w:rsidR="00526F05" w:rsidRPr="00D739AD" w:rsidRDefault="00526F0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CE41B9D" w14:textId="4F7339A9" w:rsidR="00D2693A" w:rsidRPr="00D739AD" w:rsidRDefault="00300D24" w:rsidP="00451F3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1544BA" w14:textId="1C9384F2" w:rsidR="00667F1C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BF8E90" w14:textId="2ABB700C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08EAE48" w14:textId="77777777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A3DEE2C" w14:textId="1A941523" w:rsidR="00BD3140" w:rsidRPr="00D739AD" w:rsidRDefault="00BD314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Cuporm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TEF: </w:t>
      </w: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Iprimir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Cabeçalho com Nome Fantasia, CNPJ e Razão Social</w:t>
      </w:r>
    </w:p>
    <w:p w14:paraId="3DFB937E" w14:textId="1D26E9FA" w:rsidR="00BD3140" w:rsidRPr="00D739AD" w:rsidRDefault="00BD3140" w:rsidP="00D739AD">
      <w:pPr>
        <w:pStyle w:val="CENTARI-12"/>
        <w:ind w:left="783"/>
        <w:jc w:val="both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Deverá imprimir na Nota Fiscal o Cabeçalho com nome Fantasia e Razão</w:t>
      </w:r>
      <w:r w:rsidR="002C460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Social junto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com </w:t>
      </w:r>
      <w:r w:rsidR="005A522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CNPJ do</w:t>
      </w:r>
      <w:r w:rsidR="002C460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cliente </w:t>
      </w:r>
    </w:p>
    <w:p w14:paraId="08E9651F" w14:textId="6E04F7E9" w:rsidR="002C4602" w:rsidRPr="00812895" w:rsidRDefault="00812895" w:rsidP="00812895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812895"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A4AA63B" w14:textId="6ADF7123" w:rsidR="00812895" w:rsidRPr="00812895" w:rsidRDefault="00812895" w:rsidP="00812895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812895">
        <w:rPr>
          <w:rFonts w:asciiTheme="minorHAnsi" w:hAnsiTheme="minorHAnsi" w:cstheme="minorHAnsi"/>
          <w:bCs/>
          <w:color w:val="auto"/>
          <w:sz w:val="24"/>
          <w:szCs w:val="24"/>
        </w:rPr>
        <w:t>VCL: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FA3EBB" w14:textId="6EFF110C" w:rsidR="008A2CCA" w:rsidRPr="00D739AD" w:rsidRDefault="00EC1FA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(Descontinuado)</w:t>
      </w:r>
    </w:p>
    <w:p w14:paraId="6A455762" w14:textId="1EB149C0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“Truncar total do item do pedido para ficar igual ao ECF com Truncamento”.</w:t>
      </w:r>
      <w:r w:rsidR="00EC1FA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01364770" w14:textId="20EED86B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8C51A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Esta função </w:t>
      </w:r>
      <w:r w:rsidR="00667F1C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370A52" w:rsidRPr="00D739AD">
        <w:rPr>
          <w:rFonts w:asciiTheme="minorHAnsi" w:hAnsiTheme="minorHAnsi" w:cstheme="minorHAnsi"/>
          <w:b w:val="0"/>
          <w:sz w:val="24"/>
          <w:szCs w:val="24"/>
        </w:rPr>
        <w:t xml:space="preserve"> receber o peso da balança do código de barras do produto e a diferença de valores entre estes produtos será arredondado.</w:t>
      </w:r>
    </w:p>
    <w:p w14:paraId="05F14F66" w14:textId="77777777" w:rsidR="00BD3140" w:rsidRPr="00D739AD" w:rsidRDefault="00BD31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200C189" w14:textId="77D8E8E5" w:rsidR="008A2CCA" w:rsidRPr="00D739AD" w:rsidRDefault="008A2CCA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4E32F871" w14:textId="77777777" w:rsidR="007B68CA" w:rsidRPr="00D739AD" w:rsidRDefault="007B68CA" w:rsidP="00D739AD">
      <w:pPr>
        <w:pStyle w:val="CENTARI-12"/>
        <w:ind w:left="425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“Texto padrão para imprimir em todos os cupons fiscais”. E digite o texto padrão.</w:t>
      </w:r>
    </w:p>
    <w:p w14:paraId="1471E277" w14:textId="77777777" w:rsidR="007B68CA" w:rsidRPr="00D739AD" w:rsidRDefault="007B68CA" w:rsidP="00D739AD">
      <w:pPr>
        <w:pStyle w:val="CENTARI-12"/>
        <w:ind w:left="425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Uma mensagem pré-definida será exibida na roda pé do cupom fiscal.</w:t>
      </w:r>
    </w:p>
    <w:p w14:paraId="41711C79" w14:textId="51C7EBD0" w:rsidR="0040068F" w:rsidRPr="00D739AD" w:rsidRDefault="00300D24" w:rsidP="008128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0889F6C" w14:textId="2543411E" w:rsidR="007B68CA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12895" w:rsidRPr="008128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215C267" w14:textId="20DD2DA9" w:rsidR="002C4602" w:rsidRPr="00D739AD" w:rsidRDefault="002C4602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86EDB48" w14:textId="77777777" w:rsidR="002C4602" w:rsidRPr="00D739AD" w:rsidRDefault="002C460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F486A83" w14:textId="77777777" w:rsidR="007B68CA" w:rsidRPr="00D739AD" w:rsidRDefault="007B68CA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020D9401" w14:textId="588C4D69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 xml:space="preserve">Emitir as </w:t>
      </w:r>
      <w:proofErr w:type="spellStart"/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>NFCes</w:t>
      </w:r>
      <w:proofErr w:type="spellEnd"/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 xml:space="preserve"> em Contingências, não aguardar a resposta da Sefaz</w:t>
      </w:r>
    </w:p>
    <w:p w14:paraId="5DF3A375" w14:textId="4C0D1E94" w:rsidR="008A2CCA" w:rsidRPr="00D739AD" w:rsidRDefault="008A2CC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834C1F" w:rsidRPr="00D739AD">
        <w:rPr>
          <w:rFonts w:asciiTheme="minorHAnsi" w:hAnsiTheme="minorHAnsi" w:cstheme="minorHAnsi"/>
          <w:sz w:val="24"/>
          <w:szCs w:val="24"/>
        </w:rPr>
        <w:t>Esperado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deve emitir as notas em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contingências</w:t>
      </w:r>
      <w:r w:rsidR="007E3A74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6CE49AAB" w14:textId="03E42D8F" w:rsidR="0040068F" w:rsidRPr="00D739AD" w:rsidRDefault="00300D24" w:rsidP="008128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422DF" w:rsidRPr="00B422D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AD527C" w14:textId="66AF0147" w:rsidR="00C44720" w:rsidRPr="00D739AD" w:rsidRDefault="00C5662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812895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B422DF" w:rsidRPr="00B422D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2351A42" w14:textId="4B8C741A" w:rsidR="00810F06" w:rsidRPr="00D739AD" w:rsidRDefault="00810F06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CEE3D31" w14:textId="77777777" w:rsidR="009D5FAA" w:rsidRPr="00D739AD" w:rsidRDefault="00C44720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62C810F4" w14:textId="42394455" w:rsidR="009D5FAA" w:rsidRDefault="00C44720" w:rsidP="00D739AD">
      <w:pPr>
        <w:pStyle w:val="CENTARI-12"/>
        <w:rPr>
          <w:rFonts w:asciiTheme="minorHAnsi" w:hAnsiTheme="minorHAnsi" w:cstheme="minorHAnsi"/>
          <w:bCs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- Impressão</w:t>
      </w:r>
      <w:r w:rsidR="009D5FAA"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</w:p>
    <w:p w14:paraId="0A2FEF73" w14:textId="77777777" w:rsidR="004C0484" w:rsidRPr="004C0484" w:rsidRDefault="004C0484" w:rsidP="00D739AD">
      <w:pPr>
        <w:pStyle w:val="CENTARI-12"/>
        <w:rPr>
          <w:rFonts w:asciiTheme="minorHAnsi" w:hAnsiTheme="minorHAnsi" w:cstheme="minorHAnsi"/>
          <w:bCs/>
          <w:color w:val="00B0F0"/>
          <w:sz w:val="24"/>
          <w:szCs w:val="24"/>
        </w:rPr>
      </w:pPr>
    </w:p>
    <w:p w14:paraId="091D40C1" w14:textId="105A2576" w:rsidR="009D5FAA" w:rsidRPr="00D739AD" w:rsidRDefault="009D5FAA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Observação: </w:t>
      </w:r>
      <w:r w:rsidRPr="00D739AD">
        <w:rPr>
          <w:rFonts w:asciiTheme="minorHAnsi" w:hAnsiTheme="minorHAnsi" w:cstheme="minorHAnsi"/>
          <w:bCs/>
          <w:sz w:val="24"/>
          <w:szCs w:val="24"/>
        </w:rPr>
        <w:t>Vendas – Pedidos – Impressão – Aba ‘Pedido Padrão’ Foi Descontinuada por Amauri.</w:t>
      </w:r>
    </w:p>
    <w:p w14:paraId="75F5B4F8" w14:textId="77777777" w:rsidR="0085382B" w:rsidRPr="00D739AD" w:rsidRDefault="008538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68C976B" w14:textId="35E6F148" w:rsidR="00706E56" w:rsidRPr="00D739AD" w:rsidRDefault="0098398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o Valor convertido do Pagamento</w:t>
      </w:r>
      <w:r w:rsidR="00054C3B" w:rsidRPr="00D739AD">
        <w:rPr>
          <w:rFonts w:asciiTheme="minorHAnsi" w:hAnsiTheme="minorHAnsi" w:cstheme="minorHAnsi"/>
          <w:sz w:val="24"/>
          <w:szCs w:val="24"/>
        </w:rPr>
        <w:tab/>
      </w:r>
      <w:r w:rsidR="005D4C2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D4C24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4A99B35F" w14:textId="77777777" w:rsidR="00706E56" w:rsidRPr="00D739AD" w:rsidRDefault="00706E5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“Imprimir o Valor </w:t>
      </w:r>
      <w:r w:rsidR="0047361B" w:rsidRPr="00D739AD">
        <w:rPr>
          <w:rFonts w:asciiTheme="minorHAnsi" w:hAnsiTheme="minorHAnsi" w:cstheme="minorHAnsi"/>
          <w:b w:val="0"/>
          <w:sz w:val="24"/>
          <w:szCs w:val="24"/>
        </w:rPr>
        <w:t>convertido do Pagamento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106EC9DD" w14:textId="617045A7" w:rsidR="003C289C" w:rsidRPr="00D739AD" w:rsidRDefault="003C289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5B4867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C46183" w:rsidRPr="00D739AD">
        <w:rPr>
          <w:rFonts w:asciiTheme="minorHAnsi" w:hAnsiTheme="minorHAnsi" w:cstheme="minorHAnsi"/>
          <w:b w:val="0"/>
          <w:sz w:val="24"/>
          <w:szCs w:val="24"/>
        </w:rPr>
        <w:t>Será i</w:t>
      </w:r>
      <w:r w:rsidR="0028282E" w:rsidRPr="00D739AD">
        <w:rPr>
          <w:rFonts w:asciiTheme="minorHAnsi" w:hAnsiTheme="minorHAnsi" w:cstheme="minorHAnsi"/>
          <w:b w:val="0"/>
          <w:sz w:val="24"/>
          <w:szCs w:val="24"/>
        </w:rPr>
        <w:t>mpr</w:t>
      </w:r>
      <w:r w:rsidR="00C46183" w:rsidRPr="00D739AD">
        <w:rPr>
          <w:rFonts w:asciiTheme="minorHAnsi" w:hAnsiTheme="minorHAnsi" w:cstheme="minorHAnsi"/>
          <w:b w:val="0"/>
          <w:sz w:val="24"/>
          <w:szCs w:val="24"/>
        </w:rPr>
        <w:t>esso</w:t>
      </w:r>
      <w:r w:rsidR="0028282E" w:rsidRPr="00D739AD">
        <w:rPr>
          <w:rFonts w:asciiTheme="minorHAnsi" w:hAnsiTheme="minorHAnsi" w:cstheme="minorHAnsi"/>
          <w:b w:val="0"/>
          <w:sz w:val="24"/>
          <w:szCs w:val="24"/>
        </w:rPr>
        <w:t xml:space="preserve"> os valores convertidos de pagamentos. </w:t>
      </w:r>
    </w:p>
    <w:p w14:paraId="0542E42D" w14:textId="63958AEC" w:rsidR="00834C1F" w:rsidRPr="00D739AD" w:rsidRDefault="00AD2EA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Imprimir os Valores dos Itens</w:t>
      </w:r>
      <w:r w:rsidR="007D5AAE" w:rsidRPr="00D739AD">
        <w:rPr>
          <w:rFonts w:asciiTheme="minorHAnsi" w:hAnsiTheme="minorHAnsi" w:cstheme="minorHAnsi"/>
          <w:sz w:val="24"/>
          <w:szCs w:val="24"/>
        </w:rPr>
        <w:tab/>
      </w:r>
      <w:r w:rsidR="003816C9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7238515C" w14:textId="77777777" w:rsidR="00834C1F" w:rsidRPr="00D739AD" w:rsidRDefault="002D077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834C1F" w:rsidRPr="00D739AD">
        <w:rPr>
          <w:rFonts w:asciiTheme="minorHAnsi" w:hAnsiTheme="minorHAnsi" w:cstheme="minorHAnsi"/>
          <w:b w:val="0"/>
          <w:sz w:val="24"/>
          <w:szCs w:val="24"/>
        </w:rPr>
        <w:t>“Imprimir os Valores dos Itens”.</w:t>
      </w:r>
    </w:p>
    <w:p w14:paraId="1D58D9B5" w14:textId="2B2D14F3" w:rsidR="00B031CD" w:rsidRPr="00D739AD" w:rsidRDefault="00834C1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B60815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impresso logo </w:t>
      </w:r>
      <w:r w:rsidR="00B031CD" w:rsidRPr="00D739AD">
        <w:rPr>
          <w:rFonts w:asciiTheme="minorHAnsi" w:hAnsiTheme="minorHAnsi" w:cstheme="minorHAnsi"/>
          <w:b w:val="0"/>
          <w:sz w:val="24"/>
          <w:szCs w:val="24"/>
        </w:rPr>
        <w:t>à</w:t>
      </w:r>
      <w:r w:rsidR="00B60815" w:rsidRPr="00D739AD">
        <w:rPr>
          <w:rFonts w:asciiTheme="minorHAnsi" w:hAnsiTheme="minorHAnsi" w:cstheme="minorHAnsi"/>
          <w:b w:val="0"/>
          <w:sz w:val="24"/>
          <w:szCs w:val="24"/>
        </w:rPr>
        <w:t xml:space="preserve"> frente da descrição dos produtos valor de cada item.</w:t>
      </w:r>
    </w:p>
    <w:p w14:paraId="28C38AC8" w14:textId="77777777" w:rsidR="00300DAC" w:rsidRPr="00D739AD" w:rsidRDefault="00300DA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553895F8" w14:textId="79CF41DD" w:rsidR="00C23C3D" w:rsidRPr="00D739AD" w:rsidRDefault="00EC6FC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imprimir o valor do desconto e nem o valor total do pedido</w:t>
      </w:r>
      <w:r w:rsidR="004C601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="008C76F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  <w:r w:rsidR="004C601A"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  <w:r w:rsidR="00AF165B" w:rsidRPr="00D739AD">
        <w:rPr>
          <w:rFonts w:asciiTheme="minorHAnsi" w:hAnsiTheme="minorHAnsi" w:cstheme="minorHAnsi"/>
          <w:sz w:val="24"/>
          <w:szCs w:val="24"/>
        </w:rPr>
        <w:tab/>
      </w:r>
    </w:p>
    <w:p w14:paraId="76DE200F" w14:textId="77777777" w:rsidR="00C23C3D" w:rsidRPr="00D739AD" w:rsidRDefault="004C58A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3C3D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EC6FCB" w:rsidRPr="00D739AD">
        <w:rPr>
          <w:rFonts w:asciiTheme="minorHAnsi" w:hAnsiTheme="minorHAnsi" w:cstheme="minorHAnsi"/>
          <w:b w:val="0"/>
          <w:sz w:val="24"/>
          <w:szCs w:val="24"/>
        </w:rPr>
        <w:t>N</w:t>
      </w:r>
      <w:r w:rsidR="00C23C3D" w:rsidRPr="00D739AD">
        <w:rPr>
          <w:rFonts w:asciiTheme="minorHAnsi" w:hAnsiTheme="minorHAnsi" w:cstheme="minorHAnsi"/>
          <w:b w:val="0"/>
          <w:sz w:val="24"/>
          <w:szCs w:val="24"/>
        </w:rPr>
        <w:t>ão imprimir o valor do desconto e nem o valor total do pedido”.</w:t>
      </w:r>
    </w:p>
    <w:p w14:paraId="64F41CB5" w14:textId="55A4751B" w:rsidR="00C23C3D" w:rsidRPr="00D739AD" w:rsidRDefault="00C23C3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 Não deverá ser impresso o valor de total do pedido assim como o de desconta também não deverá ser impresso.</w:t>
      </w:r>
      <w:r w:rsidR="000E791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48BCD43" w14:textId="77777777" w:rsidR="003143E9" w:rsidRPr="00D739AD" w:rsidRDefault="003143E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Parâmetros do Sistema</w:t>
      </w:r>
    </w:p>
    <w:p w14:paraId="29FF580F" w14:textId="3BAF35EA" w:rsidR="004C0484" w:rsidRDefault="004C0484" w:rsidP="004C0484">
      <w:pPr>
        <w:pStyle w:val="CENTARI-12"/>
        <w:ind w:left="783"/>
        <w:jc w:val="left"/>
        <w:rPr>
          <w:rFonts w:asciiTheme="minorHAnsi" w:hAnsiTheme="minorHAnsi" w:cstheme="minorHAnsi"/>
          <w:bCs/>
          <w:color w:val="00B0F0"/>
          <w:sz w:val="24"/>
          <w:szCs w:val="24"/>
        </w:rPr>
      </w:pPr>
      <w:r>
        <w:rPr>
          <w:rFonts w:asciiTheme="minorHAnsi" w:hAnsiTheme="minorHAnsi" w:cstheme="minorHAnsi"/>
          <w:color w:val="00B0F0"/>
          <w:sz w:val="24"/>
          <w:szCs w:val="24"/>
        </w:rPr>
        <w:t xml:space="preserve">                    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– Pedido - Impressão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</w:t>
      </w:r>
      <w:r w:rsidRPr="004C0484">
        <w:rPr>
          <w:rFonts w:asciiTheme="minorHAnsi" w:hAnsiTheme="minorHAnsi" w:cstheme="minorHAnsi"/>
          <w:bCs/>
          <w:color w:val="00B0F0"/>
          <w:sz w:val="24"/>
          <w:szCs w:val="24"/>
        </w:rPr>
        <w:t>– Personalizar impressão</w:t>
      </w:r>
    </w:p>
    <w:p w14:paraId="14944AB5" w14:textId="77777777" w:rsidR="00636E63" w:rsidRPr="00D739AD" w:rsidRDefault="001F240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Visualizar antes de Imprimir</w:t>
      </w:r>
    </w:p>
    <w:p w14:paraId="1802CBB6" w14:textId="77777777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lastRenderedPageBreak/>
        <w:t>Clique em “Visualizar antes de Imprimir”.</w:t>
      </w:r>
    </w:p>
    <w:p w14:paraId="3E4DC34F" w14:textId="77777777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F061F8" w:rsidRPr="00D739AD">
        <w:rPr>
          <w:rFonts w:asciiTheme="minorHAnsi" w:hAnsiTheme="minorHAnsi" w:cstheme="minorHAnsi"/>
          <w:sz w:val="24"/>
          <w:szCs w:val="24"/>
        </w:rPr>
        <w:t>Esperado</w:t>
      </w:r>
      <w:r w:rsidR="00F061F8" w:rsidRPr="00D739AD">
        <w:rPr>
          <w:rFonts w:asciiTheme="minorHAnsi" w:hAnsiTheme="minorHAnsi" w:cstheme="minorHAnsi"/>
          <w:b w:val="0"/>
          <w:sz w:val="24"/>
          <w:szCs w:val="24"/>
        </w:rPr>
        <w:t>: Poderá ser visualizada a edição do relatório antes que o mesmo impresso na impressora.</w:t>
      </w:r>
    </w:p>
    <w:p w14:paraId="484A7E66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sz w:val="24"/>
          <w:szCs w:val="24"/>
        </w:rPr>
        <w:t>:</w:t>
      </w:r>
    </w:p>
    <w:p w14:paraId="6CDFDA94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1 = Marcando checkbox</w:t>
      </w:r>
    </w:p>
    <w:p w14:paraId="62D16390" w14:textId="77777777" w:rsidR="00AD36B4" w:rsidRPr="00D739AD" w:rsidRDefault="00AD36B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Teste 2 = Desmarcando checkbox</w:t>
      </w:r>
    </w:p>
    <w:p w14:paraId="15E578A3" w14:textId="610593E5" w:rsidR="00AD36B4" w:rsidRPr="00D739AD" w:rsidRDefault="00300D24" w:rsidP="00B422DF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D5946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51B938" w14:textId="6C97DFE3" w:rsidR="00D964CD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38A676" w14:textId="740DD01B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87560DE" w14:textId="77777777" w:rsidR="007E6FD6" w:rsidRPr="00D739AD" w:rsidRDefault="007E6FD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3BFC136" w14:textId="77777777" w:rsidR="00636E63" w:rsidRPr="00D739AD" w:rsidRDefault="008370A3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Intervalo (segundos) entre Impressões de mais de uma via do pedido</w:t>
      </w:r>
    </w:p>
    <w:p w14:paraId="7E64229C" w14:textId="77777777" w:rsidR="00636E63" w:rsidRPr="00D739AD" w:rsidRDefault="00193A2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Selecione o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“Intervalo (segundos) entre Impressões de mais de uma via do pedido”.</w:t>
      </w:r>
    </w:p>
    <w:p w14:paraId="6290AD63" w14:textId="18D65178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092A11" w:rsidRPr="00D739AD">
        <w:rPr>
          <w:rFonts w:asciiTheme="minorHAnsi" w:hAnsiTheme="minorHAnsi" w:cstheme="minorHAnsi"/>
          <w:b w:val="0"/>
          <w:sz w:val="24"/>
          <w:szCs w:val="24"/>
        </w:rPr>
        <w:t xml:space="preserve"> O valor selecionado pelo usuário dever ser o intervalo de impressão entre as </w:t>
      </w:r>
      <w:r w:rsidR="00EB3C19" w:rsidRPr="00D739AD">
        <w:rPr>
          <w:rFonts w:asciiTheme="minorHAnsi" w:hAnsiTheme="minorHAnsi" w:cstheme="minorHAnsi"/>
          <w:b w:val="0"/>
          <w:sz w:val="24"/>
          <w:szCs w:val="24"/>
        </w:rPr>
        <w:t>páginas</w:t>
      </w:r>
      <w:r w:rsidR="00092A11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FF1AC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="00FF1ACA" w:rsidRPr="00D739AD">
        <w:rPr>
          <w:rFonts w:asciiTheme="minorHAnsi" w:hAnsiTheme="minorHAnsi" w:cstheme="minorHAnsi"/>
          <w:bCs/>
          <w:sz w:val="24"/>
          <w:szCs w:val="24"/>
        </w:rPr>
        <w:t>Obs</w:t>
      </w:r>
      <w:proofErr w:type="spellEnd"/>
      <w:r w:rsidR="00FF1ACA" w:rsidRPr="00D739AD">
        <w:rPr>
          <w:rFonts w:asciiTheme="minorHAnsi" w:hAnsiTheme="minorHAnsi" w:cstheme="minorHAnsi"/>
          <w:bCs/>
          <w:sz w:val="24"/>
          <w:szCs w:val="24"/>
        </w:rPr>
        <w:t>:</w:t>
      </w:r>
      <w:r w:rsidR="00FF1ACA" w:rsidRPr="00D739AD">
        <w:rPr>
          <w:rFonts w:asciiTheme="minorHAnsi" w:hAnsiTheme="minorHAnsi" w:cstheme="minorHAnsi"/>
          <w:b w:val="0"/>
          <w:sz w:val="24"/>
          <w:szCs w:val="24"/>
        </w:rPr>
        <w:t xml:space="preserve"> Aba ‘Personalizar Impressão’</w:t>
      </w:r>
      <w:r w:rsidR="001E50FA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51192CA" w14:textId="4B993298" w:rsidR="00B7348F" w:rsidRPr="00D739AD" w:rsidRDefault="00B7348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r w:rsidR="006D07F2" w:rsidRPr="00D739AD">
        <w:rPr>
          <w:rFonts w:asciiTheme="minorHAnsi" w:hAnsiTheme="minorHAnsi" w:cstheme="minorHAnsi"/>
          <w:bCs/>
          <w:sz w:val="24"/>
          <w:szCs w:val="24"/>
        </w:rPr>
        <w:t>2</w:t>
      </w:r>
      <w:r w:rsidRPr="00D739AD">
        <w:rPr>
          <w:rFonts w:asciiTheme="minorHAnsi" w:hAnsiTheme="minorHAnsi" w:cstheme="minorHAnsi"/>
          <w:bCs/>
          <w:sz w:val="24"/>
          <w:szCs w:val="24"/>
        </w:rPr>
        <w:t>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intervalo entre as impressões funciona na maquininha de impressão, quando faz um pedido de venda. Ele espera o intervalo e imprime a segunda via.</w:t>
      </w:r>
    </w:p>
    <w:p w14:paraId="1205445C" w14:textId="364FE3ED" w:rsidR="00FE293A" w:rsidRPr="00D739AD" w:rsidRDefault="00300D24" w:rsidP="004C048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A746CB" w14:textId="23A4C699" w:rsidR="00603552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4C0484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F748FC" w14:textId="34645EA8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8A1CE81" w14:textId="77777777" w:rsidR="00E60EDB" w:rsidRPr="00D739AD" w:rsidRDefault="00236977" w:rsidP="00D739AD">
      <w:pPr>
        <w:pStyle w:val="CENTARI-12"/>
        <w:ind w:left="2160" w:firstLine="720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A600A94" w14:textId="0189B4B8" w:rsidR="008220DC" w:rsidRPr="00D739AD" w:rsidRDefault="00D64DB5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Vendas / </w:t>
      </w:r>
      <w:r w:rsidR="00636E63" w:rsidRPr="00D739AD">
        <w:rPr>
          <w:rFonts w:asciiTheme="minorHAnsi" w:hAnsiTheme="minorHAnsi" w:cstheme="minorHAnsi"/>
          <w:color w:val="00B0F0"/>
          <w:sz w:val="24"/>
          <w:szCs w:val="24"/>
        </w:rPr>
        <w:t>Orçamento</w:t>
      </w:r>
    </w:p>
    <w:p w14:paraId="5AC49F73" w14:textId="59590849" w:rsidR="00E60EDB" w:rsidRPr="00D739AD" w:rsidRDefault="00EF7891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OBS:</w:t>
      </w:r>
      <w:r w:rsidR="00366E89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E293A"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Todos os botões são meramente ilustrativos.</w:t>
      </w:r>
    </w:p>
    <w:p w14:paraId="32B74D23" w14:textId="1AE6A48D" w:rsidR="00437578" w:rsidRPr="00D739AD" w:rsidRDefault="00437578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Permissões disponíveis para nível 2 e a baixo.</w:t>
      </w:r>
    </w:p>
    <w:p w14:paraId="1D43876C" w14:textId="77777777" w:rsidR="004A1CDD" w:rsidRPr="00D739AD" w:rsidRDefault="004A1CDD" w:rsidP="00D739AD">
      <w:pPr>
        <w:pStyle w:val="CENTARI-12"/>
        <w:jc w:val="left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7CBD0281" w14:textId="77777777" w:rsidR="00636E63" w:rsidRPr="00D739AD" w:rsidRDefault="005B4A3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visualizar e imprimir Preços de custo do pedido</w:t>
      </w:r>
      <w:r w:rsidR="00795B53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A160B8A" w14:textId="77777777" w:rsidR="00636E63" w:rsidRPr="00D739AD" w:rsidRDefault="005B4A3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visualizar e imprimir Preços de custo do pedido”.</w:t>
      </w:r>
    </w:p>
    <w:p w14:paraId="3AC5B6ED" w14:textId="77777777" w:rsidR="00E60EDB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736001" w:rsidRPr="00D739AD">
        <w:rPr>
          <w:rFonts w:asciiTheme="minorHAnsi" w:hAnsiTheme="minorHAnsi" w:cstheme="minorHAnsi"/>
          <w:b w:val="0"/>
          <w:sz w:val="24"/>
          <w:szCs w:val="24"/>
        </w:rPr>
        <w:t xml:space="preserve"> Esta 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função permite que o usuário imprima os preç</w:t>
      </w:r>
      <w:r w:rsidR="00847386" w:rsidRPr="00D739AD">
        <w:rPr>
          <w:rFonts w:asciiTheme="minorHAnsi" w:hAnsiTheme="minorHAnsi" w:cstheme="minorHAnsi"/>
          <w:b w:val="0"/>
          <w:sz w:val="24"/>
          <w:szCs w:val="24"/>
        </w:rPr>
        <w:t>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s de custos</w:t>
      </w:r>
      <w:r w:rsidR="006F0853" w:rsidRPr="00D739AD">
        <w:rPr>
          <w:rFonts w:asciiTheme="minorHAnsi" w:hAnsiTheme="minorHAnsi" w:cstheme="minorHAnsi"/>
          <w:b w:val="0"/>
          <w:sz w:val="24"/>
          <w:szCs w:val="24"/>
        </w:rPr>
        <w:t xml:space="preserve">. 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Esta ação </w:t>
      </w:r>
      <w:r w:rsidR="00CE4BBE" w:rsidRPr="00D739AD">
        <w:rPr>
          <w:rFonts w:asciiTheme="minorHAnsi" w:hAnsiTheme="minorHAnsi" w:cstheme="minorHAnsi"/>
          <w:b w:val="0"/>
          <w:sz w:val="24"/>
          <w:szCs w:val="24"/>
        </w:rPr>
        <w:t>está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disponível na guia</w:t>
      </w:r>
      <w:r w:rsidR="00A97FD6" w:rsidRPr="00D739AD">
        <w:rPr>
          <w:rFonts w:asciiTheme="minorHAnsi" w:hAnsiTheme="minorHAnsi" w:cstheme="minorHAnsi"/>
          <w:b w:val="0"/>
          <w:sz w:val="24"/>
          <w:szCs w:val="24"/>
        </w:rPr>
        <w:t xml:space="preserve">, </w:t>
      </w:r>
      <w:r w:rsidR="005E34B2" w:rsidRPr="00D739AD">
        <w:rPr>
          <w:rFonts w:asciiTheme="minorHAnsi" w:hAnsiTheme="minorHAnsi" w:cstheme="minorHAnsi"/>
          <w:b w:val="0"/>
          <w:sz w:val="24"/>
          <w:szCs w:val="24"/>
        </w:rPr>
        <w:t>opções adicionais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.  </w:t>
      </w:r>
    </w:p>
    <w:p w14:paraId="58D83C1E" w14:textId="7609C634" w:rsidR="00154265" w:rsidRPr="00D739AD" w:rsidRDefault="00300D24" w:rsidP="00080B7B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4E077D6F" w14:textId="20A17429" w:rsidR="00074E56" w:rsidRPr="00D739AD" w:rsidRDefault="0060355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="00E74C00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6368466" w14:textId="346E2086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EE2EC8F" w14:textId="77777777" w:rsidR="00FF593A" w:rsidRPr="00D739AD" w:rsidRDefault="00FF593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063F547" w14:textId="77777777" w:rsidR="00636E63" w:rsidRPr="00D739AD" w:rsidRDefault="00B73D84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visualizar margem</w:t>
      </w:r>
      <w:r w:rsidR="008F73DD" w:rsidRPr="00D739AD">
        <w:rPr>
          <w:rFonts w:asciiTheme="minorHAnsi" w:hAnsiTheme="minorHAnsi" w:cstheme="minorHAnsi"/>
          <w:sz w:val="24"/>
          <w:szCs w:val="24"/>
        </w:rPr>
        <w:tab/>
      </w:r>
    </w:p>
    <w:p w14:paraId="65C5521F" w14:textId="77777777" w:rsidR="00636E63" w:rsidRPr="00D739AD" w:rsidRDefault="0069273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visualizar margem”.</w:t>
      </w:r>
      <w:r w:rsidR="00850D2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5DEC6B57" w14:textId="77777777" w:rsidR="006A149B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A149B" w:rsidRPr="00D739AD">
        <w:rPr>
          <w:rFonts w:asciiTheme="minorHAnsi" w:hAnsiTheme="minorHAnsi" w:cstheme="minorHAnsi"/>
          <w:sz w:val="24"/>
          <w:szCs w:val="24"/>
        </w:rPr>
        <w:t>Esperado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>: Permite que o usuário visualize margem de lucro.</w:t>
      </w:r>
    </w:p>
    <w:p w14:paraId="55299FC0" w14:textId="3A63CF3B" w:rsidR="002D2348" w:rsidRPr="00D739AD" w:rsidRDefault="00E74C00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0B3827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0B3827" w:rsidRPr="000B382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DEE104" w14:textId="5F9F8F79" w:rsidR="00505F93" w:rsidRPr="00D739AD" w:rsidRDefault="00E74C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875CD" w:rsidRPr="00F875C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33C510" w14:textId="141944F3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D5C04DE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6B2C52" w14:textId="77777777" w:rsidR="00636E63" w:rsidRPr="00D739AD" w:rsidRDefault="00744A55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a Loja da entrega do produto</w:t>
      </w:r>
      <w:r w:rsidR="002A058C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09025C6" w14:textId="77777777" w:rsidR="00636E63" w:rsidRPr="00D739AD" w:rsidRDefault="002C2AF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Permitir alterar a Loja da entrega do produto</w:t>
      </w:r>
      <w:r w:rsidR="00636E6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505EAA1" w14:textId="27131A6E" w:rsidR="00636E63" w:rsidRPr="00D739AD" w:rsidRDefault="00636E6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3D060D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possível alterar loja onde este produto será entregue</w:t>
      </w:r>
      <w:r w:rsidR="003A1C4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B4C9838" w14:textId="76C699E0" w:rsidR="007E4630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070A30" w14:textId="5C0BBB6C" w:rsidR="003A1C47" w:rsidRPr="00D739AD" w:rsidRDefault="002874B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E6FD1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6C0CB1" w14:textId="7225C19A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F6ACDF5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C1EBC44" w14:textId="77777777" w:rsidR="00C201F0" w:rsidRPr="00D739AD" w:rsidRDefault="00EE287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ao Usuário excluir orçamento</w:t>
      </w:r>
    </w:p>
    <w:p w14:paraId="3229349A" w14:textId="77777777" w:rsidR="00C201F0" w:rsidRPr="00D739AD" w:rsidRDefault="002C2AF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ao Usuário excluir orçamento”.</w:t>
      </w:r>
    </w:p>
    <w:p w14:paraId="71D3BEC0" w14:textId="77777777" w:rsidR="00E60ED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esta opção marcada o usuário obterá permissão para excluir o orçamento.</w:t>
      </w:r>
    </w:p>
    <w:p w14:paraId="33318663" w14:textId="21F1DCE2" w:rsidR="002D2348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E6FD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349BE8A" w14:textId="42077B5C" w:rsidR="003A1C47" w:rsidRPr="00D739AD" w:rsidRDefault="00100DA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E6FD1" w:rsidRPr="00AE6FD1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556149A" w14:textId="7EF5EF76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3887750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F1F9877" w14:textId="34B22D29" w:rsidR="00C201F0" w:rsidRPr="00D739AD" w:rsidRDefault="00054E0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preços para abaixo do preço de venda</w:t>
      </w:r>
    </w:p>
    <w:p w14:paraId="1A28C907" w14:textId="7A0F6DA4" w:rsidR="00C201F0" w:rsidRPr="00D739AD" w:rsidRDefault="00D02E5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alterar preços para abaixo do preço de venda</w:t>
      </w:r>
      <w:r w:rsidR="00067BFA" w:rsidRPr="00D739AD">
        <w:rPr>
          <w:rFonts w:asciiTheme="minorHAnsi" w:hAnsiTheme="minorHAnsi" w:cstheme="minorHAnsi"/>
          <w:b w:val="0"/>
          <w:sz w:val="24"/>
          <w:szCs w:val="24"/>
        </w:rPr>
        <w:t>”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9B4C312" w14:textId="0124D5BC" w:rsidR="00E60ED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Com esta opção marcada será permitido que seja alterado o preço de venda para baixo do preço de </w:t>
      </w:r>
      <w:r w:rsidR="00AE1AB7" w:rsidRPr="00D739AD">
        <w:rPr>
          <w:rFonts w:asciiTheme="minorHAnsi" w:hAnsiTheme="minorHAnsi" w:cstheme="minorHAnsi"/>
          <w:b w:val="0"/>
          <w:sz w:val="24"/>
          <w:szCs w:val="24"/>
        </w:rPr>
        <w:t>venda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do produto.</w:t>
      </w:r>
    </w:p>
    <w:p w14:paraId="7D284D5B" w14:textId="5FEC498F" w:rsidR="00F5452D" w:rsidRPr="00D739AD" w:rsidRDefault="00F545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>: Necessário também para quem tem Nível 3.</w:t>
      </w:r>
    </w:p>
    <w:p w14:paraId="192E9511" w14:textId="22D9D226" w:rsidR="003C00C3" w:rsidRPr="00D739AD" w:rsidRDefault="00300D24" w:rsidP="00AE6FD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5406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54061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854061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16AC65DB" w14:textId="21CACEFB" w:rsidR="003A1C47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54061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F85469" w14:textId="7145C6A5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1E00A4E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ECC2DA4" w14:textId="77627590" w:rsidR="00C201F0" w:rsidRPr="00D739AD" w:rsidRDefault="00F01503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Pedido com</w:t>
      </w:r>
      <w:r w:rsidR="002C649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sz w:val="24"/>
          <w:szCs w:val="24"/>
        </w:rPr>
        <w:t>C</w:t>
      </w:r>
      <w:r w:rsidR="002C6494" w:rsidRPr="00D739AD">
        <w:rPr>
          <w:rFonts w:asciiTheme="minorHAnsi" w:hAnsiTheme="minorHAnsi" w:cstheme="minorHAnsi"/>
          <w:sz w:val="24"/>
          <w:szCs w:val="24"/>
        </w:rPr>
        <w:t>usto</w:t>
      </w:r>
      <w:r w:rsidR="009C639E" w:rsidRPr="00D739AD">
        <w:rPr>
          <w:rFonts w:asciiTheme="minorHAnsi" w:hAnsiTheme="minorHAnsi" w:cstheme="minorHAnsi"/>
          <w:sz w:val="24"/>
          <w:szCs w:val="24"/>
        </w:rPr>
        <w:tab/>
      </w:r>
    </w:p>
    <w:p w14:paraId="29FFD76D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2C6494" w:rsidRPr="00D739AD">
        <w:rPr>
          <w:rFonts w:asciiTheme="minorHAnsi" w:hAnsiTheme="minorHAnsi" w:cstheme="minorHAnsi"/>
          <w:b w:val="0"/>
          <w:sz w:val="24"/>
          <w:szCs w:val="24"/>
        </w:rPr>
        <w:t>I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mprimir custo”.</w:t>
      </w:r>
    </w:p>
    <w:p w14:paraId="56F84B56" w14:textId="466A2C4B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O custo dos itens será impresso </w:t>
      </w:r>
      <w:r w:rsidR="00D97412" w:rsidRPr="00D739AD">
        <w:rPr>
          <w:rFonts w:asciiTheme="minorHAnsi" w:hAnsiTheme="minorHAnsi" w:cstheme="minorHAnsi"/>
          <w:b w:val="0"/>
          <w:sz w:val="24"/>
          <w:szCs w:val="24"/>
        </w:rPr>
        <w:t>no</w:t>
      </w:r>
      <w:r w:rsidR="006A149B" w:rsidRPr="00D739AD">
        <w:rPr>
          <w:rFonts w:asciiTheme="minorHAnsi" w:hAnsiTheme="minorHAnsi" w:cstheme="minorHAnsi"/>
          <w:b w:val="0"/>
          <w:sz w:val="24"/>
          <w:szCs w:val="24"/>
        </w:rPr>
        <w:t xml:space="preserve"> pedido com preço de custo.</w:t>
      </w:r>
    </w:p>
    <w:p w14:paraId="4F27D86A" w14:textId="25DA080F" w:rsidR="00920F76" w:rsidRPr="00D739AD" w:rsidRDefault="00300D24" w:rsidP="00854061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OK</w:t>
      </w:r>
    </w:p>
    <w:p w14:paraId="0E6EFAD0" w14:textId="32C97DA2" w:rsidR="00944614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C679E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C679E" w:rsidRPr="00E74C00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B47D5D" w14:textId="25F2ECAD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393947F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298A580" w14:textId="77777777" w:rsidR="00C201F0" w:rsidRPr="00D739AD" w:rsidRDefault="0089553D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cust</w:t>
      </w:r>
      <w:r w:rsidR="0059505F" w:rsidRPr="00D739AD">
        <w:rPr>
          <w:rFonts w:asciiTheme="minorHAnsi" w:hAnsiTheme="minorHAnsi" w:cstheme="minorHAnsi"/>
          <w:sz w:val="24"/>
          <w:szCs w:val="24"/>
        </w:rPr>
        <w:t>o</w:t>
      </w:r>
    </w:p>
    <w:p w14:paraId="4511F239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89553D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xibir custo”.</w:t>
      </w:r>
    </w:p>
    <w:p w14:paraId="5C863C90" w14:textId="77777777" w:rsidR="00267D4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1728E" w:rsidRPr="00D739AD">
        <w:rPr>
          <w:rFonts w:asciiTheme="minorHAnsi" w:hAnsiTheme="minorHAnsi" w:cstheme="minorHAnsi"/>
          <w:sz w:val="24"/>
          <w:szCs w:val="24"/>
        </w:rPr>
        <w:t>Esperado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>: Será exibido o custo do orçamento atual.</w:t>
      </w:r>
    </w:p>
    <w:p w14:paraId="654D412F" w14:textId="4AD2168C" w:rsidR="003C00C3" w:rsidRPr="00D739AD" w:rsidRDefault="00300D24" w:rsidP="002C679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1F6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4CE4192" w14:textId="4285C6F4" w:rsidR="00944614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DBFB96" w14:textId="19D24564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7A63F6D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7B64F0A" w14:textId="77777777" w:rsidR="00C201F0" w:rsidRPr="00D739AD" w:rsidRDefault="00045292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margem</w:t>
      </w:r>
      <w:r w:rsidR="008E48E7" w:rsidRPr="00D739AD">
        <w:rPr>
          <w:rFonts w:asciiTheme="minorHAnsi" w:hAnsiTheme="minorHAnsi" w:cstheme="minorHAnsi"/>
          <w:sz w:val="24"/>
          <w:szCs w:val="24"/>
        </w:rPr>
        <w:tab/>
      </w:r>
    </w:p>
    <w:p w14:paraId="4802F3AC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Clique em “</w:t>
      </w:r>
      <w:r w:rsidR="00045292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xibir margem”.</w:t>
      </w:r>
    </w:p>
    <w:p w14:paraId="344ADA70" w14:textId="77777777" w:rsidR="00267D4B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1728E" w:rsidRPr="00D739AD">
        <w:rPr>
          <w:rFonts w:asciiTheme="minorHAnsi" w:hAnsiTheme="minorHAnsi" w:cstheme="minorHAnsi"/>
          <w:sz w:val="24"/>
          <w:szCs w:val="24"/>
        </w:rPr>
        <w:t>Esperado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>: Exibira a margem de lucro do pedido atual.</w:t>
      </w:r>
    </w:p>
    <w:p w14:paraId="1DB13F9D" w14:textId="592B1EA6" w:rsidR="003C00C3" w:rsidRPr="00D739AD" w:rsidRDefault="00300D24" w:rsidP="002C679E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C679E">
        <w:rPr>
          <w:rFonts w:asciiTheme="minorHAnsi" w:hAnsiTheme="minorHAnsi" w:cstheme="minorHAnsi"/>
          <w:bCs/>
          <w:color w:val="auto"/>
          <w:sz w:val="24"/>
          <w:szCs w:val="24"/>
        </w:rPr>
        <w:t>CHMADO</w:t>
      </w:r>
    </w:p>
    <w:p w14:paraId="313B7D37" w14:textId="5BAB879C" w:rsidR="00D50117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84589F2" w14:textId="53FB172F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2E78E29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00A4ED9" w14:textId="0044CF6B" w:rsidR="00C201F0" w:rsidRPr="00D739AD" w:rsidRDefault="00CF298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emitir Pedido de Venda</w:t>
      </w:r>
      <w:r w:rsidR="00F2635C" w:rsidRPr="00D739AD">
        <w:rPr>
          <w:rFonts w:asciiTheme="minorHAnsi" w:hAnsiTheme="minorHAnsi" w:cstheme="minorHAnsi"/>
          <w:sz w:val="24"/>
          <w:szCs w:val="24"/>
        </w:rPr>
        <w:t>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F2635C" w:rsidRPr="00D739AD">
        <w:rPr>
          <w:rFonts w:asciiTheme="minorHAnsi" w:hAnsiTheme="minorHAnsi" w:cstheme="minorHAnsi"/>
          <w:sz w:val="24"/>
          <w:szCs w:val="24"/>
        </w:rPr>
        <w:t>E</w:t>
      </w:r>
      <w:r w:rsidRPr="00D739AD">
        <w:rPr>
          <w:rFonts w:asciiTheme="minorHAnsi" w:hAnsiTheme="minorHAnsi" w:cstheme="minorHAnsi"/>
          <w:sz w:val="24"/>
          <w:szCs w:val="24"/>
        </w:rPr>
        <w:t>mitir somente</w:t>
      </w:r>
      <w:r w:rsidR="00A60C82" w:rsidRPr="00D739AD">
        <w:rPr>
          <w:rFonts w:asciiTheme="minorHAnsi" w:hAnsiTheme="minorHAnsi" w:cstheme="minorHAnsi"/>
          <w:sz w:val="24"/>
          <w:szCs w:val="24"/>
        </w:rPr>
        <w:t xml:space="preserve"> orçamento</w:t>
      </w:r>
      <w:r w:rsidRPr="00D739AD">
        <w:rPr>
          <w:rFonts w:asciiTheme="minorHAnsi" w:hAnsiTheme="minorHAnsi" w:cstheme="minorHAnsi"/>
          <w:sz w:val="24"/>
          <w:szCs w:val="24"/>
        </w:rPr>
        <w:t xml:space="preserve"> e O. S</w:t>
      </w:r>
    </w:p>
    <w:p w14:paraId="367FB559" w14:textId="77777777" w:rsidR="00C201F0" w:rsidRPr="00D739AD" w:rsidRDefault="002E1D6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“Não emitir Pedido de Venda</w:t>
      </w:r>
      <w:r w:rsidR="00DC3D43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C3D43" w:rsidRPr="00D739AD">
        <w:rPr>
          <w:rFonts w:asciiTheme="minorHAnsi" w:hAnsiTheme="minorHAnsi" w:cstheme="minorHAnsi"/>
          <w:b w:val="0"/>
          <w:sz w:val="24"/>
          <w:szCs w:val="24"/>
        </w:rPr>
        <w:t>E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mitir somente e O. S.”.</w:t>
      </w:r>
    </w:p>
    <w:p w14:paraId="5C5CDAFE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1728E" w:rsidRPr="00D739AD">
        <w:rPr>
          <w:rFonts w:asciiTheme="minorHAnsi" w:hAnsiTheme="minorHAnsi" w:cstheme="minorHAnsi"/>
          <w:b w:val="0"/>
          <w:sz w:val="24"/>
          <w:szCs w:val="24"/>
        </w:rPr>
        <w:t xml:space="preserve"> Bloquear o usuário pra efetuar pedido de venda.</w:t>
      </w:r>
    </w:p>
    <w:p w14:paraId="616B664A" w14:textId="05A8A2D1" w:rsidR="00920F76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44F4C9" w14:textId="50E65F04" w:rsidR="00AC1C43" w:rsidRPr="00D739AD" w:rsidRDefault="00D5011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C705A4" w:rsidRPr="00C705A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C2E613" w14:textId="3C00F561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FED903A" w14:textId="77777777" w:rsidR="00B05A00" w:rsidRPr="00D739AD" w:rsidRDefault="00B05A0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76F9584" w14:textId="77777777" w:rsidR="0024586E" w:rsidRPr="00D739AD" w:rsidRDefault="0024586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EC7C245" w14:textId="77777777" w:rsidR="0024586E" w:rsidRPr="00D739AD" w:rsidRDefault="0024586E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Orçamento</w:t>
      </w:r>
      <w:r w:rsidR="00874612" w:rsidRPr="00D739AD">
        <w:rPr>
          <w:rFonts w:asciiTheme="minorHAnsi" w:hAnsiTheme="minorHAnsi" w:cstheme="minorHAnsi"/>
          <w:color w:val="00B0F0"/>
          <w:sz w:val="24"/>
          <w:szCs w:val="24"/>
        </w:rPr>
        <w:t xml:space="preserve"> e Venda</w:t>
      </w:r>
    </w:p>
    <w:p w14:paraId="70749852" w14:textId="77777777" w:rsidR="00AC1C43" w:rsidRPr="00D739AD" w:rsidRDefault="00AC1C43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60DFE302" w14:textId="30D80BFC" w:rsidR="002A0BFA" w:rsidRDefault="002A0BF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Obs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Testes do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feitos no Usuário Nível 1.</w:t>
      </w:r>
    </w:p>
    <w:p w14:paraId="6B509783" w14:textId="77777777" w:rsidR="00C705A4" w:rsidRPr="00D739AD" w:rsidRDefault="00C705A4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</w:p>
    <w:p w14:paraId="7A7D704B" w14:textId="1659E89A" w:rsidR="00C201F0" w:rsidRPr="00D739AD" w:rsidRDefault="000C1C66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produtos em vendas já digitadas</w:t>
      </w:r>
      <w:r w:rsidR="00C705A4">
        <w:rPr>
          <w:rFonts w:asciiTheme="minorHAnsi" w:hAnsiTheme="minorHAnsi" w:cstheme="minorHAnsi"/>
          <w:sz w:val="24"/>
          <w:szCs w:val="24"/>
        </w:rPr>
        <w:t xml:space="preserve"> </w:t>
      </w:r>
      <w:r w:rsidR="00C705A4" w:rsidRPr="00C66B44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3949DF96" w14:textId="2E752E8E" w:rsidR="00C201F0" w:rsidRPr="00D739AD" w:rsidRDefault="000C1C6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alterar produtos em vendas já digitadas – Necessário também para n</w:t>
      </w:r>
      <w:r w:rsidR="00391479" w:rsidRPr="00D739AD">
        <w:rPr>
          <w:rFonts w:asciiTheme="minorHAnsi" w:hAnsiTheme="minorHAnsi" w:cstheme="minorHAnsi"/>
          <w:b w:val="0"/>
          <w:sz w:val="24"/>
          <w:szCs w:val="24"/>
        </w:rPr>
        <w:t>í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vel3”.</w:t>
      </w:r>
    </w:p>
    <w:p w14:paraId="62135E86" w14:textId="76FFA40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AC1C43" w:rsidRPr="00D739AD">
        <w:rPr>
          <w:rFonts w:asciiTheme="minorHAnsi" w:hAnsiTheme="minorHAnsi" w:cstheme="minorHAnsi"/>
          <w:sz w:val="24"/>
          <w:szCs w:val="24"/>
        </w:rPr>
        <w:t>Esperado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>: Mesmo que a venda já esteja digitada</w:t>
      </w:r>
      <w:r w:rsidR="002D1E9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D1E9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permitido que altere os 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>produtos.</w:t>
      </w:r>
    </w:p>
    <w:p w14:paraId="75FE0F00" w14:textId="4279C7CD" w:rsidR="00760CF1" w:rsidRPr="00D739AD" w:rsidRDefault="00760CF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sz w:val="24"/>
          <w:szCs w:val="24"/>
        </w:rPr>
        <w:t>Obs</w:t>
      </w:r>
      <w:proofErr w:type="spellEnd"/>
      <w:r w:rsidR="000E054C" w:rsidRPr="00D739AD">
        <w:rPr>
          <w:rFonts w:asciiTheme="minorHAnsi" w:hAnsiTheme="minorHAnsi" w:cstheme="minorHAnsi"/>
          <w:bCs/>
          <w:sz w:val="24"/>
          <w:szCs w:val="24"/>
        </w:rPr>
        <w:t>:</w:t>
      </w:r>
      <w:r w:rsidRPr="00D739A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Ao alterar o produto não alterar a quantidade.</w:t>
      </w:r>
    </w:p>
    <w:p w14:paraId="23E8CF07" w14:textId="43973B51" w:rsidR="000E054C" w:rsidRPr="00D739AD" w:rsidRDefault="000E054C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Obs2: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Permite alterar </w:t>
      </w:r>
      <w:proofErr w:type="gramStart"/>
      <w:r w:rsidRPr="00D739AD">
        <w:rPr>
          <w:rFonts w:asciiTheme="minorHAnsi" w:hAnsiTheme="minorHAnsi" w:cstheme="minorHAnsi"/>
          <w:b w:val="0"/>
          <w:sz w:val="24"/>
          <w:szCs w:val="24"/>
        </w:rPr>
        <w:t>produto</w:t>
      </w:r>
      <w:proofErr w:type="gram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mas não salvar.</w:t>
      </w:r>
    </w:p>
    <w:p w14:paraId="70F17326" w14:textId="77777777" w:rsidR="006679D7" w:rsidRPr="00D739AD" w:rsidRDefault="006679D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A50951E" w14:textId="129B7EA5" w:rsidR="00C201F0" w:rsidRPr="00D739AD" w:rsidRDefault="00AF279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pagamentos em vendas já digitadas</w:t>
      </w:r>
      <w:r w:rsidR="00EC19B6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0756BBB" w14:textId="77777777" w:rsidR="00C201F0" w:rsidRPr="00D739AD" w:rsidRDefault="00EE0F2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“Permitir alterar pagamentos em vendas já digitadas”.</w:t>
      </w:r>
      <w:r w:rsidR="00E55D3F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0E3D79E" w14:textId="14DB8411" w:rsidR="004E3B56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Mesmo que a venda já esteja digitada</w:t>
      </w:r>
      <w:r w:rsidR="00730D45" w:rsidRPr="00D739AD">
        <w:rPr>
          <w:rFonts w:asciiTheme="minorHAnsi" w:hAnsiTheme="minorHAnsi" w:cstheme="minorHAnsi"/>
          <w:b w:val="0"/>
          <w:sz w:val="24"/>
          <w:szCs w:val="24"/>
        </w:rPr>
        <w:t>,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730D45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C1C43" w:rsidRPr="00D739AD">
        <w:rPr>
          <w:rFonts w:asciiTheme="minorHAnsi" w:hAnsiTheme="minorHAnsi" w:cstheme="minorHAnsi"/>
          <w:b w:val="0"/>
          <w:sz w:val="24"/>
          <w:szCs w:val="24"/>
        </w:rPr>
        <w:t xml:space="preserve"> ser permitido que altere o val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>or das já digitadas.</w:t>
      </w:r>
    </w:p>
    <w:p w14:paraId="21FD66A4" w14:textId="2DFD54F7" w:rsidR="004E3B56" w:rsidRPr="00D739AD" w:rsidRDefault="00300D24" w:rsidP="00C66B44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46641F6" w14:textId="2F107135" w:rsidR="004E3B56" w:rsidRPr="00D739AD" w:rsidRDefault="00AB3E2B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D2CD9B5" w14:textId="47E45D4F" w:rsidR="00EC54B2" w:rsidRPr="00D739AD" w:rsidRDefault="00EC54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763FC05" w14:textId="77777777" w:rsidR="006679D7" w:rsidRPr="00D739AD" w:rsidRDefault="006679D7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743E4A6" w14:textId="77777777" w:rsidR="008A7E84" w:rsidRPr="00D739AD" w:rsidRDefault="00653DC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Autorizar vendas para clientes com “valor disponível” </w:t>
      </w:r>
    </w:p>
    <w:p w14:paraId="4ADA6B12" w14:textId="531DBF62" w:rsidR="00C201F0" w:rsidRPr="00D739AD" w:rsidRDefault="00DF1E6B" w:rsidP="004711B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Autorizar vendas para clientes com “valor disponível” insuficiente no “limite” de crédito</w:t>
      </w:r>
      <w:r w:rsidR="00C201F0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384A7558" w14:textId="77777777" w:rsidR="00C201F0" w:rsidRPr="00D739AD" w:rsidRDefault="00C201F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E22390" w:rsidRPr="00D739AD">
        <w:rPr>
          <w:rFonts w:asciiTheme="minorHAnsi" w:hAnsiTheme="minorHAnsi" w:cstheme="minorHAnsi"/>
          <w:b w:val="0"/>
          <w:sz w:val="24"/>
          <w:szCs w:val="24"/>
        </w:rPr>
        <w:t xml:space="preserve"> Ao efetuar uma venda com o cliente que não esteja com limite de credito </w:t>
      </w:r>
      <w:r w:rsidR="00A70D10" w:rsidRPr="00D739AD">
        <w:rPr>
          <w:rFonts w:asciiTheme="minorHAnsi" w:hAnsiTheme="minorHAnsi" w:cstheme="minorHAnsi"/>
          <w:b w:val="0"/>
          <w:sz w:val="24"/>
          <w:szCs w:val="24"/>
        </w:rPr>
        <w:t>permitir que a mesma seja concluída.</w:t>
      </w:r>
    </w:p>
    <w:p w14:paraId="39A7BEF4" w14:textId="47655707" w:rsidR="00154265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FB67BA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B67BA" w:rsidRPr="00FB67B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8488B6" w14:textId="3DBC9F44" w:rsidR="00E048CC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B67BA" w:rsidRPr="00FB67BA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A835C88" w14:textId="1B077A7B" w:rsidR="0010057A" w:rsidRPr="00D739AD" w:rsidRDefault="0010057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133041B" w14:textId="77777777" w:rsidR="00EC54B2" w:rsidRPr="00D739AD" w:rsidRDefault="00EC54B2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52ED657" w14:textId="36AFB8C3" w:rsidR="008A7E84" w:rsidRPr="00D739AD" w:rsidRDefault="00005D3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Autorizar Vendas com descontos até o percentual de</w:t>
      </w:r>
      <w:r w:rsidR="008A7E84" w:rsidRPr="00D739AD">
        <w:rPr>
          <w:rFonts w:asciiTheme="minorHAnsi" w:hAnsiTheme="minorHAnsi" w:cstheme="minorHAnsi"/>
          <w:sz w:val="24"/>
          <w:szCs w:val="24"/>
        </w:rPr>
        <w:t xml:space="preserve">: </w:t>
      </w:r>
      <w:r w:rsidR="001356C7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71DC776" w14:textId="4EC48BAA" w:rsidR="00A04213" w:rsidRPr="00D739AD" w:rsidRDefault="00DF1E6B" w:rsidP="004711B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utorizar Vendas com descontos até o percentual de:”.</w:t>
      </w:r>
    </w:p>
    <w:p w14:paraId="2C79E3F8" w14:textId="77777777" w:rsidR="00C201F0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Só será permitido gerar venda com o em percentual com o valor já predefinido</w:t>
      </w:r>
      <w:r w:rsidR="006027C9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20979396" w14:textId="77777777" w:rsidR="00134076" w:rsidRPr="00D739AD" w:rsidRDefault="0013407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5B2B5C5C" w14:textId="3A1A5E11" w:rsidR="004E4F4D" w:rsidRPr="00D739AD" w:rsidRDefault="008D500E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Sequência</w:t>
      </w:r>
      <w:r w:rsidR="000B374B" w:rsidRPr="00D739AD">
        <w:rPr>
          <w:rFonts w:asciiTheme="minorHAnsi" w:hAnsiTheme="minorHAnsi" w:cstheme="minorHAnsi"/>
          <w:sz w:val="24"/>
          <w:szCs w:val="24"/>
        </w:rPr>
        <w:t xml:space="preserve"> que o sistema busca pelo desconto:</w:t>
      </w:r>
    </w:p>
    <w:p w14:paraId="05DA13DC" w14:textId="661D7E32" w:rsidR="00EC7B09" w:rsidRDefault="00C3727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1 </w:t>
      </w:r>
      <w:r w:rsidR="00EC7B09">
        <w:rPr>
          <w:rFonts w:asciiTheme="minorHAnsi" w:hAnsiTheme="minorHAnsi" w:cstheme="minorHAnsi"/>
          <w:b w:val="0"/>
          <w:sz w:val="24"/>
          <w:szCs w:val="24"/>
        </w:rPr>
        <w:t xml:space="preserve">– </w:t>
      </w:r>
      <w:r w:rsidR="00FB67BA">
        <w:rPr>
          <w:rFonts w:asciiTheme="minorHAnsi" w:hAnsiTheme="minorHAnsi" w:cstheme="minorHAnsi"/>
          <w:b w:val="0"/>
          <w:sz w:val="24"/>
          <w:szCs w:val="24"/>
        </w:rPr>
        <w:t>Forma</w:t>
      </w:r>
      <w:r w:rsidR="00EC7B09">
        <w:rPr>
          <w:rFonts w:asciiTheme="minorHAnsi" w:hAnsiTheme="minorHAnsi" w:cstheme="minorHAnsi"/>
          <w:b w:val="0"/>
          <w:sz w:val="24"/>
          <w:szCs w:val="24"/>
        </w:rPr>
        <w:t xml:space="preserve"> de Pagamento</w:t>
      </w:r>
    </w:p>
    <w:p w14:paraId="29832943" w14:textId="1A388D15" w:rsidR="00D51E91" w:rsidRPr="00D739AD" w:rsidRDefault="00EC7B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2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>–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Cliente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27D2C223" w14:textId="0235D715" w:rsidR="00D51E91" w:rsidRPr="00D739AD" w:rsidRDefault="00EC7B09" w:rsidP="00D739AD">
      <w:pPr>
        <w:pStyle w:val="CENTARI-12"/>
        <w:jc w:val="both"/>
        <w:rPr>
          <w:rFonts w:asciiTheme="minorHAnsi" w:hAnsiTheme="minorHAnsi" w:cstheme="minorHAnsi"/>
          <w:color w:val="FF000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3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-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Loja</w:t>
      </w:r>
      <w:r w:rsidR="00B36E4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6459DFD2" w14:textId="2D68B43D" w:rsidR="00E82EB8" w:rsidRPr="00D739AD" w:rsidRDefault="00EC7B09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>
        <w:rPr>
          <w:rFonts w:asciiTheme="minorHAnsi" w:hAnsiTheme="minorHAnsi" w:cstheme="minorHAnsi"/>
          <w:b w:val="0"/>
          <w:sz w:val="24"/>
          <w:szCs w:val="24"/>
        </w:rPr>
        <w:t>4</w:t>
      </w:r>
      <w:r w:rsidR="00C37275" w:rsidRPr="00D739AD">
        <w:rPr>
          <w:rFonts w:asciiTheme="minorHAnsi" w:hAnsiTheme="minorHAnsi" w:cstheme="minorHAnsi"/>
          <w:b w:val="0"/>
          <w:sz w:val="24"/>
          <w:szCs w:val="24"/>
        </w:rPr>
        <w:t xml:space="preserve"> - </w:t>
      </w:r>
      <w:r w:rsidR="00D51E91" w:rsidRPr="00D739AD">
        <w:rPr>
          <w:rFonts w:asciiTheme="minorHAnsi" w:hAnsiTheme="minorHAnsi" w:cstheme="minorHAnsi"/>
          <w:b w:val="0"/>
          <w:sz w:val="24"/>
          <w:szCs w:val="24"/>
        </w:rPr>
        <w:t>Usuário do Sistema</w:t>
      </w:r>
    </w:p>
    <w:p w14:paraId="462A3356" w14:textId="71632EC1" w:rsidR="00E82EB8" w:rsidRPr="00D739AD" w:rsidRDefault="00FB67B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Obs.</w:t>
      </w:r>
      <w:r w:rsidR="00E82EB8" w:rsidRPr="00D739AD">
        <w:rPr>
          <w:rFonts w:asciiTheme="minorHAnsi" w:hAnsiTheme="minorHAnsi" w:cstheme="minorHAnsi"/>
          <w:b w:val="0"/>
          <w:sz w:val="24"/>
          <w:szCs w:val="24"/>
        </w:rPr>
        <w:t>: O campo aceita a Letra ‘e’. Isso é normal.</w:t>
      </w:r>
    </w:p>
    <w:p w14:paraId="5BF436F8" w14:textId="44C26C4F" w:rsidR="00134076" w:rsidRPr="00D739AD" w:rsidRDefault="0013407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OBS: Desative todos os outros Descontos para funcionar</w:t>
      </w:r>
    </w:p>
    <w:p w14:paraId="23B30439" w14:textId="4ACE5A1A" w:rsidR="00154265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A529645" w14:textId="24B089B5" w:rsidR="00E048CC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lastRenderedPageBreak/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BCE0870" w14:textId="04EA0045" w:rsidR="004F1E6A" w:rsidRPr="00D739AD" w:rsidRDefault="004F1E6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A528BE8" w14:textId="77777777" w:rsidR="004F1E6A" w:rsidRPr="00D739AD" w:rsidRDefault="004F1E6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D5BA671" w14:textId="65263111" w:rsidR="00A04213" w:rsidRPr="00D739AD" w:rsidRDefault="002E257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Autorizar excluir forma de pagamento dinheiro em vendas já digitadas</w:t>
      </w:r>
      <w:r w:rsidR="00BA48D4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 </w:t>
      </w:r>
    </w:p>
    <w:p w14:paraId="100CFA92" w14:textId="2F5A1D8A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“Autorizar excluir forma de pagamento dinheiro em vendas já digitadas”.</w:t>
      </w:r>
      <w:r w:rsidR="009848AA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5CF56B6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D3A57" w:rsidRPr="00D739AD">
        <w:rPr>
          <w:rFonts w:asciiTheme="minorHAnsi" w:hAnsiTheme="minorHAnsi" w:cstheme="minorHAnsi"/>
          <w:sz w:val="24"/>
          <w:szCs w:val="24"/>
        </w:rPr>
        <w:t>Esperado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: Só será permitido excluir forma pagamentos se a mesma for em dinheiro.</w:t>
      </w:r>
    </w:p>
    <w:p w14:paraId="5DD2C02E" w14:textId="036C31C7" w:rsidR="0087622F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87ABADB" w14:textId="659D2237" w:rsidR="005F10D0" w:rsidRPr="00D739AD" w:rsidRDefault="00C211A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D5B29" w:rsidRPr="00BD5B29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605FD08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F8E6169" w14:textId="2B24644C" w:rsidR="00A04213" w:rsidRPr="00D739AD" w:rsidRDefault="008C6F9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 a negativar produtos que acabaram no estoque</w:t>
      </w:r>
      <w:r w:rsidR="00303342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643BB95B" w14:textId="77777777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utoriza a negativar produtos que acabaram no estoque”.</w:t>
      </w:r>
    </w:p>
    <w:p w14:paraId="6242CB7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Negativar produtos que acabaram no estoque mesmo que já não tenha produtos no estoque.</w:t>
      </w:r>
    </w:p>
    <w:p w14:paraId="22AD38CE" w14:textId="0457DDC5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83CA21" w14:textId="3CAE4076" w:rsidR="00E048CC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F47BD1C" w14:textId="0F979269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A9A5F53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5EE152D" w14:textId="77777777" w:rsidR="00770633" w:rsidRPr="00D739AD" w:rsidRDefault="00770633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Autoriza devolução de itens no Pedido de Venda</w:t>
      </w:r>
      <w:r w:rsidR="00BF78F2" w:rsidRPr="00D739AD">
        <w:rPr>
          <w:rFonts w:asciiTheme="minorHAnsi" w:hAnsiTheme="minorHAnsi" w:cstheme="minorHAnsi"/>
          <w:sz w:val="24"/>
          <w:szCs w:val="24"/>
        </w:rPr>
        <w:tab/>
      </w:r>
    </w:p>
    <w:p w14:paraId="29AF3A3D" w14:textId="77777777" w:rsidR="00770633" w:rsidRPr="00D739AD" w:rsidRDefault="002F6F62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“Autoriza devolução de itens no Pedido de Venda</w:t>
      </w:r>
      <w:r w:rsidRPr="00D739AD">
        <w:rPr>
          <w:rFonts w:asciiTheme="minorHAnsi" w:hAnsiTheme="minorHAnsi" w:cstheme="minorHAnsi"/>
          <w:sz w:val="24"/>
          <w:szCs w:val="24"/>
        </w:rPr>
        <w:t>”</w:t>
      </w:r>
    </w:p>
    <w:p w14:paraId="4259F64D" w14:textId="77777777" w:rsidR="002C431D" w:rsidRPr="00D739AD" w:rsidRDefault="002C431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3B2C35" w:rsidRPr="00D739AD">
        <w:rPr>
          <w:rFonts w:asciiTheme="minorHAnsi" w:hAnsiTheme="minorHAnsi" w:cstheme="minorHAnsi"/>
          <w:b w:val="0"/>
          <w:sz w:val="24"/>
          <w:szCs w:val="24"/>
        </w:rPr>
        <w:t xml:space="preserve"> Aceita itens que foram devolvidos em vendas já emitidas.</w:t>
      </w:r>
    </w:p>
    <w:p w14:paraId="4E4E6912" w14:textId="0DD03FDD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4AAE09" w14:textId="69008628" w:rsidR="002C431D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CE241A5" w14:textId="006CCDC9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CBE557D" w14:textId="77777777" w:rsidR="00F95A99" w:rsidRPr="00D739AD" w:rsidRDefault="00F95A9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C033C61" w14:textId="3089DD33" w:rsidR="00A04213" w:rsidRPr="00D739AD" w:rsidRDefault="00492A3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Autorizar vendas para clientes em atraso no contas a </w:t>
      </w:r>
      <w:r w:rsidR="00CB265F" w:rsidRPr="00D739AD">
        <w:rPr>
          <w:rFonts w:asciiTheme="minorHAnsi" w:hAnsiTheme="minorHAnsi" w:cstheme="minorHAnsi"/>
          <w:sz w:val="24"/>
          <w:szCs w:val="24"/>
        </w:rPr>
        <w:t>rec.</w:t>
      </w:r>
      <w:r w:rsidR="00737A79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055925" w:rsidRPr="00D739AD">
        <w:rPr>
          <w:rFonts w:asciiTheme="minorHAnsi" w:hAnsiTheme="minorHAnsi" w:cstheme="minorHAnsi"/>
          <w:sz w:val="24"/>
          <w:szCs w:val="24"/>
        </w:rPr>
        <w:t xml:space="preserve">  </w:t>
      </w:r>
    </w:p>
    <w:p w14:paraId="4330160D" w14:textId="7CF5D7EF" w:rsidR="00A04213" w:rsidRPr="00D739AD" w:rsidRDefault="00DF1E6B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“A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 xml:space="preserve">utorizar vendas para clientes em atraso no contas a </w:t>
      </w:r>
      <w:r w:rsidR="00CB265F" w:rsidRPr="00D739AD">
        <w:rPr>
          <w:rFonts w:asciiTheme="minorHAnsi" w:hAnsiTheme="minorHAnsi" w:cstheme="minorHAnsi"/>
          <w:b w:val="0"/>
          <w:sz w:val="24"/>
          <w:szCs w:val="24"/>
        </w:rPr>
        <w:t>rec.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26CACF22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6D3A57" w:rsidRPr="00D739AD">
        <w:rPr>
          <w:rFonts w:asciiTheme="minorHAnsi" w:hAnsiTheme="minorHAnsi" w:cstheme="minorHAnsi"/>
          <w:sz w:val="24"/>
          <w:szCs w:val="24"/>
        </w:rPr>
        <w:t>Esperado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: Se o cliente mesmo que com contas a receber 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atrasado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será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permitido gerar venda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, caso este parâmetro não esteja marcado o sistema não </w:t>
      </w:r>
      <w:r w:rsidR="00E048CC" w:rsidRPr="00D739AD">
        <w:rPr>
          <w:rFonts w:asciiTheme="minorHAnsi" w:hAnsiTheme="minorHAnsi" w:cstheme="minorHAnsi"/>
          <w:b w:val="0"/>
          <w:sz w:val="24"/>
          <w:szCs w:val="24"/>
        </w:rPr>
        <w:t>permitirá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a venda</w:t>
      </w:r>
      <w:r w:rsidR="006D3A57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32B47FCA" w14:textId="6282AFDC" w:rsidR="004E028C" w:rsidRPr="00D739AD" w:rsidRDefault="00300D24" w:rsidP="00BD5B29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79889DF" w14:textId="2FAE5B77" w:rsidR="003064D1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774218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EED5C30" w14:textId="4CB26A2E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9BEFC9A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442CCC9" w14:textId="77777777" w:rsidR="00110E62" w:rsidRPr="00D739AD" w:rsidRDefault="00110E6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0AF799BC" w14:textId="7940288F" w:rsidR="00A04213" w:rsidRPr="00D739AD" w:rsidRDefault="00110E62" w:rsidP="00D739AD">
      <w:pPr>
        <w:pStyle w:val="CENTARI-12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Venda</w:t>
      </w:r>
    </w:p>
    <w:p w14:paraId="18B06AA8" w14:textId="77777777" w:rsidR="00A04213" w:rsidRPr="00D739AD" w:rsidRDefault="00FF463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Permitir cancelar Venda </w:t>
      </w:r>
      <w:r w:rsidR="009E401F" w:rsidRPr="00D739AD">
        <w:rPr>
          <w:rFonts w:asciiTheme="minorHAnsi" w:hAnsiTheme="minorHAnsi" w:cstheme="minorHAnsi"/>
          <w:sz w:val="24"/>
          <w:szCs w:val="24"/>
        </w:rPr>
        <w:t>–</w:t>
      </w:r>
      <w:r w:rsidRPr="00D739AD">
        <w:rPr>
          <w:rFonts w:asciiTheme="minorHAnsi" w:hAnsiTheme="minorHAnsi" w:cstheme="minorHAnsi"/>
          <w:sz w:val="24"/>
          <w:szCs w:val="24"/>
        </w:rPr>
        <w:t xml:space="preserve"> Dinheiro</w:t>
      </w:r>
      <w:r w:rsidR="009E401F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2F875FD" w14:textId="77777777" w:rsidR="00A04213" w:rsidRPr="00D739AD" w:rsidRDefault="00DA5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cancelar Venda - Dinheiro</w:t>
      </w:r>
      <w:r w:rsidR="00A04213"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0D34546" w14:textId="77777777" w:rsidR="00A04213" w:rsidRPr="00D739AD" w:rsidRDefault="00A04213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permitido cancelar venda só se a mesma for com a forma de pagamento. dinheiro.</w:t>
      </w:r>
    </w:p>
    <w:p w14:paraId="6977DF95" w14:textId="108E725D" w:rsidR="00853FE7" w:rsidRPr="00D739AD" w:rsidRDefault="00300D24" w:rsidP="00774218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74218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4156A84" w14:textId="595DAC90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74218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DE0E470" w14:textId="6C03B1CB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4842DE1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4A42CDC" w14:textId="77777777" w:rsidR="009A4316" w:rsidRPr="00D739AD" w:rsidRDefault="002B02F2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96530" w:rsidRPr="00D739AD">
        <w:rPr>
          <w:rFonts w:asciiTheme="minorHAnsi" w:hAnsiTheme="minorHAnsi" w:cstheme="minorHAnsi"/>
          <w:sz w:val="24"/>
          <w:szCs w:val="24"/>
        </w:rPr>
        <w:t>Permitir Cancelar Venda – Outras formas de pagamento</w:t>
      </w:r>
      <w:r w:rsidR="00AC251A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959C4C5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Cancelar Venda – Outras formas de pagamento”.</w:t>
      </w:r>
    </w:p>
    <w:p w14:paraId="43DE9308" w14:textId="77777777" w:rsidR="00A04213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 xml:space="preserve"> Será permitido cancelar 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>todas as vendas independentes da mesma forma de pagamento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462BF9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42517CEA" w14:textId="48A5E1C5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E4DC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E4DCC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CBB6F19" w14:textId="21B0ED94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E4DCC" w:rsidRPr="00FE4DC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AD0BC4D" w14:textId="1385C655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1EC8C56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4DA20014" w14:textId="77777777" w:rsidR="009A4316" w:rsidRPr="00D739AD" w:rsidRDefault="00296530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Estornar Venda</w:t>
      </w:r>
      <w:r w:rsidR="00D335E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AE9CB9E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Estornar Venda”.</w:t>
      </w:r>
    </w:p>
    <w:p w14:paraId="563549C2" w14:textId="77777777" w:rsidR="009A4316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B02F2" w:rsidRPr="00D739AD">
        <w:rPr>
          <w:rFonts w:asciiTheme="minorHAnsi" w:hAnsiTheme="minorHAnsi" w:cstheme="minorHAnsi"/>
          <w:sz w:val="24"/>
          <w:szCs w:val="24"/>
        </w:rPr>
        <w:t>Esperado</w:t>
      </w:r>
      <w:r w:rsidR="002B02F2" w:rsidRPr="00D739AD">
        <w:rPr>
          <w:rFonts w:asciiTheme="minorHAnsi" w:hAnsiTheme="minorHAnsi" w:cstheme="minorHAnsi"/>
          <w:b w:val="0"/>
          <w:sz w:val="24"/>
          <w:szCs w:val="24"/>
        </w:rPr>
        <w:t>: Será permitido estornar venda para que seja feita alguma alteração na mesma.</w:t>
      </w:r>
    </w:p>
    <w:p w14:paraId="6F95F3CF" w14:textId="3717AA72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07CE4" w:rsidRPr="00E07C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5B7DC1" w14:textId="569A3BCA" w:rsidR="008D6B38" w:rsidRPr="00D739AD" w:rsidRDefault="003064D1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07CE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E07CE4" w:rsidRPr="00E07C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8894A33" w14:textId="680447ED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99587D7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31F42CA1" w14:textId="77777777" w:rsidR="009A4316" w:rsidRPr="00D739AD" w:rsidRDefault="008A095B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venda de produtos com preço mínimo</w:t>
      </w:r>
      <w:r w:rsidR="00341EC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7F60FC51" w14:textId="77777777" w:rsidR="009A4316" w:rsidRPr="00D739AD" w:rsidRDefault="0059111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venda de produtos com preço mínimo”.</w:t>
      </w:r>
    </w:p>
    <w:p w14:paraId="46BCBBD7" w14:textId="77777777" w:rsidR="009A4316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2F598C" w:rsidRPr="00D739AD">
        <w:rPr>
          <w:rFonts w:asciiTheme="minorHAnsi" w:hAnsiTheme="minorHAnsi" w:cstheme="minorHAnsi"/>
          <w:sz w:val="24"/>
          <w:szCs w:val="24"/>
        </w:rPr>
        <w:t>Esperado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>: Será permito a venda de produtos com o preço de custo mínimo.</w:t>
      </w:r>
    </w:p>
    <w:p w14:paraId="4915DF75" w14:textId="44C3584A" w:rsidR="00853FE7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011914" w:rsidRPr="0001191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29E7B35" w14:textId="4E7EC629" w:rsidR="005E4D35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01191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011914" w:rsidRPr="0001191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944608F" w14:textId="4AD38541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48DA6CA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4E95693" w14:textId="0E626598" w:rsidR="005E4D35" w:rsidRPr="00D739AD" w:rsidRDefault="00682F14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</w:t>
      </w:r>
      <w:r w:rsidR="002B0FF0" w:rsidRPr="00D739AD">
        <w:rPr>
          <w:rFonts w:asciiTheme="minorHAnsi" w:hAnsiTheme="minorHAnsi" w:cstheme="minorHAnsi"/>
          <w:sz w:val="24"/>
          <w:szCs w:val="24"/>
        </w:rPr>
        <w:t xml:space="preserve"> e </w:t>
      </w:r>
      <w:r w:rsidRPr="00D739AD">
        <w:rPr>
          <w:rFonts w:asciiTheme="minorHAnsi" w:hAnsiTheme="minorHAnsi" w:cstheme="minorHAnsi"/>
          <w:sz w:val="24"/>
          <w:szCs w:val="24"/>
        </w:rPr>
        <w:t>salvar pedidos de venda que já emitiram Doc. Fiscal</w:t>
      </w:r>
      <w:r w:rsidR="0056016B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6AB39B0" w14:textId="77777777" w:rsidR="005E4D35" w:rsidRPr="00D739AD" w:rsidRDefault="005E4D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“Permitir </w:t>
      </w:r>
      <w:r w:rsidR="00FF5074" w:rsidRPr="00D739AD">
        <w:rPr>
          <w:rFonts w:asciiTheme="minorHAnsi" w:hAnsiTheme="minorHAnsi" w:cstheme="minorHAnsi"/>
          <w:b w:val="0"/>
          <w:sz w:val="24"/>
          <w:szCs w:val="24"/>
        </w:rPr>
        <w:t>alterar e salvar pedidos de venda que já emitiram Documento Fiscal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”.</w:t>
      </w:r>
    </w:p>
    <w:p w14:paraId="51D1118B" w14:textId="77777777" w:rsidR="005E4D35" w:rsidRPr="00D739AD" w:rsidRDefault="005E4D35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682F14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1A5CFD" w:rsidRPr="00D739AD">
        <w:rPr>
          <w:rFonts w:asciiTheme="minorHAnsi" w:hAnsiTheme="minorHAnsi" w:cstheme="minorHAnsi"/>
          <w:b w:val="0"/>
          <w:sz w:val="24"/>
          <w:szCs w:val="24"/>
        </w:rPr>
        <w:t>Será permitido alterações e consequentemente salvar pedidos com doc. Fiscal já emitido</w:t>
      </w:r>
      <w:r w:rsidR="00B22CA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  <w:r w:rsidR="002552CA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5DA39D7" w14:textId="0F6E98FC" w:rsidR="00AD569E" w:rsidRPr="00D739AD" w:rsidRDefault="00300D24" w:rsidP="00FE4DCC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2D28A6" w:rsidRPr="002D28A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C41DF63" w14:textId="516027B0" w:rsidR="005E4D35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D28A6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D28A6" w:rsidRPr="002D28A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3C7C1C" w14:textId="78EACB52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623BB92" w14:textId="77777777" w:rsidR="00AD108A" w:rsidRPr="00D739AD" w:rsidRDefault="00AD108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223B5159" w14:textId="3D93BC83" w:rsidR="00C201F0" w:rsidRPr="00D739AD" w:rsidRDefault="00AD108A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Ordem de Serviço</w:t>
      </w:r>
    </w:p>
    <w:p w14:paraId="707859C4" w14:textId="65D2CD37" w:rsidR="009A4316" w:rsidRPr="00D739AD" w:rsidRDefault="00E71767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produtos em ordem de serviço</w:t>
      </w:r>
      <w:r w:rsidR="006B72D5" w:rsidRPr="00D739AD">
        <w:rPr>
          <w:rFonts w:asciiTheme="minorHAnsi" w:hAnsiTheme="minorHAnsi" w:cstheme="minorHAnsi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5F2A3A" w:rsidRPr="00D739AD">
        <w:rPr>
          <w:rFonts w:asciiTheme="minorHAnsi" w:hAnsiTheme="minorHAnsi" w:cstheme="minorHAnsi"/>
          <w:color w:val="FF0000"/>
          <w:sz w:val="24"/>
          <w:szCs w:val="24"/>
        </w:rPr>
        <w:tab/>
      </w:r>
      <w:r w:rsidR="00B54D29"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>“Permitir alte</w:t>
      </w:r>
      <w:r w:rsidR="00CF50FB" w:rsidRPr="00D739AD">
        <w:rPr>
          <w:rFonts w:asciiTheme="minorHAnsi" w:hAnsiTheme="minorHAnsi" w:cstheme="minorHAnsi"/>
          <w:b w:val="0"/>
          <w:sz w:val="24"/>
          <w:szCs w:val="24"/>
        </w:rPr>
        <w:t>rar</w:t>
      </w:r>
      <w:r w:rsidR="009A4316" w:rsidRPr="00D739AD">
        <w:rPr>
          <w:rFonts w:asciiTheme="minorHAnsi" w:hAnsiTheme="minorHAnsi" w:cstheme="minorHAnsi"/>
          <w:b w:val="0"/>
          <w:sz w:val="24"/>
          <w:szCs w:val="24"/>
        </w:rPr>
        <w:t xml:space="preserve"> produtos em ordem de serviço”.</w:t>
      </w:r>
    </w:p>
    <w:p w14:paraId="44A5D96D" w14:textId="274258FF" w:rsidR="008A39CE" w:rsidRPr="00D739AD" w:rsidRDefault="009A431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2F598C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A alteração de produtos foi descontinuada, esse botão deverá exibir a mensagem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“Esse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Botão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foi descontinuado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para evitar erros no estoque. Utiliza o botão </w:t>
      </w:r>
      <w:r w:rsidR="0020066D">
        <w:rPr>
          <w:rFonts w:asciiTheme="minorHAnsi" w:hAnsiTheme="minorHAnsi" w:cstheme="minorHAnsi"/>
          <w:b w:val="0"/>
          <w:sz w:val="24"/>
          <w:szCs w:val="24"/>
        </w:rPr>
        <w:t>‘estornar</w:t>
      </w:r>
      <w:r w:rsidR="00B025BF">
        <w:rPr>
          <w:rFonts w:asciiTheme="minorHAnsi" w:hAnsiTheme="minorHAnsi" w:cstheme="minorHAnsi"/>
          <w:b w:val="0"/>
          <w:sz w:val="24"/>
          <w:szCs w:val="24"/>
        </w:rPr>
        <w:t xml:space="preserve"> venda’ na aba 12 – outras opções.” </w:t>
      </w:r>
    </w:p>
    <w:p w14:paraId="268BE5BD" w14:textId="2A5ECD22" w:rsidR="00AD569E" w:rsidRPr="00D739AD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156B3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156B35" w:rsidRPr="00156B3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2357275" w14:textId="13709ECE" w:rsidR="00577B40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B025BF" w:rsidRPr="00B025BF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8E1B1C0" w14:textId="275E13E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C26C3BD" w14:textId="77777777" w:rsidR="00EE4A5D" w:rsidRPr="00D739AD" w:rsidRDefault="00EE4A5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774CE10" w14:textId="77777777" w:rsidR="00577B40" w:rsidRPr="00D739AD" w:rsidRDefault="00195C97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entregar produtos da requisição</w:t>
      </w:r>
      <w:r w:rsidR="00E17F7F" w:rsidRPr="00D739AD">
        <w:rPr>
          <w:rFonts w:asciiTheme="minorHAnsi" w:hAnsiTheme="minorHAnsi" w:cstheme="minorHAnsi"/>
          <w:sz w:val="24"/>
          <w:szCs w:val="24"/>
        </w:rPr>
        <w:tab/>
      </w:r>
    </w:p>
    <w:p w14:paraId="07123AAB" w14:textId="77777777" w:rsidR="00577B40" w:rsidRPr="00D739AD" w:rsidRDefault="00577B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“Permitir entregar produtos da requisição”.</w:t>
      </w:r>
    </w:p>
    <w:p w14:paraId="61617973" w14:textId="77777777" w:rsidR="00577B40" w:rsidRPr="00D739AD" w:rsidRDefault="00577B4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  <w:r w:rsidR="000F4A16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1ACA4093" w14:textId="5EAE2348" w:rsidR="00AD569E" w:rsidRPr="00D739AD" w:rsidRDefault="00300D24" w:rsidP="00E51095">
      <w:pPr>
        <w:pStyle w:val="CENTARI-12"/>
        <w:tabs>
          <w:tab w:val="left" w:pos="1080"/>
        </w:tabs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5109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ab/>
      </w:r>
    </w:p>
    <w:p w14:paraId="717200C0" w14:textId="7A0CE8FA" w:rsidR="00BB11CD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51095" w:rsidRPr="00E5109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A37CCD3" w14:textId="643E3C6A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B9E127A" w14:textId="7777777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04DD8023" w14:textId="77777777" w:rsidR="00235189" w:rsidRPr="00D739AD" w:rsidRDefault="0023518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7472CD85" w14:textId="29930171" w:rsidR="00FE062A" w:rsidRPr="00D739AD" w:rsidRDefault="00235189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Listar Pedidos</w:t>
      </w:r>
    </w:p>
    <w:p w14:paraId="73436950" w14:textId="77777777" w:rsidR="00FE062A" w:rsidRPr="00D739AD" w:rsidRDefault="00CC7F9D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Efetuar Recebimento (marcar somente para caixa)</w:t>
      </w:r>
    </w:p>
    <w:p w14:paraId="7C2C27F5" w14:textId="77777777" w:rsidR="00FE062A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Marque o checkbox </w:t>
      </w:r>
      <w:r w:rsidR="00FE062A" w:rsidRPr="00D739AD">
        <w:rPr>
          <w:rFonts w:asciiTheme="minorHAnsi" w:hAnsiTheme="minorHAnsi" w:cstheme="minorHAnsi"/>
          <w:b w:val="0"/>
          <w:sz w:val="24"/>
          <w:szCs w:val="24"/>
        </w:rPr>
        <w:t>“Efetuar Recebimento (marcar somente para caixa)”</w:t>
      </w:r>
      <w:r w:rsidR="004C788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505D29F" w14:textId="77777777" w:rsidR="00FE062A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Os caixas também serão permitidos a fazer recebimento.</w:t>
      </w:r>
    </w:p>
    <w:p w14:paraId="01CEE906" w14:textId="575AFF1C" w:rsidR="00AD569E" w:rsidRPr="00D739AD" w:rsidRDefault="00300D24" w:rsidP="00E5109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B6DF7E7" w14:textId="12091F2F" w:rsidR="006B4C11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5D08292" w14:textId="14239EE2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52B3656" w14:textId="7777777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4CC201A" w14:textId="6FE02D0A" w:rsidR="00FE062A" w:rsidRPr="00D739AD" w:rsidRDefault="00520364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vendedor atual</w:t>
      </w:r>
      <w:r w:rsidR="00C96AF6" w:rsidRPr="00D739AD">
        <w:rPr>
          <w:rFonts w:asciiTheme="minorHAnsi" w:hAnsiTheme="minorHAnsi" w:cstheme="minorHAnsi"/>
          <w:sz w:val="24"/>
          <w:szCs w:val="24"/>
        </w:rPr>
        <w:tab/>
      </w:r>
      <w:r w:rsidR="005B130B" w:rsidRPr="00D739AD"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</w:p>
    <w:p w14:paraId="75F84E59" w14:textId="77777777" w:rsidR="00FE062A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FE062A" w:rsidRPr="00D739AD">
        <w:rPr>
          <w:rFonts w:asciiTheme="minorHAnsi" w:hAnsiTheme="minorHAnsi" w:cstheme="minorHAnsi"/>
          <w:b w:val="0"/>
          <w:sz w:val="24"/>
          <w:szCs w:val="24"/>
        </w:rPr>
        <w:t xml:space="preserve"> “Permitir alterar vendedor atual”.</w:t>
      </w:r>
    </w:p>
    <w:p w14:paraId="51E2A26B" w14:textId="77777777" w:rsidR="00AB3CC0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</w:t>
      </w:r>
      <w:r w:rsidR="00750A51" w:rsidRPr="00D739AD">
        <w:rPr>
          <w:rFonts w:asciiTheme="minorHAnsi" w:hAnsiTheme="minorHAnsi" w:cstheme="minorHAnsi"/>
          <w:sz w:val="24"/>
          <w:szCs w:val="24"/>
        </w:rPr>
        <w:t>Esperado: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Mesmo que já tenho um vendedor padrão definido </w:t>
      </w:r>
      <w:r w:rsidR="00486B96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alterado o vendedor.</w:t>
      </w:r>
    </w:p>
    <w:p w14:paraId="017FE3CD" w14:textId="23E9542B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E7DC6E6" w14:textId="6D51CC5E" w:rsidR="006A77EC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4F4D7C" w14:textId="78CBA2A6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A445234" w14:textId="77777777" w:rsidR="00FE062A" w:rsidRPr="00D739AD" w:rsidRDefault="000D78D6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ao usuário agrupar Pedidos – Necessário que o seja nível 3</w:t>
      </w:r>
      <w:r w:rsidR="00E80984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A12570D" w14:textId="77777777" w:rsidR="00750A51" w:rsidRPr="00D739AD" w:rsidRDefault="001C7D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 “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>Permitir ao usuário agrupar Pedidos – Necessário que o seja nível 3”.</w:t>
      </w:r>
    </w:p>
    <w:p w14:paraId="5CA27679" w14:textId="77777777" w:rsidR="00FE062A" w:rsidRPr="00D739AD" w:rsidRDefault="00FE062A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="00750A51" w:rsidRPr="00D739AD">
        <w:rPr>
          <w:rFonts w:asciiTheme="minorHAnsi" w:hAnsiTheme="minorHAnsi" w:cstheme="minorHAnsi"/>
          <w:sz w:val="24"/>
          <w:szCs w:val="24"/>
        </w:rPr>
        <w:t>: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486B96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feito o agrupamento de pedidos.</w:t>
      </w:r>
    </w:p>
    <w:p w14:paraId="12A8C30F" w14:textId="0E98126D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A7D73F" w14:textId="6BFB5913" w:rsidR="006A77EC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VCL:</w:t>
      </w:r>
      <w:r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847634" w:rsidRPr="0084763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3BBF1A9" w14:textId="38E6AAA7" w:rsidR="001F632E" w:rsidRPr="00D739AD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4F97D2E" w14:textId="77777777" w:rsidR="00FE062A" w:rsidRPr="00D739AD" w:rsidRDefault="006A29F1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alterar o cliente atual</w:t>
      </w:r>
    </w:p>
    <w:p w14:paraId="324419C4" w14:textId="77777777" w:rsidR="00750A51" w:rsidRPr="00D739AD" w:rsidRDefault="003E103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750A51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750A51" w:rsidRPr="00D739AD">
        <w:rPr>
          <w:rFonts w:asciiTheme="minorHAnsi" w:hAnsiTheme="minorHAnsi" w:cstheme="minorHAnsi"/>
          <w:b w:val="0"/>
          <w:sz w:val="24"/>
          <w:szCs w:val="24"/>
        </w:rPr>
        <w:t>“Permitir alterar o cliente atual”</w:t>
      </w:r>
      <w:r w:rsidR="004C788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799D35B0" w14:textId="77777777" w:rsidR="00AB3CC0" w:rsidRPr="00D739AD" w:rsidRDefault="00750A51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AB3CC0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Mesmo que já tenho um cliente padrão definido </w:t>
      </w:r>
      <w:r w:rsidR="00C56FB8" w:rsidRPr="00D739AD">
        <w:rPr>
          <w:rFonts w:asciiTheme="minorHAnsi" w:hAnsiTheme="minorHAnsi" w:cstheme="minorHAnsi"/>
          <w:b w:val="0"/>
          <w:sz w:val="24"/>
          <w:szCs w:val="24"/>
        </w:rPr>
        <w:t>deverá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 permitir que seja alterado.</w:t>
      </w:r>
    </w:p>
    <w:p w14:paraId="704DC5B2" w14:textId="6185C4CB" w:rsidR="00AD569E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47634" w:rsidRPr="0012763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F2197B4" w14:textId="550F2932" w:rsidR="00A7624E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47634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47634" w:rsidRPr="00127636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663B3BE" w14:textId="2DA3BCE9" w:rsidR="001F632E" w:rsidRDefault="001F632E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D92F1FC" w14:textId="77777777" w:rsidR="0020066D" w:rsidRPr="00D739AD" w:rsidRDefault="00200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6C5841E" w14:textId="77777777" w:rsidR="00750A51" w:rsidRPr="0020066D" w:rsidRDefault="00AB3CC0" w:rsidP="00D739AD">
      <w:pPr>
        <w:pStyle w:val="CENTARI-12"/>
        <w:jc w:val="left"/>
        <w:rPr>
          <w:rFonts w:asciiTheme="minorHAnsi" w:hAnsiTheme="minorHAnsi" w:cstheme="minorHAnsi"/>
          <w:color w:val="00B0F0"/>
          <w:sz w:val="24"/>
          <w:szCs w:val="24"/>
        </w:rPr>
      </w:pPr>
      <w:r w:rsidRPr="0020066D">
        <w:rPr>
          <w:rFonts w:asciiTheme="minorHAnsi" w:hAnsiTheme="minorHAnsi" w:cstheme="minorHAnsi"/>
          <w:color w:val="00B0F0"/>
          <w:sz w:val="24"/>
          <w:szCs w:val="24"/>
        </w:rPr>
        <w:t>Retenções</w:t>
      </w:r>
      <w:r w:rsidR="000B7233" w:rsidRPr="0020066D">
        <w:rPr>
          <w:rFonts w:asciiTheme="minorHAnsi" w:hAnsiTheme="minorHAnsi" w:cstheme="minorHAnsi"/>
          <w:color w:val="00B0F0"/>
          <w:sz w:val="24"/>
          <w:szCs w:val="24"/>
        </w:rPr>
        <w:t xml:space="preserve"> para o</w:t>
      </w:r>
      <w:r w:rsidRPr="0020066D">
        <w:rPr>
          <w:rFonts w:asciiTheme="minorHAnsi" w:hAnsiTheme="minorHAnsi" w:cstheme="minorHAnsi"/>
          <w:color w:val="00B0F0"/>
          <w:sz w:val="24"/>
          <w:szCs w:val="24"/>
        </w:rPr>
        <w:t xml:space="preserve"> Usuário</w:t>
      </w:r>
    </w:p>
    <w:p w14:paraId="426A67C9" w14:textId="77777777" w:rsidR="00AB3CC0" w:rsidRPr="00D739AD" w:rsidRDefault="000E180E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exibir pedidos de venda para este usuário</w:t>
      </w:r>
      <w:r w:rsidR="00C65F18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71C71A6" w14:textId="77777777" w:rsidR="00AB3CC0" w:rsidRPr="00D739AD" w:rsidRDefault="00896C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AB3CC0" w:rsidRPr="00D739AD">
        <w:rPr>
          <w:rFonts w:asciiTheme="minorHAnsi" w:hAnsiTheme="minorHAnsi" w:cstheme="minorHAnsi"/>
          <w:b w:val="0"/>
          <w:sz w:val="24"/>
          <w:szCs w:val="24"/>
        </w:rPr>
        <w:t xml:space="preserve"> “Não exibir pedidos de venda para este usuário”</w:t>
      </w:r>
    </w:p>
    <w:p w14:paraId="6940A8CC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Não mostrar pedidos de venda para este usuário atual. </w:t>
      </w:r>
    </w:p>
    <w:p w14:paraId="2ACB1D3F" w14:textId="50B67B5B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0987C7D" w14:textId="3D6EBDB2" w:rsidR="00573248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F33C60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84C010" w14:textId="3190627F" w:rsidR="001F632E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0B1F6188" w14:textId="77777777" w:rsidR="0020066D" w:rsidRPr="00D739AD" w:rsidRDefault="0020066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4ECB435" w14:textId="062CDB03" w:rsidR="00AB3CC0" w:rsidRPr="00D739AD" w:rsidRDefault="00EF534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Exibir somente os 10 </w:t>
      </w:r>
      <w:r w:rsidR="00F761D0" w:rsidRPr="00D739AD">
        <w:rPr>
          <w:rFonts w:asciiTheme="minorHAnsi" w:hAnsiTheme="minorHAnsi" w:cstheme="minorHAnsi"/>
          <w:color w:val="auto"/>
          <w:sz w:val="24"/>
          <w:szCs w:val="24"/>
        </w:rPr>
        <w:t>Últimos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pedidos</w:t>
      </w:r>
      <w:r w:rsidR="00C65F1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CF6277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</w:p>
    <w:p w14:paraId="27CA2534" w14:textId="77777777" w:rsidR="00AB3CC0" w:rsidRPr="00D739AD" w:rsidRDefault="00AB3CC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</w:t>
      </w:r>
      <w:r w:rsidR="00896C58"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="00F568F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“Exibir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somente os 10 </w:t>
      </w:r>
      <w:r w:rsidR="00F761D0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Últimos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pedidos</w:t>
      </w:r>
      <w:r w:rsidR="00F568F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”</w:t>
      </w:r>
    </w:p>
    <w:p w14:paraId="11020E77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F568F8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Não devera listar mais de 10 pedidos </w:t>
      </w:r>
      <w:r w:rsidR="00573248" w:rsidRPr="00D739AD">
        <w:rPr>
          <w:rFonts w:asciiTheme="minorHAnsi" w:hAnsiTheme="minorHAnsi" w:cstheme="minorHAnsi"/>
          <w:color w:val="auto"/>
          <w:sz w:val="24"/>
          <w:szCs w:val="24"/>
        </w:rPr>
        <w:t>no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grid de consultas.</w:t>
      </w:r>
    </w:p>
    <w:p w14:paraId="0C364FB4" w14:textId="55D2C56F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33C60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6F1A527" w14:textId="22294294" w:rsidR="00573248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3168A7" w:rsidRPr="003168A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F9D2EFB" w14:textId="0C58605B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F598C4E" w14:textId="77777777" w:rsidR="00AB3CC0" w:rsidRPr="00D739AD" w:rsidRDefault="00EF534C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Não exibir total de pedidos</w:t>
      </w:r>
      <w:r w:rsidR="00E37047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5C64F5" w:rsidRPr="00D739AD">
        <w:rPr>
          <w:rFonts w:asciiTheme="minorHAnsi" w:hAnsiTheme="minorHAnsi" w:cstheme="minorHAnsi"/>
          <w:sz w:val="24"/>
          <w:szCs w:val="24"/>
        </w:rPr>
        <w:tab/>
      </w:r>
      <w:r w:rsidR="005C64F5" w:rsidRPr="00D739AD">
        <w:rPr>
          <w:rFonts w:asciiTheme="minorHAnsi" w:hAnsiTheme="minorHAnsi" w:cstheme="minorHAnsi"/>
          <w:sz w:val="24"/>
          <w:szCs w:val="24"/>
        </w:rPr>
        <w:tab/>
      </w:r>
    </w:p>
    <w:p w14:paraId="39685C96" w14:textId="77777777" w:rsidR="00AB3CC0" w:rsidRPr="00D739AD" w:rsidRDefault="00896C5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F568F8" w:rsidRPr="00D739AD">
        <w:rPr>
          <w:rFonts w:asciiTheme="minorHAnsi" w:hAnsiTheme="minorHAnsi" w:cstheme="minorHAnsi"/>
          <w:b w:val="0"/>
          <w:sz w:val="24"/>
          <w:szCs w:val="24"/>
        </w:rPr>
        <w:t>“Não exibir total de pedidos”</w:t>
      </w:r>
      <w:r w:rsidR="00554488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3B4AE92" w14:textId="77777777" w:rsidR="00AB3CC0" w:rsidRPr="00D739AD" w:rsidRDefault="00AB3CC0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Resultado Esperado: </w:t>
      </w:r>
      <w:r w:rsidR="00F568F8" w:rsidRPr="00D739AD">
        <w:rPr>
          <w:rFonts w:asciiTheme="minorHAnsi" w:hAnsiTheme="minorHAnsi" w:cstheme="minorHAnsi"/>
          <w:color w:val="auto"/>
          <w:sz w:val="24"/>
          <w:szCs w:val="24"/>
        </w:rPr>
        <w:t>Não deverá permitir que a quantidade de pedidos seja visualizada.</w:t>
      </w:r>
    </w:p>
    <w:p w14:paraId="2D189416" w14:textId="4D335C8D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E640E4" w:rsidRPr="00E640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59A0D33" w14:textId="2DD1AEFC" w:rsidR="00E40FFB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E640E4" w:rsidRPr="00E640E4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6ACF071" w14:textId="32F32AF3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31F9489A" w14:textId="77777777" w:rsidR="00F568F8" w:rsidRPr="00D739AD" w:rsidRDefault="009133E5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Exibir somente pedidos de venda já faturados</w:t>
      </w:r>
      <w:r w:rsidR="00BA4F92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43630526" w14:textId="77777777" w:rsidR="000C63A7" w:rsidRPr="00D739AD" w:rsidRDefault="000C63A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E03666" w:rsidRPr="00D739AD">
        <w:rPr>
          <w:rFonts w:asciiTheme="minorHAnsi" w:hAnsiTheme="minorHAnsi" w:cstheme="minorHAnsi"/>
          <w:b w:val="0"/>
          <w:sz w:val="24"/>
          <w:szCs w:val="24"/>
        </w:rPr>
        <w:t>Exibir somente pedidos de venda já faturados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</w:t>
      </w:r>
    </w:p>
    <w:p w14:paraId="48C96E67" w14:textId="77777777" w:rsidR="000C63A7" w:rsidRPr="00D739AD" w:rsidRDefault="000C63A7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E76461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E76461" w:rsidRPr="00D739AD">
        <w:rPr>
          <w:rFonts w:asciiTheme="minorHAnsi" w:hAnsiTheme="minorHAnsi" w:cstheme="minorHAnsi"/>
          <w:color w:val="auto"/>
          <w:sz w:val="24"/>
          <w:szCs w:val="24"/>
        </w:rPr>
        <w:t>Deverá exibir somente os pedidos já faturados</w:t>
      </w:r>
    </w:p>
    <w:p w14:paraId="31F7D999" w14:textId="662E70AB" w:rsidR="00E40B64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0C9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29D38F6" w14:textId="41F6EC26" w:rsidR="00B75A2E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C014BF2" w14:textId="10CB02C6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149F2384" w14:textId="3EC4C9BA" w:rsidR="00B75A2E" w:rsidRPr="00D739AD" w:rsidRDefault="009133E5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Permitir consultar pedidos somente dos últimos ___ dias</w:t>
      </w:r>
      <w:r w:rsidR="00765EEE"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8223307" w14:textId="77777777" w:rsidR="000C63A7" w:rsidRPr="00D739AD" w:rsidRDefault="000C63A7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Marque o checkbox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“</w:t>
      </w:r>
      <w:r w:rsidR="00E03666" w:rsidRPr="00D739AD">
        <w:rPr>
          <w:rFonts w:asciiTheme="minorHAnsi" w:hAnsiTheme="minorHAnsi" w:cstheme="minorHAnsi"/>
          <w:b w:val="0"/>
          <w:sz w:val="24"/>
          <w:szCs w:val="24"/>
        </w:rPr>
        <w:t>Permitir consultar pedidos somente dos últimos ___ dias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” </w:t>
      </w:r>
    </w:p>
    <w:p w14:paraId="130C769A" w14:textId="77777777" w:rsidR="000C63A7" w:rsidRPr="00D739AD" w:rsidRDefault="000C63A7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67016D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67016D" w:rsidRPr="00D739AD">
        <w:rPr>
          <w:rFonts w:asciiTheme="minorHAnsi" w:hAnsiTheme="minorHAnsi" w:cstheme="minorHAnsi"/>
          <w:color w:val="auto"/>
          <w:sz w:val="24"/>
          <w:szCs w:val="24"/>
        </w:rPr>
        <w:t>Quando for consultar um pedido, deverá exibir somente pedidos dos últimos tantos dias escolhido.</w:t>
      </w:r>
    </w:p>
    <w:p w14:paraId="602EAA5D" w14:textId="5AFC8AEE" w:rsidR="000C63A7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50C9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BCFAA78" w14:textId="3723F15C" w:rsidR="00BB11CD" w:rsidRPr="00D739AD" w:rsidRDefault="00BB11C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50C9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650C9D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7D37489" w14:textId="1915FE35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87050AA" w14:textId="77777777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6A03842A" w14:textId="77777777" w:rsidR="00EF6522" w:rsidRPr="00D739AD" w:rsidRDefault="00EF652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Usuários do sistema</w:t>
      </w:r>
    </w:p>
    <w:p w14:paraId="1E1213B5" w14:textId="3FC4C40F" w:rsidR="00F7651A" w:rsidRPr="00D739AD" w:rsidRDefault="00EF6522" w:rsidP="00D739AD">
      <w:pPr>
        <w:pStyle w:val="CENTARI-12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Vendas / Consultar Pedido</w:t>
      </w:r>
    </w:p>
    <w:p w14:paraId="368ACA31" w14:textId="77777777" w:rsidR="004F7602" w:rsidRPr="00D739AD" w:rsidRDefault="00CA7D59" w:rsidP="00AF52EA">
      <w:pPr>
        <w:pStyle w:val="CENTARI-12"/>
        <w:numPr>
          <w:ilvl w:val="0"/>
          <w:numId w:val="27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Imprimir OE</w:t>
      </w:r>
      <w:r w:rsidR="006F15EE" w:rsidRPr="00D739AD">
        <w:rPr>
          <w:rFonts w:asciiTheme="minorHAnsi" w:hAnsiTheme="minorHAnsi" w:cstheme="minorHAnsi"/>
          <w:color w:val="auto"/>
          <w:sz w:val="24"/>
          <w:szCs w:val="24"/>
        </w:rPr>
        <w:tab/>
      </w:r>
    </w:p>
    <w:p w14:paraId="057B7F90" w14:textId="77777777" w:rsidR="00F568F8" w:rsidRPr="00D739AD" w:rsidRDefault="00F568F8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OE”</w:t>
      </w:r>
    </w:p>
    <w:p w14:paraId="6DD96EE8" w14:textId="77777777" w:rsidR="00F568F8" w:rsidRPr="00D739AD" w:rsidRDefault="00F568F8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Deverá permitir ser impresso a OE</w:t>
      </w:r>
    </w:p>
    <w:p w14:paraId="1733203B" w14:textId="3B831AC1" w:rsidR="006A15DA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80B1F1" w14:textId="03CFA54F" w:rsidR="00401FB8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33E09" w:rsidRPr="00650C9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1A9102A" w14:textId="748D5D2A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9374789" w14:textId="77777777" w:rsidR="007E2B0C" w:rsidRPr="00D739AD" w:rsidRDefault="006F0A33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Imprimir OM</w:t>
      </w:r>
    </w:p>
    <w:p w14:paraId="08C03C92" w14:textId="77777777" w:rsidR="002F09D1" w:rsidRPr="00D739AD" w:rsidRDefault="0053716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OM”</w:t>
      </w:r>
    </w:p>
    <w:p w14:paraId="51E072CC" w14:textId="26DA6C47" w:rsidR="0053716B" w:rsidRPr="00D739AD" w:rsidRDefault="0053716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A93B81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E24387"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Deverá permitir ser impresso a </w:t>
      </w:r>
      <w:r w:rsidR="00215677" w:rsidRPr="00D739AD">
        <w:rPr>
          <w:rFonts w:asciiTheme="minorHAnsi" w:hAnsiTheme="minorHAnsi" w:cstheme="minorHAnsi"/>
          <w:color w:val="auto"/>
          <w:sz w:val="24"/>
          <w:szCs w:val="24"/>
        </w:rPr>
        <w:t>O</w:t>
      </w:r>
      <w:r w:rsidR="00E24387" w:rsidRPr="00D739AD">
        <w:rPr>
          <w:rFonts w:asciiTheme="minorHAnsi" w:hAnsiTheme="minorHAnsi" w:cstheme="minorHAnsi"/>
          <w:color w:val="auto"/>
          <w:sz w:val="24"/>
          <w:szCs w:val="24"/>
        </w:rPr>
        <w:t>M.</w:t>
      </w:r>
    </w:p>
    <w:p w14:paraId="24789A04" w14:textId="05410C77" w:rsidR="006A15DA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AA0DA12" w14:textId="46461615" w:rsidR="002F09D1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5196DDF" w14:textId="2EDA8D87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7DAB5D5" w14:textId="77777777" w:rsidR="00210EC1" w:rsidRPr="00D739AD" w:rsidRDefault="00E32B37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b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Imprimir pedido</w:t>
      </w:r>
    </w:p>
    <w:p w14:paraId="1C7EAFA8" w14:textId="77777777" w:rsidR="00210EC1" w:rsidRPr="00D739AD" w:rsidRDefault="00972244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Clique em “Imprimir Pedido”</w:t>
      </w:r>
    </w:p>
    <w:p w14:paraId="43257C80" w14:textId="77777777" w:rsidR="003207DB" w:rsidRPr="00D739AD" w:rsidRDefault="003207DB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Resultado Esperado:</w:t>
      </w:r>
      <w:r w:rsidR="00B11B64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</w:t>
      </w:r>
      <w:r w:rsidR="00B11B64" w:rsidRPr="00D739AD">
        <w:rPr>
          <w:rFonts w:asciiTheme="minorHAnsi" w:hAnsiTheme="minorHAnsi" w:cstheme="minorHAnsi"/>
          <w:color w:val="auto"/>
          <w:sz w:val="24"/>
          <w:szCs w:val="24"/>
        </w:rPr>
        <w:t>Deverá permitir ser impresso o Pedido.</w:t>
      </w:r>
    </w:p>
    <w:p w14:paraId="2FEFD168" w14:textId="23B7B985" w:rsidR="00730736" w:rsidRPr="00D739AD" w:rsidRDefault="00300D24" w:rsidP="0020066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833E09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10260462" w14:textId="08FFCB58" w:rsidR="007E2B0C" w:rsidRPr="00D739AD" w:rsidRDefault="000D2030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833E09" w:rsidRPr="00CB192E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="00833E09">
        <w:rPr>
          <w:rFonts w:asciiTheme="minorHAnsi" w:hAnsiTheme="minorHAnsi" w:cstheme="minorHAnsi"/>
          <w:bCs/>
          <w:sz w:val="24"/>
          <w:szCs w:val="24"/>
        </w:rPr>
        <w:t xml:space="preserve"> </w:t>
      </w:r>
    </w:p>
    <w:p w14:paraId="228272C3" w14:textId="77777777" w:rsidR="0020066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:</w:t>
      </w:r>
    </w:p>
    <w:p w14:paraId="65524465" w14:textId="4DED4525" w:rsidR="00B30908" w:rsidRPr="00D739AD" w:rsidRDefault="00B3090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664FA8D5" w14:textId="77777777" w:rsidR="007620CF" w:rsidRPr="00D739AD" w:rsidRDefault="007620CF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sz w:val="24"/>
          <w:szCs w:val="24"/>
        </w:rPr>
      </w:pPr>
    </w:p>
    <w:p w14:paraId="55AB2DAC" w14:textId="16701E86" w:rsidR="005E040D" w:rsidRPr="00D739AD" w:rsidRDefault="005E040D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TEF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Auttar</w:t>
      </w:r>
      <w:proofErr w:type="spellEnd"/>
    </w:p>
    <w:p w14:paraId="23040996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lastRenderedPageBreak/>
        <w:t>Testes: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Realizado no TEF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Auttar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com impressoras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fiscais/ Não fiscais.</w:t>
      </w:r>
    </w:p>
    <w:p w14:paraId="6CF07AC2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color w:val="FF000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Bematech. - </w:t>
      </w:r>
      <w:r w:rsidRPr="00D739AD">
        <w:rPr>
          <w:rFonts w:asciiTheme="minorHAnsi" w:hAnsiTheme="minorHAnsi" w:cstheme="minorHAnsi"/>
          <w:color w:val="FF0000"/>
          <w:sz w:val="24"/>
          <w:szCs w:val="24"/>
        </w:rPr>
        <w:t>DESCONTINUADO</w:t>
      </w:r>
    </w:p>
    <w:p w14:paraId="60A25850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Daruma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4F22EE5F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Elgin </w:t>
      </w:r>
    </w:p>
    <w:p w14:paraId="0A1F8F47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="Arial" w:hAnsi="Arial" w:cs="Arial"/>
          <w:sz w:val="24"/>
          <w:szCs w:val="24"/>
        </w:rPr>
        <w:t>►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Elgin Fiscal </w:t>
      </w:r>
    </w:p>
    <w:p w14:paraId="77C84552" w14:textId="77777777" w:rsidR="005E040D" w:rsidRPr="00D739AD" w:rsidRDefault="005E040D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</w:p>
    <w:p w14:paraId="153F8145" w14:textId="4E856947" w:rsidR="005E040D" w:rsidRPr="00D739AD" w:rsidRDefault="007620CF" w:rsidP="00D739AD">
      <w:pPr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2FBF270" wp14:editId="037387E2">
            <wp:extent cx="6153150" cy="13290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3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87DF0" w14:textId="77777777" w:rsidR="00F16971" w:rsidRPr="00D739AD" w:rsidRDefault="00F16971" w:rsidP="00D739AD">
      <w:pPr>
        <w:jc w:val="center"/>
        <w:rPr>
          <w:rFonts w:asciiTheme="minorHAnsi" w:hAnsiTheme="minorHAnsi" w:cstheme="minorHAnsi"/>
          <w:b/>
          <w:color w:val="00B0F0"/>
          <w:sz w:val="24"/>
          <w:szCs w:val="24"/>
        </w:rPr>
      </w:pPr>
    </w:p>
    <w:p w14:paraId="57BF5AD5" w14:textId="2725A741" w:rsidR="0041382B" w:rsidRPr="00D739AD" w:rsidRDefault="005E040D" w:rsidP="00D739AD">
      <w:pPr>
        <w:jc w:val="center"/>
        <w:rPr>
          <w:rFonts w:asciiTheme="minorHAnsi" w:hAnsiTheme="minorHAnsi" w:cstheme="minorHAnsi"/>
          <w:b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00B0F0"/>
          <w:sz w:val="24"/>
          <w:szCs w:val="24"/>
        </w:rPr>
        <w:t>Testes Adicionais</w:t>
      </w:r>
    </w:p>
    <w:p w14:paraId="51BEFB24" w14:textId="55B04EBD" w:rsidR="005E040D" w:rsidRPr="00D739AD" w:rsidRDefault="00671D19" w:rsidP="00AF52EA">
      <w:pPr>
        <w:pStyle w:val="PargrafodaLista"/>
        <w:numPr>
          <w:ilvl w:val="0"/>
          <w:numId w:val="27"/>
        </w:numPr>
        <w:rPr>
          <w:rFonts w:asciiTheme="minorHAnsi" w:hAnsiTheme="minorHAnsi" w:cstheme="minorHAnsi"/>
          <w:b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Pgto</w:t>
      </w:r>
      <w:proofErr w:type="spellEnd"/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 com Vencimento </w:t>
      </w:r>
      <w:r w:rsidR="00597479"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do </w:t>
      </w: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Cliente</w:t>
      </w:r>
    </w:p>
    <w:p w14:paraId="26B57350" w14:textId="77777777" w:rsidR="005E040D" w:rsidRPr="00D739AD" w:rsidRDefault="005E040D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Colocar um vencimento em um Cliente, e dividir o pagamento</w:t>
      </w:r>
      <w:r w:rsidR="00E679EB" w:rsidRPr="00D739AD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1A1598BC" w14:textId="68E89D25" w:rsidR="005E040D" w:rsidRPr="00D739AD" w:rsidRDefault="005E040D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>Deverá ficar tudo no dia predefinido no cadastro do cliente</w:t>
      </w:r>
      <w:r w:rsidR="009B0747" w:rsidRPr="00D739AD">
        <w:rPr>
          <w:rFonts w:asciiTheme="minorHAnsi" w:hAnsiTheme="minorHAnsi" w:cstheme="minorHAnsi"/>
          <w:color w:val="auto"/>
          <w:sz w:val="24"/>
          <w:szCs w:val="24"/>
        </w:rPr>
        <w:t>.</w:t>
      </w:r>
    </w:p>
    <w:p w14:paraId="3EE183A3" w14:textId="3FBE8263" w:rsidR="00974B06" w:rsidRPr="00D739AD" w:rsidRDefault="00974B06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Passos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: Primeiro abra o Parâmetros Financeiros, vá na aba ‘Formas de </w:t>
      </w:r>
      <w:proofErr w:type="spellStart"/>
      <w:r w:rsidRPr="00D739AD">
        <w:rPr>
          <w:rFonts w:asciiTheme="minorHAnsi" w:hAnsiTheme="minorHAnsi" w:cstheme="minorHAnsi"/>
          <w:color w:val="auto"/>
          <w:sz w:val="24"/>
          <w:szCs w:val="24"/>
        </w:rPr>
        <w:t>Pgto</w:t>
      </w:r>
      <w:proofErr w:type="spellEnd"/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’, vá em procurar e selecione o 13 - Limite Credito, ou que tenha o checkbox ‘Disponível somente para clientes com limite de crédito’. E vá na Sub Aba de Formas de </w:t>
      </w:r>
      <w:proofErr w:type="spellStart"/>
      <w:r w:rsidRPr="00D739AD">
        <w:rPr>
          <w:rFonts w:asciiTheme="minorHAnsi" w:hAnsiTheme="minorHAnsi" w:cstheme="minorHAnsi"/>
          <w:color w:val="auto"/>
          <w:sz w:val="24"/>
          <w:szCs w:val="24"/>
        </w:rPr>
        <w:t>Pgto</w:t>
      </w:r>
      <w:proofErr w:type="spellEnd"/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‘Data – Margem’, e clique em Editar e Altere o </w:t>
      </w:r>
      <w:proofErr w:type="spellStart"/>
      <w:r w:rsidRPr="00D739AD">
        <w:rPr>
          <w:rFonts w:asciiTheme="minorHAnsi" w:hAnsiTheme="minorHAnsi" w:cstheme="minorHAnsi"/>
          <w:color w:val="auto"/>
          <w:sz w:val="24"/>
          <w:szCs w:val="24"/>
        </w:rPr>
        <w:t>Combobox</w:t>
      </w:r>
      <w:proofErr w:type="spellEnd"/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da parte superior da janela, para ‘1 – Usar Dia de </w:t>
      </w:r>
      <w:r w:rsidR="00FB67BA" w:rsidRPr="00D739AD">
        <w:rPr>
          <w:rFonts w:asciiTheme="minorHAnsi" w:hAnsiTheme="minorHAnsi" w:cstheme="minorHAnsi"/>
          <w:color w:val="auto"/>
          <w:sz w:val="24"/>
          <w:szCs w:val="24"/>
        </w:rPr>
        <w:t>Vencimento Do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Cliente’.</w:t>
      </w:r>
    </w:p>
    <w:p w14:paraId="74236810" w14:textId="0D5C1E5C" w:rsidR="00974B06" w:rsidRPr="00D739AD" w:rsidRDefault="00974B06" w:rsidP="00D739AD">
      <w:pPr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2055C4E" wp14:editId="42B2EE9B">
            <wp:extent cx="2294626" cy="549831"/>
            <wp:effectExtent l="0" t="0" r="0" b="317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35858" cy="55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FC8FC" w14:textId="24285EEE" w:rsidR="00F4167B" w:rsidRPr="00D739AD" w:rsidRDefault="00300D24" w:rsidP="00B174A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6F523C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6F523C" w:rsidRPr="006F523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9912183" w14:textId="7F531124" w:rsidR="00786017" w:rsidRPr="00D739AD" w:rsidRDefault="005158C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6F523C" w:rsidRPr="006F523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F1D015" w14:textId="5EE1EA42" w:rsidR="00F16971" w:rsidRPr="00D739AD" w:rsidRDefault="00E5294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5FBF87CA" w14:textId="6903C942" w:rsidR="00170309" w:rsidRPr="00D739AD" w:rsidRDefault="000B0CE9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Emitir NFC-e sem internet</w:t>
      </w:r>
    </w:p>
    <w:p w14:paraId="57206023" w14:textId="7444A252" w:rsidR="00AC2240" w:rsidRPr="00D739AD" w:rsidRDefault="00F97F11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Remov</w:t>
      </w:r>
      <w:r w:rsidR="004A0368" w:rsidRPr="00D739AD">
        <w:rPr>
          <w:rFonts w:asciiTheme="minorHAnsi" w:hAnsiTheme="minorHAnsi" w:cstheme="minorHAnsi"/>
          <w:szCs w:val="24"/>
        </w:rPr>
        <w:t>er</w:t>
      </w:r>
      <w:r w:rsidRPr="00D739AD">
        <w:rPr>
          <w:rFonts w:asciiTheme="minorHAnsi" w:hAnsiTheme="minorHAnsi" w:cstheme="minorHAnsi"/>
          <w:szCs w:val="24"/>
        </w:rPr>
        <w:t xml:space="preserve"> o cabo de rede</w:t>
      </w:r>
      <w:r w:rsidR="004A0368" w:rsidRPr="00D739AD">
        <w:rPr>
          <w:rFonts w:asciiTheme="minorHAnsi" w:hAnsiTheme="minorHAnsi" w:cstheme="minorHAnsi"/>
          <w:szCs w:val="24"/>
        </w:rPr>
        <w:t xml:space="preserve"> para o PC ficar sem internet</w:t>
      </w:r>
      <w:r w:rsidRPr="00D739AD">
        <w:rPr>
          <w:rFonts w:asciiTheme="minorHAnsi" w:hAnsiTheme="minorHAnsi" w:cstheme="minorHAnsi"/>
          <w:szCs w:val="24"/>
        </w:rPr>
        <w:t>, depois ir</w:t>
      </w:r>
      <w:r w:rsidR="004A0368" w:rsidRPr="00D739AD">
        <w:rPr>
          <w:rFonts w:asciiTheme="minorHAnsi" w:hAnsiTheme="minorHAnsi" w:cstheme="minorHAnsi"/>
          <w:szCs w:val="24"/>
        </w:rPr>
        <w:t xml:space="preserve"> no SAT Aba</w:t>
      </w:r>
      <w:r w:rsidR="0043364E" w:rsidRPr="00D739AD">
        <w:rPr>
          <w:rFonts w:asciiTheme="minorHAnsi" w:hAnsiTheme="minorHAnsi" w:cstheme="minorHAnsi"/>
          <w:szCs w:val="24"/>
        </w:rPr>
        <w:t xml:space="preserve"> ‘Apoio’, Sub Aba ‘Exibir Itens do Sistema’</w:t>
      </w:r>
      <w:r w:rsidR="004A0368" w:rsidRPr="00D739AD">
        <w:rPr>
          <w:rFonts w:asciiTheme="minorHAnsi" w:hAnsiTheme="minorHAnsi" w:cstheme="minorHAnsi"/>
          <w:szCs w:val="24"/>
        </w:rPr>
        <w:t xml:space="preserve"> </w:t>
      </w:r>
      <w:r w:rsidR="00394FF8" w:rsidRPr="00D739AD">
        <w:rPr>
          <w:rFonts w:asciiTheme="minorHAnsi" w:hAnsiTheme="minorHAnsi" w:cstheme="minorHAnsi"/>
          <w:szCs w:val="24"/>
        </w:rPr>
        <w:t xml:space="preserve">Pesquisar pela </w:t>
      </w:r>
      <w:r w:rsidRPr="00D739AD">
        <w:rPr>
          <w:rFonts w:asciiTheme="minorHAnsi" w:hAnsiTheme="minorHAnsi" w:cstheme="minorHAnsi"/>
          <w:szCs w:val="24"/>
        </w:rPr>
        <w:t>tabela EMP</w:t>
      </w:r>
      <w:r w:rsidR="00394FF8" w:rsidRPr="00D739AD">
        <w:rPr>
          <w:rFonts w:asciiTheme="minorHAnsi" w:hAnsiTheme="minorHAnsi" w:cstheme="minorHAnsi"/>
          <w:szCs w:val="24"/>
        </w:rPr>
        <w:t xml:space="preserve"> = ‘</w:t>
      </w:r>
      <w:proofErr w:type="spellStart"/>
      <w:r w:rsidR="00394FF8" w:rsidRPr="00D739AD">
        <w:rPr>
          <w:rFonts w:asciiTheme="minorHAnsi" w:hAnsiTheme="minorHAnsi" w:cstheme="minorHAnsi"/>
          <w:szCs w:val="24"/>
        </w:rPr>
        <w:t>select</w:t>
      </w:r>
      <w:proofErr w:type="spellEnd"/>
      <w:r w:rsidR="00394FF8" w:rsidRPr="00D739AD">
        <w:rPr>
          <w:rFonts w:asciiTheme="minorHAnsi" w:hAnsiTheme="minorHAnsi" w:cstheme="minorHAnsi"/>
          <w:szCs w:val="24"/>
        </w:rPr>
        <w:t xml:space="preserve"> * </w:t>
      </w:r>
      <w:proofErr w:type="spellStart"/>
      <w:r w:rsidR="00394FF8" w:rsidRPr="00D739AD">
        <w:rPr>
          <w:rFonts w:asciiTheme="minorHAnsi" w:hAnsiTheme="minorHAnsi" w:cstheme="minorHAnsi"/>
          <w:szCs w:val="24"/>
        </w:rPr>
        <w:t>from</w:t>
      </w:r>
      <w:proofErr w:type="spellEnd"/>
      <w:r w:rsidR="00394FF8" w:rsidRPr="00D739AD">
        <w:rPr>
          <w:rFonts w:asciiTheme="minorHAnsi" w:hAnsiTheme="minorHAnsi" w:cstheme="minorHAnsi"/>
          <w:szCs w:val="24"/>
        </w:rPr>
        <w:t xml:space="preserve"> EMP’</w:t>
      </w:r>
      <w:r w:rsidRPr="00D739AD">
        <w:rPr>
          <w:rFonts w:asciiTheme="minorHAnsi" w:hAnsiTheme="minorHAnsi" w:cstheme="minorHAnsi"/>
          <w:szCs w:val="24"/>
        </w:rPr>
        <w:t xml:space="preserve">, </w:t>
      </w:r>
      <w:r w:rsidR="00B44DDB" w:rsidRPr="00D739AD">
        <w:rPr>
          <w:rFonts w:asciiTheme="minorHAnsi" w:hAnsiTheme="minorHAnsi" w:cstheme="minorHAnsi"/>
          <w:szCs w:val="24"/>
        </w:rPr>
        <w:t>e</w:t>
      </w:r>
      <w:r w:rsidR="00CC48AB" w:rsidRPr="00D739AD">
        <w:rPr>
          <w:rFonts w:asciiTheme="minorHAnsi" w:hAnsiTheme="minorHAnsi" w:cstheme="minorHAnsi"/>
          <w:szCs w:val="24"/>
        </w:rPr>
        <w:t xml:space="preserve"> procurar no Grid</w:t>
      </w:r>
      <w:r w:rsidR="00584491" w:rsidRPr="00D739AD">
        <w:rPr>
          <w:rFonts w:asciiTheme="minorHAnsi" w:hAnsiTheme="minorHAnsi" w:cstheme="minorHAnsi"/>
          <w:szCs w:val="24"/>
        </w:rPr>
        <w:t xml:space="preserve"> a Tabela =</w:t>
      </w:r>
      <w:r w:rsidRPr="00D739AD">
        <w:rPr>
          <w:rFonts w:asciiTheme="minorHAnsi" w:hAnsiTheme="minorHAnsi" w:cstheme="minorHAnsi"/>
          <w:szCs w:val="24"/>
        </w:rPr>
        <w:t xml:space="preserve"> DTULTVERIFICACAOLICENCAINTERNET </w:t>
      </w:r>
      <w:r w:rsidR="00584491" w:rsidRPr="00D739AD">
        <w:rPr>
          <w:rFonts w:asciiTheme="minorHAnsi" w:hAnsiTheme="minorHAnsi" w:cstheme="minorHAnsi"/>
          <w:szCs w:val="24"/>
        </w:rPr>
        <w:t xml:space="preserve">e mudar o campo </w:t>
      </w:r>
      <w:r w:rsidRPr="00D739AD">
        <w:rPr>
          <w:rFonts w:asciiTheme="minorHAnsi" w:hAnsiTheme="minorHAnsi" w:cstheme="minorHAnsi"/>
          <w:szCs w:val="24"/>
        </w:rPr>
        <w:t>para uma data anterior e consequentemente emitir uma NFC-e</w:t>
      </w:r>
      <w:r w:rsidR="00584491" w:rsidRPr="00D739AD">
        <w:rPr>
          <w:rFonts w:asciiTheme="minorHAnsi" w:hAnsiTheme="minorHAnsi" w:cstheme="minorHAnsi"/>
          <w:szCs w:val="24"/>
        </w:rPr>
        <w:t>, fazendo um pedido</w:t>
      </w:r>
      <w:r w:rsidR="00222393" w:rsidRPr="00D739AD">
        <w:rPr>
          <w:rFonts w:asciiTheme="minorHAnsi" w:hAnsiTheme="minorHAnsi" w:cstheme="minorHAnsi"/>
          <w:szCs w:val="24"/>
        </w:rPr>
        <w:t xml:space="preserve"> e após na aba de Pedidos ’13 – Impressões’</w:t>
      </w:r>
      <w:r w:rsidRPr="00D739AD">
        <w:rPr>
          <w:rFonts w:asciiTheme="minorHAnsi" w:hAnsiTheme="minorHAnsi" w:cstheme="minorHAnsi"/>
          <w:szCs w:val="24"/>
        </w:rPr>
        <w:t>.</w:t>
      </w:r>
    </w:p>
    <w:p w14:paraId="796D3A7C" w14:textId="1EACA600" w:rsidR="00AC2240" w:rsidRPr="00D739AD" w:rsidRDefault="00AC2240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3CE2A6B4" wp14:editId="5E2209DA">
            <wp:extent cx="2656936" cy="660003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92854" cy="66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1CD4" w14:textId="7F403B4C" w:rsidR="00F97F11" w:rsidRPr="00D739AD" w:rsidRDefault="00F97F11" w:rsidP="00D739AD">
      <w:pPr>
        <w:pStyle w:val="0-0TNR-12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szCs w:val="24"/>
        </w:rPr>
        <w:t>Deverá emitir uma NFC-e normalment</w:t>
      </w:r>
      <w:r w:rsidR="00B44DDB" w:rsidRPr="00D739AD">
        <w:rPr>
          <w:rFonts w:asciiTheme="minorHAnsi" w:hAnsiTheme="minorHAnsi" w:cstheme="minorHAnsi"/>
          <w:szCs w:val="24"/>
        </w:rPr>
        <w:t>e</w:t>
      </w:r>
    </w:p>
    <w:p w14:paraId="7A16B1FA" w14:textId="41D66A8B" w:rsidR="00E5294E" w:rsidRDefault="00300D24" w:rsidP="00F442B2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F4167B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</w:p>
    <w:p w14:paraId="59C224F2" w14:textId="5F907ED2" w:rsidR="00FC7CA6" w:rsidRDefault="00FC7CA6" w:rsidP="00F442B2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VCL:</w:t>
      </w:r>
    </w:p>
    <w:p w14:paraId="1D487267" w14:textId="77777777" w:rsidR="00F442B2" w:rsidRPr="00D739AD" w:rsidRDefault="00F442B2" w:rsidP="00D739AD">
      <w:pPr>
        <w:pStyle w:val="CENTARI-12"/>
        <w:ind w:left="783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</w:p>
    <w:p w14:paraId="38A65926" w14:textId="77777777" w:rsidR="004E18F2" w:rsidRPr="00D739AD" w:rsidRDefault="00662390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Alinhamento NFC-e Spooler do Windows</w:t>
      </w:r>
    </w:p>
    <w:p w14:paraId="60B6CEA9" w14:textId="77777777" w:rsidR="00170309" w:rsidRPr="00D739AD" w:rsidRDefault="004E18F2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Selecione </w:t>
      </w:r>
      <w:r w:rsidR="00596F8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a impressão “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NFC-e Spooler do Windows</w:t>
      </w:r>
      <w:r w:rsidR="00596F83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”</w:t>
      </w:r>
    </w:p>
    <w:p w14:paraId="60230AA6" w14:textId="77777777" w:rsidR="00596F83" w:rsidRPr="00D739AD" w:rsidRDefault="00596F83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Esperado:</w:t>
      </w:r>
      <w:r w:rsidR="00494F54"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="00E25E6C" w:rsidRPr="00D739AD">
        <w:rPr>
          <w:rFonts w:asciiTheme="minorHAnsi" w:hAnsiTheme="minorHAnsi" w:cstheme="minorHAnsi"/>
          <w:b w:val="0"/>
          <w:sz w:val="24"/>
          <w:szCs w:val="24"/>
        </w:rPr>
        <w:t>Deverá alinhar NFC-e, mesmo sem a logo ao lado</w:t>
      </w:r>
    </w:p>
    <w:p w14:paraId="3DEAE91A" w14:textId="4A3E93BC" w:rsidR="00166B43" w:rsidRPr="00D739AD" w:rsidRDefault="00300D24" w:rsidP="00FC7CA6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 xml:space="preserve">WEB: </w:t>
      </w:r>
      <w:r w:rsidR="00166B43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  <w:r w:rsidR="00166B43"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Funcionalidade não implementada na </w:t>
      </w: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</w:p>
    <w:p w14:paraId="6CCFA202" w14:textId="268D4DAC" w:rsidR="007E5E14" w:rsidRPr="00D739AD" w:rsidRDefault="005158CA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5267BD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5267BD" w:rsidRPr="005267BD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FF82A1B" w14:textId="321B210A" w:rsidR="00157EFD" w:rsidRPr="00D739A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65B45628" w14:textId="77777777" w:rsidR="00662390" w:rsidRPr="00D739AD" w:rsidRDefault="00662390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525A2FD8" w14:textId="2433918B" w:rsidR="00170309" w:rsidRPr="00D739AD" w:rsidRDefault="008369E4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Em Parâmetros Financeiro</w:t>
      </w:r>
      <w:r w:rsidR="00CD6F07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s</w:t>
      </w:r>
      <w:r w:rsidR="00B0117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, </w:t>
      </w:r>
      <w:r w:rsidR="00365AB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Aba Formas de </w:t>
      </w:r>
      <w:proofErr w:type="spellStart"/>
      <w:r w:rsidR="00365AB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Pgto</w:t>
      </w:r>
      <w:proofErr w:type="spellEnd"/>
      <w:r w:rsidR="00365AB4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, </w:t>
      </w:r>
      <w:r w:rsidR="00B0117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Índice de Conversão</w:t>
      </w:r>
      <w:r w:rsidR="00E62528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, insira uma Taxa de Débito e Crédito.</w:t>
      </w:r>
    </w:p>
    <w:p w14:paraId="68EA6036" w14:textId="3688EA32" w:rsidR="00B01172" w:rsidRPr="00D739AD" w:rsidRDefault="00B01172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Deverá imprimir o Total Convertido escolhido em Parâmetros Financeiros</w:t>
      </w:r>
    </w:p>
    <w:p w14:paraId="019127E2" w14:textId="5416A36C" w:rsidR="00701117" w:rsidRDefault="00701117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701117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BEC7B5" w14:textId="042B05FB" w:rsidR="007E5E14" w:rsidRPr="00D739AD" w:rsidRDefault="000510B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01117" w:rsidRPr="00701117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1F6AA943" w14:textId="05894453" w:rsidR="00157EF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E0EEA6E" w14:textId="77777777" w:rsidR="00D33B13" w:rsidRPr="00D739AD" w:rsidRDefault="00D33B1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51002DF7" w14:textId="77777777" w:rsidR="007E5E14" w:rsidRPr="00D739AD" w:rsidRDefault="007E5E14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3005B53D" w14:textId="3FEA3CAC" w:rsidR="007E5E14" w:rsidRPr="00D739AD" w:rsidRDefault="007E5E14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Ao aperta a tecla do teclado (F2) na aba </w:t>
      </w:r>
      <w:r w:rsidR="004C5CC5" w:rsidRPr="00D739AD">
        <w:rPr>
          <w:rFonts w:asciiTheme="minorHAnsi" w:hAnsiTheme="minorHAnsi" w:cstheme="minorHAnsi"/>
          <w:b w:val="0"/>
          <w:sz w:val="24"/>
          <w:szCs w:val="24"/>
        </w:rPr>
        <w:t>Exibições</w:t>
      </w:r>
      <w:r w:rsidR="00352310" w:rsidRPr="00D739AD">
        <w:rPr>
          <w:rFonts w:asciiTheme="minorHAnsi" w:hAnsiTheme="minorHAnsi" w:cstheme="minorHAnsi"/>
          <w:b w:val="0"/>
          <w:sz w:val="24"/>
          <w:szCs w:val="24"/>
        </w:rPr>
        <w:t xml:space="preserve"> da Tela Pedido de Venda,</w:t>
      </w:r>
      <w:r w:rsidR="004C5CC5" w:rsidRPr="00D739AD">
        <w:rPr>
          <w:rFonts w:asciiTheme="minorHAnsi" w:hAnsiTheme="minorHAnsi" w:cstheme="minorHAnsi"/>
          <w:b w:val="0"/>
          <w:sz w:val="24"/>
          <w:szCs w:val="24"/>
        </w:rPr>
        <w:t xml:space="preserve"> seleciona o cheque box (Exibir Cores nos Pedidos).</w:t>
      </w:r>
    </w:p>
    <w:p w14:paraId="6E022777" w14:textId="2E7AE86B" w:rsidR="004C5CC5" w:rsidRPr="00D739AD" w:rsidRDefault="004C5CC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Quando fazer a consulta deveres alternar os pedidos entres as cores (Vermelho) Pedidos Cancelado, (Azul)Pedidos Faturados, (Verde) Pedido a Faturar, (Preto) Demais Pedidos.</w:t>
      </w:r>
    </w:p>
    <w:p w14:paraId="1C20A74C" w14:textId="28C39B4E" w:rsidR="007E5E14" w:rsidRPr="00D739AD" w:rsidRDefault="004C5CC5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O Parâmetro deve respeitar a preferência do usuário permanecendo ativado/ desativado ao fechar e abrir o modulo</w:t>
      </w:r>
      <w:r w:rsidR="008C7DF6" w:rsidRPr="00D739AD">
        <w:rPr>
          <w:rFonts w:asciiTheme="minorHAnsi" w:hAnsiTheme="minorHAnsi" w:cstheme="minorHAnsi"/>
          <w:b w:val="0"/>
          <w:sz w:val="24"/>
          <w:szCs w:val="24"/>
        </w:rPr>
        <w:t>.</w:t>
      </w:r>
    </w:p>
    <w:p w14:paraId="0BC46B59" w14:textId="7B6BBF68" w:rsidR="00071D1B" w:rsidRPr="00D739AD" w:rsidRDefault="00300D24" w:rsidP="00701117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WEB:</w:t>
      </w:r>
      <w:r w:rsidR="00A77455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  <w:r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01FFB102" w14:textId="24E788F9" w:rsidR="00D51EB6" w:rsidRPr="00D739AD" w:rsidRDefault="000510B3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6E15393A" w14:textId="2114DA4D" w:rsidR="00157EFD" w:rsidRPr="00D739AD" w:rsidRDefault="00157EFD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7444E57" w14:textId="77777777" w:rsidR="00967BA0" w:rsidRPr="00D739AD" w:rsidRDefault="00967BA0" w:rsidP="00AF52EA">
      <w:pPr>
        <w:pStyle w:val="CENTARI-12"/>
        <w:numPr>
          <w:ilvl w:val="0"/>
          <w:numId w:val="27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4FF135CF" w14:textId="1A6BB897" w:rsidR="00967BA0" w:rsidRPr="00D739AD" w:rsidRDefault="00967BA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Ordem de Serviço. Ao assinalar os campos de (Descrição, marca, modelo, nº de serie, patrimônio, defeito e solução) e clicar em F5- Salvar.</w:t>
      </w:r>
    </w:p>
    <w:p w14:paraId="4866B541" w14:textId="39C95398" w:rsidR="00967BA0" w:rsidRPr="00D739AD" w:rsidRDefault="00967BA0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FA34E0" w:rsidRPr="00D739AD">
        <w:rPr>
          <w:rFonts w:asciiTheme="minorHAnsi" w:hAnsiTheme="minorHAnsi" w:cstheme="minorHAnsi"/>
          <w:b w:val="0"/>
          <w:sz w:val="24"/>
          <w:szCs w:val="24"/>
        </w:rPr>
        <w:t>O sistema não deverá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emitir NFC-e</w:t>
      </w:r>
    </w:p>
    <w:p w14:paraId="292C965D" w14:textId="4AEB36E4" w:rsidR="00573A98" w:rsidRPr="00D739AD" w:rsidRDefault="00300D24" w:rsidP="00A77455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7B98D192" w14:textId="3A66BFE5" w:rsidR="00FA34E0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A77455" w:rsidRPr="00A7745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A5AA50" w14:textId="485A6E2B" w:rsidR="000F1268" w:rsidRPr="00D739AD" w:rsidRDefault="000F12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29264C12" w14:textId="514403DD" w:rsidR="004949EE" w:rsidRPr="00D739AD" w:rsidRDefault="004949EE" w:rsidP="00D739AD">
      <w:pPr>
        <w:pStyle w:val="CENTARI-12"/>
        <w:jc w:val="both"/>
        <w:rPr>
          <w:rFonts w:asciiTheme="minorHAnsi" w:hAnsiTheme="minorHAnsi" w:cstheme="minorHAnsi"/>
          <w:b w:val="0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                                               </w:t>
      </w: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>SAT Clientes</w:t>
      </w:r>
    </w:p>
    <w:p w14:paraId="2B505638" w14:textId="7378BBA8" w:rsidR="000A223E" w:rsidRPr="00D739AD" w:rsidRDefault="004949E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00B0F0"/>
          <w:sz w:val="24"/>
          <w:szCs w:val="24"/>
        </w:rPr>
        <w:t xml:space="preserve">                                        Principal </w:t>
      </w:r>
    </w:p>
    <w:p w14:paraId="79C41CD4" w14:textId="77777777" w:rsidR="000A223E" w:rsidRPr="00D739AD" w:rsidRDefault="000A223E" w:rsidP="00AF52EA">
      <w:pPr>
        <w:pStyle w:val="CENTARI-12"/>
        <w:numPr>
          <w:ilvl w:val="0"/>
          <w:numId w:val="28"/>
        </w:numPr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</w:p>
    <w:p w14:paraId="1DFD0C06" w14:textId="30DC2031" w:rsidR="007E5E14" w:rsidRPr="00D739AD" w:rsidRDefault="004949EE" w:rsidP="00D739AD">
      <w:pPr>
        <w:pStyle w:val="CENTARI-12"/>
        <w:ind w:left="783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Selecione a opção (Não emitir Nota legal para </w:t>
      </w:r>
      <w:r w:rsidR="005040F9" w:rsidRPr="00D739AD">
        <w:rPr>
          <w:rFonts w:asciiTheme="minorHAnsi" w:hAnsiTheme="minorHAnsi" w:cstheme="minorHAnsi"/>
          <w:b w:val="0"/>
          <w:sz w:val="24"/>
          <w:szCs w:val="24"/>
        </w:rPr>
        <w:t>esses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Clientes)</w:t>
      </w:r>
    </w:p>
    <w:p w14:paraId="5FBD8FF0" w14:textId="1BCB3EF3" w:rsidR="004949EE" w:rsidRPr="00D739AD" w:rsidRDefault="004949EE" w:rsidP="00D739AD">
      <w:pPr>
        <w:pStyle w:val="CENTARI-12"/>
        <w:jc w:val="left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Ao fazer um pedido de venda para o cliente com o Checkbox </w:t>
      </w:r>
      <w:r w:rsidR="00CF0D92" w:rsidRPr="00D739AD">
        <w:rPr>
          <w:rFonts w:asciiTheme="minorHAnsi" w:hAnsiTheme="minorHAnsi" w:cstheme="minorHAnsi"/>
          <w:b w:val="0"/>
          <w:sz w:val="24"/>
          <w:szCs w:val="24"/>
        </w:rPr>
        <w:t>marcando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o sistema deve retirar o (</w:t>
      </w:r>
      <w:r w:rsidRPr="00D739AD">
        <w:rPr>
          <w:rFonts w:asciiTheme="minorHAnsi" w:hAnsiTheme="minorHAnsi" w:cstheme="minorHAnsi"/>
          <w:bCs/>
          <w:sz w:val="24"/>
          <w:szCs w:val="24"/>
        </w:rPr>
        <w:t>CPF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) da nota,</w:t>
      </w:r>
    </w:p>
    <w:p w14:paraId="5F3A9F55" w14:textId="77777777" w:rsidR="00C4286E" w:rsidRPr="00D739AD" w:rsidRDefault="00C4286E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</w:p>
    <w:p w14:paraId="6F4E5946" w14:textId="4DFF9358" w:rsidR="00CF0D92" w:rsidRPr="00D739AD" w:rsidRDefault="00CF0D92" w:rsidP="00D739AD">
      <w:pPr>
        <w:pStyle w:val="CENTARI-12"/>
        <w:jc w:val="left"/>
        <w:rPr>
          <w:rFonts w:asciiTheme="minorHAnsi" w:hAnsiTheme="minorHAnsi" w:cstheme="minorHAnsi"/>
          <w:bCs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>Como fazer o Teste:</w:t>
      </w:r>
    </w:p>
    <w:p w14:paraId="54FDD854" w14:textId="7FFA3D80" w:rsidR="002D5BA9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Clientes &gt; Procurar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267 &gt; Editar &gt; Não Emitir Nota Legal Para Esse Cliente &gt; Salvar </w:t>
      </w:r>
    </w:p>
    <w:p w14:paraId="2960FEC3" w14:textId="50414DD3" w:rsidR="002D5BA9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Pedidos &gt; 2 - Clientes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- 267 &gt; </w:t>
      </w:r>
    </w:p>
    <w:p w14:paraId="0F6B2085" w14:textId="66FF5C6A" w:rsidR="00C4286E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SAT Pedidos &gt; 1 - Produtos / Serviços &gt; Inserir Produto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1 (Salada de Fruta) &gt; Inserir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Pgto.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&gt; </w:t>
      </w:r>
      <w:r w:rsidR="00CF0D92"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>Cód.</w:t>
      </w: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1 (Dinheiro) </w:t>
      </w:r>
    </w:p>
    <w:p w14:paraId="43BDBA68" w14:textId="74536833" w:rsidR="00C4286E" w:rsidRPr="00D739AD" w:rsidRDefault="002D5BA9" w:rsidP="00D739AD">
      <w:pPr>
        <w:pStyle w:val="CENTARI-12"/>
        <w:jc w:val="left"/>
        <w:rPr>
          <w:rFonts w:asciiTheme="minorHAnsi" w:hAnsiTheme="minorHAnsi" w:cstheme="minorHAnsi"/>
          <w:b w:val="0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color w:val="auto"/>
          <w:sz w:val="24"/>
          <w:szCs w:val="24"/>
        </w:rPr>
        <w:t xml:space="preserve">  &gt; F5 - Salvar.</w:t>
      </w:r>
    </w:p>
    <w:p w14:paraId="79C6F292" w14:textId="23CBF5EF" w:rsidR="005849E0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 </w:t>
      </w:r>
      <w:r w:rsidR="002D5BA9" w:rsidRPr="00D739AD"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  <w:t xml:space="preserve"> </w:t>
      </w:r>
      <w:r w:rsidR="00300D24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9810ED1" w14:textId="2E0ED633" w:rsidR="008F5FFE" w:rsidRPr="00D739AD" w:rsidRDefault="008F5FFE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B30524B" w14:textId="2661C9A9" w:rsidR="00750F36" w:rsidRPr="00D739AD" w:rsidRDefault="000F126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lastRenderedPageBreak/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77D1C150" w14:textId="77777777" w:rsidR="00750F36" w:rsidRPr="00D739AD" w:rsidRDefault="00750F36" w:rsidP="00D739AD">
      <w:pPr>
        <w:pStyle w:val="CENTARI-12"/>
        <w:ind w:left="720"/>
        <w:rPr>
          <w:rFonts w:asciiTheme="minorHAnsi" w:hAnsiTheme="minorHAnsi" w:cstheme="minorHAnsi"/>
          <w:color w:val="00B0F0"/>
          <w:sz w:val="24"/>
          <w:szCs w:val="24"/>
        </w:rPr>
      </w:pPr>
      <w:r w:rsidRPr="00D739AD">
        <w:rPr>
          <w:rFonts w:asciiTheme="minorHAnsi" w:hAnsiTheme="minorHAnsi" w:cstheme="minorHAnsi"/>
          <w:color w:val="00B0F0"/>
          <w:sz w:val="24"/>
          <w:szCs w:val="24"/>
        </w:rPr>
        <w:t>Aba Produtos/Serviços</w:t>
      </w:r>
      <w:r w:rsidRPr="00D739AD">
        <w:rPr>
          <w:rFonts w:asciiTheme="minorHAnsi" w:hAnsiTheme="minorHAnsi" w:cstheme="minorHAnsi"/>
          <w:color w:val="00B0F0"/>
          <w:sz w:val="24"/>
          <w:szCs w:val="24"/>
        </w:rPr>
        <w:br/>
        <w:t>Teste de Comunicação</w:t>
      </w:r>
    </w:p>
    <w:p w14:paraId="44F21180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sz w:val="24"/>
          <w:szCs w:val="24"/>
        </w:rPr>
      </w:pPr>
    </w:p>
    <w:p w14:paraId="159623A9" w14:textId="77777777" w:rsidR="00750F36" w:rsidRPr="00D739AD" w:rsidRDefault="00750F36" w:rsidP="00AF52EA">
      <w:pPr>
        <w:pStyle w:val="CENTARI-12"/>
        <w:numPr>
          <w:ilvl w:val="0"/>
          <w:numId w:val="2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Abrir os módulos pedidos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fazer um Pedido de Venda, o mesmo deverá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testar comunicação com impressora automaticamente.</w:t>
      </w:r>
    </w:p>
    <w:p w14:paraId="3BE2BACC" w14:textId="77777777" w:rsidR="00750F36" w:rsidRPr="00D739AD" w:rsidRDefault="00750F36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não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consiga resposta na emissão, exibira uma mensagem “Impressora não responde”</w:t>
      </w:r>
      <w:r w:rsidRPr="00D739AD">
        <w:rPr>
          <w:rFonts w:asciiTheme="minorHAnsi" w:hAnsiTheme="minorHAnsi" w:cstheme="minorHAnsi"/>
          <w:sz w:val="24"/>
          <w:szCs w:val="24"/>
        </w:rPr>
        <w:t xml:space="preserve"> “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Tentar Novamente?</w:t>
      </w:r>
      <w:r w:rsidRPr="00D739AD">
        <w:rPr>
          <w:rFonts w:asciiTheme="minorHAnsi" w:hAnsiTheme="minorHAnsi" w:cstheme="minorHAnsi"/>
          <w:sz w:val="24"/>
          <w:szCs w:val="24"/>
        </w:rPr>
        <w:t xml:space="preserve">”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Caso a resposta for sim tentar novamente, caso seja não o pedido deverá sair da função</w:t>
      </w:r>
      <w:r w:rsidRPr="00D739AD">
        <w:rPr>
          <w:rFonts w:asciiTheme="minorHAnsi" w:hAnsiTheme="minorHAnsi" w:cstheme="minorHAnsi"/>
          <w:sz w:val="24"/>
          <w:szCs w:val="24"/>
        </w:rPr>
        <w:t>.</w:t>
      </w:r>
    </w:p>
    <w:p w14:paraId="04250AFD" w14:textId="7F1DCF6C" w:rsidR="00750F36" w:rsidRDefault="00300D24" w:rsidP="00D739AD">
      <w:pPr>
        <w:pStyle w:val="CENTARI-12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WEB: </w:t>
      </w:r>
      <w:r w:rsidR="00764945"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35AB5F5E" w14:textId="2E995926" w:rsidR="00764945" w:rsidRPr="00D739AD" w:rsidRDefault="007649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 xml:space="preserve">VCL: </w:t>
      </w:r>
      <w:r w:rsidRPr="00764945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0F375808" w14:textId="2AC36C70" w:rsidR="000F1268" w:rsidRDefault="0055177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  <w:r w:rsidR="00157CC4" w:rsidRPr="00D739AD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</w:t>
      </w:r>
    </w:p>
    <w:p w14:paraId="2623CDF8" w14:textId="77777777" w:rsidR="00764945" w:rsidRPr="00D739AD" w:rsidRDefault="00764945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1C234E73" w14:textId="77777777" w:rsidR="00750F36" w:rsidRPr="00D739AD" w:rsidRDefault="00750F36" w:rsidP="00AF52EA">
      <w:pPr>
        <w:pStyle w:val="CENTARI-12"/>
        <w:numPr>
          <w:ilvl w:val="0"/>
          <w:numId w:val="29"/>
        </w:numPr>
        <w:jc w:val="both"/>
        <w:rPr>
          <w:rFonts w:asciiTheme="minorHAnsi" w:hAnsiTheme="minorHAnsi" w:cstheme="minorHAnsi"/>
          <w:sz w:val="24"/>
          <w:szCs w:val="24"/>
        </w:rPr>
      </w:pPr>
    </w:p>
    <w:p w14:paraId="118550A5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Emissão de NFC-e em contingencia realizar uma venda sem internet.</w:t>
      </w:r>
    </w:p>
    <w:p w14:paraId="42738CA1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:</w:t>
      </w:r>
    </w:p>
    <w:p w14:paraId="61C4FCB0" w14:textId="725C7F6A" w:rsidR="00750F36" w:rsidRPr="00D739AD" w:rsidRDefault="00750F36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O sistema deverá salvar o XML na pasta no BD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e após restabelecer conexão tentar emitir a</w:t>
      </w:r>
      <w:r w:rsidRPr="00D739AD">
        <w:rPr>
          <w:rFonts w:asciiTheme="minorHAnsi" w:hAnsiTheme="minorHAnsi" w:cstheme="minorHAnsi"/>
          <w:sz w:val="24"/>
          <w:szCs w:val="24"/>
        </w:rPr>
        <w:t xml:space="preserve"> NFC-e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com autorização.</w:t>
      </w:r>
      <w:r w:rsidRPr="00D739AD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5D1EDFDA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Obs. 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>Repetir o teste com o certificado A3</w:t>
      </w:r>
    </w:p>
    <w:p w14:paraId="047E87F7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bCs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Resultado Esperado: 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>Resultado deverá ser o mesmo.</w:t>
      </w:r>
    </w:p>
    <w:p w14:paraId="0532B313" w14:textId="3F83B8CB" w:rsidR="00750F36" w:rsidRPr="00D739AD" w:rsidRDefault="00750F36" w:rsidP="005A5223">
      <w:pPr>
        <w:pStyle w:val="CENTARI-12"/>
        <w:jc w:val="both"/>
        <w:rPr>
          <w:rFonts w:asciiTheme="minorHAnsi" w:hAnsiTheme="minorHAnsi" w:cstheme="minorHAnsi"/>
          <w:bCs/>
          <w:color w:val="FF0000"/>
          <w:sz w:val="24"/>
          <w:szCs w:val="24"/>
        </w:rPr>
      </w:pP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>OBS: Teste</w:t>
      </w:r>
      <w:r w:rsidR="005A5223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do certificado A3</w:t>
      </w:r>
      <w:r w:rsidRPr="00D739AD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 não realizado n</w:t>
      </w:r>
      <w:r w:rsidR="005A5223">
        <w:rPr>
          <w:rFonts w:asciiTheme="minorHAnsi" w:hAnsiTheme="minorHAnsi" w:cstheme="minorHAnsi"/>
          <w:bCs/>
          <w:color w:val="FF0000"/>
          <w:sz w:val="24"/>
          <w:szCs w:val="24"/>
        </w:rPr>
        <w:t>o SAT</w:t>
      </w:r>
      <w:r w:rsidR="00300D24">
        <w:rPr>
          <w:rFonts w:asciiTheme="minorHAnsi" w:hAnsiTheme="minorHAnsi" w:cstheme="minorHAnsi"/>
          <w:bCs/>
          <w:color w:val="FF0000"/>
          <w:sz w:val="24"/>
          <w:szCs w:val="24"/>
        </w:rPr>
        <w:t xml:space="preserve">WEB </w:t>
      </w:r>
    </w:p>
    <w:p w14:paraId="34D4BD55" w14:textId="7E66ECEA" w:rsidR="00551779" w:rsidRPr="00D739AD" w:rsidRDefault="00551779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proofErr w:type="spellStart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>TestComplete</w:t>
      </w:r>
      <w:proofErr w:type="spellEnd"/>
      <w:r w:rsidRPr="00D739AD">
        <w:rPr>
          <w:rFonts w:asciiTheme="minorHAnsi" w:hAnsiTheme="minorHAnsi" w:cstheme="minorHAnsi"/>
          <w:bCs/>
          <w:color w:val="auto"/>
          <w:sz w:val="24"/>
          <w:szCs w:val="24"/>
        </w:rPr>
        <w:t xml:space="preserve">: </w:t>
      </w:r>
    </w:p>
    <w:p w14:paraId="47975207" w14:textId="64635375" w:rsidR="0079751C" w:rsidRP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9751C">
        <w:rPr>
          <w:rFonts w:asciiTheme="minorHAnsi" w:hAnsiTheme="minorHAnsi" w:cstheme="minorHAnsi"/>
          <w:bCs/>
          <w:sz w:val="24"/>
          <w:szCs w:val="24"/>
        </w:rPr>
        <w:t xml:space="preserve">WEB: 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5185AD02" w14:textId="146C2106" w:rsidR="0079751C" w:rsidRP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r w:rsidRPr="0079751C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4F0B9B93" w14:textId="77777777" w:rsidR="00750F36" w:rsidRPr="00D739AD" w:rsidRDefault="00750F36" w:rsidP="00AF52EA">
      <w:pPr>
        <w:pStyle w:val="CENTARI-12"/>
        <w:numPr>
          <w:ilvl w:val="0"/>
          <w:numId w:val="29"/>
        </w:numPr>
        <w:jc w:val="left"/>
        <w:rPr>
          <w:rFonts w:asciiTheme="minorHAnsi" w:hAnsiTheme="minorHAnsi" w:cstheme="minorHAnsi"/>
          <w:sz w:val="24"/>
          <w:szCs w:val="24"/>
        </w:rPr>
      </w:pPr>
    </w:p>
    <w:p w14:paraId="0B5C25AE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Verificar se as mensagens de estão corretas onde se lê “Erro crítico no sistema SAT!”.</w:t>
      </w:r>
    </w:p>
    <w:p w14:paraId="691E3E6E" w14:textId="77777777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 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Devera exibir somente a mensagem “Erro!”. </w:t>
      </w:r>
    </w:p>
    <w:p w14:paraId="7356D6F0" w14:textId="186C63B3" w:rsidR="0079751C" w:rsidRDefault="0079751C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  <w:bookmarkStart w:id="10" w:name="_Hlk103323423"/>
      <w:r>
        <w:rPr>
          <w:rFonts w:asciiTheme="minorHAnsi" w:hAnsiTheme="minorHAnsi" w:cstheme="minorHAnsi"/>
          <w:bCs/>
          <w:sz w:val="24"/>
          <w:szCs w:val="24"/>
        </w:rPr>
        <w:t>WEB:</w:t>
      </w:r>
      <w:r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484DE0F8" w14:textId="7B74E33E" w:rsidR="00750F36" w:rsidRPr="00D739AD" w:rsidRDefault="00750F36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bookmarkEnd w:id="10"/>
      <w:r w:rsidR="0079751C" w:rsidRPr="0079751C">
        <w:rPr>
          <w:rFonts w:asciiTheme="minorHAnsi" w:hAnsiTheme="minorHAnsi" w:cstheme="minorHAnsi"/>
          <w:bCs/>
          <w:color w:val="00B050"/>
          <w:sz w:val="24"/>
          <w:szCs w:val="24"/>
        </w:rPr>
        <w:t xml:space="preserve"> OK</w:t>
      </w:r>
    </w:p>
    <w:p w14:paraId="6927673F" w14:textId="27B0BAD3" w:rsidR="007345E8" w:rsidRPr="00D739AD" w:rsidRDefault="007345E8" w:rsidP="00D739AD">
      <w:pPr>
        <w:pStyle w:val="CENTARI-12"/>
        <w:jc w:val="both"/>
        <w:rPr>
          <w:rFonts w:asciiTheme="minorHAnsi" w:hAnsiTheme="minorHAnsi" w:cstheme="minorHAnsi"/>
          <w:bCs/>
          <w:color w:val="00B050"/>
          <w:sz w:val="24"/>
          <w:szCs w:val="24"/>
        </w:rPr>
      </w:pPr>
    </w:p>
    <w:p w14:paraId="21F792BE" w14:textId="3B551844" w:rsidR="000A223E" w:rsidRDefault="000A223E" w:rsidP="00AF52EA">
      <w:pPr>
        <w:pStyle w:val="CENTARI-12"/>
        <w:numPr>
          <w:ilvl w:val="0"/>
          <w:numId w:val="30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Testes NFCE sem internet</w:t>
      </w:r>
    </w:p>
    <w:p w14:paraId="4A90BE59" w14:textId="28B8E0E5" w:rsidR="005A5223" w:rsidRPr="00D739AD" w:rsidRDefault="005A5223" w:rsidP="005A5223">
      <w:pPr>
        <w:pStyle w:val="CENTARI-12"/>
        <w:ind w:left="423"/>
        <w:jc w:val="left"/>
        <w:rPr>
          <w:rFonts w:asciiTheme="minorHAnsi" w:hAnsiTheme="minorHAnsi" w:cstheme="minorHAnsi"/>
          <w:sz w:val="24"/>
          <w:szCs w:val="24"/>
        </w:rPr>
      </w:pPr>
      <w:proofErr w:type="spellStart"/>
      <w:r>
        <w:rPr>
          <w:rFonts w:asciiTheme="minorHAnsi" w:hAnsiTheme="minorHAnsi" w:cstheme="minorHAnsi"/>
          <w:sz w:val="24"/>
          <w:szCs w:val="24"/>
        </w:rPr>
        <w:t>Obs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: Testes com </w:t>
      </w:r>
      <w:proofErr w:type="gramStart"/>
      <w:r>
        <w:rPr>
          <w:rFonts w:asciiTheme="minorHAnsi" w:hAnsiTheme="minorHAnsi" w:cstheme="minorHAnsi"/>
          <w:sz w:val="24"/>
          <w:szCs w:val="24"/>
        </w:rPr>
        <w:t>o sincronia</w:t>
      </w:r>
      <w:proofErr w:type="gramEnd"/>
      <w:r>
        <w:rPr>
          <w:rFonts w:asciiTheme="minorHAnsi" w:hAnsiTheme="minorHAnsi" w:cstheme="minorHAnsi"/>
          <w:sz w:val="24"/>
          <w:szCs w:val="24"/>
        </w:rPr>
        <w:t xml:space="preserve"> de NFC-e não Realizados no SATWEB</w:t>
      </w:r>
    </w:p>
    <w:p w14:paraId="16B327A4" w14:textId="65F4237C" w:rsidR="007345E8" w:rsidRPr="00D739AD" w:rsidRDefault="00E06F1F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Emitir uma NFC-e </w:t>
      </w:r>
      <w:r w:rsidR="004E2EA5" w:rsidRPr="00D739AD">
        <w:rPr>
          <w:rFonts w:asciiTheme="minorHAnsi" w:hAnsiTheme="minorHAnsi" w:cstheme="minorHAnsi"/>
          <w:b w:val="0"/>
          <w:sz w:val="24"/>
          <w:szCs w:val="24"/>
        </w:rPr>
        <w:t>e desligar o cabo da internet antes de processar o envio da NFC-e</w:t>
      </w:r>
    </w:p>
    <w:p w14:paraId="1EF251D0" w14:textId="77777777" w:rsidR="00617D54" w:rsidRPr="00D739AD" w:rsidRDefault="007345E8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Resultado Esperado</w:t>
      </w:r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: </w:t>
      </w:r>
      <w:r w:rsidR="004E2EA5" w:rsidRPr="00D739AD">
        <w:rPr>
          <w:rFonts w:asciiTheme="minorHAnsi" w:hAnsiTheme="minorHAnsi" w:cstheme="minorHAnsi"/>
          <w:b w:val="0"/>
          <w:sz w:val="24"/>
          <w:szCs w:val="24"/>
        </w:rPr>
        <w:t>A NFC-e deverá ser emitida em contingência.</w:t>
      </w:r>
      <w:r w:rsidR="00FC50A0"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</w:p>
    <w:p w14:paraId="72046DEE" w14:textId="1D248625" w:rsidR="007345E8" w:rsidRPr="00D739AD" w:rsidRDefault="00FC50A0" w:rsidP="00AF52EA">
      <w:pPr>
        <w:pStyle w:val="CENTARI-12"/>
        <w:numPr>
          <w:ilvl w:val="1"/>
          <w:numId w:val="33"/>
        </w:numPr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sz w:val="24"/>
          <w:szCs w:val="24"/>
        </w:rPr>
        <w:t>Verificar na tela de consultar notas se o “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digest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proofErr w:type="spellStart"/>
      <w:r w:rsidRPr="00D739AD">
        <w:rPr>
          <w:rFonts w:asciiTheme="minorHAnsi" w:hAnsiTheme="minorHAnsi" w:cstheme="minorHAnsi"/>
          <w:b w:val="0"/>
          <w:sz w:val="24"/>
          <w:szCs w:val="24"/>
        </w:rPr>
        <w:t>value</w:t>
      </w:r>
      <w:proofErr w:type="spellEnd"/>
      <w:r w:rsidRPr="00D739AD">
        <w:rPr>
          <w:rFonts w:asciiTheme="minorHAnsi" w:hAnsiTheme="minorHAnsi" w:cstheme="minorHAnsi"/>
          <w:b w:val="0"/>
          <w:sz w:val="24"/>
          <w:szCs w:val="24"/>
        </w:rPr>
        <w:t>” que foi gerado no SAT é o mesmo que está na Sefaz</w:t>
      </w:r>
    </w:p>
    <w:p w14:paraId="7B000F22" w14:textId="5DF8421D" w:rsidR="00041E3A" w:rsidRPr="00D739AD" w:rsidRDefault="00FC50A0" w:rsidP="00D739AD">
      <w:pPr>
        <w:pStyle w:val="CENTARI-12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56DFA21" wp14:editId="6681E26C">
            <wp:simplePos x="0" y="0"/>
            <wp:positionH relativeFrom="column">
              <wp:posOffset>1344879</wp:posOffset>
            </wp:positionH>
            <wp:positionV relativeFrom="paragraph">
              <wp:posOffset>7849</wp:posOffset>
            </wp:positionV>
            <wp:extent cx="2801620" cy="1199515"/>
            <wp:effectExtent l="0" t="0" r="0" b="635"/>
            <wp:wrapTight wrapText="bothSides">
              <wp:wrapPolygon edited="0">
                <wp:start x="0" y="0"/>
                <wp:lineTo x="0" y="21268"/>
                <wp:lineTo x="21443" y="21268"/>
                <wp:lineTo x="21443" y="0"/>
                <wp:lineTo x="0" y="0"/>
              </wp:wrapPolygon>
            </wp:wrapTight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BE973" w14:textId="353B61B9" w:rsidR="007345E8" w:rsidRPr="00D739AD" w:rsidRDefault="007345E8" w:rsidP="00D739AD">
      <w:pPr>
        <w:pStyle w:val="CENTARI-12"/>
        <w:jc w:val="both"/>
        <w:rPr>
          <w:rFonts w:asciiTheme="minorHAnsi" w:hAnsiTheme="minorHAnsi" w:cstheme="minorHAnsi"/>
          <w:bCs/>
          <w:sz w:val="24"/>
          <w:szCs w:val="24"/>
        </w:rPr>
      </w:pPr>
    </w:p>
    <w:p w14:paraId="436A35CD" w14:textId="723ACA00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54646785" w14:textId="77777777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53909C12" w14:textId="1FD8488A" w:rsidR="003102E1" w:rsidRPr="00D739AD" w:rsidRDefault="003102E1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4763A0E9" w14:textId="1FCD7F7A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29A02099" w14:textId="7F0F46AD" w:rsidR="00DB71D3" w:rsidRPr="00D739AD" w:rsidRDefault="00DB71D3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</w:p>
    <w:p w14:paraId="0817446D" w14:textId="41A1662B" w:rsidR="00DB71D3" w:rsidRPr="00D739AD" w:rsidRDefault="00DB71D3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noProof/>
          <w:color w:val="548DD4" w:themeColor="text2" w:themeTint="99"/>
          <w:sz w:val="24"/>
          <w:szCs w:val="24"/>
        </w:rPr>
        <w:lastRenderedPageBreak/>
        <w:drawing>
          <wp:inline distT="0" distB="0" distL="0" distR="0" wp14:anchorId="4FF67F52" wp14:editId="33742AB6">
            <wp:extent cx="3188361" cy="2911449"/>
            <wp:effectExtent l="0" t="0" r="0" b="381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503" cy="2928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D95809" w14:textId="5ED5037D" w:rsidR="00741B70" w:rsidRPr="00D739AD" w:rsidRDefault="00741B70" w:rsidP="00D739AD">
      <w:pPr>
        <w:pStyle w:val="CENTARI-12"/>
        <w:jc w:val="left"/>
        <w:rPr>
          <w:rFonts w:asciiTheme="minorHAnsi" w:hAnsiTheme="minorHAnsi" w:cstheme="minorHAnsi"/>
          <w:b w:val="0"/>
          <w:color w:val="548DD4" w:themeColor="text2" w:themeTint="99"/>
          <w:sz w:val="24"/>
          <w:szCs w:val="24"/>
        </w:rPr>
      </w:pPr>
      <w:r w:rsidRPr="00D739AD">
        <w:rPr>
          <w:rFonts w:asciiTheme="minorHAnsi" w:hAnsiTheme="minorHAnsi" w:cstheme="minorHAnsi"/>
          <w:bCs/>
          <w:sz w:val="24"/>
          <w:szCs w:val="24"/>
        </w:rPr>
        <w:t xml:space="preserve">VCL: </w:t>
      </w:r>
      <w:r w:rsidR="002B30FC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Cs/>
          <w:color w:val="00B050"/>
          <w:sz w:val="24"/>
          <w:szCs w:val="24"/>
        </w:rPr>
        <w:t>OK</w:t>
      </w:r>
    </w:p>
    <w:p w14:paraId="20B035A9" w14:textId="35A58A42" w:rsidR="00FC50A0" w:rsidRPr="00D739AD" w:rsidRDefault="00EB7549" w:rsidP="00AF52EA">
      <w:pPr>
        <w:pStyle w:val="CENTARI-12"/>
        <w:numPr>
          <w:ilvl w:val="1"/>
          <w:numId w:val="33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Enviar a NFC-e pelo </w:t>
      </w:r>
      <w:r w:rsidR="000E01A0" w:rsidRPr="00D739AD">
        <w:rPr>
          <w:rFonts w:asciiTheme="minorHAnsi" w:hAnsiTheme="minorHAnsi" w:cstheme="minorHAnsi"/>
          <w:b w:val="0"/>
          <w:bCs/>
          <w:sz w:val="24"/>
          <w:szCs w:val="24"/>
        </w:rPr>
        <w:t>S</w:t>
      </w:r>
      <w:r w:rsidRPr="00D739AD">
        <w:rPr>
          <w:rFonts w:asciiTheme="minorHAnsi" w:hAnsiTheme="minorHAnsi" w:cstheme="minorHAnsi"/>
          <w:b w:val="0"/>
          <w:bCs/>
          <w:sz w:val="24"/>
          <w:szCs w:val="24"/>
        </w:rPr>
        <w:t xml:space="preserve">incroniaNFC-e, </w:t>
      </w:r>
      <w:r w:rsidR="00365888" w:rsidRPr="00D739AD">
        <w:rPr>
          <w:rFonts w:asciiTheme="minorHAnsi" w:hAnsiTheme="minorHAnsi" w:cstheme="minorHAnsi"/>
          <w:b w:val="0"/>
          <w:bCs/>
          <w:sz w:val="24"/>
          <w:szCs w:val="24"/>
        </w:rPr>
        <w:t>a NFC-e deverá ser encontrada na Sefaz e o sincronia tem que atualizar o status dela de acordo com o status da Sefaz.</w:t>
      </w:r>
    </w:p>
    <w:p w14:paraId="0E416338" w14:textId="46E8E640" w:rsidR="00365888" w:rsidRPr="00D739AD" w:rsidRDefault="00365888" w:rsidP="00D739AD">
      <w:pPr>
        <w:pStyle w:val="CENTARI-12"/>
        <w:ind w:left="1353"/>
        <w:jc w:val="left"/>
        <w:rPr>
          <w:rFonts w:asciiTheme="minorHAnsi" w:hAnsiTheme="minorHAnsi" w:cstheme="minorHAnsi"/>
          <w:sz w:val="24"/>
          <w:szCs w:val="24"/>
        </w:rPr>
      </w:pPr>
    </w:p>
    <w:p w14:paraId="6E17313C" w14:textId="69F70BE3" w:rsidR="00FC50A0" w:rsidRPr="00D739AD" w:rsidRDefault="0036588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1784D5F" wp14:editId="6F61C9EF">
            <wp:simplePos x="0" y="0"/>
            <wp:positionH relativeFrom="column">
              <wp:posOffset>883920</wp:posOffset>
            </wp:positionH>
            <wp:positionV relativeFrom="paragraph">
              <wp:posOffset>4445</wp:posOffset>
            </wp:positionV>
            <wp:extent cx="4140200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467" y="21402"/>
                <wp:lineTo x="21467" y="0"/>
                <wp:lineTo x="0" y="0"/>
              </wp:wrapPolygon>
            </wp:wrapTight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1CDFB" w14:textId="2C2D1691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15031898" w14:textId="280C3F00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6D1893A4" w14:textId="3FCAFC4D" w:rsidR="00FC50A0" w:rsidRPr="00D739AD" w:rsidRDefault="00FC50A0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561B6660" w14:textId="6BFE7885" w:rsidR="00365888" w:rsidRPr="00D739AD" w:rsidRDefault="00365888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p w14:paraId="71EDDBCF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5289218" w14:textId="34580C9A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30E8370E" w14:textId="3F4B5B6C" w:rsidR="00741B70" w:rsidRPr="00D739AD" w:rsidRDefault="00741B70" w:rsidP="008902D5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b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B30FC">
        <w:rPr>
          <w:rFonts w:asciiTheme="minorHAnsi" w:hAnsiTheme="minorHAnsi" w:cstheme="minorHAnsi"/>
          <w:b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44EAAF60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07C84DD" w14:textId="5A705380" w:rsidR="00365888" w:rsidRPr="00D739AD" w:rsidRDefault="000E01A0" w:rsidP="00AF52EA">
      <w:pPr>
        <w:pStyle w:val="0-0TNR-12"/>
        <w:numPr>
          <w:ilvl w:val="1"/>
          <w:numId w:val="33"/>
        </w:numPr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 xml:space="preserve">Quando a consulta pela chave de acesso é realizada repetidas vezes a Sefaz bloqueia </w:t>
      </w:r>
      <w:r w:rsidR="00A06E62" w:rsidRPr="00D739AD">
        <w:rPr>
          <w:rFonts w:asciiTheme="minorHAnsi" w:hAnsiTheme="minorHAnsi" w:cstheme="minorHAnsi"/>
          <w:szCs w:val="24"/>
        </w:rPr>
        <w:t xml:space="preserve">e aparece a mensagem Consumo indevido. Quando essa mensagem aparecer </w:t>
      </w:r>
      <w:proofErr w:type="gramStart"/>
      <w:r w:rsidR="00A06E62" w:rsidRPr="00D739AD">
        <w:rPr>
          <w:rFonts w:asciiTheme="minorHAnsi" w:hAnsiTheme="minorHAnsi" w:cstheme="minorHAnsi"/>
          <w:szCs w:val="24"/>
        </w:rPr>
        <w:t>o sincronia</w:t>
      </w:r>
      <w:proofErr w:type="gramEnd"/>
      <w:r w:rsidR="00A06E62" w:rsidRPr="00D739AD">
        <w:rPr>
          <w:rFonts w:asciiTheme="minorHAnsi" w:hAnsiTheme="minorHAnsi" w:cstheme="minorHAnsi"/>
          <w:szCs w:val="24"/>
        </w:rPr>
        <w:t xml:space="preserve"> NFC-e deverá mostrar ela e não executar nenhuma ação.</w:t>
      </w:r>
    </w:p>
    <w:p w14:paraId="21B1F9DC" w14:textId="22402BD2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ind w:left="1353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1312" behindDoc="1" locked="0" layoutInCell="1" allowOverlap="1" wp14:anchorId="49A88087" wp14:editId="4D615768">
            <wp:simplePos x="0" y="0"/>
            <wp:positionH relativeFrom="margin">
              <wp:posOffset>788873</wp:posOffset>
            </wp:positionH>
            <wp:positionV relativeFrom="paragraph">
              <wp:posOffset>3175</wp:posOffset>
            </wp:positionV>
            <wp:extent cx="4198620" cy="1242060"/>
            <wp:effectExtent l="0" t="0" r="0" b="0"/>
            <wp:wrapTight wrapText="bothSides">
              <wp:wrapPolygon edited="0">
                <wp:start x="0" y="0"/>
                <wp:lineTo x="0" y="21202"/>
                <wp:lineTo x="21463" y="21202"/>
                <wp:lineTo x="21463" y="0"/>
                <wp:lineTo x="0" y="0"/>
              </wp:wrapPolygon>
            </wp:wrapTight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036314" w14:textId="72F08D0A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15F9B2B" w14:textId="1BD06EB4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633BE11" w14:textId="2A0F6160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B17797E" w14:textId="3E9C938A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7D4FAE3" w14:textId="60A9A390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66F4C7FE" w14:textId="57A93EB4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2D75AA8" w14:textId="7C12E7FD" w:rsidR="00F33FF7" w:rsidRPr="00D739AD" w:rsidRDefault="00F33FF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C5ACE5E" w14:textId="238303B4" w:rsidR="00741B70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B30FC">
        <w:rPr>
          <w:rFonts w:asciiTheme="minorHAnsi" w:hAnsiTheme="minorHAnsi" w:cstheme="minorHAnsi"/>
          <w:b/>
          <w:szCs w:val="24"/>
        </w:rPr>
        <w:t xml:space="preserve"> </w:t>
      </w:r>
      <w:r w:rsidR="002B30FC" w:rsidRPr="002B30FC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6CCD5994" w14:textId="5DB46BE0" w:rsidR="00A13E28" w:rsidRPr="00D739AD" w:rsidRDefault="00A13E28" w:rsidP="00AF52EA">
      <w:pPr>
        <w:pStyle w:val="CENTARI-12"/>
        <w:numPr>
          <w:ilvl w:val="0"/>
          <w:numId w:val="30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Testes NFC</w:t>
      </w:r>
      <w:r w:rsidR="0027512E" w:rsidRPr="00D739AD">
        <w:rPr>
          <w:rFonts w:asciiTheme="minorHAnsi" w:hAnsiTheme="minorHAnsi" w:cstheme="minorHAnsi"/>
          <w:sz w:val="24"/>
          <w:szCs w:val="24"/>
        </w:rPr>
        <w:t>-e rejeitada</w:t>
      </w:r>
    </w:p>
    <w:p w14:paraId="11049F42" w14:textId="00B1C61E" w:rsidR="00A06E62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Emitir uma nota como rejeitada.</w:t>
      </w:r>
    </w:p>
    <w:p w14:paraId="3F0A0ACC" w14:textId="69430443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lastRenderedPageBreak/>
        <w:t xml:space="preserve">Resultado esperado: </w:t>
      </w:r>
      <w:r w:rsidRPr="00D739AD">
        <w:rPr>
          <w:rFonts w:asciiTheme="minorHAnsi" w:hAnsiTheme="minorHAnsi" w:cstheme="minorHAnsi"/>
          <w:szCs w:val="24"/>
        </w:rPr>
        <w:t xml:space="preserve">A nota não deve constar na </w:t>
      </w:r>
      <w:proofErr w:type="spellStart"/>
      <w:r w:rsidRPr="00D739AD">
        <w:rPr>
          <w:rFonts w:asciiTheme="minorHAnsi" w:hAnsiTheme="minorHAnsi" w:cstheme="minorHAnsi"/>
          <w:szCs w:val="24"/>
        </w:rPr>
        <w:t>sefaz</w:t>
      </w:r>
      <w:proofErr w:type="spellEnd"/>
      <w:r w:rsidRPr="00D739AD">
        <w:rPr>
          <w:rFonts w:asciiTheme="minorHAnsi" w:hAnsiTheme="minorHAnsi" w:cstheme="minorHAnsi"/>
          <w:szCs w:val="24"/>
        </w:rPr>
        <w:t>. Realizar a consulta pela chave de acesso no Consultar notas fiscais.</w:t>
      </w:r>
    </w:p>
    <w:p w14:paraId="3D41CB8D" w14:textId="1C627EF4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anchor distT="0" distB="0" distL="114300" distR="114300" simplePos="0" relativeHeight="251660288" behindDoc="1" locked="0" layoutInCell="1" allowOverlap="1" wp14:anchorId="27EA7E29" wp14:editId="68600853">
            <wp:simplePos x="0" y="0"/>
            <wp:positionH relativeFrom="margin">
              <wp:posOffset>1286865</wp:posOffset>
            </wp:positionH>
            <wp:positionV relativeFrom="paragraph">
              <wp:posOffset>33325</wp:posOffset>
            </wp:positionV>
            <wp:extent cx="2435860" cy="1509395"/>
            <wp:effectExtent l="0" t="0" r="2540" b="0"/>
            <wp:wrapTight wrapText="bothSides">
              <wp:wrapPolygon edited="0">
                <wp:start x="0" y="0"/>
                <wp:lineTo x="0" y="21264"/>
                <wp:lineTo x="21454" y="21264"/>
                <wp:lineTo x="21454" y="0"/>
                <wp:lineTo x="0" y="0"/>
              </wp:wrapPolygon>
            </wp:wrapTight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50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BDDA6F" w14:textId="7CF025B0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0B8CF174" w14:textId="3917AFCE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5CC0424F" w14:textId="56BCADAF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1F5FFC60" w14:textId="4061B4A2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F5B88CF" w14:textId="77777777" w:rsidR="00A06E62" w:rsidRPr="00D739AD" w:rsidRDefault="00A06E62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0D4FE563" w14:textId="77777777" w:rsidR="00365888" w:rsidRPr="00D739AD" w:rsidRDefault="00365888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0F95515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65274C6A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F73F172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42374656" w14:textId="7E50BF2F" w:rsidR="0027512E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>
        <w:rPr>
          <w:rFonts w:asciiTheme="minorHAnsi" w:hAnsiTheme="minorHAnsi" w:cstheme="minorHAnsi"/>
          <w:b/>
          <w:szCs w:val="24"/>
        </w:rPr>
        <w:t xml:space="preserve">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1ECD1007" w14:textId="46D5AABC" w:rsidR="0027512E" w:rsidRPr="00D739AD" w:rsidRDefault="0027512E" w:rsidP="00AF52EA">
      <w:pPr>
        <w:pStyle w:val="0-0TNR-12"/>
        <w:numPr>
          <w:ilvl w:val="0"/>
          <w:numId w:val="31"/>
        </w:numPr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Executar o SATSincro</w:t>
      </w:r>
      <w:r w:rsidR="0095474F" w:rsidRPr="00D739AD">
        <w:rPr>
          <w:rFonts w:asciiTheme="minorHAnsi" w:hAnsiTheme="minorHAnsi" w:cstheme="minorHAnsi"/>
          <w:szCs w:val="24"/>
        </w:rPr>
        <w:t xml:space="preserve">niaNFC-e para enviar a </w:t>
      </w:r>
      <w:r w:rsidR="00EE7647" w:rsidRPr="00D739AD">
        <w:rPr>
          <w:rFonts w:asciiTheme="minorHAnsi" w:hAnsiTheme="minorHAnsi" w:cstheme="minorHAnsi"/>
          <w:szCs w:val="24"/>
        </w:rPr>
        <w:t xml:space="preserve">NFC-e em contingencia </w:t>
      </w:r>
      <w:proofErr w:type="gramStart"/>
      <w:r w:rsidR="00EE7647" w:rsidRPr="00D739AD">
        <w:rPr>
          <w:rFonts w:asciiTheme="minorHAnsi" w:hAnsiTheme="minorHAnsi" w:cstheme="minorHAnsi"/>
          <w:szCs w:val="24"/>
        </w:rPr>
        <w:t>o sincronia</w:t>
      </w:r>
      <w:proofErr w:type="gramEnd"/>
      <w:r w:rsidR="00EE7647" w:rsidRPr="00D739AD">
        <w:rPr>
          <w:rFonts w:asciiTheme="minorHAnsi" w:hAnsiTheme="minorHAnsi" w:cstheme="minorHAnsi"/>
          <w:szCs w:val="24"/>
        </w:rPr>
        <w:t xml:space="preserve"> deverá exibir a mensagem </w:t>
      </w:r>
      <w:r w:rsidR="00776286" w:rsidRPr="00D739AD">
        <w:rPr>
          <w:rFonts w:asciiTheme="minorHAnsi" w:hAnsiTheme="minorHAnsi" w:cstheme="minorHAnsi"/>
          <w:szCs w:val="24"/>
        </w:rPr>
        <w:t>que a nota não existe na Sefaz e reenviar a nota.</w:t>
      </w:r>
    </w:p>
    <w:p w14:paraId="14913C83" w14:textId="02CE24AF" w:rsidR="00EE7647" w:rsidRPr="00D739AD" w:rsidRDefault="00EE7647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ind w:left="1080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36A5C5B" wp14:editId="7265BE56">
            <wp:extent cx="4276725" cy="933450"/>
            <wp:effectExtent l="0" t="0" r="9525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1F942" w14:textId="34B57F33" w:rsidR="00741B70" w:rsidRPr="00D739AD" w:rsidRDefault="00741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7DE7DB47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1DAD6CB8" w14:textId="02FDF51E" w:rsidR="009E5946" w:rsidRPr="00D739AD" w:rsidRDefault="009E5946" w:rsidP="00AF52EA">
      <w:pPr>
        <w:pStyle w:val="CENTARI-12"/>
        <w:numPr>
          <w:ilvl w:val="0"/>
          <w:numId w:val="30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 xml:space="preserve">Testes NFC-e </w:t>
      </w:r>
      <w:r w:rsidR="006C2B70" w:rsidRPr="00D739AD">
        <w:rPr>
          <w:rFonts w:asciiTheme="minorHAnsi" w:hAnsiTheme="minorHAnsi" w:cstheme="minorHAnsi"/>
          <w:sz w:val="24"/>
          <w:szCs w:val="24"/>
        </w:rPr>
        <w:t>em duplicidade</w:t>
      </w:r>
    </w:p>
    <w:p w14:paraId="2130865E" w14:textId="3F1608C7" w:rsidR="009E5946" w:rsidRPr="00D739AD" w:rsidRDefault="006C2B7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 xml:space="preserve">Alterar uma NFC-e </w:t>
      </w:r>
      <w:r w:rsidR="00B131CA" w:rsidRPr="00D739AD">
        <w:rPr>
          <w:rFonts w:asciiTheme="minorHAnsi" w:hAnsiTheme="minorHAnsi" w:cstheme="minorHAnsi"/>
          <w:szCs w:val="24"/>
        </w:rPr>
        <w:t xml:space="preserve">emitida para cancelada no banco de dados, após isso mudar a numeração da NFC-e no cadastro da loja para o </w:t>
      </w:r>
      <w:r w:rsidR="00FB67BA" w:rsidRPr="00D739AD">
        <w:rPr>
          <w:rFonts w:asciiTheme="minorHAnsi" w:hAnsiTheme="minorHAnsi" w:cstheme="minorHAnsi"/>
          <w:szCs w:val="24"/>
        </w:rPr>
        <w:t>número</w:t>
      </w:r>
      <w:r w:rsidR="00B131CA" w:rsidRPr="00D739AD">
        <w:rPr>
          <w:rFonts w:asciiTheme="minorHAnsi" w:hAnsiTheme="minorHAnsi" w:cstheme="minorHAnsi"/>
          <w:szCs w:val="24"/>
        </w:rPr>
        <w:t xml:space="preserve"> que </w:t>
      </w:r>
      <w:r w:rsidR="0081752A" w:rsidRPr="00D739AD">
        <w:rPr>
          <w:rFonts w:asciiTheme="minorHAnsi" w:hAnsiTheme="minorHAnsi" w:cstheme="minorHAnsi"/>
          <w:szCs w:val="24"/>
        </w:rPr>
        <w:t>colocou como cancelada.</w:t>
      </w:r>
    </w:p>
    <w:p w14:paraId="5D9F8E7A" w14:textId="00D9C5D9" w:rsidR="009E5946" w:rsidRPr="00D739AD" w:rsidRDefault="009E594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t xml:space="preserve">Resultado esperado: </w:t>
      </w:r>
      <w:r w:rsidR="0081752A" w:rsidRPr="00D739AD">
        <w:rPr>
          <w:rFonts w:asciiTheme="minorHAnsi" w:hAnsiTheme="minorHAnsi" w:cstheme="minorHAnsi"/>
          <w:szCs w:val="24"/>
        </w:rPr>
        <w:t>Quando realizar a emissão de uma nova NFC-e o sistema tem que exibir a mensagem de duplicidade.</w:t>
      </w:r>
    </w:p>
    <w:p w14:paraId="3AF9EB09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2DDDAC5E" w14:textId="1E7551A4" w:rsidR="0027512E" w:rsidRPr="00D739AD" w:rsidRDefault="009E594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noProof/>
          <w:szCs w:val="24"/>
        </w:rPr>
        <w:drawing>
          <wp:inline distT="0" distB="0" distL="0" distR="0" wp14:anchorId="15C9C883" wp14:editId="700B139A">
            <wp:extent cx="3620338" cy="2263648"/>
            <wp:effectExtent l="0" t="0" r="0" b="381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42598" cy="227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0763DE" w14:textId="1923052A" w:rsidR="00641716" w:rsidRPr="00D739AD" w:rsidRDefault="00741B70" w:rsidP="00B8166A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4E4ACDC2" w14:textId="12F01068" w:rsidR="00BC4FC0" w:rsidRPr="00D739AD" w:rsidRDefault="00CC1384" w:rsidP="00AF52EA">
      <w:pPr>
        <w:pStyle w:val="CENTARI-12"/>
        <w:numPr>
          <w:ilvl w:val="0"/>
          <w:numId w:val="32"/>
        </w:numPr>
        <w:jc w:val="left"/>
        <w:rPr>
          <w:rFonts w:asciiTheme="minorHAnsi" w:hAnsiTheme="minorHAnsi" w:cstheme="minorHAnsi"/>
          <w:sz w:val="24"/>
          <w:szCs w:val="24"/>
        </w:rPr>
      </w:pPr>
      <w:r w:rsidRPr="00D739AD">
        <w:rPr>
          <w:rFonts w:asciiTheme="minorHAnsi" w:hAnsiTheme="minorHAnsi" w:cstheme="minorHAnsi"/>
          <w:sz w:val="24"/>
          <w:szCs w:val="24"/>
        </w:rPr>
        <w:t>Novo pedido</w:t>
      </w:r>
    </w:p>
    <w:p w14:paraId="26C47128" w14:textId="6C63025E" w:rsidR="00BC4FC0" w:rsidRPr="00D739AD" w:rsidRDefault="002B165A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Inserir</w:t>
      </w:r>
      <w:r w:rsidR="00733C74" w:rsidRPr="00D739AD">
        <w:rPr>
          <w:rFonts w:asciiTheme="minorHAnsi" w:hAnsiTheme="minorHAnsi" w:cstheme="minorHAnsi"/>
          <w:szCs w:val="24"/>
        </w:rPr>
        <w:t xml:space="preserve"> um item na venda</w:t>
      </w:r>
      <w:r w:rsidR="009526C1" w:rsidRPr="00D739AD">
        <w:rPr>
          <w:rFonts w:asciiTheme="minorHAnsi" w:hAnsiTheme="minorHAnsi" w:cstheme="minorHAnsi"/>
          <w:szCs w:val="24"/>
        </w:rPr>
        <w:t xml:space="preserve"> depois clicar no botão novo e clicar em não. </w:t>
      </w:r>
      <w:r w:rsidR="003A0719" w:rsidRPr="00D739AD">
        <w:rPr>
          <w:rFonts w:asciiTheme="minorHAnsi" w:hAnsiTheme="minorHAnsi" w:cstheme="minorHAnsi"/>
          <w:szCs w:val="24"/>
        </w:rPr>
        <w:t>Após esse processo inserir um produto novamente e finalizar a venda.</w:t>
      </w:r>
    </w:p>
    <w:p w14:paraId="5935D1AA" w14:textId="7E6962D6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bCs/>
          <w:szCs w:val="24"/>
        </w:rPr>
        <w:lastRenderedPageBreak/>
        <w:t xml:space="preserve">Resultado esperado: </w:t>
      </w:r>
      <w:r w:rsidR="003A0719" w:rsidRPr="00D739AD">
        <w:rPr>
          <w:rFonts w:asciiTheme="minorHAnsi" w:hAnsiTheme="minorHAnsi" w:cstheme="minorHAnsi"/>
          <w:szCs w:val="24"/>
        </w:rPr>
        <w:t>A venda deverá ser consultada e está com o tipo “Pedido de Venda” e não como orçamento.</w:t>
      </w:r>
    </w:p>
    <w:p w14:paraId="6416FE36" w14:textId="6FAC78FA" w:rsidR="003A0719" w:rsidRPr="00D739AD" w:rsidRDefault="003A0719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 xml:space="preserve">VCL: </w:t>
      </w:r>
      <w:r w:rsidR="002F71B0" w:rsidRPr="002F71B0">
        <w:rPr>
          <w:rFonts w:asciiTheme="minorHAnsi" w:hAnsiTheme="minorHAnsi" w:cstheme="minorHAnsi"/>
          <w:b/>
          <w:color w:val="00B050"/>
          <w:szCs w:val="24"/>
        </w:rPr>
        <w:t>OK</w:t>
      </w:r>
    </w:p>
    <w:p w14:paraId="2E1B1ABA" w14:textId="77777777" w:rsidR="00F32C21" w:rsidRPr="00D739AD" w:rsidRDefault="00F32C21" w:rsidP="00D739AD">
      <w:pPr>
        <w:pStyle w:val="0-0TNR-12"/>
        <w:tabs>
          <w:tab w:val="clear" w:pos="2835"/>
          <w:tab w:val="clear" w:pos="3402"/>
          <w:tab w:val="left" w:pos="-1985"/>
          <w:tab w:val="left" w:pos="680"/>
          <w:tab w:val="center" w:pos="2268"/>
          <w:tab w:val="center" w:pos="6946"/>
        </w:tabs>
        <w:jc w:val="left"/>
        <w:rPr>
          <w:rFonts w:asciiTheme="minorHAnsi" w:hAnsiTheme="minorHAnsi" w:cstheme="minorHAnsi"/>
          <w:szCs w:val="24"/>
        </w:rPr>
      </w:pPr>
    </w:p>
    <w:p w14:paraId="607663AF" w14:textId="77777777" w:rsidR="00D739AD" w:rsidRPr="00D739AD" w:rsidRDefault="00D739AD" w:rsidP="00AF52EA">
      <w:pPr>
        <w:pStyle w:val="PargrafodaLista"/>
        <w:numPr>
          <w:ilvl w:val="0"/>
          <w:numId w:val="34"/>
        </w:numPr>
        <w:tabs>
          <w:tab w:val="left" w:pos="2268"/>
          <w:tab w:val="left" w:pos="2835"/>
          <w:tab w:val="left" w:pos="3402"/>
        </w:tabs>
        <w:spacing w:after="200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color w:val="auto"/>
          <w:sz w:val="24"/>
          <w:szCs w:val="24"/>
        </w:rPr>
        <w:t>Testando com outro banco de dados</w:t>
      </w:r>
    </w:p>
    <w:p w14:paraId="38DB19C6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>OBS: Para esse teste utilize um outro executável do SAT</w:t>
      </w:r>
    </w:p>
    <w:p w14:paraId="48789BAB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Faça a Atualização manual do módulo, mude todas as configurações de conexão com o banco, retirando a conexão do banco com o </w:t>
      </w:r>
      <w:proofErr w:type="spellStart"/>
      <w:r w:rsidRPr="00D739AD">
        <w:rPr>
          <w:rFonts w:asciiTheme="minorHAnsi" w:hAnsiTheme="minorHAnsi" w:cstheme="minorHAnsi"/>
          <w:color w:val="auto"/>
          <w:sz w:val="24"/>
          <w:szCs w:val="24"/>
        </w:rPr>
        <w:t>Serversat</w:t>
      </w:r>
      <w:proofErr w:type="spellEnd"/>
      <w:r w:rsidRPr="00D739AD">
        <w:rPr>
          <w:rFonts w:asciiTheme="minorHAnsi" w:hAnsiTheme="minorHAnsi" w:cstheme="minorHAnsi"/>
          <w:color w:val="auto"/>
          <w:sz w:val="24"/>
          <w:szCs w:val="24"/>
        </w:rPr>
        <w:t>, mude a pasta de atualização para uma pasta Chamada “Atualização” dentro da pasta que está sendo executado o Sat</w:t>
      </w:r>
    </w:p>
    <w:p w14:paraId="55F8C7AF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rPr>
          <w:rFonts w:asciiTheme="minorHAnsi" w:hAnsiTheme="minorHAnsi" w:cstheme="minorHAnsi"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auto"/>
          <w:sz w:val="24"/>
          <w:szCs w:val="24"/>
        </w:rPr>
        <w:t>Resultado esperado:</w:t>
      </w:r>
      <w:r w:rsidRPr="00D739AD">
        <w:rPr>
          <w:rFonts w:asciiTheme="minorHAnsi" w:hAnsiTheme="minorHAnsi" w:cstheme="minorHAnsi"/>
          <w:color w:val="auto"/>
          <w:sz w:val="24"/>
          <w:szCs w:val="24"/>
        </w:rPr>
        <w:t xml:space="preserve"> Deve ser acessado o módulo normalmente.</w:t>
      </w:r>
    </w:p>
    <w:p w14:paraId="4411793D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jc w:val="both"/>
        <w:rPr>
          <w:rFonts w:asciiTheme="minorHAnsi" w:hAnsiTheme="minorHAnsi" w:cstheme="minorHAnsi"/>
          <w:color w:val="auto"/>
          <w:sz w:val="24"/>
          <w:szCs w:val="24"/>
        </w:rPr>
      </w:pPr>
    </w:p>
    <w:p w14:paraId="6D64EBE1" w14:textId="77777777" w:rsidR="00D739AD" w:rsidRPr="00D739AD" w:rsidRDefault="00D739AD" w:rsidP="00D739AD">
      <w:pPr>
        <w:tabs>
          <w:tab w:val="left" w:pos="2268"/>
          <w:tab w:val="left" w:pos="2835"/>
          <w:tab w:val="left" w:pos="3402"/>
        </w:tabs>
        <w:jc w:val="both"/>
        <w:rPr>
          <w:rFonts w:asciiTheme="minorHAnsi" w:hAnsiTheme="minorHAnsi" w:cstheme="minorHAnsi"/>
          <w:b/>
          <w:bCs/>
          <w:color w:val="auto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noProof/>
          <w:color w:val="auto"/>
          <w:sz w:val="24"/>
          <w:szCs w:val="24"/>
        </w:rPr>
        <w:drawing>
          <wp:inline distT="0" distB="0" distL="0" distR="0" wp14:anchorId="66AF1735" wp14:editId="661A2F88">
            <wp:extent cx="4408478" cy="203835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23864" cy="20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A04F5" w14:textId="67606AB4" w:rsidR="00D739AD" w:rsidRPr="00D739AD" w:rsidRDefault="00D739AD" w:rsidP="00D739AD">
      <w:pPr>
        <w:jc w:val="both"/>
        <w:rPr>
          <w:rFonts w:asciiTheme="minorHAnsi" w:hAnsiTheme="minorHAnsi" w:cstheme="minorHAnsi"/>
          <w:b/>
          <w:bCs/>
          <w:color w:val="000000"/>
          <w:sz w:val="24"/>
          <w:szCs w:val="24"/>
        </w:rPr>
      </w:pPr>
      <w:r w:rsidRPr="00D739AD">
        <w:rPr>
          <w:rFonts w:asciiTheme="minorHAnsi" w:hAnsiTheme="minorHAnsi" w:cstheme="minorHAnsi"/>
          <w:b/>
          <w:bCs/>
          <w:color w:val="000000"/>
          <w:sz w:val="24"/>
          <w:szCs w:val="24"/>
        </w:rPr>
        <w:t xml:space="preserve">VCL: </w:t>
      </w:r>
      <w:r w:rsidRPr="00D739AD">
        <w:rPr>
          <w:rFonts w:asciiTheme="minorHAnsi" w:hAnsiTheme="minorHAnsi" w:cstheme="minorHAnsi"/>
          <w:b/>
          <w:bCs/>
          <w:color w:val="00B050"/>
          <w:sz w:val="24"/>
          <w:szCs w:val="24"/>
        </w:rPr>
        <w:t xml:space="preserve"> </w:t>
      </w:r>
      <w:r w:rsidR="007A2144">
        <w:rPr>
          <w:rFonts w:asciiTheme="minorHAnsi" w:hAnsiTheme="minorHAnsi" w:cstheme="minorHAnsi"/>
          <w:b/>
          <w:bCs/>
          <w:color w:val="00B050"/>
          <w:sz w:val="24"/>
          <w:szCs w:val="24"/>
        </w:rPr>
        <w:t>OK</w:t>
      </w:r>
    </w:p>
    <w:p w14:paraId="7532D98E" w14:textId="57988BB4" w:rsidR="00641716" w:rsidRPr="00D739AD" w:rsidRDefault="00300D24" w:rsidP="005A5223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  <w:r>
        <w:rPr>
          <w:rFonts w:asciiTheme="minorHAnsi" w:eastAsia="Calibri" w:hAnsiTheme="minorHAnsi" w:cstheme="minorHAnsi"/>
          <w:bCs/>
          <w:szCs w:val="24"/>
          <w:lang w:eastAsia="en-US"/>
        </w:rPr>
        <w:t xml:space="preserve">WEB: </w:t>
      </w:r>
      <w:r w:rsidR="00D739AD" w:rsidRPr="00D739AD">
        <w:rPr>
          <w:rFonts w:asciiTheme="minorHAnsi" w:eastAsia="Calibri" w:hAnsiTheme="minorHAnsi" w:cstheme="minorHAnsi"/>
          <w:bCs/>
          <w:szCs w:val="24"/>
          <w:lang w:eastAsia="en-US"/>
        </w:rPr>
        <w:t xml:space="preserve"> </w:t>
      </w:r>
      <w:r w:rsidR="00D739AD" w:rsidRPr="00D739AD">
        <w:rPr>
          <w:rFonts w:asciiTheme="minorHAnsi" w:eastAsia="Calibri" w:hAnsiTheme="minorHAnsi" w:cstheme="minorHAnsi"/>
          <w:bCs/>
          <w:color w:val="00B050"/>
          <w:szCs w:val="24"/>
          <w:lang w:eastAsia="en-US"/>
        </w:rPr>
        <w:t xml:space="preserve"> </w:t>
      </w:r>
      <w:r w:rsidR="007A2144">
        <w:rPr>
          <w:rFonts w:asciiTheme="minorHAnsi" w:eastAsia="Calibri" w:hAnsiTheme="minorHAnsi" w:cstheme="minorHAnsi"/>
          <w:bCs/>
          <w:color w:val="00B050"/>
          <w:szCs w:val="24"/>
          <w:lang w:eastAsia="en-US"/>
        </w:rPr>
        <w:t>OK</w:t>
      </w:r>
    </w:p>
    <w:p w14:paraId="047535AF" w14:textId="58B0F4BF" w:rsidR="00641716" w:rsidRDefault="0064171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7640F3F1" w14:textId="3E9C6607" w:rsidR="00E86C41" w:rsidRDefault="00E86C41" w:rsidP="00AF52EA">
      <w:pPr>
        <w:pStyle w:val="PargrafodaLista"/>
        <w:numPr>
          <w:ilvl w:val="0"/>
          <w:numId w:val="36"/>
        </w:numPr>
        <w:tabs>
          <w:tab w:val="left" w:pos="2268"/>
          <w:tab w:val="left" w:pos="2835"/>
          <w:tab w:val="left" w:pos="3402"/>
        </w:tabs>
        <w:spacing w:after="200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rFonts w:asciiTheme="minorHAnsi" w:hAnsiTheme="minorHAnsi" w:cstheme="minorHAnsi"/>
          <w:b/>
          <w:color w:val="auto"/>
          <w:sz w:val="24"/>
          <w:szCs w:val="24"/>
        </w:rPr>
        <w:t>Teste padrão consulta de produtos</w:t>
      </w:r>
    </w:p>
    <w:p w14:paraId="1102EB52" w14:textId="1E2F797B" w:rsidR="00E86C41" w:rsidRPr="00E86C41" w:rsidRDefault="00E86C41" w:rsidP="00E86C41">
      <w:pPr>
        <w:pStyle w:val="PargrafodaLista"/>
        <w:tabs>
          <w:tab w:val="left" w:pos="2268"/>
          <w:tab w:val="left" w:pos="2835"/>
          <w:tab w:val="left" w:pos="3402"/>
        </w:tabs>
        <w:spacing w:after="200"/>
        <w:ind w:left="427"/>
        <w:jc w:val="both"/>
        <w:rPr>
          <w:rFonts w:asciiTheme="minorHAnsi" w:hAnsiTheme="minorHAnsi" w:cstheme="minorHAnsi"/>
          <w:bCs/>
          <w:color w:val="auto"/>
          <w:sz w:val="24"/>
          <w:szCs w:val="24"/>
        </w:rPr>
      </w:pPr>
      <w:r>
        <w:rPr>
          <w:rFonts w:asciiTheme="minorHAnsi" w:hAnsiTheme="minorHAnsi" w:cstheme="minorHAnsi"/>
          <w:bCs/>
          <w:color w:val="auto"/>
          <w:sz w:val="24"/>
          <w:szCs w:val="24"/>
        </w:rPr>
        <w:t>Verificar se o padrão da pesquisa está conforme imagem abaixo.</w:t>
      </w:r>
    </w:p>
    <w:p w14:paraId="2B95B480" w14:textId="7C9F0090" w:rsidR="00E86C41" w:rsidRPr="00D739AD" w:rsidRDefault="00E86C41" w:rsidP="00E86C41">
      <w:pPr>
        <w:pStyle w:val="PargrafodaLista"/>
        <w:tabs>
          <w:tab w:val="left" w:pos="2268"/>
          <w:tab w:val="left" w:pos="2835"/>
          <w:tab w:val="left" w:pos="3402"/>
        </w:tabs>
        <w:spacing w:after="200"/>
        <w:ind w:left="427"/>
        <w:jc w:val="both"/>
        <w:rPr>
          <w:rFonts w:asciiTheme="minorHAnsi" w:hAnsiTheme="minorHAnsi" w:cstheme="minorHAnsi"/>
          <w:b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7AE5994F" wp14:editId="41DC00AC">
            <wp:extent cx="2921082" cy="1548525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36779" cy="155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A2B04" w14:textId="77777777" w:rsidR="00E86C41" w:rsidRPr="00D739AD" w:rsidRDefault="00E86C41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2859A86" w14:textId="5E0F1710" w:rsidR="00641716" w:rsidRPr="00D739AD" w:rsidRDefault="00641716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03F4A24C" w14:textId="5B02FD26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1CB675D8" w14:textId="09C29504" w:rsidR="00BC4FC0" w:rsidRPr="00D739AD" w:rsidRDefault="00BC4FC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900F6C7" w14:textId="77777777" w:rsidR="00BC4FC0" w:rsidRPr="00D739AD" w:rsidRDefault="00BC4FC0" w:rsidP="005A5223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20F6F815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0C53A497" w14:textId="77777777" w:rsidR="0027512E" w:rsidRPr="00D739AD" w:rsidRDefault="0027512E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4C6AC450" w14:textId="3D98070F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lastRenderedPageBreak/>
        <w:t>__________________________________</w:t>
      </w:r>
    </w:p>
    <w:p w14:paraId="36FA1A56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Gerente de Projetos</w:t>
      </w:r>
    </w:p>
    <w:p w14:paraId="33D136F3" w14:textId="2628CD2C" w:rsidR="00965690" w:rsidRPr="00D739AD" w:rsidRDefault="0081752A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b/>
          <w:szCs w:val="24"/>
        </w:rPr>
      </w:pPr>
      <w:r w:rsidRPr="00D739AD">
        <w:rPr>
          <w:rFonts w:asciiTheme="minorHAnsi" w:hAnsiTheme="minorHAnsi" w:cstheme="minorHAnsi"/>
          <w:b/>
          <w:szCs w:val="24"/>
        </w:rPr>
        <w:t>Edgar Alves</w:t>
      </w:r>
    </w:p>
    <w:p w14:paraId="7C35DCB8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396173E2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65D020CA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rPr>
          <w:rFonts w:asciiTheme="minorHAnsi" w:hAnsiTheme="minorHAnsi" w:cstheme="minorHAnsi"/>
          <w:szCs w:val="24"/>
        </w:rPr>
      </w:pPr>
    </w:p>
    <w:p w14:paraId="7C86DF36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</w:p>
    <w:p w14:paraId="5D2E2828" w14:textId="77777777" w:rsidR="00965690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____________________________________</w:t>
      </w:r>
    </w:p>
    <w:p w14:paraId="527B262A" w14:textId="73658110" w:rsidR="000B7233" w:rsidRPr="00D739AD" w:rsidRDefault="00965690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r w:rsidRPr="00D739AD">
        <w:rPr>
          <w:rFonts w:asciiTheme="minorHAnsi" w:hAnsiTheme="minorHAnsi" w:cstheme="minorHAnsi"/>
          <w:szCs w:val="24"/>
        </w:rPr>
        <w:t>Analista de Teste</w:t>
      </w:r>
      <w:r w:rsidR="00B2030B" w:rsidRPr="00D739AD">
        <w:rPr>
          <w:rFonts w:asciiTheme="minorHAnsi" w:hAnsiTheme="minorHAnsi" w:cstheme="minorHAnsi"/>
          <w:szCs w:val="24"/>
        </w:rPr>
        <w:t>s</w:t>
      </w:r>
    </w:p>
    <w:p w14:paraId="1815250C" w14:textId="58B34B8D" w:rsidR="003102E1" w:rsidRPr="00D739AD" w:rsidRDefault="003102E1" w:rsidP="00D739AD">
      <w:pPr>
        <w:pStyle w:val="0-0TNR-12"/>
        <w:tabs>
          <w:tab w:val="clear" w:pos="2835"/>
          <w:tab w:val="clear" w:pos="3402"/>
          <w:tab w:val="left" w:pos="-1985"/>
          <w:tab w:val="center" w:pos="2268"/>
          <w:tab w:val="center" w:pos="6946"/>
        </w:tabs>
        <w:jc w:val="center"/>
        <w:rPr>
          <w:rFonts w:asciiTheme="minorHAnsi" w:hAnsiTheme="minorHAnsi" w:cstheme="minorHAnsi"/>
          <w:szCs w:val="24"/>
        </w:rPr>
      </w:pPr>
      <w:proofErr w:type="spellStart"/>
      <w:r w:rsidRPr="00D739AD">
        <w:rPr>
          <w:rFonts w:asciiTheme="minorHAnsi" w:hAnsiTheme="minorHAnsi" w:cstheme="minorHAnsi"/>
          <w:szCs w:val="24"/>
        </w:rPr>
        <w:t>Larisa</w:t>
      </w:r>
      <w:proofErr w:type="spellEnd"/>
      <w:r w:rsidRPr="00D739AD">
        <w:rPr>
          <w:rFonts w:asciiTheme="minorHAnsi" w:hAnsiTheme="minorHAnsi" w:cstheme="minorHAnsi"/>
          <w:szCs w:val="24"/>
        </w:rPr>
        <w:t xml:space="preserve"> Matos</w:t>
      </w:r>
    </w:p>
    <w:bookmarkEnd w:id="1"/>
    <w:bookmarkEnd w:id="2"/>
    <w:bookmarkEnd w:id="3"/>
    <w:p w14:paraId="67345E22" w14:textId="77777777" w:rsidR="000B7233" w:rsidRPr="00D739AD" w:rsidRDefault="000B7233" w:rsidP="00D739AD">
      <w:pPr>
        <w:pStyle w:val="CENTARI-12"/>
        <w:jc w:val="left"/>
        <w:rPr>
          <w:rFonts w:asciiTheme="minorHAnsi" w:hAnsiTheme="minorHAnsi" w:cstheme="minorHAnsi"/>
          <w:sz w:val="24"/>
          <w:szCs w:val="24"/>
        </w:rPr>
      </w:pPr>
    </w:p>
    <w:sectPr w:rsidR="000B7233" w:rsidRPr="00D739AD" w:rsidSect="00863CA0">
      <w:headerReference w:type="default" r:id="rId43"/>
      <w:footerReference w:type="default" r:id="rId44"/>
      <w:pgSz w:w="12242" w:h="15842" w:code="133"/>
      <w:pgMar w:top="1701" w:right="1134" w:bottom="941" w:left="1418" w:header="567" w:footer="96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0FBA9E" w14:textId="77777777" w:rsidR="00BE06C1" w:rsidRDefault="00BE06C1">
      <w:r>
        <w:separator/>
      </w:r>
    </w:p>
  </w:endnote>
  <w:endnote w:type="continuationSeparator" w:id="0">
    <w:p w14:paraId="13755459" w14:textId="77777777" w:rsidR="00BE06C1" w:rsidRDefault="00BE0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dobe Fangsong Std R">
    <w:panose1 w:val="020204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CB640C" w14:textId="27D394C0" w:rsidR="00BE06C1" w:rsidRPr="007A0EF4" w:rsidRDefault="00BE06C1" w:rsidP="00863CA0">
    <w:pPr>
      <w:tabs>
        <w:tab w:val="left" w:pos="-2127"/>
        <w:tab w:val="right" w:pos="9355"/>
      </w:tabs>
      <w:rPr>
        <w:rStyle w:val="Nmerodepgina"/>
        <w:rFonts w:ascii="Arial" w:hAnsi="Arial" w:cs="Arial"/>
        <w:b/>
        <w:color w:val="auto"/>
        <w:sz w:val="18"/>
        <w:szCs w:val="18"/>
      </w:rPr>
    </w:pPr>
    <w:r>
      <w:rPr>
        <w:rStyle w:val="Nmerodepgina"/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63092C9" wp14:editId="205C491B">
              <wp:simplePos x="0" y="0"/>
              <wp:positionH relativeFrom="column">
                <wp:posOffset>-16510</wp:posOffset>
              </wp:positionH>
              <wp:positionV relativeFrom="paragraph">
                <wp:posOffset>-29845</wp:posOffset>
              </wp:positionV>
              <wp:extent cx="5974080" cy="635"/>
              <wp:effectExtent l="12065" t="8255" r="14605" b="10160"/>
              <wp:wrapNone/>
              <wp:docPr id="23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974080" cy="63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B66BAB" id="Line 22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2.35pt" to="469.1pt,-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" strokeweight="1pt">
              <v:stroke startarrowwidth="narrow" startarrowlength="short" endarrowwidth="narrow" endarrowlength="short"/>
            </v:line>
          </w:pict>
        </mc:Fallback>
      </mc:AlternateContent>
    </w:r>
    <w:r>
      <w:rPr>
        <w:rStyle w:val="Nmerodepgina"/>
        <w:rFonts w:ascii="Arial" w:hAnsi="Arial" w:cs="Arial"/>
        <w:b/>
        <w:color w:val="auto"/>
        <w:sz w:val="18"/>
        <w:szCs w:val="18"/>
      </w:rPr>
      <w:t>Pedidos – Compilação 210929A</w:t>
    </w:r>
    <w:r w:rsidRPr="00863CA0">
      <w:rPr>
        <w:rStyle w:val="Nmerodepgina"/>
        <w:rFonts w:ascii="Arial" w:hAnsi="Arial" w:cs="Arial"/>
        <w:b/>
        <w:color w:val="auto"/>
        <w:sz w:val="18"/>
        <w:szCs w:val="18"/>
      </w:rPr>
      <w:tab/>
      <w:t xml:space="preserve">Pág. 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begin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instrText xml:space="preserve"> PAGE </w:instrTex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separate"/>
    </w:r>
    <w:r>
      <w:rPr>
        <w:rStyle w:val="Nmerodepgina"/>
        <w:rFonts w:ascii="Arial" w:hAnsi="Arial" w:cs="Arial"/>
        <w:b/>
        <w:noProof/>
        <w:color w:val="auto"/>
        <w:sz w:val="18"/>
        <w:szCs w:val="18"/>
      </w:rPr>
      <w:t>17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end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t xml:space="preserve"> de 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begin"/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instrText xml:space="preserve"> NUMPAGES </w:instrTex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separate"/>
    </w:r>
    <w:r>
      <w:rPr>
        <w:rStyle w:val="Nmerodepgina"/>
        <w:rFonts w:ascii="Arial" w:hAnsi="Arial" w:cs="Arial"/>
        <w:b/>
        <w:noProof/>
        <w:color w:val="auto"/>
        <w:sz w:val="18"/>
        <w:szCs w:val="18"/>
      </w:rPr>
      <w:t>70</w:t>
    </w:r>
    <w:r w:rsidRPr="00C04958">
      <w:rPr>
        <w:rStyle w:val="Nmerodepgina"/>
        <w:rFonts w:ascii="Arial" w:hAnsi="Arial" w:cs="Arial"/>
        <w:b/>
        <w:color w:val="auto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50FDC6" w14:textId="77777777" w:rsidR="00BE06C1" w:rsidRDefault="00BE06C1">
      <w:r>
        <w:separator/>
      </w:r>
    </w:p>
  </w:footnote>
  <w:footnote w:type="continuationSeparator" w:id="0">
    <w:p w14:paraId="798E2A44" w14:textId="77777777" w:rsidR="00BE06C1" w:rsidRDefault="00BE06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0A0" w:firstRow="1" w:lastRow="0" w:firstColumn="1" w:lastColumn="0" w:noHBand="0" w:noVBand="0"/>
    </w:tblPr>
    <w:tblGrid>
      <w:gridCol w:w="1298"/>
      <w:gridCol w:w="8273"/>
    </w:tblGrid>
    <w:tr w:rsidR="00BE06C1" w14:paraId="726C2913" w14:textId="77777777" w:rsidTr="00713F67">
      <w:tc>
        <w:tcPr>
          <w:tcW w:w="1298" w:type="dxa"/>
          <w:shd w:val="clear" w:color="auto" w:fill="auto"/>
        </w:tcPr>
        <w:p w14:paraId="586E1BCF" w14:textId="77777777" w:rsidR="00BE06C1" w:rsidRDefault="00BE06C1" w:rsidP="00713F67">
          <w:pPr>
            <w:pStyle w:val="Ttulo1"/>
            <w:jc w:val="both"/>
          </w:pPr>
          <w:r>
            <w:rPr>
              <w:noProof/>
            </w:rPr>
            <w:drawing>
              <wp:inline distT="0" distB="0" distL="0" distR="0" wp14:anchorId="5CBF4B15" wp14:editId="31B04FC7">
                <wp:extent cx="744220" cy="393700"/>
                <wp:effectExtent l="19050" t="0" r="0" b="0"/>
                <wp:docPr id="1" name="Imagem 1" descr="LogoSA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SA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4220" cy="39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3" w:type="dxa"/>
          <w:shd w:val="clear" w:color="auto" w:fill="auto"/>
        </w:tcPr>
        <w:p w14:paraId="132DBC04" w14:textId="77777777" w:rsidR="00BE06C1" w:rsidRPr="00713F67" w:rsidRDefault="00BE06C1" w:rsidP="00713F67">
          <w:pPr>
            <w:pStyle w:val="Ttulo1"/>
            <w:tabs>
              <w:tab w:val="right" w:pos="8539"/>
            </w:tabs>
            <w:jc w:val="both"/>
            <w:rPr>
              <w:sz w:val="8"/>
              <w:szCs w:val="8"/>
            </w:rPr>
          </w:pPr>
        </w:p>
        <w:p w14:paraId="5C929F26" w14:textId="77777777" w:rsidR="00BE06C1" w:rsidRPr="00422DC1" w:rsidRDefault="00BE06C1" w:rsidP="00713F67">
          <w:pPr>
            <w:pStyle w:val="Ttulo1"/>
            <w:tabs>
              <w:tab w:val="right" w:pos="8539"/>
            </w:tabs>
            <w:jc w:val="both"/>
          </w:pPr>
          <w:r w:rsidRPr="00422DC1">
            <w:t xml:space="preserve">SAT Sistemas </w:t>
          </w:r>
          <w:r>
            <w:t>Comércio e Serviços de Informática Ltda</w:t>
          </w:r>
          <w:r>
            <w:tab/>
          </w:r>
        </w:p>
        <w:p w14:paraId="7FF04965" w14:textId="77777777" w:rsidR="00BE06C1" w:rsidRDefault="00BE06C1" w:rsidP="00713F67">
          <w:pPr>
            <w:tabs>
              <w:tab w:val="left" w:pos="-2943"/>
              <w:tab w:val="right" w:pos="8058"/>
            </w:tabs>
            <w:rPr>
              <w:rFonts w:ascii="Arial" w:hAnsi="Arial"/>
              <w:b/>
              <w:color w:val="auto"/>
            </w:rPr>
          </w:pPr>
          <w:r w:rsidRPr="00713F67">
            <w:rPr>
              <w:rFonts w:ascii="Arial" w:hAnsi="Arial"/>
              <w:b/>
              <w:color w:val="auto"/>
            </w:rPr>
            <w:t>Desenvolvimento de Sistemas de Informação</w:t>
          </w:r>
        </w:p>
        <w:p w14:paraId="403CAAAB" w14:textId="77777777" w:rsidR="00BE06C1" w:rsidRPr="00713F67" w:rsidRDefault="00BE06C1" w:rsidP="00713F67">
          <w:pPr>
            <w:tabs>
              <w:tab w:val="left" w:pos="-2943"/>
              <w:tab w:val="right" w:pos="8058"/>
            </w:tabs>
            <w:rPr>
              <w:b/>
            </w:rPr>
          </w:pPr>
          <w:r>
            <w:rPr>
              <w:rFonts w:ascii="Arial" w:hAnsi="Arial"/>
              <w:b/>
              <w:color w:val="auto"/>
            </w:rPr>
            <w:t>Homologação de Versões</w:t>
          </w:r>
          <w:r w:rsidRPr="00713F67">
            <w:rPr>
              <w:rFonts w:ascii="Arial" w:hAnsi="Arial"/>
              <w:b/>
              <w:color w:val="auto"/>
            </w:rPr>
            <w:tab/>
            <w:t>CNPJ: 09.376.659/0001-11</w:t>
          </w:r>
        </w:p>
      </w:tc>
    </w:tr>
  </w:tbl>
  <w:p w14:paraId="3A70BEA1" w14:textId="7D1F4955" w:rsidR="00BE06C1" w:rsidRDefault="00BE06C1">
    <w:pPr>
      <w:jc w:val="both"/>
      <w:rPr>
        <w:rFonts w:ascii="Arial" w:hAnsi="Arial"/>
        <w:b/>
        <w:color w:val="auto"/>
      </w:rPr>
    </w:pPr>
    <w:r>
      <w:rPr>
        <w:rFonts w:ascii="Arial" w:hAnsi="Arial"/>
        <w:b/>
        <w:noProof/>
        <w:color w:val="auto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3F15564" wp14:editId="0B02951E">
              <wp:simplePos x="0" y="0"/>
              <wp:positionH relativeFrom="column">
                <wp:posOffset>-48895</wp:posOffset>
              </wp:positionH>
              <wp:positionV relativeFrom="paragraph">
                <wp:posOffset>81915</wp:posOffset>
              </wp:positionV>
              <wp:extent cx="6515100" cy="0"/>
              <wp:effectExtent l="8255" t="5715" r="10795" b="13335"/>
              <wp:wrapNone/>
              <wp:docPr id="25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151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7759CA9" id="Line 6" o:spid="_x0000_s1026" style="position:absolute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85pt,6.45pt" to="509.1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"/>
          </w:pict>
        </mc:Fallback>
      </mc:AlternateContent>
    </w:r>
    <w:r>
      <w:rPr>
        <w:rFonts w:ascii="Arial" w:hAnsi="Arial"/>
        <w:b/>
        <w:noProof/>
        <w:color w:val="auto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6C65BDD5" wp14:editId="544B5EA6">
              <wp:simplePos x="0" y="0"/>
              <wp:positionH relativeFrom="column">
                <wp:posOffset>6466205</wp:posOffset>
              </wp:positionH>
              <wp:positionV relativeFrom="paragraph">
                <wp:posOffset>81915</wp:posOffset>
              </wp:positionV>
              <wp:extent cx="0" cy="8458200"/>
              <wp:effectExtent l="8255" t="5715" r="10795" b="13335"/>
              <wp:wrapNone/>
              <wp:docPr id="24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582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B33F62" id="Line 7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09.15pt,6.45pt" to="509.15pt,6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E0A85"/>
    <w:multiLevelType w:val="hybridMultilevel"/>
    <w:tmpl w:val="89D2A726"/>
    <w:lvl w:ilvl="0" w:tplc="52BA2270">
      <w:start w:val="289"/>
      <w:numFmt w:val="decimal"/>
      <w:suff w:val="space"/>
      <w:lvlText w:val="► Teste %1."/>
      <w:lvlJc w:val="left"/>
      <w:pPr>
        <w:ind w:left="569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994E20"/>
    <w:multiLevelType w:val="hybridMultilevel"/>
    <w:tmpl w:val="DAF69D94"/>
    <w:lvl w:ilvl="0" w:tplc="60AC23C8">
      <w:start w:val="79"/>
      <w:numFmt w:val="decimal"/>
      <w:suff w:val="space"/>
      <w:lvlText w:val="►Teste %1."/>
      <w:lvlJc w:val="left"/>
      <w:pPr>
        <w:ind w:left="567" w:hanging="144"/>
      </w:pPr>
      <w:rPr>
        <w:rFonts w:hint="default"/>
        <w:b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FF1DAA"/>
    <w:multiLevelType w:val="hybridMultilevel"/>
    <w:tmpl w:val="0F546C92"/>
    <w:lvl w:ilvl="0" w:tplc="FE886B4E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5FF1B87"/>
    <w:multiLevelType w:val="hybridMultilevel"/>
    <w:tmpl w:val="24A2E3FE"/>
    <w:lvl w:ilvl="0" w:tplc="7EE80798">
      <w:start w:val="1"/>
      <w:numFmt w:val="decimal"/>
      <w:lvlText w:val="► Teste %1."/>
      <w:lvlJc w:val="left"/>
      <w:pPr>
        <w:ind w:left="285" w:hanging="144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2C9829C4">
      <w:start w:val="1"/>
      <w:numFmt w:val="lowerLetter"/>
      <w:lvlText w:val="%2."/>
      <w:lvlJc w:val="left"/>
      <w:pPr>
        <w:ind w:left="1353" w:hanging="360"/>
      </w:pPr>
      <w:rPr>
        <w:b w:val="0"/>
        <w:bCs/>
      </w:r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70A0B"/>
    <w:multiLevelType w:val="hybridMultilevel"/>
    <w:tmpl w:val="064CE89E"/>
    <w:lvl w:ilvl="0" w:tplc="8C400070">
      <w:start w:val="224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43AEF"/>
    <w:multiLevelType w:val="hybridMultilevel"/>
    <w:tmpl w:val="20D281C4"/>
    <w:lvl w:ilvl="0" w:tplc="1F6AAB2C">
      <w:start w:val="221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3012B4"/>
    <w:multiLevelType w:val="hybridMultilevel"/>
    <w:tmpl w:val="8320E7EE"/>
    <w:lvl w:ilvl="0" w:tplc="FC62C594">
      <w:start w:val="226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433907"/>
    <w:multiLevelType w:val="hybridMultilevel"/>
    <w:tmpl w:val="B3B0D6C4"/>
    <w:lvl w:ilvl="0" w:tplc="C6DC6808">
      <w:start w:val="24"/>
      <w:numFmt w:val="decimal"/>
      <w:lvlText w:val="► Teste %1."/>
      <w:lvlJc w:val="left"/>
      <w:pPr>
        <w:ind w:left="501" w:hanging="360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315DAE"/>
    <w:multiLevelType w:val="hybridMultilevel"/>
    <w:tmpl w:val="F8927C5A"/>
    <w:lvl w:ilvl="0" w:tplc="FFFFFFFF">
      <w:start w:val="1"/>
      <w:numFmt w:val="decimal"/>
      <w:lvlText w:val="► Teste %1."/>
      <w:lvlJc w:val="left"/>
      <w:pPr>
        <w:ind w:left="569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FFFFFFFF">
      <w:start w:val="1"/>
      <w:numFmt w:val="lowerLetter"/>
      <w:lvlText w:val="%2."/>
      <w:lvlJc w:val="left"/>
      <w:pPr>
        <w:ind w:left="643" w:hanging="360"/>
      </w:pPr>
      <w:rPr>
        <w:b w:val="0"/>
        <w:bCs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DF26D1"/>
    <w:multiLevelType w:val="hybridMultilevel"/>
    <w:tmpl w:val="98CA16C2"/>
    <w:lvl w:ilvl="0" w:tplc="CEA62B52">
      <w:start w:val="285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F33D93"/>
    <w:multiLevelType w:val="hybridMultilevel"/>
    <w:tmpl w:val="7AD22DB8"/>
    <w:lvl w:ilvl="0" w:tplc="35AA2D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7FD5D8C"/>
    <w:multiLevelType w:val="hybridMultilevel"/>
    <w:tmpl w:val="311A1124"/>
    <w:lvl w:ilvl="0" w:tplc="E954D1B2">
      <w:start w:val="225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47105D"/>
    <w:multiLevelType w:val="hybridMultilevel"/>
    <w:tmpl w:val="CC36E3FA"/>
    <w:lvl w:ilvl="0" w:tplc="35F08DE0">
      <w:start w:val="215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CB0D16"/>
    <w:multiLevelType w:val="hybridMultilevel"/>
    <w:tmpl w:val="8DF695DC"/>
    <w:lvl w:ilvl="0" w:tplc="D90C21F0">
      <w:start w:val="154"/>
      <w:numFmt w:val="decimal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B57491"/>
    <w:multiLevelType w:val="hybridMultilevel"/>
    <w:tmpl w:val="E772B0E4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CA3F6B"/>
    <w:multiLevelType w:val="hybridMultilevel"/>
    <w:tmpl w:val="4BF2E462"/>
    <w:lvl w:ilvl="0" w:tplc="B6DCBD2A">
      <w:start w:val="223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053EA3"/>
    <w:multiLevelType w:val="hybridMultilevel"/>
    <w:tmpl w:val="E772B0E4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3E5212"/>
    <w:multiLevelType w:val="multilevel"/>
    <w:tmpl w:val="5C34D4F8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37725BB6"/>
    <w:multiLevelType w:val="hybridMultilevel"/>
    <w:tmpl w:val="39BA010C"/>
    <w:lvl w:ilvl="0" w:tplc="C8F61C20">
      <w:start w:val="197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C10C70"/>
    <w:multiLevelType w:val="hybridMultilevel"/>
    <w:tmpl w:val="A1803F5C"/>
    <w:lvl w:ilvl="0" w:tplc="0416000B">
      <w:start w:val="1"/>
      <w:numFmt w:val="bullet"/>
      <w:lvlText w:val=""/>
      <w:lvlJc w:val="left"/>
      <w:pPr>
        <w:ind w:left="8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0" w15:restartNumberingAfterBreak="0">
    <w:nsid w:val="3CB70572"/>
    <w:multiLevelType w:val="hybridMultilevel"/>
    <w:tmpl w:val="4DC2911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CFB3C92"/>
    <w:multiLevelType w:val="hybridMultilevel"/>
    <w:tmpl w:val="138EB49A"/>
    <w:lvl w:ilvl="0" w:tplc="FFFFFFFF">
      <w:start w:val="1"/>
      <w:numFmt w:val="decimal"/>
      <w:lvlText w:val="%1."/>
      <w:lvlJc w:val="left"/>
      <w:pPr>
        <w:ind w:left="567" w:hanging="144"/>
      </w:pPr>
      <w:rPr>
        <w:rFonts w:hint="default"/>
        <w:b/>
        <w:color w:val="auto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495214"/>
    <w:multiLevelType w:val="hybridMultilevel"/>
    <w:tmpl w:val="0FFEC032"/>
    <w:lvl w:ilvl="0" w:tplc="69FA0FE8">
      <w:start w:val="78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color w:val="auto"/>
        <w:spacing w:val="0"/>
        <w:w w:val="100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331244"/>
    <w:multiLevelType w:val="hybridMultilevel"/>
    <w:tmpl w:val="C618240A"/>
    <w:lvl w:ilvl="0" w:tplc="192C15F2">
      <w:start w:val="281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2F5414"/>
    <w:multiLevelType w:val="hybridMultilevel"/>
    <w:tmpl w:val="F174B25C"/>
    <w:lvl w:ilvl="0" w:tplc="FFFFFFFF">
      <w:start w:val="24"/>
      <w:numFmt w:val="decimal"/>
      <w:lvlText w:val="► Teste %1."/>
      <w:lvlJc w:val="left"/>
      <w:pPr>
        <w:ind w:left="501" w:hanging="360"/>
      </w:pPr>
      <w:rPr>
        <w:rFonts w:hint="default"/>
        <w:b/>
        <w:bCs w:val="0"/>
        <w:i w:val="0"/>
        <w:color w:val="auto"/>
        <w:spacing w:val="0"/>
        <w:w w:val="100"/>
        <w:sz w:val="24"/>
        <w:szCs w:val="24"/>
        <w14:cntxtAlts w14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1818D6"/>
    <w:multiLevelType w:val="hybridMultilevel"/>
    <w:tmpl w:val="645A4932"/>
    <w:lvl w:ilvl="0" w:tplc="C8725AA8">
      <w:start w:val="227"/>
      <w:numFmt w:val="decimal"/>
      <w:suff w:val="space"/>
      <w:lvlText w:val="► Teste %1."/>
      <w:lvlJc w:val="left"/>
      <w:pPr>
        <w:ind w:left="64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B777F7"/>
    <w:multiLevelType w:val="hybridMultilevel"/>
    <w:tmpl w:val="7FAA2044"/>
    <w:lvl w:ilvl="0" w:tplc="88106F76">
      <w:start w:val="80"/>
      <w:numFmt w:val="decimal"/>
      <w:suff w:val="space"/>
      <w:lvlText w:val="►Teste %1."/>
      <w:lvlJc w:val="left"/>
      <w:pPr>
        <w:ind w:left="1069" w:hanging="360"/>
      </w:pPr>
      <w:rPr>
        <w:rFonts w:hint="default"/>
        <w:b/>
        <w:i w:val="0"/>
        <w:color w:val="auto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D3722D"/>
    <w:multiLevelType w:val="hybridMultilevel"/>
    <w:tmpl w:val="F6E8D020"/>
    <w:lvl w:ilvl="0" w:tplc="C832CEDC">
      <w:start w:val="290"/>
      <w:numFmt w:val="decimal"/>
      <w:suff w:val="space"/>
      <w:lvlText w:val="► Teste %1."/>
      <w:lvlJc w:val="left"/>
      <w:pPr>
        <w:ind w:left="427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000406"/>
    <w:multiLevelType w:val="hybridMultilevel"/>
    <w:tmpl w:val="F466B270"/>
    <w:lvl w:ilvl="0" w:tplc="0AACE6FC">
      <w:start w:val="196"/>
      <w:numFmt w:val="decimal"/>
      <w:suff w:val="space"/>
      <w:lvlText w:val="► Teste %1."/>
      <w:lvlJc w:val="left"/>
      <w:pPr>
        <w:ind w:left="567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575F89"/>
    <w:multiLevelType w:val="hybridMultilevel"/>
    <w:tmpl w:val="F5E84CF2"/>
    <w:lvl w:ilvl="0" w:tplc="0436EC34">
      <w:start w:val="288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D33479"/>
    <w:multiLevelType w:val="hybridMultilevel"/>
    <w:tmpl w:val="84343F38"/>
    <w:lvl w:ilvl="0" w:tplc="26FC1CAE">
      <w:start w:val="217"/>
      <w:numFmt w:val="decimal"/>
      <w:lvlText w:val="► Teste %1."/>
      <w:lvlJc w:val="left"/>
      <w:pPr>
        <w:ind w:left="783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092D31"/>
    <w:multiLevelType w:val="hybridMultilevel"/>
    <w:tmpl w:val="EE56E57C"/>
    <w:lvl w:ilvl="0" w:tplc="BD10ACEA">
      <w:start w:val="282"/>
      <w:numFmt w:val="decimal"/>
      <w:suff w:val="space"/>
      <w:lvlText w:val="► Teste %1."/>
      <w:lvlJc w:val="left"/>
      <w:pPr>
        <w:ind w:left="783" w:hanging="360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910ED9"/>
    <w:multiLevelType w:val="hybridMultilevel"/>
    <w:tmpl w:val="D5D849B0"/>
    <w:lvl w:ilvl="0" w:tplc="1E701C66">
      <w:start w:val="9"/>
      <w:numFmt w:val="decimalZero"/>
      <w:lvlText w:val="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871AF7"/>
    <w:multiLevelType w:val="hybridMultilevel"/>
    <w:tmpl w:val="7D0A89B2"/>
    <w:lvl w:ilvl="0" w:tplc="9D0EC0E6">
      <w:start w:val="6"/>
      <w:numFmt w:val="decimalZero"/>
      <w:lvlText w:val="%1)"/>
      <w:lvlJc w:val="left"/>
      <w:pPr>
        <w:ind w:left="502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5B6EB9"/>
    <w:multiLevelType w:val="hybridMultilevel"/>
    <w:tmpl w:val="B4082C7A"/>
    <w:lvl w:ilvl="0" w:tplc="12C20694">
      <w:start w:val="153"/>
      <w:numFmt w:val="decimal"/>
      <w:suff w:val="space"/>
      <w:lvlText w:val="► Teste %1."/>
      <w:lvlJc w:val="left"/>
      <w:pPr>
        <w:ind w:left="853" w:hanging="144"/>
      </w:pPr>
      <w:rPr>
        <w:rFonts w:hint="default"/>
        <w:b/>
        <w:i w:val="0"/>
        <w:color w:val="auto"/>
        <w:spacing w:val="0"/>
        <w:w w:val="100"/>
        <w:sz w:val="24"/>
        <w:szCs w:val="24"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976A06"/>
    <w:multiLevelType w:val="hybridMultilevel"/>
    <w:tmpl w:val="457E7C74"/>
    <w:lvl w:ilvl="0" w:tplc="39583B68">
      <w:start w:val="184"/>
      <w:numFmt w:val="decimal"/>
      <w:suff w:val="space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F632E8"/>
    <w:multiLevelType w:val="hybridMultilevel"/>
    <w:tmpl w:val="5CD4B230"/>
    <w:lvl w:ilvl="0" w:tplc="19AAF13A">
      <w:start w:val="188"/>
      <w:numFmt w:val="decimal"/>
      <w:lvlText w:val="► Teste %1.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017" w:hanging="360"/>
      </w:pPr>
    </w:lvl>
    <w:lvl w:ilvl="2" w:tplc="0416001B" w:tentative="1">
      <w:start w:val="1"/>
      <w:numFmt w:val="lowerRoman"/>
      <w:lvlText w:val="%3."/>
      <w:lvlJc w:val="right"/>
      <w:pPr>
        <w:ind w:left="1737" w:hanging="180"/>
      </w:pPr>
    </w:lvl>
    <w:lvl w:ilvl="3" w:tplc="0416000F" w:tentative="1">
      <w:start w:val="1"/>
      <w:numFmt w:val="decimal"/>
      <w:lvlText w:val="%4."/>
      <w:lvlJc w:val="left"/>
      <w:pPr>
        <w:ind w:left="2457" w:hanging="360"/>
      </w:pPr>
    </w:lvl>
    <w:lvl w:ilvl="4" w:tplc="04160019" w:tentative="1">
      <w:start w:val="1"/>
      <w:numFmt w:val="lowerLetter"/>
      <w:lvlText w:val="%5."/>
      <w:lvlJc w:val="left"/>
      <w:pPr>
        <w:ind w:left="3177" w:hanging="360"/>
      </w:pPr>
    </w:lvl>
    <w:lvl w:ilvl="5" w:tplc="0416001B" w:tentative="1">
      <w:start w:val="1"/>
      <w:numFmt w:val="lowerRoman"/>
      <w:lvlText w:val="%6."/>
      <w:lvlJc w:val="right"/>
      <w:pPr>
        <w:ind w:left="3897" w:hanging="180"/>
      </w:pPr>
    </w:lvl>
    <w:lvl w:ilvl="6" w:tplc="0416000F" w:tentative="1">
      <w:start w:val="1"/>
      <w:numFmt w:val="decimal"/>
      <w:lvlText w:val="%7."/>
      <w:lvlJc w:val="left"/>
      <w:pPr>
        <w:ind w:left="4617" w:hanging="360"/>
      </w:pPr>
    </w:lvl>
    <w:lvl w:ilvl="7" w:tplc="04160019" w:tentative="1">
      <w:start w:val="1"/>
      <w:numFmt w:val="lowerLetter"/>
      <w:lvlText w:val="%8."/>
      <w:lvlJc w:val="left"/>
      <w:pPr>
        <w:ind w:left="5337" w:hanging="360"/>
      </w:pPr>
    </w:lvl>
    <w:lvl w:ilvl="8" w:tplc="0416001B" w:tentative="1">
      <w:start w:val="1"/>
      <w:numFmt w:val="lowerRoman"/>
      <w:lvlText w:val="%9."/>
      <w:lvlJc w:val="right"/>
      <w:pPr>
        <w:ind w:left="6057" w:hanging="180"/>
      </w:pPr>
    </w:lvl>
  </w:abstractNum>
  <w:num w:numId="1" w16cid:durableId="1347946483">
    <w:abstractNumId w:val="3"/>
  </w:num>
  <w:num w:numId="2" w16cid:durableId="349143003">
    <w:abstractNumId w:val="17"/>
  </w:num>
  <w:num w:numId="3" w16cid:durableId="146937996">
    <w:abstractNumId w:val="20"/>
  </w:num>
  <w:num w:numId="4" w16cid:durableId="1237547338">
    <w:abstractNumId w:val="19"/>
  </w:num>
  <w:num w:numId="5" w16cid:durableId="1712412599">
    <w:abstractNumId w:val="33"/>
  </w:num>
  <w:num w:numId="6" w16cid:durableId="1276475083">
    <w:abstractNumId w:val="32"/>
  </w:num>
  <w:num w:numId="7" w16cid:durableId="1758667742">
    <w:abstractNumId w:val="21"/>
  </w:num>
  <w:num w:numId="8" w16cid:durableId="776562624">
    <w:abstractNumId w:val="16"/>
  </w:num>
  <w:num w:numId="9" w16cid:durableId="30810300">
    <w:abstractNumId w:val="14"/>
  </w:num>
  <w:num w:numId="10" w16cid:durableId="491069081">
    <w:abstractNumId w:val="22"/>
  </w:num>
  <w:num w:numId="11" w16cid:durableId="911430997">
    <w:abstractNumId w:val="1"/>
  </w:num>
  <w:num w:numId="12" w16cid:durableId="1923100711">
    <w:abstractNumId w:val="2"/>
  </w:num>
  <w:num w:numId="13" w16cid:durableId="1494957117">
    <w:abstractNumId w:val="26"/>
  </w:num>
  <w:num w:numId="14" w16cid:durableId="213734197">
    <w:abstractNumId w:val="34"/>
  </w:num>
  <w:num w:numId="15" w16cid:durableId="1560481255">
    <w:abstractNumId w:val="13"/>
  </w:num>
  <w:num w:numId="16" w16cid:durableId="1514492615">
    <w:abstractNumId w:val="35"/>
  </w:num>
  <w:num w:numId="17" w16cid:durableId="1314987744">
    <w:abstractNumId w:val="36"/>
  </w:num>
  <w:num w:numId="18" w16cid:durableId="23406246">
    <w:abstractNumId w:val="28"/>
  </w:num>
  <w:num w:numId="19" w16cid:durableId="1960647203">
    <w:abstractNumId w:val="18"/>
  </w:num>
  <w:num w:numId="20" w16cid:durableId="388892498">
    <w:abstractNumId w:val="12"/>
  </w:num>
  <w:num w:numId="21" w16cid:durableId="1670594955">
    <w:abstractNumId w:val="30"/>
  </w:num>
  <w:num w:numId="22" w16cid:durableId="1647054935">
    <w:abstractNumId w:val="5"/>
  </w:num>
  <w:num w:numId="23" w16cid:durableId="235362489">
    <w:abstractNumId w:val="15"/>
  </w:num>
  <w:num w:numId="24" w16cid:durableId="876743077">
    <w:abstractNumId w:val="4"/>
  </w:num>
  <w:num w:numId="25" w16cid:durableId="1919047919">
    <w:abstractNumId w:val="11"/>
  </w:num>
  <w:num w:numId="26" w16cid:durableId="2110202275">
    <w:abstractNumId w:val="6"/>
  </w:num>
  <w:num w:numId="27" w16cid:durableId="1389837084">
    <w:abstractNumId w:val="25"/>
  </w:num>
  <w:num w:numId="28" w16cid:durableId="391318880">
    <w:abstractNumId w:val="23"/>
  </w:num>
  <w:num w:numId="29" w16cid:durableId="2072075765">
    <w:abstractNumId w:val="31"/>
  </w:num>
  <w:num w:numId="30" w16cid:durableId="1546336329">
    <w:abstractNumId w:val="9"/>
  </w:num>
  <w:num w:numId="31" w16cid:durableId="1142380008">
    <w:abstractNumId w:val="10"/>
  </w:num>
  <w:num w:numId="32" w16cid:durableId="1201432772">
    <w:abstractNumId w:val="29"/>
  </w:num>
  <w:num w:numId="33" w16cid:durableId="741487739">
    <w:abstractNumId w:val="8"/>
  </w:num>
  <w:num w:numId="34" w16cid:durableId="818155658">
    <w:abstractNumId w:val="0"/>
  </w:num>
  <w:num w:numId="35" w16cid:durableId="1184981330">
    <w:abstractNumId w:val="7"/>
  </w:num>
  <w:num w:numId="36" w16cid:durableId="770466944">
    <w:abstractNumId w:val="27"/>
  </w:num>
  <w:num w:numId="37" w16cid:durableId="954095605">
    <w:abstractNumId w:val="24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characterSpacingControl w:val="doNotCompress"/>
  <w:hdrShapeDefaults>
    <o:shapedefaults v:ext="edit" spidmax="167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658"/>
    <w:rsid w:val="00000408"/>
    <w:rsid w:val="00001197"/>
    <w:rsid w:val="000013BF"/>
    <w:rsid w:val="00001466"/>
    <w:rsid w:val="00001FD5"/>
    <w:rsid w:val="00002599"/>
    <w:rsid w:val="00002718"/>
    <w:rsid w:val="000032FC"/>
    <w:rsid w:val="00004075"/>
    <w:rsid w:val="000045E8"/>
    <w:rsid w:val="000046F2"/>
    <w:rsid w:val="00004A04"/>
    <w:rsid w:val="000057F8"/>
    <w:rsid w:val="00005D39"/>
    <w:rsid w:val="00006604"/>
    <w:rsid w:val="00007059"/>
    <w:rsid w:val="00007853"/>
    <w:rsid w:val="00007A51"/>
    <w:rsid w:val="00007DBF"/>
    <w:rsid w:val="00010583"/>
    <w:rsid w:val="00011914"/>
    <w:rsid w:val="00012D59"/>
    <w:rsid w:val="00013AF6"/>
    <w:rsid w:val="000140FE"/>
    <w:rsid w:val="0001433A"/>
    <w:rsid w:val="00014509"/>
    <w:rsid w:val="00014C5C"/>
    <w:rsid w:val="0001512D"/>
    <w:rsid w:val="00015290"/>
    <w:rsid w:val="0001672E"/>
    <w:rsid w:val="00016BA0"/>
    <w:rsid w:val="00016E76"/>
    <w:rsid w:val="00016F8F"/>
    <w:rsid w:val="00017475"/>
    <w:rsid w:val="00017906"/>
    <w:rsid w:val="00017D9F"/>
    <w:rsid w:val="00020146"/>
    <w:rsid w:val="0002064E"/>
    <w:rsid w:val="000207B4"/>
    <w:rsid w:val="0002084E"/>
    <w:rsid w:val="00020909"/>
    <w:rsid w:val="0002109E"/>
    <w:rsid w:val="00021996"/>
    <w:rsid w:val="00021C45"/>
    <w:rsid w:val="00022910"/>
    <w:rsid w:val="00022B4C"/>
    <w:rsid w:val="00022DD7"/>
    <w:rsid w:val="00024360"/>
    <w:rsid w:val="00024399"/>
    <w:rsid w:val="00024C08"/>
    <w:rsid w:val="00024DCC"/>
    <w:rsid w:val="00025094"/>
    <w:rsid w:val="00025290"/>
    <w:rsid w:val="000259BC"/>
    <w:rsid w:val="0002638F"/>
    <w:rsid w:val="00026E90"/>
    <w:rsid w:val="00027F32"/>
    <w:rsid w:val="0003025F"/>
    <w:rsid w:val="00030D7D"/>
    <w:rsid w:val="00031C4E"/>
    <w:rsid w:val="00031D5C"/>
    <w:rsid w:val="000323C5"/>
    <w:rsid w:val="0003251D"/>
    <w:rsid w:val="00032CBC"/>
    <w:rsid w:val="00032D63"/>
    <w:rsid w:val="00033A45"/>
    <w:rsid w:val="00033D89"/>
    <w:rsid w:val="000343BF"/>
    <w:rsid w:val="0003442B"/>
    <w:rsid w:val="00034D85"/>
    <w:rsid w:val="00034EFA"/>
    <w:rsid w:val="0003508D"/>
    <w:rsid w:val="00035E52"/>
    <w:rsid w:val="000360EA"/>
    <w:rsid w:val="0003616B"/>
    <w:rsid w:val="0003649C"/>
    <w:rsid w:val="0003659C"/>
    <w:rsid w:val="00036688"/>
    <w:rsid w:val="00036ED5"/>
    <w:rsid w:val="00040CF7"/>
    <w:rsid w:val="00041274"/>
    <w:rsid w:val="00041CD7"/>
    <w:rsid w:val="00041E3A"/>
    <w:rsid w:val="0004216A"/>
    <w:rsid w:val="000422B2"/>
    <w:rsid w:val="000422C7"/>
    <w:rsid w:val="000424A7"/>
    <w:rsid w:val="00042929"/>
    <w:rsid w:val="00042C6B"/>
    <w:rsid w:val="00042DC8"/>
    <w:rsid w:val="00043983"/>
    <w:rsid w:val="00044816"/>
    <w:rsid w:val="00044BB6"/>
    <w:rsid w:val="0004508F"/>
    <w:rsid w:val="00045292"/>
    <w:rsid w:val="00045448"/>
    <w:rsid w:val="00045824"/>
    <w:rsid w:val="000460EE"/>
    <w:rsid w:val="00046721"/>
    <w:rsid w:val="00046782"/>
    <w:rsid w:val="00046CE2"/>
    <w:rsid w:val="000476E6"/>
    <w:rsid w:val="00050282"/>
    <w:rsid w:val="00050842"/>
    <w:rsid w:val="00050F28"/>
    <w:rsid w:val="00050FC7"/>
    <w:rsid w:val="000510B3"/>
    <w:rsid w:val="0005111E"/>
    <w:rsid w:val="0005122F"/>
    <w:rsid w:val="000512A0"/>
    <w:rsid w:val="00051331"/>
    <w:rsid w:val="0005180C"/>
    <w:rsid w:val="00052431"/>
    <w:rsid w:val="000525CB"/>
    <w:rsid w:val="0005304E"/>
    <w:rsid w:val="00054A90"/>
    <w:rsid w:val="00054C3B"/>
    <w:rsid w:val="00054E01"/>
    <w:rsid w:val="00054F55"/>
    <w:rsid w:val="00055153"/>
    <w:rsid w:val="0005531F"/>
    <w:rsid w:val="00055602"/>
    <w:rsid w:val="00055616"/>
    <w:rsid w:val="00055772"/>
    <w:rsid w:val="00055925"/>
    <w:rsid w:val="00056032"/>
    <w:rsid w:val="00056ADE"/>
    <w:rsid w:val="00056B93"/>
    <w:rsid w:val="00056E51"/>
    <w:rsid w:val="000570EA"/>
    <w:rsid w:val="00057737"/>
    <w:rsid w:val="00057AAB"/>
    <w:rsid w:val="00057E52"/>
    <w:rsid w:val="00060E2C"/>
    <w:rsid w:val="000611EB"/>
    <w:rsid w:val="00061420"/>
    <w:rsid w:val="0006193E"/>
    <w:rsid w:val="00061F32"/>
    <w:rsid w:val="00061F7C"/>
    <w:rsid w:val="000634FE"/>
    <w:rsid w:val="00063668"/>
    <w:rsid w:val="000637F3"/>
    <w:rsid w:val="00063A4A"/>
    <w:rsid w:val="00063B38"/>
    <w:rsid w:val="00063F0F"/>
    <w:rsid w:val="00065268"/>
    <w:rsid w:val="00065B72"/>
    <w:rsid w:val="00065CD7"/>
    <w:rsid w:val="00066F97"/>
    <w:rsid w:val="00067219"/>
    <w:rsid w:val="00067724"/>
    <w:rsid w:val="00067841"/>
    <w:rsid w:val="00067BFA"/>
    <w:rsid w:val="00070287"/>
    <w:rsid w:val="000703BB"/>
    <w:rsid w:val="000705A3"/>
    <w:rsid w:val="00070D1C"/>
    <w:rsid w:val="00070DDF"/>
    <w:rsid w:val="00071070"/>
    <w:rsid w:val="0007108D"/>
    <w:rsid w:val="00071764"/>
    <w:rsid w:val="00071866"/>
    <w:rsid w:val="00071D1B"/>
    <w:rsid w:val="000728F4"/>
    <w:rsid w:val="00072ACB"/>
    <w:rsid w:val="00072B4B"/>
    <w:rsid w:val="000732D4"/>
    <w:rsid w:val="0007358B"/>
    <w:rsid w:val="000737AD"/>
    <w:rsid w:val="00074E56"/>
    <w:rsid w:val="0007541A"/>
    <w:rsid w:val="00076768"/>
    <w:rsid w:val="00076C06"/>
    <w:rsid w:val="0007711A"/>
    <w:rsid w:val="000778BA"/>
    <w:rsid w:val="00077920"/>
    <w:rsid w:val="00077B2F"/>
    <w:rsid w:val="00080B7B"/>
    <w:rsid w:val="00080D2F"/>
    <w:rsid w:val="00080E91"/>
    <w:rsid w:val="00081154"/>
    <w:rsid w:val="00082540"/>
    <w:rsid w:val="00082884"/>
    <w:rsid w:val="00082AF1"/>
    <w:rsid w:val="0008383E"/>
    <w:rsid w:val="00083B74"/>
    <w:rsid w:val="0008401E"/>
    <w:rsid w:val="000842BA"/>
    <w:rsid w:val="00084859"/>
    <w:rsid w:val="0008486D"/>
    <w:rsid w:val="00084894"/>
    <w:rsid w:val="00084C24"/>
    <w:rsid w:val="00085608"/>
    <w:rsid w:val="00085B34"/>
    <w:rsid w:val="0008613C"/>
    <w:rsid w:val="000861E4"/>
    <w:rsid w:val="0008675A"/>
    <w:rsid w:val="00086E61"/>
    <w:rsid w:val="000874DC"/>
    <w:rsid w:val="00087630"/>
    <w:rsid w:val="00087E81"/>
    <w:rsid w:val="00090E12"/>
    <w:rsid w:val="000913A4"/>
    <w:rsid w:val="000913C4"/>
    <w:rsid w:val="00091862"/>
    <w:rsid w:val="00091B42"/>
    <w:rsid w:val="00091C56"/>
    <w:rsid w:val="00091E3F"/>
    <w:rsid w:val="0009270D"/>
    <w:rsid w:val="00092A11"/>
    <w:rsid w:val="000930D5"/>
    <w:rsid w:val="0009381B"/>
    <w:rsid w:val="00094154"/>
    <w:rsid w:val="00094400"/>
    <w:rsid w:val="0009495E"/>
    <w:rsid w:val="00094AB7"/>
    <w:rsid w:val="0009537D"/>
    <w:rsid w:val="0009564E"/>
    <w:rsid w:val="000961D6"/>
    <w:rsid w:val="0009621E"/>
    <w:rsid w:val="000975D9"/>
    <w:rsid w:val="00097760"/>
    <w:rsid w:val="00097D2F"/>
    <w:rsid w:val="00097EB7"/>
    <w:rsid w:val="000A01F5"/>
    <w:rsid w:val="000A02D2"/>
    <w:rsid w:val="000A087A"/>
    <w:rsid w:val="000A0FCD"/>
    <w:rsid w:val="000A120E"/>
    <w:rsid w:val="000A16D3"/>
    <w:rsid w:val="000A1727"/>
    <w:rsid w:val="000A2060"/>
    <w:rsid w:val="000A223E"/>
    <w:rsid w:val="000A2496"/>
    <w:rsid w:val="000A27DE"/>
    <w:rsid w:val="000A299E"/>
    <w:rsid w:val="000A3153"/>
    <w:rsid w:val="000A3598"/>
    <w:rsid w:val="000A3A6A"/>
    <w:rsid w:val="000A3D95"/>
    <w:rsid w:val="000A3FCE"/>
    <w:rsid w:val="000A48A7"/>
    <w:rsid w:val="000A5066"/>
    <w:rsid w:val="000A520B"/>
    <w:rsid w:val="000A59A9"/>
    <w:rsid w:val="000A5A40"/>
    <w:rsid w:val="000A5A7B"/>
    <w:rsid w:val="000A5D1D"/>
    <w:rsid w:val="000A61A9"/>
    <w:rsid w:val="000A74D8"/>
    <w:rsid w:val="000A7964"/>
    <w:rsid w:val="000A7CB7"/>
    <w:rsid w:val="000B097B"/>
    <w:rsid w:val="000B0A2C"/>
    <w:rsid w:val="000B0C0F"/>
    <w:rsid w:val="000B0CE9"/>
    <w:rsid w:val="000B1173"/>
    <w:rsid w:val="000B1F73"/>
    <w:rsid w:val="000B2BF6"/>
    <w:rsid w:val="000B3681"/>
    <w:rsid w:val="000B374B"/>
    <w:rsid w:val="000B3827"/>
    <w:rsid w:val="000B4289"/>
    <w:rsid w:val="000B4849"/>
    <w:rsid w:val="000B4903"/>
    <w:rsid w:val="000B50C9"/>
    <w:rsid w:val="000B52C3"/>
    <w:rsid w:val="000B5C14"/>
    <w:rsid w:val="000B6FEF"/>
    <w:rsid w:val="000B7233"/>
    <w:rsid w:val="000C00B7"/>
    <w:rsid w:val="000C032E"/>
    <w:rsid w:val="000C0B77"/>
    <w:rsid w:val="000C0CCF"/>
    <w:rsid w:val="000C1055"/>
    <w:rsid w:val="000C1193"/>
    <w:rsid w:val="000C128C"/>
    <w:rsid w:val="000C12B3"/>
    <w:rsid w:val="000C166A"/>
    <w:rsid w:val="000C1933"/>
    <w:rsid w:val="000C1C66"/>
    <w:rsid w:val="000C1DA9"/>
    <w:rsid w:val="000C2132"/>
    <w:rsid w:val="000C21EB"/>
    <w:rsid w:val="000C32E5"/>
    <w:rsid w:val="000C51C5"/>
    <w:rsid w:val="000C527F"/>
    <w:rsid w:val="000C542A"/>
    <w:rsid w:val="000C567A"/>
    <w:rsid w:val="000C63A7"/>
    <w:rsid w:val="000C64E3"/>
    <w:rsid w:val="000C6A47"/>
    <w:rsid w:val="000C7205"/>
    <w:rsid w:val="000D011D"/>
    <w:rsid w:val="000D051A"/>
    <w:rsid w:val="000D05DD"/>
    <w:rsid w:val="000D0F71"/>
    <w:rsid w:val="000D2007"/>
    <w:rsid w:val="000D2030"/>
    <w:rsid w:val="000D22A9"/>
    <w:rsid w:val="000D25F0"/>
    <w:rsid w:val="000D3940"/>
    <w:rsid w:val="000D398E"/>
    <w:rsid w:val="000D3E6C"/>
    <w:rsid w:val="000D41F8"/>
    <w:rsid w:val="000D447C"/>
    <w:rsid w:val="000D5B3F"/>
    <w:rsid w:val="000D6103"/>
    <w:rsid w:val="000D6B6F"/>
    <w:rsid w:val="000D6D7A"/>
    <w:rsid w:val="000D752A"/>
    <w:rsid w:val="000D78BB"/>
    <w:rsid w:val="000D78D6"/>
    <w:rsid w:val="000D7AD4"/>
    <w:rsid w:val="000E01A0"/>
    <w:rsid w:val="000E0409"/>
    <w:rsid w:val="000E054C"/>
    <w:rsid w:val="000E0B3E"/>
    <w:rsid w:val="000E0CBB"/>
    <w:rsid w:val="000E0F75"/>
    <w:rsid w:val="000E180E"/>
    <w:rsid w:val="000E2996"/>
    <w:rsid w:val="000E2B8F"/>
    <w:rsid w:val="000E2D1B"/>
    <w:rsid w:val="000E2D30"/>
    <w:rsid w:val="000E350E"/>
    <w:rsid w:val="000E3C6F"/>
    <w:rsid w:val="000E3E73"/>
    <w:rsid w:val="000E40B0"/>
    <w:rsid w:val="000E4333"/>
    <w:rsid w:val="000E445D"/>
    <w:rsid w:val="000E47DB"/>
    <w:rsid w:val="000E4A4A"/>
    <w:rsid w:val="000E4D9D"/>
    <w:rsid w:val="000E53A5"/>
    <w:rsid w:val="000E5D3F"/>
    <w:rsid w:val="000E5D9C"/>
    <w:rsid w:val="000E615C"/>
    <w:rsid w:val="000E66CE"/>
    <w:rsid w:val="000E688D"/>
    <w:rsid w:val="000E74FE"/>
    <w:rsid w:val="000E7918"/>
    <w:rsid w:val="000E7DE8"/>
    <w:rsid w:val="000E7E8F"/>
    <w:rsid w:val="000F096C"/>
    <w:rsid w:val="000F0E03"/>
    <w:rsid w:val="000F1268"/>
    <w:rsid w:val="000F1323"/>
    <w:rsid w:val="000F1BF2"/>
    <w:rsid w:val="000F1C4F"/>
    <w:rsid w:val="000F25DC"/>
    <w:rsid w:val="000F2713"/>
    <w:rsid w:val="000F2796"/>
    <w:rsid w:val="000F2AAE"/>
    <w:rsid w:val="000F3962"/>
    <w:rsid w:val="000F3B6C"/>
    <w:rsid w:val="000F3D39"/>
    <w:rsid w:val="000F4695"/>
    <w:rsid w:val="000F4A16"/>
    <w:rsid w:val="000F4CFE"/>
    <w:rsid w:val="000F5533"/>
    <w:rsid w:val="000F5582"/>
    <w:rsid w:val="000F5ED8"/>
    <w:rsid w:val="000F6510"/>
    <w:rsid w:val="000F703F"/>
    <w:rsid w:val="000F72B6"/>
    <w:rsid w:val="000F7A06"/>
    <w:rsid w:val="000F7BE6"/>
    <w:rsid w:val="0010025B"/>
    <w:rsid w:val="0010044E"/>
    <w:rsid w:val="0010057A"/>
    <w:rsid w:val="00100869"/>
    <w:rsid w:val="00100D8A"/>
    <w:rsid w:val="00100DA4"/>
    <w:rsid w:val="00101053"/>
    <w:rsid w:val="0010143A"/>
    <w:rsid w:val="0010147B"/>
    <w:rsid w:val="001018D0"/>
    <w:rsid w:val="00101CB8"/>
    <w:rsid w:val="00101E31"/>
    <w:rsid w:val="001023DB"/>
    <w:rsid w:val="00102729"/>
    <w:rsid w:val="00103665"/>
    <w:rsid w:val="00103F5F"/>
    <w:rsid w:val="001040C5"/>
    <w:rsid w:val="00104BB8"/>
    <w:rsid w:val="00104EC7"/>
    <w:rsid w:val="00105595"/>
    <w:rsid w:val="00105D5C"/>
    <w:rsid w:val="00106380"/>
    <w:rsid w:val="00106715"/>
    <w:rsid w:val="00106959"/>
    <w:rsid w:val="001071A2"/>
    <w:rsid w:val="00110A14"/>
    <w:rsid w:val="00110E62"/>
    <w:rsid w:val="00111238"/>
    <w:rsid w:val="0011175D"/>
    <w:rsid w:val="00111EC2"/>
    <w:rsid w:val="00113239"/>
    <w:rsid w:val="001136D0"/>
    <w:rsid w:val="0011458D"/>
    <w:rsid w:val="001148A1"/>
    <w:rsid w:val="00114966"/>
    <w:rsid w:val="00114D7A"/>
    <w:rsid w:val="00115076"/>
    <w:rsid w:val="0011560B"/>
    <w:rsid w:val="001156C2"/>
    <w:rsid w:val="00115B9D"/>
    <w:rsid w:val="00115D0B"/>
    <w:rsid w:val="00116DB8"/>
    <w:rsid w:val="00116EE7"/>
    <w:rsid w:val="00117479"/>
    <w:rsid w:val="00117803"/>
    <w:rsid w:val="00117B1F"/>
    <w:rsid w:val="00117C7A"/>
    <w:rsid w:val="00117E73"/>
    <w:rsid w:val="00117E7A"/>
    <w:rsid w:val="00120A4C"/>
    <w:rsid w:val="001212D2"/>
    <w:rsid w:val="001220FF"/>
    <w:rsid w:val="00122368"/>
    <w:rsid w:val="00122B71"/>
    <w:rsid w:val="00122BDE"/>
    <w:rsid w:val="00122BF5"/>
    <w:rsid w:val="0012304F"/>
    <w:rsid w:val="0012319C"/>
    <w:rsid w:val="0012343D"/>
    <w:rsid w:val="00123478"/>
    <w:rsid w:val="00123E27"/>
    <w:rsid w:val="00124101"/>
    <w:rsid w:val="0012432C"/>
    <w:rsid w:val="00124FA5"/>
    <w:rsid w:val="001256AC"/>
    <w:rsid w:val="001256C3"/>
    <w:rsid w:val="0012578F"/>
    <w:rsid w:val="0012609A"/>
    <w:rsid w:val="00126100"/>
    <w:rsid w:val="00126202"/>
    <w:rsid w:val="00126882"/>
    <w:rsid w:val="00126A31"/>
    <w:rsid w:val="00127129"/>
    <w:rsid w:val="00127636"/>
    <w:rsid w:val="00127B8F"/>
    <w:rsid w:val="00127BDB"/>
    <w:rsid w:val="00127CC1"/>
    <w:rsid w:val="001300FD"/>
    <w:rsid w:val="00130164"/>
    <w:rsid w:val="00130783"/>
    <w:rsid w:val="0013109E"/>
    <w:rsid w:val="00131A45"/>
    <w:rsid w:val="00131E7E"/>
    <w:rsid w:val="00131F80"/>
    <w:rsid w:val="00132258"/>
    <w:rsid w:val="0013261B"/>
    <w:rsid w:val="00133B97"/>
    <w:rsid w:val="00133EF9"/>
    <w:rsid w:val="00134076"/>
    <w:rsid w:val="001345E3"/>
    <w:rsid w:val="00134733"/>
    <w:rsid w:val="001351CA"/>
    <w:rsid w:val="001354E7"/>
    <w:rsid w:val="001356C7"/>
    <w:rsid w:val="001357A6"/>
    <w:rsid w:val="00135D7D"/>
    <w:rsid w:val="00135DFB"/>
    <w:rsid w:val="0013601F"/>
    <w:rsid w:val="00136313"/>
    <w:rsid w:val="00136BE4"/>
    <w:rsid w:val="00136D71"/>
    <w:rsid w:val="001371AF"/>
    <w:rsid w:val="001371E0"/>
    <w:rsid w:val="00137208"/>
    <w:rsid w:val="001375AA"/>
    <w:rsid w:val="001376C7"/>
    <w:rsid w:val="00137ED0"/>
    <w:rsid w:val="0014184A"/>
    <w:rsid w:val="0014319F"/>
    <w:rsid w:val="001435CA"/>
    <w:rsid w:val="00143BF3"/>
    <w:rsid w:val="001441CD"/>
    <w:rsid w:val="00144F8B"/>
    <w:rsid w:val="00144F8F"/>
    <w:rsid w:val="00145226"/>
    <w:rsid w:val="00145ADF"/>
    <w:rsid w:val="00145E12"/>
    <w:rsid w:val="00145E3B"/>
    <w:rsid w:val="00146007"/>
    <w:rsid w:val="00146CC5"/>
    <w:rsid w:val="00146EF0"/>
    <w:rsid w:val="00147102"/>
    <w:rsid w:val="00147D2B"/>
    <w:rsid w:val="001504F0"/>
    <w:rsid w:val="00150B98"/>
    <w:rsid w:val="00150E17"/>
    <w:rsid w:val="00151184"/>
    <w:rsid w:val="00151BBE"/>
    <w:rsid w:val="00151BEF"/>
    <w:rsid w:val="00152856"/>
    <w:rsid w:val="00152C92"/>
    <w:rsid w:val="00153958"/>
    <w:rsid w:val="00154265"/>
    <w:rsid w:val="0015438B"/>
    <w:rsid w:val="0015472D"/>
    <w:rsid w:val="0015542C"/>
    <w:rsid w:val="00156212"/>
    <w:rsid w:val="00156B35"/>
    <w:rsid w:val="001572DC"/>
    <w:rsid w:val="0015766C"/>
    <w:rsid w:val="001579E9"/>
    <w:rsid w:val="00157CC1"/>
    <w:rsid w:val="00157CC4"/>
    <w:rsid w:val="00157DDC"/>
    <w:rsid w:val="00157EFD"/>
    <w:rsid w:val="00160252"/>
    <w:rsid w:val="001603D6"/>
    <w:rsid w:val="00160882"/>
    <w:rsid w:val="00160DB0"/>
    <w:rsid w:val="001615EC"/>
    <w:rsid w:val="00161816"/>
    <w:rsid w:val="00161D14"/>
    <w:rsid w:val="00161EA7"/>
    <w:rsid w:val="001620EB"/>
    <w:rsid w:val="00162920"/>
    <w:rsid w:val="001629CE"/>
    <w:rsid w:val="001631E8"/>
    <w:rsid w:val="0016357F"/>
    <w:rsid w:val="00163A22"/>
    <w:rsid w:val="00163C05"/>
    <w:rsid w:val="001642ED"/>
    <w:rsid w:val="0016549D"/>
    <w:rsid w:val="001659CE"/>
    <w:rsid w:val="00165D6F"/>
    <w:rsid w:val="00165EB8"/>
    <w:rsid w:val="001667EF"/>
    <w:rsid w:val="00166B43"/>
    <w:rsid w:val="00166EC5"/>
    <w:rsid w:val="0016787F"/>
    <w:rsid w:val="00167B6E"/>
    <w:rsid w:val="00167C84"/>
    <w:rsid w:val="00167F02"/>
    <w:rsid w:val="00170309"/>
    <w:rsid w:val="00170B3B"/>
    <w:rsid w:val="00170F64"/>
    <w:rsid w:val="00171BE0"/>
    <w:rsid w:val="00172E8D"/>
    <w:rsid w:val="0017373D"/>
    <w:rsid w:val="00173902"/>
    <w:rsid w:val="00173978"/>
    <w:rsid w:val="00173A9A"/>
    <w:rsid w:val="00173B9D"/>
    <w:rsid w:val="00175713"/>
    <w:rsid w:val="00175F41"/>
    <w:rsid w:val="00175FD8"/>
    <w:rsid w:val="001760C9"/>
    <w:rsid w:val="00176906"/>
    <w:rsid w:val="0017759C"/>
    <w:rsid w:val="00177C54"/>
    <w:rsid w:val="001809EC"/>
    <w:rsid w:val="00180EF2"/>
    <w:rsid w:val="00180F5D"/>
    <w:rsid w:val="00181174"/>
    <w:rsid w:val="00181C49"/>
    <w:rsid w:val="00182AED"/>
    <w:rsid w:val="00182C28"/>
    <w:rsid w:val="0018307B"/>
    <w:rsid w:val="001839DE"/>
    <w:rsid w:val="00184224"/>
    <w:rsid w:val="00184291"/>
    <w:rsid w:val="001849E3"/>
    <w:rsid w:val="00184BD6"/>
    <w:rsid w:val="00184BF3"/>
    <w:rsid w:val="0018540D"/>
    <w:rsid w:val="00185621"/>
    <w:rsid w:val="00185C5B"/>
    <w:rsid w:val="0018662C"/>
    <w:rsid w:val="001867B5"/>
    <w:rsid w:val="00186858"/>
    <w:rsid w:val="00186E7E"/>
    <w:rsid w:val="001871E7"/>
    <w:rsid w:val="001877E6"/>
    <w:rsid w:val="00187B95"/>
    <w:rsid w:val="00187D1A"/>
    <w:rsid w:val="00190478"/>
    <w:rsid w:val="00190491"/>
    <w:rsid w:val="001905A0"/>
    <w:rsid w:val="001905A4"/>
    <w:rsid w:val="001916A7"/>
    <w:rsid w:val="001918F2"/>
    <w:rsid w:val="0019216F"/>
    <w:rsid w:val="00192781"/>
    <w:rsid w:val="00192861"/>
    <w:rsid w:val="0019375E"/>
    <w:rsid w:val="001937A6"/>
    <w:rsid w:val="0019386C"/>
    <w:rsid w:val="00193A29"/>
    <w:rsid w:val="00193D45"/>
    <w:rsid w:val="0019430F"/>
    <w:rsid w:val="001943A7"/>
    <w:rsid w:val="001944CB"/>
    <w:rsid w:val="001944F7"/>
    <w:rsid w:val="001948B6"/>
    <w:rsid w:val="001953E8"/>
    <w:rsid w:val="00195731"/>
    <w:rsid w:val="00195B68"/>
    <w:rsid w:val="00195C97"/>
    <w:rsid w:val="0019634C"/>
    <w:rsid w:val="0019683C"/>
    <w:rsid w:val="001969E1"/>
    <w:rsid w:val="00196A2B"/>
    <w:rsid w:val="001977DB"/>
    <w:rsid w:val="001A0BBE"/>
    <w:rsid w:val="001A198A"/>
    <w:rsid w:val="001A1E5F"/>
    <w:rsid w:val="001A2827"/>
    <w:rsid w:val="001A28F0"/>
    <w:rsid w:val="001A2CC7"/>
    <w:rsid w:val="001A2D32"/>
    <w:rsid w:val="001A3DD4"/>
    <w:rsid w:val="001A487A"/>
    <w:rsid w:val="001A4968"/>
    <w:rsid w:val="001A4C4F"/>
    <w:rsid w:val="001A4FFE"/>
    <w:rsid w:val="001A5CFD"/>
    <w:rsid w:val="001A6CEE"/>
    <w:rsid w:val="001A705A"/>
    <w:rsid w:val="001B0626"/>
    <w:rsid w:val="001B0A02"/>
    <w:rsid w:val="001B0B8C"/>
    <w:rsid w:val="001B0D3C"/>
    <w:rsid w:val="001B0F66"/>
    <w:rsid w:val="001B1064"/>
    <w:rsid w:val="001B14F2"/>
    <w:rsid w:val="001B1DE2"/>
    <w:rsid w:val="001B2386"/>
    <w:rsid w:val="001B2562"/>
    <w:rsid w:val="001B27A2"/>
    <w:rsid w:val="001B28DE"/>
    <w:rsid w:val="001B347C"/>
    <w:rsid w:val="001B367D"/>
    <w:rsid w:val="001B40FF"/>
    <w:rsid w:val="001B451D"/>
    <w:rsid w:val="001B4643"/>
    <w:rsid w:val="001B5BC4"/>
    <w:rsid w:val="001B624D"/>
    <w:rsid w:val="001B701B"/>
    <w:rsid w:val="001B78D4"/>
    <w:rsid w:val="001B7A21"/>
    <w:rsid w:val="001B7CEB"/>
    <w:rsid w:val="001C0021"/>
    <w:rsid w:val="001C0588"/>
    <w:rsid w:val="001C09D0"/>
    <w:rsid w:val="001C0B50"/>
    <w:rsid w:val="001C1B00"/>
    <w:rsid w:val="001C1E82"/>
    <w:rsid w:val="001C298A"/>
    <w:rsid w:val="001C3050"/>
    <w:rsid w:val="001C34B6"/>
    <w:rsid w:val="001C440C"/>
    <w:rsid w:val="001C4538"/>
    <w:rsid w:val="001C455B"/>
    <w:rsid w:val="001C46DE"/>
    <w:rsid w:val="001C4ACF"/>
    <w:rsid w:val="001C4D96"/>
    <w:rsid w:val="001C54DB"/>
    <w:rsid w:val="001C5B66"/>
    <w:rsid w:val="001C5F4E"/>
    <w:rsid w:val="001C6332"/>
    <w:rsid w:val="001C64AD"/>
    <w:rsid w:val="001C711F"/>
    <w:rsid w:val="001C77A5"/>
    <w:rsid w:val="001C7867"/>
    <w:rsid w:val="001C7D2A"/>
    <w:rsid w:val="001D029E"/>
    <w:rsid w:val="001D071E"/>
    <w:rsid w:val="001D0FC1"/>
    <w:rsid w:val="001D10BA"/>
    <w:rsid w:val="001D1D64"/>
    <w:rsid w:val="001D1E6C"/>
    <w:rsid w:val="001D25EF"/>
    <w:rsid w:val="001D263F"/>
    <w:rsid w:val="001D31AB"/>
    <w:rsid w:val="001D31C9"/>
    <w:rsid w:val="001D40E9"/>
    <w:rsid w:val="001D425C"/>
    <w:rsid w:val="001D49F1"/>
    <w:rsid w:val="001D61FA"/>
    <w:rsid w:val="001D63CD"/>
    <w:rsid w:val="001D6B3B"/>
    <w:rsid w:val="001D73FF"/>
    <w:rsid w:val="001D77A8"/>
    <w:rsid w:val="001D77E2"/>
    <w:rsid w:val="001D7CF6"/>
    <w:rsid w:val="001E072E"/>
    <w:rsid w:val="001E0BF4"/>
    <w:rsid w:val="001E0D02"/>
    <w:rsid w:val="001E2623"/>
    <w:rsid w:val="001E3EA6"/>
    <w:rsid w:val="001E3F12"/>
    <w:rsid w:val="001E40FD"/>
    <w:rsid w:val="001E4E60"/>
    <w:rsid w:val="001E4E89"/>
    <w:rsid w:val="001E50FA"/>
    <w:rsid w:val="001E5BA3"/>
    <w:rsid w:val="001E64A3"/>
    <w:rsid w:val="001E6C8F"/>
    <w:rsid w:val="001E6CE2"/>
    <w:rsid w:val="001E70B0"/>
    <w:rsid w:val="001E75D7"/>
    <w:rsid w:val="001F0E62"/>
    <w:rsid w:val="001F22BA"/>
    <w:rsid w:val="001F2409"/>
    <w:rsid w:val="001F2BCB"/>
    <w:rsid w:val="001F2D0F"/>
    <w:rsid w:val="001F3542"/>
    <w:rsid w:val="001F38E2"/>
    <w:rsid w:val="001F3A2F"/>
    <w:rsid w:val="001F3D2A"/>
    <w:rsid w:val="001F40F0"/>
    <w:rsid w:val="001F4297"/>
    <w:rsid w:val="001F4B18"/>
    <w:rsid w:val="001F5068"/>
    <w:rsid w:val="001F5821"/>
    <w:rsid w:val="001F5FEA"/>
    <w:rsid w:val="001F632E"/>
    <w:rsid w:val="001F64C2"/>
    <w:rsid w:val="001F6511"/>
    <w:rsid w:val="001F686D"/>
    <w:rsid w:val="001F727E"/>
    <w:rsid w:val="001F7603"/>
    <w:rsid w:val="001F763B"/>
    <w:rsid w:val="001F7B6A"/>
    <w:rsid w:val="0020066D"/>
    <w:rsid w:val="00200A3B"/>
    <w:rsid w:val="00201882"/>
    <w:rsid w:val="002020D9"/>
    <w:rsid w:val="00202307"/>
    <w:rsid w:val="00202420"/>
    <w:rsid w:val="002025D6"/>
    <w:rsid w:val="00202687"/>
    <w:rsid w:val="00202761"/>
    <w:rsid w:val="00202D0B"/>
    <w:rsid w:val="002039E1"/>
    <w:rsid w:val="0020424F"/>
    <w:rsid w:val="002046B6"/>
    <w:rsid w:val="00205343"/>
    <w:rsid w:val="002056D0"/>
    <w:rsid w:val="00205F12"/>
    <w:rsid w:val="00206BC9"/>
    <w:rsid w:val="00207176"/>
    <w:rsid w:val="0020759B"/>
    <w:rsid w:val="002104B4"/>
    <w:rsid w:val="002106C1"/>
    <w:rsid w:val="00210B1A"/>
    <w:rsid w:val="00210EC1"/>
    <w:rsid w:val="002111DF"/>
    <w:rsid w:val="00211326"/>
    <w:rsid w:val="0021173E"/>
    <w:rsid w:val="00211A89"/>
    <w:rsid w:val="00211B80"/>
    <w:rsid w:val="00211D64"/>
    <w:rsid w:val="002126FA"/>
    <w:rsid w:val="002129D4"/>
    <w:rsid w:val="00212F59"/>
    <w:rsid w:val="002133EF"/>
    <w:rsid w:val="002135AB"/>
    <w:rsid w:val="00213AA2"/>
    <w:rsid w:val="00215677"/>
    <w:rsid w:val="002161F2"/>
    <w:rsid w:val="002162BE"/>
    <w:rsid w:val="0021678F"/>
    <w:rsid w:val="00216EFA"/>
    <w:rsid w:val="00217646"/>
    <w:rsid w:val="00217C88"/>
    <w:rsid w:val="0022028A"/>
    <w:rsid w:val="00220ADE"/>
    <w:rsid w:val="00220D04"/>
    <w:rsid w:val="00220D2D"/>
    <w:rsid w:val="0022145A"/>
    <w:rsid w:val="00221FC0"/>
    <w:rsid w:val="00222393"/>
    <w:rsid w:val="00222857"/>
    <w:rsid w:val="00222C3F"/>
    <w:rsid w:val="00222EB6"/>
    <w:rsid w:val="0022321B"/>
    <w:rsid w:val="0022379C"/>
    <w:rsid w:val="00223930"/>
    <w:rsid w:val="00224ECF"/>
    <w:rsid w:val="00225082"/>
    <w:rsid w:val="002257C1"/>
    <w:rsid w:val="00225DD4"/>
    <w:rsid w:val="00225F06"/>
    <w:rsid w:val="00226A77"/>
    <w:rsid w:val="00226F78"/>
    <w:rsid w:val="00227109"/>
    <w:rsid w:val="002279A1"/>
    <w:rsid w:val="00231759"/>
    <w:rsid w:val="00231A89"/>
    <w:rsid w:val="0023206D"/>
    <w:rsid w:val="00232530"/>
    <w:rsid w:val="0023292D"/>
    <w:rsid w:val="00232DBF"/>
    <w:rsid w:val="00232E81"/>
    <w:rsid w:val="0023320C"/>
    <w:rsid w:val="002332C6"/>
    <w:rsid w:val="0023351B"/>
    <w:rsid w:val="002340B7"/>
    <w:rsid w:val="00234E86"/>
    <w:rsid w:val="00235189"/>
    <w:rsid w:val="00235258"/>
    <w:rsid w:val="002354D4"/>
    <w:rsid w:val="00235D58"/>
    <w:rsid w:val="00236404"/>
    <w:rsid w:val="0023648C"/>
    <w:rsid w:val="002365B5"/>
    <w:rsid w:val="002366D9"/>
    <w:rsid w:val="002367C6"/>
    <w:rsid w:val="00236943"/>
    <w:rsid w:val="00236977"/>
    <w:rsid w:val="00236D0D"/>
    <w:rsid w:val="00237408"/>
    <w:rsid w:val="00237EFB"/>
    <w:rsid w:val="00240006"/>
    <w:rsid w:val="0024022F"/>
    <w:rsid w:val="00240737"/>
    <w:rsid w:val="00240AA5"/>
    <w:rsid w:val="00241923"/>
    <w:rsid w:val="00242B26"/>
    <w:rsid w:val="00243687"/>
    <w:rsid w:val="00243CB8"/>
    <w:rsid w:val="002445A9"/>
    <w:rsid w:val="00244ED3"/>
    <w:rsid w:val="002450E1"/>
    <w:rsid w:val="00245565"/>
    <w:rsid w:val="00245859"/>
    <w:rsid w:val="0024586E"/>
    <w:rsid w:val="00245BF9"/>
    <w:rsid w:val="00245E10"/>
    <w:rsid w:val="00246267"/>
    <w:rsid w:val="002476CC"/>
    <w:rsid w:val="002478A8"/>
    <w:rsid w:val="00247A63"/>
    <w:rsid w:val="00250020"/>
    <w:rsid w:val="0025074C"/>
    <w:rsid w:val="00250991"/>
    <w:rsid w:val="00250D6B"/>
    <w:rsid w:val="00252976"/>
    <w:rsid w:val="00252C27"/>
    <w:rsid w:val="00252D66"/>
    <w:rsid w:val="002537F5"/>
    <w:rsid w:val="00253895"/>
    <w:rsid w:val="002549D9"/>
    <w:rsid w:val="00254F14"/>
    <w:rsid w:val="002552CA"/>
    <w:rsid w:val="002558F2"/>
    <w:rsid w:val="002568DF"/>
    <w:rsid w:val="00256C6E"/>
    <w:rsid w:val="00256CBD"/>
    <w:rsid w:val="0025724E"/>
    <w:rsid w:val="00257F9F"/>
    <w:rsid w:val="00260D41"/>
    <w:rsid w:val="002617F1"/>
    <w:rsid w:val="00262486"/>
    <w:rsid w:val="002628F2"/>
    <w:rsid w:val="00262FDD"/>
    <w:rsid w:val="002632A8"/>
    <w:rsid w:val="00264A13"/>
    <w:rsid w:val="00264B30"/>
    <w:rsid w:val="00264D21"/>
    <w:rsid w:val="00264F33"/>
    <w:rsid w:val="0026534C"/>
    <w:rsid w:val="00265684"/>
    <w:rsid w:val="00265882"/>
    <w:rsid w:val="00266953"/>
    <w:rsid w:val="002670ED"/>
    <w:rsid w:val="0026728E"/>
    <w:rsid w:val="00267C24"/>
    <w:rsid w:val="00267D4B"/>
    <w:rsid w:val="00267D91"/>
    <w:rsid w:val="00270794"/>
    <w:rsid w:val="002709C1"/>
    <w:rsid w:val="00270EF1"/>
    <w:rsid w:val="0027131F"/>
    <w:rsid w:val="00271583"/>
    <w:rsid w:val="0027177E"/>
    <w:rsid w:val="00271B51"/>
    <w:rsid w:val="00273220"/>
    <w:rsid w:val="002738C3"/>
    <w:rsid w:val="00273D10"/>
    <w:rsid w:val="00273FBF"/>
    <w:rsid w:val="00274D18"/>
    <w:rsid w:val="0027512E"/>
    <w:rsid w:val="0027520A"/>
    <w:rsid w:val="0027523E"/>
    <w:rsid w:val="002758F2"/>
    <w:rsid w:val="0027606A"/>
    <w:rsid w:val="00276280"/>
    <w:rsid w:val="00277350"/>
    <w:rsid w:val="00277C6A"/>
    <w:rsid w:val="00280398"/>
    <w:rsid w:val="00280F1D"/>
    <w:rsid w:val="00281906"/>
    <w:rsid w:val="0028205E"/>
    <w:rsid w:val="00282294"/>
    <w:rsid w:val="0028269E"/>
    <w:rsid w:val="0028270F"/>
    <w:rsid w:val="0028282E"/>
    <w:rsid w:val="00283A3A"/>
    <w:rsid w:val="00283A68"/>
    <w:rsid w:val="00283B15"/>
    <w:rsid w:val="00283BDC"/>
    <w:rsid w:val="0028418E"/>
    <w:rsid w:val="00284292"/>
    <w:rsid w:val="002844A0"/>
    <w:rsid w:val="00284CED"/>
    <w:rsid w:val="00285059"/>
    <w:rsid w:val="00285AAC"/>
    <w:rsid w:val="0028646C"/>
    <w:rsid w:val="002865D0"/>
    <w:rsid w:val="002866B9"/>
    <w:rsid w:val="002869ED"/>
    <w:rsid w:val="00287010"/>
    <w:rsid w:val="002874BE"/>
    <w:rsid w:val="002874FC"/>
    <w:rsid w:val="00287B07"/>
    <w:rsid w:val="00290511"/>
    <w:rsid w:val="0029101D"/>
    <w:rsid w:val="002911CD"/>
    <w:rsid w:val="00291383"/>
    <w:rsid w:val="002914C3"/>
    <w:rsid w:val="002916CA"/>
    <w:rsid w:val="00291B65"/>
    <w:rsid w:val="00292697"/>
    <w:rsid w:val="002926F2"/>
    <w:rsid w:val="00292905"/>
    <w:rsid w:val="00292C9F"/>
    <w:rsid w:val="00292D97"/>
    <w:rsid w:val="00293B5C"/>
    <w:rsid w:val="0029446A"/>
    <w:rsid w:val="0029496D"/>
    <w:rsid w:val="002951BF"/>
    <w:rsid w:val="002958A3"/>
    <w:rsid w:val="00295BA7"/>
    <w:rsid w:val="00296356"/>
    <w:rsid w:val="00296530"/>
    <w:rsid w:val="002965F5"/>
    <w:rsid w:val="00296C08"/>
    <w:rsid w:val="00296E3F"/>
    <w:rsid w:val="00297266"/>
    <w:rsid w:val="00297669"/>
    <w:rsid w:val="002979A5"/>
    <w:rsid w:val="00297A15"/>
    <w:rsid w:val="002A02D2"/>
    <w:rsid w:val="002A058C"/>
    <w:rsid w:val="002A0BFA"/>
    <w:rsid w:val="002A0F38"/>
    <w:rsid w:val="002A1A7D"/>
    <w:rsid w:val="002A3B76"/>
    <w:rsid w:val="002A3BCA"/>
    <w:rsid w:val="002A3BDF"/>
    <w:rsid w:val="002A3E43"/>
    <w:rsid w:val="002A4D11"/>
    <w:rsid w:val="002A50FC"/>
    <w:rsid w:val="002A5915"/>
    <w:rsid w:val="002A5E33"/>
    <w:rsid w:val="002A668D"/>
    <w:rsid w:val="002A710F"/>
    <w:rsid w:val="002A73AF"/>
    <w:rsid w:val="002A7539"/>
    <w:rsid w:val="002B02F2"/>
    <w:rsid w:val="002B039E"/>
    <w:rsid w:val="002B03D8"/>
    <w:rsid w:val="002B0424"/>
    <w:rsid w:val="002B0473"/>
    <w:rsid w:val="002B088B"/>
    <w:rsid w:val="002B0A04"/>
    <w:rsid w:val="002B0FF0"/>
    <w:rsid w:val="002B1371"/>
    <w:rsid w:val="002B165A"/>
    <w:rsid w:val="002B236F"/>
    <w:rsid w:val="002B2556"/>
    <w:rsid w:val="002B30FC"/>
    <w:rsid w:val="002B3987"/>
    <w:rsid w:val="002B3C23"/>
    <w:rsid w:val="002B4D72"/>
    <w:rsid w:val="002B5A85"/>
    <w:rsid w:val="002B5DC3"/>
    <w:rsid w:val="002B61F3"/>
    <w:rsid w:val="002B6597"/>
    <w:rsid w:val="002B6D25"/>
    <w:rsid w:val="002B6F4C"/>
    <w:rsid w:val="002B74F0"/>
    <w:rsid w:val="002B7879"/>
    <w:rsid w:val="002C0500"/>
    <w:rsid w:val="002C0632"/>
    <w:rsid w:val="002C065B"/>
    <w:rsid w:val="002C0CC1"/>
    <w:rsid w:val="002C0E32"/>
    <w:rsid w:val="002C0F21"/>
    <w:rsid w:val="002C0FC5"/>
    <w:rsid w:val="002C1156"/>
    <w:rsid w:val="002C12C0"/>
    <w:rsid w:val="002C12DA"/>
    <w:rsid w:val="002C1489"/>
    <w:rsid w:val="002C194A"/>
    <w:rsid w:val="002C1BCD"/>
    <w:rsid w:val="002C2270"/>
    <w:rsid w:val="002C2646"/>
    <w:rsid w:val="002C2AF9"/>
    <w:rsid w:val="002C2F3D"/>
    <w:rsid w:val="002C327D"/>
    <w:rsid w:val="002C3497"/>
    <w:rsid w:val="002C3CB3"/>
    <w:rsid w:val="002C3D73"/>
    <w:rsid w:val="002C431D"/>
    <w:rsid w:val="002C4602"/>
    <w:rsid w:val="002C4DE3"/>
    <w:rsid w:val="002C4F00"/>
    <w:rsid w:val="002C53DC"/>
    <w:rsid w:val="002C5442"/>
    <w:rsid w:val="002C5FA5"/>
    <w:rsid w:val="002C63AE"/>
    <w:rsid w:val="002C643C"/>
    <w:rsid w:val="002C6494"/>
    <w:rsid w:val="002C679E"/>
    <w:rsid w:val="002C67E6"/>
    <w:rsid w:val="002C6C45"/>
    <w:rsid w:val="002D062D"/>
    <w:rsid w:val="002D0776"/>
    <w:rsid w:val="002D07B4"/>
    <w:rsid w:val="002D07E2"/>
    <w:rsid w:val="002D0807"/>
    <w:rsid w:val="002D0D4F"/>
    <w:rsid w:val="002D131E"/>
    <w:rsid w:val="002D1E95"/>
    <w:rsid w:val="002D2348"/>
    <w:rsid w:val="002D2473"/>
    <w:rsid w:val="002D28A6"/>
    <w:rsid w:val="002D2A69"/>
    <w:rsid w:val="002D2AFE"/>
    <w:rsid w:val="002D2EAD"/>
    <w:rsid w:val="002D348A"/>
    <w:rsid w:val="002D3AD3"/>
    <w:rsid w:val="002D3F10"/>
    <w:rsid w:val="002D4620"/>
    <w:rsid w:val="002D477A"/>
    <w:rsid w:val="002D5946"/>
    <w:rsid w:val="002D5A39"/>
    <w:rsid w:val="002D5BA9"/>
    <w:rsid w:val="002D6041"/>
    <w:rsid w:val="002D75B1"/>
    <w:rsid w:val="002D7618"/>
    <w:rsid w:val="002D78A3"/>
    <w:rsid w:val="002D78D1"/>
    <w:rsid w:val="002E0300"/>
    <w:rsid w:val="002E0A81"/>
    <w:rsid w:val="002E0BB2"/>
    <w:rsid w:val="002E0FA7"/>
    <w:rsid w:val="002E1011"/>
    <w:rsid w:val="002E1151"/>
    <w:rsid w:val="002E182F"/>
    <w:rsid w:val="002E1C10"/>
    <w:rsid w:val="002E1D6F"/>
    <w:rsid w:val="002E1E64"/>
    <w:rsid w:val="002E250C"/>
    <w:rsid w:val="002E257C"/>
    <w:rsid w:val="002E2AA2"/>
    <w:rsid w:val="002E2AEE"/>
    <w:rsid w:val="002E2D71"/>
    <w:rsid w:val="002E3545"/>
    <w:rsid w:val="002E3590"/>
    <w:rsid w:val="002E3A99"/>
    <w:rsid w:val="002E406D"/>
    <w:rsid w:val="002E4C78"/>
    <w:rsid w:val="002E4F97"/>
    <w:rsid w:val="002E532D"/>
    <w:rsid w:val="002E5432"/>
    <w:rsid w:val="002E55EB"/>
    <w:rsid w:val="002E5FA1"/>
    <w:rsid w:val="002E63C7"/>
    <w:rsid w:val="002E6634"/>
    <w:rsid w:val="002E6921"/>
    <w:rsid w:val="002E6AE5"/>
    <w:rsid w:val="002E6D7D"/>
    <w:rsid w:val="002E7F2E"/>
    <w:rsid w:val="002F0044"/>
    <w:rsid w:val="002F074D"/>
    <w:rsid w:val="002F09D1"/>
    <w:rsid w:val="002F0A31"/>
    <w:rsid w:val="002F1C96"/>
    <w:rsid w:val="002F1CA0"/>
    <w:rsid w:val="002F22E9"/>
    <w:rsid w:val="002F2686"/>
    <w:rsid w:val="002F315C"/>
    <w:rsid w:val="002F3436"/>
    <w:rsid w:val="002F36E0"/>
    <w:rsid w:val="002F3ADF"/>
    <w:rsid w:val="002F3CDB"/>
    <w:rsid w:val="002F4018"/>
    <w:rsid w:val="002F4542"/>
    <w:rsid w:val="002F4622"/>
    <w:rsid w:val="002F50F7"/>
    <w:rsid w:val="002F598C"/>
    <w:rsid w:val="002F5B08"/>
    <w:rsid w:val="002F5CC9"/>
    <w:rsid w:val="002F6BC8"/>
    <w:rsid w:val="002F6C0C"/>
    <w:rsid w:val="002F6F62"/>
    <w:rsid w:val="002F7129"/>
    <w:rsid w:val="002F71B0"/>
    <w:rsid w:val="002F7A3D"/>
    <w:rsid w:val="00300D24"/>
    <w:rsid w:val="00300DAC"/>
    <w:rsid w:val="00300EE0"/>
    <w:rsid w:val="00300F49"/>
    <w:rsid w:val="003010CB"/>
    <w:rsid w:val="00301807"/>
    <w:rsid w:val="003029C4"/>
    <w:rsid w:val="00302E60"/>
    <w:rsid w:val="00303342"/>
    <w:rsid w:val="003047F2"/>
    <w:rsid w:val="0030519E"/>
    <w:rsid w:val="003052C8"/>
    <w:rsid w:val="00305A35"/>
    <w:rsid w:val="00306032"/>
    <w:rsid w:val="00306272"/>
    <w:rsid w:val="003062D3"/>
    <w:rsid w:val="0030642B"/>
    <w:rsid w:val="003064D1"/>
    <w:rsid w:val="00306E26"/>
    <w:rsid w:val="003070E0"/>
    <w:rsid w:val="00307C62"/>
    <w:rsid w:val="00307CCE"/>
    <w:rsid w:val="00310068"/>
    <w:rsid w:val="003102E1"/>
    <w:rsid w:val="00310443"/>
    <w:rsid w:val="00310B28"/>
    <w:rsid w:val="00310B2D"/>
    <w:rsid w:val="00310F1A"/>
    <w:rsid w:val="00311998"/>
    <w:rsid w:val="00311FBD"/>
    <w:rsid w:val="00312007"/>
    <w:rsid w:val="00312D86"/>
    <w:rsid w:val="00312E61"/>
    <w:rsid w:val="00312EAC"/>
    <w:rsid w:val="003134F4"/>
    <w:rsid w:val="003143E9"/>
    <w:rsid w:val="00314BDB"/>
    <w:rsid w:val="003158F9"/>
    <w:rsid w:val="00315915"/>
    <w:rsid w:val="00315E7B"/>
    <w:rsid w:val="00315F4A"/>
    <w:rsid w:val="00316297"/>
    <w:rsid w:val="003162E9"/>
    <w:rsid w:val="0031660F"/>
    <w:rsid w:val="003167F6"/>
    <w:rsid w:val="00316894"/>
    <w:rsid w:val="003168A7"/>
    <w:rsid w:val="00317810"/>
    <w:rsid w:val="00320728"/>
    <w:rsid w:val="003207DB"/>
    <w:rsid w:val="00320ABB"/>
    <w:rsid w:val="00320AC0"/>
    <w:rsid w:val="00320F75"/>
    <w:rsid w:val="003210D4"/>
    <w:rsid w:val="003210DD"/>
    <w:rsid w:val="003218B4"/>
    <w:rsid w:val="00321A36"/>
    <w:rsid w:val="00321D41"/>
    <w:rsid w:val="00321DA9"/>
    <w:rsid w:val="00322C90"/>
    <w:rsid w:val="00322CF0"/>
    <w:rsid w:val="003247F0"/>
    <w:rsid w:val="0032506F"/>
    <w:rsid w:val="0032528F"/>
    <w:rsid w:val="0032564A"/>
    <w:rsid w:val="003259FB"/>
    <w:rsid w:val="0032603E"/>
    <w:rsid w:val="00330275"/>
    <w:rsid w:val="003305BF"/>
    <w:rsid w:val="003308D0"/>
    <w:rsid w:val="003308FC"/>
    <w:rsid w:val="00330A8A"/>
    <w:rsid w:val="0033119B"/>
    <w:rsid w:val="003312A2"/>
    <w:rsid w:val="00332775"/>
    <w:rsid w:val="00332801"/>
    <w:rsid w:val="00332E88"/>
    <w:rsid w:val="003330EC"/>
    <w:rsid w:val="00333C6E"/>
    <w:rsid w:val="00335018"/>
    <w:rsid w:val="00335093"/>
    <w:rsid w:val="0033550F"/>
    <w:rsid w:val="00335528"/>
    <w:rsid w:val="003366A7"/>
    <w:rsid w:val="00336B04"/>
    <w:rsid w:val="00337A5D"/>
    <w:rsid w:val="00340563"/>
    <w:rsid w:val="003413B7"/>
    <w:rsid w:val="003415F3"/>
    <w:rsid w:val="00341EC2"/>
    <w:rsid w:val="0034215D"/>
    <w:rsid w:val="0034225C"/>
    <w:rsid w:val="00342681"/>
    <w:rsid w:val="003428C0"/>
    <w:rsid w:val="003434F7"/>
    <w:rsid w:val="0034361B"/>
    <w:rsid w:val="003436B3"/>
    <w:rsid w:val="003436D7"/>
    <w:rsid w:val="00343BFD"/>
    <w:rsid w:val="00343E52"/>
    <w:rsid w:val="00343ED1"/>
    <w:rsid w:val="0034408E"/>
    <w:rsid w:val="003441E3"/>
    <w:rsid w:val="003446EA"/>
    <w:rsid w:val="0034522E"/>
    <w:rsid w:val="003452FF"/>
    <w:rsid w:val="00345628"/>
    <w:rsid w:val="00345777"/>
    <w:rsid w:val="003460D9"/>
    <w:rsid w:val="003461F9"/>
    <w:rsid w:val="003463D5"/>
    <w:rsid w:val="00346A1E"/>
    <w:rsid w:val="00346B09"/>
    <w:rsid w:val="00346D43"/>
    <w:rsid w:val="003472C2"/>
    <w:rsid w:val="003500AF"/>
    <w:rsid w:val="00350308"/>
    <w:rsid w:val="00350C7D"/>
    <w:rsid w:val="00350CF6"/>
    <w:rsid w:val="00351875"/>
    <w:rsid w:val="00352310"/>
    <w:rsid w:val="0035269B"/>
    <w:rsid w:val="003529F9"/>
    <w:rsid w:val="003531F9"/>
    <w:rsid w:val="00354C0B"/>
    <w:rsid w:val="00354F73"/>
    <w:rsid w:val="00355083"/>
    <w:rsid w:val="00355559"/>
    <w:rsid w:val="003555E3"/>
    <w:rsid w:val="0035690E"/>
    <w:rsid w:val="00357695"/>
    <w:rsid w:val="0036024E"/>
    <w:rsid w:val="0036059C"/>
    <w:rsid w:val="003606CC"/>
    <w:rsid w:val="00360916"/>
    <w:rsid w:val="00360C4F"/>
    <w:rsid w:val="003612BF"/>
    <w:rsid w:val="003613DD"/>
    <w:rsid w:val="003615C0"/>
    <w:rsid w:val="003618D6"/>
    <w:rsid w:val="0036206E"/>
    <w:rsid w:val="003621D0"/>
    <w:rsid w:val="00362658"/>
    <w:rsid w:val="003626BB"/>
    <w:rsid w:val="003631E5"/>
    <w:rsid w:val="0036375E"/>
    <w:rsid w:val="0036380B"/>
    <w:rsid w:val="00363C7B"/>
    <w:rsid w:val="00363D01"/>
    <w:rsid w:val="00363FD6"/>
    <w:rsid w:val="003641CE"/>
    <w:rsid w:val="00364EAB"/>
    <w:rsid w:val="00365019"/>
    <w:rsid w:val="00365401"/>
    <w:rsid w:val="00365888"/>
    <w:rsid w:val="00365AB4"/>
    <w:rsid w:val="00366B53"/>
    <w:rsid w:val="00366E89"/>
    <w:rsid w:val="00367823"/>
    <w:rsid w:val="003703EB"/>
    <w:rsid w:val="0037083F"/>
    <w:rsid w:val="00370A52"/>
    <w:rsid w:val="00370CAE"/>
    <w:rsid w:val="00370E82"/>
    <w:rsid w:val="0037108B"/>
    <w:rsid w:val="00371FD4"/>
    <w:rsid w:val="003720C7"/>
    <w:rsid w:val="00372960"/>
    <w:rsid w:val="00372C19"/>
    <w:rsid w:val="00372EC0"/>
    <w:rsid w:val="00373323"/>
    <w:rsid w:val="00373326"/>
    <w:rsid w:val="00373922"/>
    <w:rsid w:val="00373D09"/>
    <w:rsid w:val="00373DA7"/>
    <w:rsid w:val="00373E8E"/>
    <w:rsid w:val="00375932"/>
    <w:rsid w:val="00375AD0"/>
    <w:rsid w:val="003763E2"/>
    <w:rsid w:val="00376903"/>
    <w:rsid w:val="00376A63"/>
    <w:rsid w:val="00376B86"/>
    <w:rsid w:val="00376CCB"/>
    <w:rsid w:val="00376EC5"/>
    <w:rsid w:val="003777C0"/>
    <w:rsid w:val="0038031A"/>
    <w:rsid w:val="0038031C"/>
    <w:rsid w:val="00380EB5"/>
    <w:rsid w:val="003816C9"/>
    <w:rsid w:val="003818AB"/>
    <w:rsid w:val="00381DC0"/>
    <w:rsid w:val="00382454"/>
    <w:rsid w:val="00382642"/>
    <w:rsid w:val="00382B34"/>
    <w:rsid w:val="00382FC5"/>
    <w:rsid w:val="00383060"/>
    <w:rsid w:val="003833CA"/>
    <w:rsid w:val="00383C0A"/>
    <w:rsid w:val="00383C13"/>
    <w:rsid w:val="00384997"/>
    <w:rsid w:val="00384EEF"/>
    <w:rsid w:val="00385280"/>
    <w:rsid w:val="00385491"/>
    <w:rsid w:val="00385D78"/>
    <w:rsid w:val="00386557"/>
    <w:rsid w:val="0038679D"/>
    <w:rsid w:val="00386EF7"/>
    <w:rsid w:val="00386FCE"/>
    <w:rsid w:val="003873F2"/>
    <w:rsid w:val="003874A4"/>
    <w:rsid w:val="00387BFF"/>
    <w:rsid w:val="003900F1"/>
    <w:rsid w:val="003907B5"/>
    <w:rsid w:val="00390841"/>
    <w:rsid w:val="00390BBE"/>
    <w:rsid w:val="003913AB"/>
    <w:rsid w:val="00391479"/>
    <w:rsid w:val="00391A2F"/>
    <w:rsid w:val="00391B7F"/>
    <w:rsid w:val="00391DFB"/>
    <w:rsid w:val="00392380"/>
    <w:rsid w:val="003927B5"/>
    <w:rsid w:val="00392B05"/>
    <w:rsid w:val="00392C4B"/>
    <w:rsid w:val="0039302A"/>
    <w:rsid w:val="00393651"/>
    <w:rsid w:val="00393844"/>
    <w:rsid w:val="003938C0"/>
    <w:rsid w:val="003938F7"/>
    <w:rsid w:val="0039424B"/>
    <w:rsid w:val="003946F5"/>
    <w:rsid w:val="003949A0"/>
    <w:rsid w:val="00394CE4"/>
    <w:rsid w:val="00394FF8"/>
    <w:rsid w:val="00395045"/>
    <w:rsid w:val="00395A31"/>
    <w:rsid w:val="00395A3D"/>
    <w:rsid w:val="00395F3D"/>
    <w:rsid w:val="0039727E"/>
    <w:rsid w:val="00397370"/>
    <w:rsid w:val="00397579"/>
    <w:rsid w:val="003976F8"/>
    <w:rsid w:val="00397835"/>
    <w:rsid w:val="0039787B"/>
    <w:rsid w:val="00397D40"/>
    <w:rsid w:val="00397D6E"/>
    <w:rsid w:val="003A0719"/>
    <w:rsid w:val="003A071F"/>
    <w:rsid w:val="003A10A2"/>
    <w:rsid w:val="003A10B3"/>
    <w:rsid w:val="003A1A67"/>
    <w:rsid w:val="003A1C47"/>
    <w:rsid w:val="003A2172"/>
    <w:rsid w:val="003A2481"/>
    <w:rsid w:val="003A3124"/>
    <w:rsid w:val="003A320F"/>
    <w:rsid w:val="003A34F0"/>
    <w:rsid w:val="003A37C6"/>
    <w:rsid w:val="003A3A3E"/>
    <w:rsid w:val="003A3CE1"/>
    <w:rsid w:val="003A47A1"/>
    <w:rsid w:val="003A4B64"/>
    <w:rsid w:val="003A4FE3"/>
    <w:rsid w:val="003A5169"/>
    <w:rsid w:val="003A5312"/>
    <w:rsid w:val="003A59F9"/>
    <w:rsid w:val="003A5D0B"/>
    <w:rsid w:val="003A61F2"/>
    <w:rsid w:val="003A7ADB"/>
    <w:rsid w:val="003A7B15"/>
    <w:rsid w:val="003A7BB6"/>
    <w:rsid w:val="003B0452"/>
    <w:rsid w:val="003B048C"/>
    <w:rsid w:val="003B0A28"/>
    <w:rsid w:val="003B0AFE"/>
    <w:rsid w:val="003B14B9"/>
    <w:rsid w:val="003B169F"/>
    <w:rsid w:val="003B19F0"/>
    <w:rsid w:val="003B1A19"/>
    <w:rsid w:val="003B1BD1"/>
    <w:rsid w:val="003B295B"/>
    <w:rsid w:val="003B29E0"/>
    <w:rsid w:val="003B2BDC"/>
    <w:rsid w:val="003B2C35"/>
    <w:rsid w:val="003B2FF5"/>
    <w:rsid w:val="003B4E34"/>
    <w:rsid w:val="003B50EA"/>
    <w:rsid w:val="003B53E4"/>
    <w:rsid w:val="003B5760"/>
    <w:rsid w:val="003B5F2C"/>
    <w:rsid w:val="003B6396"/>
    <w:rsid w:val="003B6BD6"/>
    <w:rsid w:val="003B6D4A"/>
    <w:rsid w:val="003B6E5E"/>
    <w:rsid w:val="003B6EED"/>
    <w:rsid w:val="003B72DD"/>
    <w:rsid w:val="003B7B2A"/>
    <w:rsid w:val="003C00C3"/>
    <w:rsid w:val="003C02B9"/>
    <w:rsid w:val="003C08D9"/>
    <w:rsid w:val="003C1164"/>
    <w:rsid w:val="003C142B"/>
    <w:rsid w:val="003C1962"/>
    <w:rsid w:val="003C236B"/>
    <w:rsid w:val="003C2417"/>
    <w:rsid w:val="003C289C"/>
    <w:rsid w:val="003C35C7"/>
    <w:rsid w:val="003C5F8F"/>
    <w:rsid w:val="003C6409"/>
    <w:rsid w:val="003C64E3"/>
    <w:rsid w:val="003C6BC7"/>
    <w:rsid w:val="003C6E6B"/>
    <w:rsid w:val="003C735E"/>
    <w:rsid w:val="003C7C32"/>
    <w:rsid w:val="003C7FDA"/>
    <w:rsid w:val="003D0252"/>
    <w:rsid w:val="003D060D"/>
    <w:rsid w:val="003D0C95"/>
    <w:rsid w:val="003D0F4A"/>
    <w:rsid w:val="003D1601"/>
    <w:rsid w:val="003D1904"/>
    <w:rsid w:val="003D22B1"/>
    <w:rsid w:val="003D2420"/>
    <w:rsid w:val="003D2757"/>
    <w:rsid w:val="003D35F9"/>
    <w:rsid w:val="003D3773"/>
    <w:rsid w:val="003D3832"/>
    <w:rsid w:val="003D38CC"/>
    <w:rsid w:val="003D3B38"/>
    <w:rsid w:val="003D42EF"/>
    <w:rsid w:val="003D45EA"/>
    <w:rsid w:val="003D4855"/>
    <w:rsid w:val="003D485B"/>
    <w:rsid w:val="003D5570"/>
    <w:rsid w:val="003D5C07"/>
    <w:rsid w:val="003D62C8"/>
    <w:rsid w:val="003D6508"/>
    <w:rsid w:val="003D6EB5"/>
    <w:rsid w:val="003D728E"/>
    <w:rsid w:val="003D7361"/>
    <w:rsid w:val="003D73FC"/>
    <w:rsid w:val="003D7765"/>
    <w:rsid w:val="003E0C1C"/>
    <w:rsid w:val="003E0E20"/>
    <w:rsid w:val="003E0FC3"/>
    <w:rsid w:val="003E1030"/>
    <w:rsid w:val="003E11E7"/>
    <w:rsid w:val="003E123D"/>
    <w:rsid w:val="003E16AA"/>
    <w:rsid w:val="003E1A8F"/>
    <w:rsid w:val="003E1C10"/>
    <w:rsid w:val="003E20E5"/>
    <w:rsid w:val="003E2603"/>
    <w:rsid w:val="003E2785"/>
    <w:rsid w:val="003E2AFD"/>
    <w:rsid w:val="003E2D9F"/>
    <w:rsid w:val="003E4966"/>
    <w:rsid w:val="003E4D9B"/>
    <w:rsid w:val="003E52DC"/>
    <w:rsid w:val="003E604C"/>
    <w:rsid w:val="003E6399"/>
    <w:rsid w:val="003E6BF9"/>
    <w:rsid w:val="003E6D7D"/>
    <w:rsid w:val="003E6F5B"/>
    <w:rsid w:val="003E7362"/>
    <w:rsid w:val="003E752C"/>
    <w:rsid w:val="003E7C41"/>
    <w:rsid w:val="003F039A"/>
    <w:rsid w:val="003F0BBA"/>
    <w:rsid w:val="003F0CF8"/>
    <w:rsid w:val="003F0D65"/>
    <w:rsid w:val="003F1861"/>
    <w:rsid w:val="003F33B5"/>
    <w:rsid w:val="003F4C58"/>
    <w:rsid w:val="003F5251"/>
    <w:rsid w:val="003F5478"/>
    <w:rsid w:val="003F56DE"/>
    <w:rsid w:val="003F5752"/>
    <w:rsid w:val="003F633D"/>
    <w:rsid w:val="003F639F"/>
    <w:rsid w:val="003F6E29"/>
    <w:rsid w:val="003F7B30"/>
    <w:rsid w:val="003F7BCB"/>
    <w:rsid w:val="00400144"/>
    <w:rsid w:val="004004BF"/>
    <w:rsid w:val="0040068F"/>
    <w:rsid w:val="00401B6A"/>
    <w:rsid w:val="00401FB8"/>
    <w:rsid w:val="00402A44"/>
    <w:rsid w:val="00402A99"/>
    <w:rsid w:val="00403174"/>
    <w:rsid w:val="00403863"/>
    <w:rsid w:val="00403A7C"/>
    <w:rsid w:val="004050DD"/>
    <w:rsid w:val="0040522A"/>
    <w:rsid w:val="00405307"/>
    <w:rsid w:val="00405336"/>
    <w:rsid w:val="00405671"/>
    <w:rsid w:val="00405EEC"/>
    <w:rsid w:val="00405F4F"/>
    <w:rsid w:val="004061CC"/>
    <w:rsid w:val="00406D95"/>
    <w:rsid w:val="004100B0"/>
    <w:rsid w:val="00411121"/>
    <w:rsid w:val="004127F9"/>
    <w:rsid w:val="00412B93"/>
    <w:rsid w:val="00413680"/>
    <w:rsid w:val="00413706"/>
    <w:rsid w:val="0041382B"/>
    <w:rsid w:val="0041383D"/>
    <w:rsid w:val="00413A33"/>
    <w:rsid w:val="00414227"/>
    <w:rsid w:val="004150EE"/>
    <w:rsid w:val="004150FF"/>
    <w:rsid w:val="00415220"/>
    <w:rsid w:val="00415AE5"/>
    <w:rsid w:val="00415D1F"/>
    <w:rsid w:val="00415F8C"/>
    <w:rsid w:val="00416273"/>
    <w:rsid w:val="004162E2"/>
    <w:rsid w:val="004166FF"/>
    <w:rsid w:val="00416BBB"/>
    <w:rsid w:val="00417B35"/>
    <w:rsid w:val="00417E57"/>
    <w:rsid w:val="004207D3"/>
    <w:rsid w:val="004218D9"/>
    <w:rsid w:val="004225AA"/>
    <w:rsid w:val="004226A4"/>
    <w:rsid w:val="00423DA9"/>
    <w:rsid w:val="00423EDD"/>
    <w:rsid w:val="00424164"/>
    <w:rsid w:val="004252DF"/>
    <w:rsid w:val="0042550F"/>
    <w:rsid w:val="00425A7E"/>
    <w:rsid w:val="00425AC8"/>
    <w:rsid w:val="00425BE3"/>
    <w:rsid w:val="00426D15"/>
    <w:rsid w:val="00426DA9"/>
    <w:rsid w:val="00426FF1"/>
    <w:rsid w:val="0042729E"/>
    <w:rsid w:val="00427E94"/>
    <w:rsid w:val="004301A9"/>
    <w:rsid w:val="0043073C"/>
    <w:rsid w:val="004309F8"/>
    <w:rsid w:val="00430BD2"/>
    <w:rsid w:val="0043127D"/>
    <w:rsid w:val="00431949"/>
    <w:rsid w:val="004321D4"/>
    <w:rsid w:val="00433242"/>
    <w:rsid w:val="004333D1"/>
    <w:rsid w:val="0043364E"/>
    <w:rsid w:val="0043441F"/>
    <w:rsid w:val="004345A8"/>
    <w:rsid w:val="00434993"/>
    <w:rsid w:val="00434EF1"/>
    <w:rsid w:val="0043556A"/>
    <w:rsid w:val="00435A0D"/>
    <w:rsid w:val="00435E1A"/>
    <w:rsid w:val="0043642A"/>
    <w:rsid w:val="004371BB"/>
    <w:rsid w:val="00437578"/>
    <w:rsid w:val="00437F36"/>
    <w:rsid w:val="00440310"/>
    <w:rsid w:val="0044056F"/>
    <w:rsid w:val="00440A6A"/>
    <w:rsid w:val="00440E55"/>
    <w:rsid w:val="00441D35"/>
    <w:rsid w:val="00441F3B"/>
    <w:rsid w:val="00442C2B"/>
    <w:rsid w:val="00442D16"/>
    <w:rsid w:val="004431BE"/>
    <w:rsid w:val="00443243"/>
    <w:rsid w:val="00443960"/>
    <w:rsid w:val="00443EC6"/>
    <w:rsid w:val="00444CEC"/>
    <w:rsid w:val="00444EAB"/>
    <w:rsid w:val="00445778"/>
    <w:rsid w:val="004457C6"/>
    <w:rsid w:val="00445E40"/>
    <w:rsid w:val="00446C72"/>
    <w:rsid w:val="004471DA"/>
    <w:rsid w:val="004473BC"/>
    <w:rsid w:val="004476CD"/>
    <w:rsid w:val="00447721"/>
    <w:rsid w:val="004503BC"/>
    <w:rsid w:val="004513CF"/>
    <w:rsid w:val="004514AB"/>
    <w:rsid w:val="00451ACC"/>
    <w:rsid w:val="00451F23"/>
    <w:rsid w:val="00451F3D"/>
    <w:rsid w:val="00453468"/>
    <w:rsid w:val="00453B8E"/>
    <w:rsid w:val="00454125"/>
    <w:rsid w:val="00455B1A"/>
    <w:rsid w:val="00455BF3"/>
    <w:rsid w:val="00455E0F"/>
    <w:rsid w:val="00455E5B"/>
    <w:rsid w:val="00455F97"/>
    <w:rsid w:val="004565ED"/>
    <w:rsid w:val="004567E0"/>
    <w:rsid w:val="00456A5E"/>
    <w:rsid w:val="0045748D"/>
    <w:rsid w:val="004575F1"/>
    <w:rsid w:val="00457CDE"/>
    <w:rsid w:val="0046055D"/>
    <w:rsid w:val="00460786"/>
    <w:rsid w:val="00460F80"/>
    <w:rsid w:val="004611A3"/>
    <w:rsid w:val="0046159F"/>
    <w:rsid w:val="004618A8"/>
    <w:rsid w:val="00462039"/>
    <w:rsid w:val="0046216B"/>
    <w:rsid w:val="004624E4"/>
    <w:rsid w:val="00462657"/>
    <w:rsid w:val="00462BF9"/>
    <w:rsid w:val="00463BD8"/>
    <w:rsid w:val="00463D43"/>
    <w:rsid w:val="00464197"/>
    <w:rsid w:val="004641ED"/>
    <w:rsid w:val="00464431"/>
    <w:rsid w:val="00464761"/>
    <w:rsid w:val="00464C31"/>
    <w:rsid w:val="00464C7E"/>
    <w:rsid w:val="00465238"/>
    <w:rsid w:val="00465A1C"/>
    <w:rsid w:val="00465D3C"/>
    <w:rsid w:val="00465EE3"/>
    <w:rsid w:val="00466003"/>
    <w:rsid w:val="0046703F"/>
    <w:rsid w:val="00467070"/>
    <w:rsid w:val="00467479"/>
    <w:rsid w:val="004675B8"/>
    <w:rsid w:val="004678E8"/>
    <w:rsid w:val="00467D1B"/>
    <w:rsid w:val="00470622"/>
    <w:rsid w:val="00470B44"/>
    <w:rsid w:val="00470CA7"/>
    <w:rsid w:val="004711BD"/>
    <w:rsid w:val="0047233E"/>
    <w:rsid w:val="004726D0"/>
    <w:rsid w:val="004729AD"/>
    <w:rsid w:val="00472B9F"/>
    <w:rsid w:val="0047361B"/>
    <w:rsid w:val="004737A6"/>
    <w:rsid w:val="00473DB5"/>
    <w:rsid w:val="00473DFE"/>
    <w:rsid w:val="0047424F"/>
    <w:rsid w:val="00474898"/>
    <w:rsid w:val="004754CD"/>
    <w:rsid w:val="004762C2"/>
    <w:rsid w:val="0047636A"/>
    <w:rsid w:val="00476ACB"/>
    <w:rsid w:val="00476BAA"/>
    <w:rsid w:val="00476BFF"/>
    <w:rsid w:val="00477794"/>
    <w:rsid w:val="00477945"/>
    <w:rsid w:val="00477D0E"/>
    <w:rsid w:val="00477DB0"/>
    <w:rsid w:val="0048066A"/>
    <w:rsid w:val="004809D1"/>
    <w:rsid w:val="00480A78"/>
    <w:rsid w:val="00481694"/>
    <w:rsid w:val="00482088"/>
    <w:rsid w:val="0048209E"/>
    <w:rsid w:val="00482232"/>
    <w:rsid w:val="004826DD"/>
    <w:rsid w:val="0048353B"/>
    <w:rsid w:val="00483687"/>
    <w:rsid w:val="0048395C"/>
    <w:rsid w:val="004843EF"/>
    <w:rsid w:val="00485B22"/>
    <w:rsid w:val="00485D63"/>
    <w:rsid w:val="00486B96"/>
    <w:rsid w:val="00487B4D"/>
    <w:rsid w:val="00490132"/>
    <w:rsid w:val="004903CC"/>
    <w:rsid w:val="004906E2"/>
    <w:rsid w:val="004918C9"/>
    <w:rsid w:val="004921E0"/>
    <w:rsid w:val="00492209"/>
    <w:rsid w:val="004923AA"/>
    <w:rsid w:val="004924D3"/>
    <w:rsid w:val="00492A39"/>
    <w:rsid w:val="00492E38"/>
    <w:rsid w:val="0049318D"/>
    <w:rsid w:val="004934A7"/>
    <w:rsid w:val="00493CB8"/>
    <w:rsid w:val="004940D2"/>
    <w:rsid w:val="004945A4"/>
    <w:rsid w:val="004949EE"/>
    <w:rsid w:val="00494F54"/>
    <w:rsid w:val="00495E25"/>
    <w:rsid w:val="00495EED"/>
    <w:rsid w:val="004960F6"/>
    <w:rsid w:val="00496425"/>
    <w:rsid w:val="004964F2"/>
    <w:rsid w:val="00496B6E"/>
    <w:rsid w:val="00496BA7"/>
    <w:rsid w:val="00496E88"/>
    <w:rsid w:val="004974C6"/>
    <w:rsid w:val="0049767D"/>
    <w:rsid w:val="004979C2"/>
    <w:rsid w:val="00497D85"/>
    <w:rsid w:val="004A0368"/>
    <w:rsid w:val="004A03DA"/>
    <w:rsid w:val="004A0A4C"/>
    <w:rsid w:val="004A0CC3"/>
    <w:rsid w:val="004A0EEC"/>
    <w:rsid w:val="004A10DA"/>
    <w:rsid w:val="004A15A8"/>
    <w:rsid w:val="004A1754"/>
    <w:rsid w:val="004A1CDD"/>
    <w:rsid w:val="004A1D66"/>
    <w:rsid w:val="004A342A"/>
    <w:rsid w:val="004A350D"/>
    <w:rsid w:val="004A35B3"/>
    <w:rsid w:val="004A3856"/>
    <w:rsid w:val="004A3FE1"/>
    <w:rsid w:val="004A3FF2"/>
    <w:rsid w:val="004A4251"/>
    <w:rsid w:val="004A4B77"/>
    <w:rsid w:val="004A4F84"/>
    <w:rsid w:val="004A5522"/>
    <w:rsid w:val="004A5652"/>
    <w:rsid w:val="004A5A0C"/>
    <w:rsid w:val="004A683B"/>
    <w:rsid w:val="004A7755"/>
    <w:rsid w:val="004A7BB8"/>
    <w:rsid w:val="004B0BEA"/>
    <w:rsid w:val="004B138F"/>
    <w:rsid w:val="004B15B3"/>
    <w:rsid w:val="004B1673"/>
    <w:rsid w:val="004B1A41"/>
    <w:rsid w:val="004B1EE8"/>
    <w:rsid w:val="004B1FB4"/>
    <w:rsid w:val="004B2294"/>
    <w:rsid w:val="004B2D02"/>
    <w:rsid w:val="004B2FBE"/>
    <w:rsid w:val="004B3A48"/>
    <w:rsid w:val="004B3BE6"/>
    <w:rsid w:val="004B3C87"/>
    <w:rsid w:val="004B3E11"/>
    <w:rsid w:val="004B3F7E"/>
    <w:rsid w:val="004B42CC"/>
    <w:rsid w:val="004B4949"/>
    <w:rsid w:val="004B49D8"/>
    <w:rsid w:val="004B4C38"/>
    <w:rsid w:val="004B4DA0"/>
    <w:rsid w:val="004B51B9"/>
    <w:rsid w:val="004B55F7"/>
    <w:rsid w:val="004B593F"/>
    <w:rsid w:val="004B5A14"/>
    <w:rsid w:val="004B5DEB"/>
    <w:rsid w:val="004B5F50"/>
    <w:rsid w:val="004B6414"/>
    <w:rsid w:val="004B6F1C"/>
    <w:rsid w:val="004B70FE"/>
    <w:rsid w:val="004B76A0"/>
    <w:rsid w:val="004B77C1"/>
    <w:rsid w:val="004B79FE"/>
    <w:rsid w:val="004B7ABB"/>
    <w:rsid w:val="004B7C4C"/>
    <w:rsid w:val="004C0484"/>
    <w:rsid w:val="004C0887"/>
    <w:rsid w:val="004C0F9B"/>
    <w:rsid w:val="004C1BB0"/>
    <w:rsid w:val="004C218D"/>
    <w:rsid w:val="004C2B1B"/>
    <w:rsid w:val="004C2C37"/>
    <w:rsid w:val="004C3650"/>
    <w:rsid w:val="004C40C2"/>
    <w:rsid w:val="004C47A7"/>
    <w:rsid w:val="004C4C38"/>
    <w:rsid w:val="004C50E5"/>
    <w:rsid w:val="004C5425"/>
    <w:rsid w:val="004C5713"/>
    <w:rsid w:val="004C58A5"/>
    <w:rsid w:val="004C5CC5"/>
    <w:rsid w:val="004C5E1E"/>
    <w:rsid w:val="004C601A"/>
    <w:rsid w:val="004C6D30"/>
    <w:rsid w:val="004C6F64"/>
    <w:rsid w:val="004C714B"/>
    <w:rsid w:val="004C75E4"/>
    <w:rsid w:val="004C77F7"/>
    <w:rsid w:val="004C7886"/>
    <w:rsid w:val="004D0500"/>
    <w:rsid w:val="004D0E52"/>
    <w:rsid w:val="004D0FA4"/>
    <w:rsid w:val="004D1262"/>
    <w:rsid w:val="004D13DF"/>
    <w:rsid w:val="004D1B81"/>
    <w:rsid w:val="004D1F0A"/>
    <w:rsid w:val="004D2189"/>
    <w:rsid w:val="004D2418"/>
    <w:rsid w:val="004D2956"/>
    <w:rsid w:val="004D29D6"/>
    <w:rsid w:val="004D2F39"/>
    <w:rsid w:val="004D3467"/>
    <w:rsid w:val="004D3773"/>
    <w:rsid w:val="004D3BC2"/>
    <w:rsid w:val="004D41A5"/>
    <w:rsid w:val="004D4D7D"/>
    <w:rsid w:val="004D58D6"/>
    <w:rsid w:val="004D6238"/>
    <w:rsid w:val="004D6D65"/>
    <w:rsid w:val="004D70A1"/>
    <w:rsid w:val="004E01DD"/>
    <w:rsid w:val="004E028C"/>
    <w:rsid w:val="004E0C52"/>
    <w:rsid w:val="004E1032"/>
    <w:rsid w:val="004E1441"/>
    <w:rsid w:val="004E15A2"/>
    <w:rsid w:val="004E1757"/>
    <w:rsid w:val="004E18F2"/>
    <w:rsid w:val="004E2144"/>
    <w:rsid w:val="004E2943"/>
    <w:rsid w:val="004E2B2A"/>
    <w:rsid w:val="004E2EA5"/>
    <w:rsid w:val="004E327E"/>
    <w:rsid w:val="004E338C"/>
    <w:rsid w:val="004E3551"/>
    <w:rsid w:val="004E3A14"/>
    <w:rsid w:val="004E3B56"/>
    <w:rsid w:val="004E3B8D"/>
    <w:rsid w:val="004E4340"/>
    <w:rsid w:val="004E48DC"/>
    <w:rsid w:val="004E4F4D"/>
    <w:rsid w:val="004E5AB2"/>
    <w:rsid w:val="004E5BAD"/>
    <w:rsid w:val="004E6824"/>
    <w:rsid w:val="004E6AA0"/>
    <w:rsid w:val="004E762B"/>
    <w:rsid w:val="004F0927"/>
    <w:rsid w:val="004F0E5F"/>
    <w:rsid w:val="004F0F87"/>
    <w:rsid w:val="004F10B5"/>
    <w:rsid w:val="004F15CA"/>
    <w:rsid w:val="004F15F0"/>
    <w:rsid w:val="004F189F"/>
    <w:rsid w:val="004F19DF"/>
    <w:rsid w:val="004F1C31"/>
    <w:rsid w:val="004F1E6A"/>
    <w:rsid w:val="004F255A"/>
    <w:rsid w:val="004F2717"/>
    <w:rsid w:val="004F2743"/>
    <w:rsid w:val="004F27E1"/>
    <w:rsid w:val="004F2EAB"/>
    <w:rsid w:val="004F35AD"/>
    <w:rsid w:val="004F37D9"/>
    <w:rsid w:val="004F3ACC"/>
    <w:rsid w:val="004F3CBF"/>
    <w:rsid w:val="004F3F20"/>
    <w:rsid w:val="004F40B3"/>
    <w:rsid w:val="004F4567"/>
    <w:rsid w:val="004F4D68"/>
    <w:rsid w:val="004F4F58"/>
    <w:rsid w:val="004F5208"/>
    <w:rsid w:val="004F5344"/>
    <w:rsid w:val="004F557F"/>
    <w:rsid w:val="004F5A01"/>
    <w:rsid w:val="004F614E"/>
    <w:rsid w:val="004F68E7"/>
    <w:rsid w:val="004F6C04"/>
    <w:rsid w:val="004F6CE2"/>
    <w:rsid w:val="004F7602"/>
    <w:rsid w:val="004F7842"/>
    <w:rsid w:val="004F7874"/>
    <w:rsid w:val="004F7884"/>
    <w:rsid w:val="0050083E"/>
    <w:rsid w:val="00500E42"/>
    <w:rsid w:val="0050149E"/>
    <w:rsid w:val="005016B1"/>
    <w:rsid w:val="00501CFD"/>
    <w:rsid w:val="005022EF"/>
    <w:rsid w:val="0050251E"/>
    <w:rsid w:val="0050261D"/>
    <w:rsid w:val="00503173"/>
    <w:rsid w:val="0050332E"/>
    <w:rsid w:val="0050346D"/>
    <w:rsid w:val="005040F9"/>
    <w:rsid w:val="005049BC"/>
    <w:rsid w:val="00504C1A"/>
    <w:rsid w:val="00505837"/>
    <w:rsid w:val="00505F27"/>
    <w:rsid w:val="00505F93"/>
    <w:rsid w:val="005062A6"/>
    <w:rsid w:val="00506C3E"/>
    <w:rsid w:val="00506F82"/>
    <w:rsid w:val="00506FDC"/>
    <w:rsid w:val="00507D35"/>
    <w:rsid w:val="005100BB"/>
    <w:rsid w:val="00510636"/>
    <w:rsid w:val="0051093A"/>
    <w:rsid w:val="005111D1"/>
    <w:rsid w:val="00511821"/>
    <w:rsid w:val="00511E9F"/>
    <w:rsid w:val="005121B9"/>
    <w:rsid w:val="0051221B"/>
    <w:rsid w:val="00512339"/>
    <w:rsid w:val="0051296E"/>
    <w:rsid w:val="005137F8"/>
    <w:rsid w:val="00513953"/>
    <w:rsid w:val="0051398C"/>
    <w:rsid w:val="00513A63"/>
    <w:rsid w:val="00513AB4"/>
    <w:rsid w:val="00513EA2"/>
    <w:rsid w:val="005140CC"/>
    <w:rsid w:val="00514E1D"/>
    <w:rsid w:val="00515073"/>
    <w:rsid w:val="005153A7"/>
    <w:rsid w:val="0051577A"/>
    <w:rsid w:val="005158CA"/>
    <w:rsid w:val="00515D70"/>
    <w:rsid w:val="00516D29"/>
    <w:rsid w:val="00516F22"/>
    <w:rsid w:val="00517C6D"/>
    <w:rsid w:val="00517CDF"/>
    <w:rsid w:val="00520364"/>
    <w:rsid w:val="0052131C"/>
    <w:rsid w:val="005217AD"/>
    <w:rsid w:val="00521B84"/>
    <w:rsid w:val="00521E2F"/>
    <w:rsid w:val="00522F15"/>
    <w:rsid w:val="00522F69"/>
    <w:rsid w:val="005234B1"/>
    <w:rsid w:val="005238BA"/>
    <w:rsid w:val="00523AB9"/>
    <w:rsid w:val="00524477"/>
    <w:rsid w:val="00524CE3"/>
    <w:rsid w:val="0052504D"/>
    <w:rsid w:val="00525A4B"/>
    <w:rsid w:val="0052634E"/>
    <w:rsid w:val="005267BD"/>
    <w:rsid w:val="0052681D"/>
    <w:rsid w:val="00526F05"/>
    <w:rsid w:val="005275F2"/>
    <w:rsid w:val="005300AE"/>
    <w:rsid w:val="005301E1"/>
    <w:rsid w:val="0053090F"/>
    <w:rsid w:val="00530CFD"/>
    <w:rsid w:val="00531D6C"/>
    <w:rsid w:val="00531DF9"/>
    <w:rsid w:val="00531FC5"/>
    <w:rsid w:val="005330EE"/>
    <w:rsid w:val="0053371B"/>
    <w:rsid w:val="00534EF1"/>
    <w:rsid w:val="005355ED"/>
    <w:rsid w:val="00535B45"/>
    <w:rsid w:val="0053716B"/>
    <w:rsid w:val="0053720F"/>
    <w:rsid w:val="005378AD"/>
    <w:rsid w:val="00537DB9"/>
    <w:rsid w:val="00537F62"/>
    <w:rsid w:val="005400C9"/>
    <w:rsid w:val="00540615"/>
    <w:rsid w:val="005407D2"/>
    <w:rsid w:val="00540A5A"/>
    <w:rsid w:val="00540D96"/>
    <w:rsid w:val="00541D84"/>
    <w:rsid w:val="0054256E"/>
    <w:rsid w:val="0054259B"/>
    <w:rsid w:val="0054262B"/>
    <w:rsid w:val="00542C5E"/>
    <w:rsid w:val="00542D68"/>
    <w:rsid w:val="00542E4D"/>
    <w:rsid w:val="0054301B"/>
    <w:rsid w:val="005433C3"/>
    <w:rsid w:val="00543A62"/>
    <w:rsid w:val="00543A97"/>
    <w:rsid w:val="00543F10"/>
    <w:rsid w:val="0054441B"/>
    <w:rsid w:val="00544945"/>
    <w:rsid w:val="00544A97"/>
    <w:rsid w:val="00544F55"/>
    <w:rsid w:val="00546131"/>
    <w:rsid w:val="00546E95"/>
    <w:rsid w:val="0054702B"/>
    <w:rsid w:val="00547397"/>
    <w:rsid w:val="00547B2B"/>
    <w:rsid w:val="00547D56"/>
    <w:rsid w:val="00550006"/>
    <w:rsid w:val="00550A3D"/>
    <w:rsid w:val="00550C83"/>
    <w:rsid w:val="005510B4"/>
    <w:rsid w:val="00551779"/>
    <w:rsid w:val="00551934"/>
    <w:rsid w:val="00551B22"/>
    <w:rsid w:val="00551E30"/>
    <w:rsid w:val="00553072"/>
    <w:rsid w:val="005530BB"/>
    <w:rsid w:val="00553770"/>
    <w:rsid w:val="00554488"/>
    <w:rsid w:val="0055467E"/>
    <w:rsid w:val="00554A12"/>
    <w:rsid w:val="00554AB1"/>
    <w:rsid w:val="00554ADA"/>
    <w:rsid w:val="0055565D"/>
    <w:rsid w:val="00555979"/>
    <w:rsid w:val="00555E1D"/>
    <w:rsid w:val="00556191"/>
    <w:rsid w:val="005562BD"/>
    <w:rsid w:val="00556719"/>
    <w:rsid w:val="0055778B"/>
    <w:rsid w:val="00560087"/>
    <w:rsid w:val="0056010F"/>
    <w:rsid w:val="0056016B"/>
    <w:rsid w:val="005603F5"/>
    <w:rsid w:val="00560D80"/>
    <w:rsid w:val="00561796"/>
    <w:rsid w:val="00561900"/>
    <w:rsid w:val="0056233E"/>
    <w:rsid w:val="00562869"/>
    <w:rsid w:val="005636C1"/>
    <w:rsid w:val="00563A90"/>
    <w:rsid w:val="00563DCA"/>
    <w:rsid w:val="00563FBB"/>
    <w:rsid w:val="00564608"/>
    <w:rsid w:val="00564935"/>
    <w:rsid w:val="00564C1F"/>
    <w:rsid w:val="005650EF"/>
    <w:rsid w:val="0056524A"/>
    <w:rsid w:val="00565551"/>
    <w:rsid w:val="00565B1E"/>
    <w:rsid w:val="00566398"/>
    <w:rsid w:val="0056691D"/>
    <w:rsid w:val="00566954"/>
    <w:rsid w:val="00566C04"/>
    <w:rsid w:val="00567157"/>
    <w:rsid w:val="005703C1"/>
    <w:rsid w:val="005703D6"/>
    <w:rsid w:val="00570662"/>
    <w:rsid w:val="005716B5"/>
    <w:rsid w:val="005719A4"/>
    <w:rsid w:val="0057282A"/>
    <w:rsid w:val="00573248"/>
    <w:rsid w:val="00573A98"/>
    <w:rsid w:val="00573E35"/>
    <w:rsid w:val="005759F2"/>
    <w:rsid w:val="00575B7E"/>
    <w:rsid w:val="00575E63"/>
    <w:rsid w:val="00576187"/>
    <w:rsid w:val="005762DE"/>
    <w:rsid w:val="00576481"/>
    <w:rsid w:val="0057688C"/>
    <w:rsid w:val="00576A85"/>
    <w:rsid w:val="00577010"/>
    <w:rsid w:val="00577161"/>
    <w:rsid w:val="005775CB"/>
    <w:rsid w:val="0057775E"/>
    <w:rsid w:val="00577B40"/>
    <w:rsid w:val="00577EFA"/>
    <w:rsid w:val="005802F7"/>
    <w:rsid w:val="005807A5"/>
    <w:rsid w:val="005813D3"/>
    <w:rsid w:val="0058144F"/>
    <w:rsid w:val="005816C1"/>
    <w:rsid w:val="0058195C"/>
    <w:rsid w:val="00581B2D"/>
    <w:rsid w:val="005820CC"/>
    <w:rsid w:val="0058363C"/>
    <w:rsid w:val="00583D0A"/>
    <w:rsid w:val="00583E62"/>
    <w:rsid w:val="00584016"/>
    <w:rsid w:val="00584377"/>
    <w:rsid w:val="00584491"/>
    <w:rsid w:val="005849E0"/>
    <w:rsid w:val="00584BA4"/>
    <w:rsid w:val="00584ED1"/>
    <w:rsid w:val="00585F0D"/>
    <w:rsid w:val="0058636A"/>
    <w:rsid w:val="0058672F"/>
    <w:rsid w:val="005868D0"/>
    <w:rsid w:val="00586F91"/>
    <w:rsid w:val="00587734"/>
    <w:rsid w:val="0058786D"/>
    <w:rsid w:val="00591118"/>
    <w:rsid w:val="005911D8"/>
    <w:rsid w:val="0059126A"/>
    <w:rsid w:val="005916AC"/>
    <w:rsid w:val="0059194E"/>
    <w:rsid w:val="00591F91"/>
    <w:rsid w:val="00594A7B"/>
    <w:rsid w:val="0059505F"/>
    <w:rsid w:val="00595110"/>
    <w:rsid w:val="00595184"/>
    <w:rsid w:val="00595498"/>
    <w:rsid w:val="005955A9"/>
    <w:rsid w:val="00595D28"/>
    <w:rsid w:val="0059649A"/>
    <w:rsid w:val="0059665F"/>
    <w:rsid w:val="00596700"/>
    <w:rsid w:val="005967C7"/>
    <w:rsid w:val="00596F83"/>
    <w:rsid w:val="00597479"/>
    <w:rsid w:val="00597A8E"/>
    <w:rsid w:val="00597CAD"/>
    <w:rsid w:val="005A0887"/>
    <w:rsid w:val="005A0C97"/>
    <w:rsid w:val="005A1758"/>
    <w:rsid w:val="005A1883"/>
    <w:rsid w:val="005A1CDA"/>
    <w:rsid w:val="005A216C"/>
    <w:rsid w:val="005A2826"/>
    <w:rsid w:val="005A4E61"/>
    <w:rsid w:val="005A5223"/>
    <w:rsid w:val="005A5493"/>
    <w:rsid w:val="005A5A36"/>
    <w:rsid w:val="005A6A04"/>
    <w:rsid w:val="005A7387"/>
    <w:rsid w:val="005A750C"/>
    <w:rsid w:val="005A7953"/>
    <w:rsid w:val="005A7ABE"/>
    <w:rsid w:val="005B0336"/>
    <w:rsid w:val="005B0B12"/>
    <w:rsid w:val="005B0BD9"/>
    <w:rsid w:val="005B0E74"/>
    <w:rsid w:val="005B130B"/>
    <w:rsid w:val="005B2C31"/>
    <w:rsid w:val="005B2E5A"/>
    <w:rsid w:val="005B31EE"/>
    <w:rsid w:val="005B34DF"/>
    <w:rsid w:val="005B3DC7"/>
    <w:rsid w:val="005B4032"/>
    <w:rsid w:val="005B4867"/>
    <w:rsid w:val="005B48B9"/>
    <w:rsid w:val="005B4A31"/>
    <w:rsid w:val="005B4EB7"/>
    <w:rsid w:val="005B527C"/>
    <w:rsid w:val="005B5554"/>
    <w:rsid w:val="005B5557"/>
    <w:rsid w:val="005B5621"/>
    <w:rsid w:val="005B6690"/>
    <w:rsid w:val="005B6AEC"/>
    <w:rsid w:val="005B6DED"/>
    <w:rsid w:val="005B7036"/>
    <w:rsid w:val="005B7539"/>
    <w:rsid w:val="005C08FF"/>
    <w:rsid w:val="005C0BF8"/>
    <w:rsid w:val="005C0D2C"/>
    <w:rsid w:val="005C0D4A"/>
    <w:rsid w:val="005C0ED6"/>
    <w:rsid w:val="005C10F2"/>
    <w:rsid w:val="005C15BE"/>
    <w:rsid w:val="005C210E"/>
    <w:rsid w:val="005C2113"/>
    <w:rsid w:val="005C2314"/>
    <w:rsid w:val="005C2999"/>
    <w:rsid w:val="005C2A37"/>
    <w:rsid w:val="005C2C30"/>
    <w:rsid w:val="005C2EF1"/>
    <w:rsid w:val="005C4086"/>
    <w:rsid w:val="005C4094"/>
    <w:rsid w:val="005C5431"/>
    <w:rsid w:val="005C5864"/>
    <w:rsid w:val="005C5949"/>
    <w:rsid w:val="005C5F7A"/>
    <w:rsid w:val="005C6052"/>
    <w:rsid w:val="005C64F5"/>
    <w:rsid w:val="005C6952"/>
    <w:rsid w:val="005C6DD9"/>
    <w:rsid w:val="005C73A0"/>
    <w:rsid w:val="005C755B"/>
    <w:rsid w:val="005D02EF"/>
    <w:rsid w:val="005D0790"/>
    <w:rsid w:val="005D0978"/>
    <w:rsid w:val="005D0AA5"/>
    <w:rsid w:val="005D0D56"/>
    <w:rsid w:val="005D0E7C"/>
    <w:rsid w:val="005D1073"/>
    <w:rsid w:val="005D177F"/>
    <w:rsid w:val="005D1ACC"/>
    <w:rsid w:val="005D22E1"/>
    <w:rsid w:val="005D230B"/>
    <w:rsid w:val="005D39E4"/>
    <w:rsid w:val="005D3B22"/>
    <w:rsid w:val="005D3BAB"/>
    <w:rsid w:val="005D4C24"/>
    <w:rsid w:val="005D4EA0"/>
    <w:rsid w:val="005D5099"/>
    <w:rsid w:val="005D5269"/>
    <w:rsid w:val="005D5FE0"/>
    <w:rsid w:val="005D61F6"/>
    <w:rsid w:val="005D634A"/>
    <w:rsid w:val="005D658E"/>
    <w:rsid w:val="005D6610"/>
    <w:rsid w:val="005D66EC"/>
    <w:rsid w:val="005D6D19"/>
    <w:rsid w:val="005D7429"/>
    <w:rsid w:val="005E040D"/>
    <w:rsid w:val="005E0466"/>
    <w:rsid w:val="005E05CE"/>
    <w:rsid w:val="005E0D02"/>
    <w:rsid w:val="005E10AC"/>
    <w:rsid w:val="005E12A2"/>
    <w:rsid w:val="005E1457"/>
    <w:rsid w:val="005E205B"/>
    <w:rsid w:val="005E20A7"/>
    <w:rsid w:val="005E3008"/>
    <w:rsid w:val="005E34B2"/>
    <w:rsid w:val="005E3512"/>
    <w:rsid w:val="005E4905"/>
    <w:rsid w:val="005E4962"/>
    <w:rsid w:val="005E4D35"/>
    <w:rsid w:val="005E4D54"/>
    <w:rsid w:val="005E563A"/>
    <w:rsid w:val="005E61C6"/>
    <w:rsid w:val="005E6962"/>
    <w:rsid w:val="005E69C3"/>
    <w:rsid w:val="005E6BA4"/>
    <w:rsid w:val="005E6C6C"/>
    <w:rsid w:val="005E74DB"/>
    <w:rsid w:val="005E7684"/>
    <w:rsid w:val="005E769F"/>
    <w:rsid w:val="005E7E77"/>
    <w:rsid w:val="005F0225"/>
    <w:rsid w:val="005F0394"/>
    <w:rsid w:val="005F1022"/>
    <w:rsid w:val="005F10D0"/>
    <w:rsid w:val="005F12B1"/>
    <w:rsid w:val="005F147A"/>
    <w:rsid w:val="005F20E9"/>
    <w:rsid w:val="005F2980"/>
    <w:rsid w:val="005F2A3A"/>
    <w:rsid w:val="005F2D0A"/>
    <w:rsid w:val="005F2DAE"/>
    <w:rsid w:val="005F2E70"/>
    <w:rsid w:val="005F4767"/>
    <w:rsid w:val="005F49A6"/>
    <w:rsid w:val="005F49B4"/>
    <w:rsid w:val="005F58DB"/>
    <w:rsid w:val="005F62D5"/>
    <w:rsid w:val="005F6468"/>
    <w:rsid w:val="005F6C9C"/>
    <w:rsid w:val="005F7175"/>
    <w:rsid w:val="005F7218"/>
    <w:rsid w:val="005F7405"/>
    <w:rsid w:val="00600389"/>
    <w:rsid w:val="006007DB"/>
    <w:rsid w:val="0060081B"/>
    <w:rsid w:val="00600C83"/>
    <w:rsid w:val="00600EC0"/>
    <w:rsid w:val="00601397"/>
    <w:rsid w:val="006017B1"/>
    <w:rsid w:val="006027C9"/>
    <w:rsid w:val="0060307C"/>
    <w:rsid w:val="00603552"/>
    <w:rsid w:val="0060358D"/>
    <w:rsid w:val="0060379A"/>
    <w:rsid w:val="0060546D"/>
    <w:rsid w:val="00605734"/>
    <w:rsid w:val="006058AC"/>
    <w:rsid w:val="00605EA5"/>
    <w:rsid w:val="0060637C"/>
    <w:rsid w:val="00607418"/>
    <w:rsid w:val="00607F47"/>
    <w:rsid w:val="00610428"/>
    <w:rsid w:val="006109D8"/>
    <w:rsid w:val="006109EF"/>
    <w:rsid w:val="00610C97"/>
    <w:rsid w:val="00610D89"/>
    <w:rsid w:val="00610F77"/>
    <w:rsid w:val="00611416"/>
    <w:rsid w:val="006119FA"/>
    <w:rsid w:val="00612974"/>
    <w:rsid w:val="00612C4B"/>
    <w:rsid w:val="00612E33"/>
    <w:rsid w:val="0061305D"/>
    <w:rsid w:val="00613C46"/>
    <w:rsid w:val="00613FE2"/>
    <w:rsid w:val="0061450C"/>
    <w:rsid w:val="00614613"/>
    <w:rsid w:val="006148B8"/>
    <w:rsid w:val="00614A3F"/>
    <w:rsid w:val="00614CC7"/>
    <w:rsid w:val="00615911"/>
    <w:rsid w:val="00616188"/>
    <w:rsid w:val="00616649"/>
    <w:rsid w:val="00616BA6"/>
    <w:rsid w:val="00617076"/>
    <w:rsid w:val="006171AC"/>
    <w:rsid w:val="0061728E"/>
    <w:rsid w:val="00617D54"/>
    <w:rsid w:val="00620B2A"/>
    <w:rsid w:val="00621423"/>
    <w:rsid w:val="006217B8"/>
    <w:rsid w:val="00621C30"/>
    <w:rsid w:val="00624191"/>
    <w:rsid w:val="00624679"/>
    <w:rsid w:val="00624A0B"/>
    <w:rsid w:val="006252C4"/>
    <w:rsid w:val="00625A32"/>
    <w:rsid w:val="00625A80"/>
    <w:rsid w:val="00625DC8"/>
    <w:rsid w:val="00625F5B"/>
    <w:rsid w:val="00626263"/>
    <w:rsid w:val="006265FC"/>
    <w:rsid w:val="00626641"/>
    <w:rsid w:val="006269F1"/>
    <w:rsid w:val="00626AB9"/>
    <w:rsid w:val="00626E48"/>
    <w:rsid w:val="00626F16"/>
    <w:rsid w:val="00627078"/>
    <w:rsid w:val="00627EAE"/>
    <w:rsid w:val="00627F79"/>
    <w:rsid w:val="0063009B"/>
    <w:rsid w:val="00630AAC"/>
    <w:rsid w:val="00630D4A"/>
    <w:rsid w:val="00631896"/>
    <w:rsid w:val="00631E68"/>
    <w:rsid w:val="006322C0"/>
    <w:rsid w:val="0063230B"/>
    <w:rsid w:val="006329AC"/>
    <w:rsid w:val="00632C63"/>
    <w:rsid w:val="00632F52"/>
    <w:rsid w:val="00633045"/>
    <w:rsid w:val="006336A9"/>
    <w:rsid w:val="00634262"/>
    <w:rsid w:val="0063462D"/>
    <w:rsid w:val="00634EDE"/>
    <w:rsid w:val="00635847"/>
    <w:rsid w:val="006358B4"/>
    <w:rsid w:val="00635B59"/>
    <w:rsid w:val="006366DF"/>
    <w:rsid w:val="00636A83"/>
    <w:rsid w:val="00636CAC"/>
    <w:rsid w:val="00636E1E"/>
    <w:rsid w:val="00636E63"/>
    <w:rsid w:val="0063737E"/>
    <w:rsid w:val="006374A7"/>
    <w:rsid w:val="006379A5"/>
    <w:rsid w:val="0064062C"/>
    <w:rsid w:val="0064132D"/>
    <w:rsid w:val="00641353"/>
    <w:rsid w:val="00641686"/>
    <w:rsid w:val="00641716"/>
    <w:rsid w:val="00642167"/>
    <w:rsid w:val="0064235B"/>
    <w:rsid w:val="00642CFE"/>
    <w:rsid w:val="00642DD2"/>
    <w:rsid w:val="00643462"/>
    <w:rsid w:val="00643D2E"/>
    <w:rsid w:val="00643ED2"/>
    <w:rsid w:val="0064401E"/>
    <w:rsid w:val="0064435F"/>
    <w:rsid w:val="006444E2"/>
    <w:rsid w:val="006447A2"/>
    <w:rsid w:val="00644866"/>
    <w:rsid w:val="00645054"/>
    <w:rsid w:val="00645471"/>
    <w:rsid w:val="006469C8"/>
    <w:rsid w:val="00646B7B"/>
    <w:rsid w:val="00646BF6"/>
    <w:rsid w:val="00647681"/>
    <w:rsid w:val="00647B4B"/>
    <w:rsid w:val="00647FBF"/>
    <w:rsid w:val="006506E7"/>
    <w:rsid w:val="00650A74"/>
    <w:rsid w:val="00650B55"/>
    <w:rsid w:val="00650C7E"/>
    <w:rsid w:val="00650C9D"/>
    <w:rsid w:val="00651E4E"/>
    <w:rsid w:val="00651EDA"/>
    <w:rsid w:val="00653DCB"/>
    <w:rsid w:val="00653FA1"/>
    <w:rsid w:val="0065421A"/>
    <w:rsid w:val="00654939"/>
    <w:rsid w:val="0065498F"/>
    <w:rsid w:val="0065500C"/>
    <w:rsid w:val="006550F1"/>
    <w:rsid w:val="00655113"/>
    <w:rsid w:val="006552EA"/>
    <w:rsid w:val="006552FD"/>
    <w:rsid w:val="00655A79"/>
    <w:rsid w:val="00655D34"/>
    <w:rsid w:val="00655F5F"/>
    <w:rsid w:val="00655F96"/>
    <w:rsid w:val="00656896"/>
    <w:rsid w:val="00656924"/>
    <w:rsid w:val="00656BEE"/>
    <w:rsid w:val="006571F4"/>
    <w:rsid w:val="0066029B"/>
    <w:rsid w:val="006607BD"/>
    <w:rsid w:val="00660CEB"/>
    <w:rsid w:val="00660D5D"/>
    <w:rsid w:val="00660FA6"/>
    <w:rsid w:val="006617AF"/>
    <w:rsid w:val="00661CCF"/>
    <w:rsid w:val="00662390"/>
    <w:rsid w:val="00663197"/>
    <w:rsid w:val="00664798"/>
    <w:rsid w:val="006649FF"/>
    <w:rsid w:val="00664F7C"/>
    <w:rsid w:val="006656E1"/>
    <w:rsid w:val="00665CD7"/>
    <w:rsid w:val="0066631B"/>
    <w:rsid w:val="006665CB"/>
    <w:rsid w:val="006667A0"/>
    <w:rsid w:val="006668D4"/>
    <w:rsid w:val="00666BB6"/>
    <w:rsid w:val="00666C32"/>
    <w:rsid w:val="00667663"/>
    <w:rsid w:val="0066772C"/>
    <w:rsid w:val="006679D7"/>
    <w:rsid w:val="00667F1C"/>
    <w:rsid w:val="0067001E"/>
    <w:rsid w:val="0067016D"/>
    <w:rsid w:val="006702D5"/>
    <w:rsid w:val="00670E57"/>
    <w:rsid w:val="00670E7C"/>
    <w:rsid w:val="006710C9"/>
    <w:rsid w:val="006711B9"/>
    <w:rsid w:val="00671545"/>
    <w:rsid w:val="00671D19"/>
    <w:rsid w:val="0067204F"/>
    <w:rsid w:val="00672861"/>
    <w:rsid w:val="00672AC9"/>
    <w:rsid w:val="00672F2E"/>
    <w:rsid w:val="00672FBF"/>
    <w:rsid w:val="006733D2"/>
    <w:rsid w:val="00673A85"/>
    <w:rsid w:val="00674835"/>
    <w:rsid w:val="006748D7"/>
    <w:rsid w:val="00674969"/>
    <w:rsid w:val="00674F3F"/>
    <w:rsid w:val="006756C3"/>
    <w:rsid w:val="00676BAF"/>
    <w:rsid w:val="00677316"/>
    <w:rsid w:val="00677B50"/>
    <w:rsid w:val="0068007D"/>
    <w:rsid w:val="006806C5"/>
    <w:rsid w:val="006815B6"/>
    <w:rsid w:val="006816CC"/>
    <w:rsid w:val="00681DE3"/>
    <w:rsid w:val="00681DFB"/>
    <w:rsid w:val="006824DD"/>
    <w:rsid w:val="00682730"/>
    <w:rsid w:val="00682F14"/>
    <w:rsid w:val="00683BA0"/>
    <w:rsid w:val="0068403C"/>
    <w:rsid w:val="006846B8"/>
    <w:rsid w:val="00684D0E"/>
    <w:rsid w:val="00685414"/>
    <w:rsid w:val="00686013"/>
    <w:rsid w:val="006865C0"/>
    <w:rsid w:val="00686FF1"/>
    <w:rsid w:val="0069004B"/>
    <w:rsid w:val="006902A6"/>
    <w:rsid w:val="00690472"/>
    <w:rsid w:val="00690E4C"/>
    <w:rsid w:val="006911BE"/>
    <w:rsid w:val="0069183F"/>
    <w:rsid w:val="006920F4"/>
    <w:rsid w:val="006926C2"/>
    <w:rsid w:val="00692730"/>
    <w:rsid w:val="0069286D"/>
    <w:rsid w:val="00693160"/>
    <w:rsid w:val="0069349B"/>
    <w:rsid w:val="00693A45"/>
    <w:rsid w:val="00693F5C"/>
    <w:rsid w:val="006941ED"/>
    <w:rsid w:val="00694D7F"/>
    <w:rsid w:val="006958D2"/>
    <w:rsid w:val="00695A5C"/>
    <w:rsid w:val="00695DC1"/>
    <w:rsid w:val="006964AD"/>
    <w:rsid w:val="00696E5E"/>
    <w:rsid w:val="0069787C"/>
    <w:rsid w:val="00697B3C"/>
    <w:rsid w:val="00697F2E"/>
    <w:rsid w:val="006A06AF"/>
    <w:rsid w:val="006A0ED4"/>
    <w:rsid w:val="006A1115"/>
    <w:rsid w:val="006A149B"/>
    <w:rsid w:val="006A15DA"/>
    <w:rsid w:val="006A1DF4"/>
    <w:rsid w:val="006A208B"/>
    <w:rsid w:val="006A245B"/>
    <w:rsid w:val="006A24BE"/>
    <w:rsid w:val="006A274C"/>
    <w:rsid w:val="006A29F1"/>
    <w:rsid w:val="006A2E88"/>
    <w:rsid w:val="006A344E"/>
    <w:rsid w:val="006A3653"/>
    <w:rsid w:val="006A3982"/>
    <w:rsid w:val="006A441A"/>
    <w:rsid w:val="006A46FB"/>
    <w:rsid w:val="006A47EE"/>
    <w:rsid w:val="006A4946"/>
    <w:rsid w:val="006A5434"/>
    <w:rsid w:val="006A5634"/>
    <w:rsid w:val="006A567C"/>
    <w:rsid w:val="006A57B3"/>
    <w:rsid w:val="006A59E5"/>
    <w:rsid w:val="006A603C"/>
    <w:rsid w:val="006A6FDF"/>
    <w:rsid w:val="006A7751"/>
    <w:rsid w:val="006A77EC"/>
    <w:rsid w:val="006A7BC4"/>
    <w:rsid w:val="006A7C9D"/>
    <w:rsid w:val="006A7E87"/>
    <w:rsid w:val="006B0BBE"/>
    <w:rsid w:val="006B0DFA"/>
    <w:rsid w:val="006B156A"/>
    <w:rsid w:val="006B1B3B"/>
    <w:rsid w:val="006B1E5C"/>
    <w:rsid w:val="006B232C"/>
    <w:rsid w:val="006B2CCC"/>
    <w:rsid w:val="006B2DEA"/>
    <w:rsid w:val="006B2E0C"/>
    <w:rsid w:val="006B300E"/>
    <w:rsid w:val="006B3151"/>
    <w:rsid w:val="006B3E3B"/>
    <w:rsid w:val="006B4146"/>
    <w:rsid w:val="006B419D"/>
    <w:rsid w:val="006B43FF"/>
    <w:rsid w:val="006B4C11"/>
    <w:rsid w:val="006B53EE"/>
    <w:rsid w:val="006B56B0"/>
    <w:rsid w:val="006B59DB"/>
    <w:rsid w:val="006B5D41"/>
    <w:rsid w:val="006B5E34"/>
    <w:rsid w:val="006B650A"/>
    <w:rsid w:val="006B6732"/>
    <w:rsid w:val="006B690D"/>
    <w:rsid w:val="006B72D5"/>
    <w:rsid w:val="006C0862"/>
    <w:rsid w:val="006C0933"/>
    <w:rsid w:val="006C09A1"/>
    <w:rsid w:val="006C1865"/>
    <w:rsid w:val="006C1DD7"/>
    <w:rsid w:val="006C2082"/>
    <w:rsid w:val="006C25A5"/>
    <w:rsid w:val="006C2B5F"/>
    <w:rsid w:val="006C2B70"/>
    <w:rsid w:val="006C2EEC"/>
    <w:rsid w:val="006C39CD"/>
    <w:rsid w:val="006C3AA6"/>
    <w:rsid w:val="006C3E1E"/>
    <w:rsid w:val="006C423D"/>
    <w:rsid w:val="006C4539"/>
    <w:rsid w:val="006C4CC8"/>
    <w:rsid w:val="006C5973"/>
    <w:rsid w:val="006C5EA5"/>
    <w:rsid w:val="006C5EE1"/>
    <w:rsid w:val="006C6406"/>
    <w:rsid w:val="006C6695"/>
    <w:rsid w:val="006C6786"/>
    <w:rsid w:val="006C6B5C"/>
    <w:rsid w:val="006C7020"/>
    <w:rsid w:val="006C71EE"/>
    <w:rsid w:val="006C74FE"/>
    <w:rsid w:val="006D042F"/>
    <w:rsid w:val="006D07F2"/>
    <w:rsid w:val="006D08F3"/>
    <w:rsid w:val="006D1544"/>
    <w:rsid w:val="006D1545"/>
    <w:rsid w:val="006D2074"/>
    <w:rsid w:val="006D27D0"/>
    <w:rsid w:val="006D2B53"/>
    <w:rsid w:val="006D2CA1"/>
    <w:rsid w:val="006D3A57"/>
    <w:rsid w:val="006D4694"/>
    <w:rsid w:val="006D4EE4"/>
    <w:rsid w:val="006D4FFC"/>
    <w:rsid w:val="006D5134"/>
    <w:rsid w:val="006D66E5"/>
    <w:rsid w:val="006D7DFF"/>
    <w:rsid w:val="006D7F58"/>
    <w:rsid w:val="006E0004"/>
    <w:rsid w:val="006E08F0"/>
    <w:rsid w:val="006E0B25"/>
    <w:rsid w:val="006E0FF5"/>
    <w:rsid w:val="006E19C8"/>
    <w:rsid w:val="006E2369"/>
    <w:rsid w:val="006E23EE"/>
    <w:rsid w:val="006E27E4"/>
    <w:rsid w:val="006E2875"/>
    <w:rsid w:val="006E2A33"/>
    <w:rsid w:val="006E2D0F"/>
    <w:rsid w:val="006E2F08"/>
    <w:rsid w:val="006E32D7"/>
    <w:rsid w:val="006E3852"/>
    <w:rsid w:val="006E3ABA"/>
    <w:rsid w:val="006E3F92"/>
    <w:rsid w:val="006E4A13"/>
    <w:rsid w:val="006E507E"/>
    <w:rsid w:val="006E5B1D"/>
    <w:rsid w:val="006E620D"/>
    <w:rsid w:val="006E7004"/>
    <w:rsid w:val="006E76FD"/>
    <w:rsid w:val="006E7B2E"/>
    <w:rsid w:val="006E7F96"/>
    <w:rsid w:val="006E7F9C"/>
    <w:rsid w:val="006F0460"/>
    <w:rsid w:val="006F0853"/>
    <w:rsid w:val="006F0A33"/>
    <w:rsid w:val="006F0C7B"/>
    <w:rsid w:val="006F11D6"/>
    <w:rsid w:val="006F1241"/>
    <w:rsid w:val="006F15EE"/>
    <w:rsid w:val="006F25F8"/>
    <w:rsid w:val="006F3A42"/>
    <w:rsid w:val="006F3B4A"/>
    <w:rsid w:val="006F3DA5"/>
    <w:rsid w:val="006F4D3B"/>
    <w:rsid w:val="006F523C"/>
    <w:rsid w:val="006F6367"/>
    <w:rsid w:val="006F6599"/>
    <w:rsid w:val="006F6AF0"/>
    <w:rsid w:val="006F6E27"/>
    <w:rsid w:val="006F728C"/>
    <w:rsid w:val="006F74B4"/>
    <w:rsid w:val="006F756F"/>
    <w:rsid w:val="006F75C4"/>
    <w:rsid w:val="006F7680"/>
    <w:rsid w:val="00700277"/>
    <w:rsid w:val="00700968"/>
    <w:rsid w:val="00701100"/>
    <w:rsid w:val="00701117"/>
    <w:rsid w:val="007012D6"/>
    <w:rsid w:val="00701551"/>
    <w:rsid w:val="0070199D"/>
    <w:rsid w:val="00701BB4"/>
    <w:rsid w:val="007024D6"/>
    <w:rsid w:val="00702B0B"/>
    <w:rsid w:val="007030E9"/>
    <w:rsid w:val="00704025"/>
    <w:rsid w:val="0070414D"/>
    <w:rsid w:val="007042B1"/>
    <w:rsid w:val="00705047"/>
    <w:rsid w:val="0070509F"/>
    <w:rsid w:val="007051DE"/>
    <w:rsid w:val="007061B2"/>
    <w:rsid w:val="00706280"/>
    <w:rsid w:val="007068EB"/>
    <w:rsid w:val="00706E56"/>
    <w:rsid w:val="007070CD"/>
    <w:rsid w:val="007070CE"/>
    <w:rsid w:val="00707154"/>
    <w:rsid w:val="00707189"/>
    <w:rsid w:val="00707519"/>
    <w:rsid w:val="00707D03"/>
    <w:rsid w:val="00707E58"/>
    <w:rsid w:val="00710885"/>
    <w:rsid w:val="00710BA2"/>
    <w:rsid w:val="00711515"/>
    <w:rsid w:val="00711DAB"/>
    <w:rsid w:val="00712C16"/>
    <w:rsid w:val="00713393"/>
    <w:rsid w:val="00713592"/>
    <w:rsid w:val="00713649"/>
    <w:rsid w:val="00713D73"/>
    <w:rsid w:val="00713DE4"/>
    <w:rsid w:val="00713ED1"/>
    <w:rsid w:val="00713F67"/>
    <w:rsid w:val="00714086"/>
    <w:rsid w:val="00714B39"/>
    <w:rsid w:val="00715202"/>
    <w:rsid w:val="00715797"/>
    <w:rsid w:val="0071620E"/>
    <w:rsid w:val="00716BE4"/>
    <w:rsid w:val="007173D2"/>
    <w:rsid w:val="00717F0A"/>
    <w:rsid w:val="0072013E"/>
    <w:rsid w:val="007202E6"/>
    <w:rsid w:val="00720366"/>
    <w:rsid w:val="00720630"/>
    <w:rsid w:val="00720993"/>
    <w:rsid w:val="007217D9"/>
    <w:rsid w:val="0072186B"/>
    <w:rsid w:val="00721F30"/>
    <w:rsid w:val="0072221B"/>
    <w:rsid w:val="007230EE"/>
    <w:rsid w:val="0072374D"/>
    <w:rsid w:val="00723F8F"/>
    <w:rsid w:val="00723FCD"/>
    <w:rsid w:val="00724686"/>
    <w:rsid w:val="00724697"/>
    <w:rsid w:val="00724783"/>
    <w:rsid w:val="007249CB"/>
    <w:rsid w:val="00725261"/>
    <w:rsid w:val="00725570"/>
    <w:rsid w:val="00725DD8"/>
    <w:rsid w:val="007274EA"/>
    <w:rsid w:val="00727875"/>
    <w:rsid w:val="00727F82"/>
    <w:rsid w:val="00730194"/>
    <w:rsid w:val="00730371"/>
    <w:rsid w:val="00730736"/>
    <w:rsid w:val="00730D45"/>
    <w:rsid w:val="00730E79"/>
    <w:rsid w:val="00731686"/>
    <w:rsid w:val="00731804"/>
    <w:rsid w:val="0073197D"/>
    <w:rsid w:val="007319C9"/>
    <w:rsid w:val="00731C07"/>
    <w:rsid w:val="007321CB"/>
    <w:rsid w:val="0073228E"/>
    <w:rsid w:val="007323DD"/>
    <w:rsid w:val="007329CA"/>
    <w:rsid w:val="007329E3"/>
    <w:rsid w:val="00732DDA"/>
    <w:rsid w:val="00733189"/>
    <w:rsid w:val="007336AB"/>
    <w:rsid w:val="00733C74"/>
    <w:rsid w:val="00733EE9"/>
    <w:rsid w:val="00734150"/>
    <w:rsid w:val="007345E8"/>
    <w:rsid w:val="0073543F"/>
    <w:rsid w:val="0073563A"/>
    <w:rsid w:val="00735A44"/>
    <w:rsid w:val="00735F46"/>
    <w:rsid w:val="00736001"/>
    <w:rsid w:val="00736722"/>
    <w:rsid w:val="0073748D"/>
    <w:rsid w:val="0073792F"/>
    <w:rsid w:val="00737A79"/>
    <w:rsid w:val="00737F86"/>
    <w:rsid w:val="00740BBB"/>
    <w:rsid w:val="00740FF4"/>
    <w:rsid w:val="0074123E"/>
    <w:rsid w:val="0074132B"/>
    <w:rsid w:val="0074136D"/>
    <w:rsid w:val="00741B6F"/>
    <w:rsid w:val="00741B70"/>
    <w:rsid w:val="00742046"/>
    <w:rsid w:val="00742343"/>
    <w:rsid w:val="007424F0"/>
    <w:rsid w:val="0074270B"/>
    <w:rsid w:val="00742CBE"/>
    <w:rsid w:val="00742D2C"/>
    <w:rsid w:val="00743047"/>
    <w:rsid w:val="0074309B"/>
    <w:rsid w:val="00743338"/>
    <w:rsid w:val="007437A8"/>
    <w:rsid w:val="007438D4"/>
    <w:rsid w:val="00744075"/>
    <w:rsid w:val="007442FB"/>
    <w:rsid w:val="00744316"/>
    <w:rsid w:val="00744A55"/>
    <w:rsid w:val="007457AE"/>
    <w:rsid w:val="0074591D"/>
    <w:rsid w:val="0074595C"/>
    <w:rsid w:val="00746103"/>
    <w:rsid w:val="0074619B"/>
    <w:rsid w:val="007466A4"/>
    <w:rsid w:val="007468C7"/>
    <w:rsid w:val="007478DA"/>
    <w:rsid w:val="007505DB"/>
    <w:rsid w:val="007506DA"/>
    <w:rsid w:val="00750A51"/>
    <w:rsid w:val="00750C69"/>
    <w:rsid w:val="00750F36"/>
    <w:rsid w:val="00751944"/>
    <w:rsid w:val="00751994"/>
    <w:rsid w:val="00751B5E"/>
    <w:rsid w:val="00751C94"/>
    <w:rsid w:val="007523E9"/>
    <w:rsid w:val="00752449"/>
    <w:rsid w:val="00752838"/>
    <w:rsid w:val="00752855"/>
    <w:rsid w:val="00752896"/>
    <w:rsid w:val="00752CE8"/>
    <w:rsid w:val="007541EC"/>
    <w:rsid w:val="007542A7"/>
    <w:rsid w:val="00754746"/>
    <w:rsid w:val="007550EE"/>
    <w:rsid w:val="0075515A"/>
    <w:rsid w:val="007553EF"/>
    <w:rsid w:val="007554E5"/>
    <w:rsid w:val="00755CA3"/>
    <w:rsid w:val="007569AD"/>
    <w:rsid w:val="00757262"/>
    <w:rsid w:val="00757549"/>
    <w:rsid w:val="0075758D"/>
    <w:rsid w:val="0075791A"/>
    <w:rsid w:val="00757983"/>
    <w:rsid w:val="007600A2"/>
    <w:rsid w:val="00760BCF"/>
    <w:rsid w:val="00760CF1"/>
    <w:rsid w:val="00761163"/>
    <w:rsid w:val="007620CF"/>
    <w:rsid w:val="0076224B"/>
    <w:rsid w:val="007622AE"/>
    <w:rsid w:val="007622DB"/>
    <w:rsid w:val="00762653"/>
    <w:rsid w:val="00762B14"/>
    <w:rsid w:val="00762FC7"/>
    <w:rsid w:val="007638C6"/>
    <w:rsid w:val="007639AD"/>
    <w:rsid w:val="00763D2A"/>
    <w:rsid w:val="00763D39"/>
    <w:rsid w:val="00764079"/>
    <w:rsid w:val="00764945"/>
    <w:rsid w:val="00764979"/>
    <w:rsid w:val="0076577E"/>
    <w:rsid w:val="00765EEE"/>
    <w:rsid w:val="00765FC3"/>
    <w:rsid w:val="00766B00"/>
    <w:rsid w:val="0076713E"/>
    <w:rsid w:val="0076743C"/>
    <w:rsid w:val="007675B5"/>
    <w:rsid w:val="00767BD0"/>
    <w:rsid w:val="00767DA3"/>
    <w:rsid w:val="00770633"/>
    <w:rsid w:val="00770BDC"/>
    <w:rsid w:val="00770EB0"/>
    <w:rsid w:val="007716A9"/>
    <w:rsid w:val="00771C79"/>
    <w:rsid w:val="00772313"/>
    <w:rsid w:val="007728AE"/>
    <w:rsid w:val="00772E4D"/>
    <w:rsid w:val="007731AC"/>
    <w:rsid w:val="00773259"/>
    <w:rsid w:val="0077372F"/>
    <w:rsid w:val="007738AA"/>
    <w:rsid w:val="00774218"/>
    <w:rsid w:val="00774440"/>
    <w:rsid w:val="00774873"/>
    <w:rsid w:val="007748D4"/>
    <w:rsid w:val="00774C67"/>
    <w:rsid w:val="00775C62"/>
    <w:rsid w:val="00775E47"/>
    <w:rsid w:val="00775E8E"/>
    <w:rsid w:val="00776025"/>
    <w:rsid w:val="00776087"/>
    <w:rsid w:val="007760C4"/>
    <w:rsid w:val="00776286"/>
    <w:rsid w:val="00776C19"/>
    <w:rsid w:val="00776E35"/>
    <w:rsid w:val="00776E7F"/>
    <w:rsid w:val="00776F3F"/>
    <w:rsid w:val="007773F8"/>
    <w:rsid w:val="00777492"/>
    <w:rsid w:val="00780229"/>
    <w:rsid w:val="00780911"/>
    <w:rsid w:val="00780F95"/>
    <w:rsid w:val="00781C9C"/>
    <w:rsid w:val="00781CBC"/>
    <w:rsid w:val="00781EA7"/>
    <w:rsid w:val="00782199"/>
    <w:rsid w:val="007825E9"/>
    <w:rsid w:val="007833E5"/>
    <w:rsid w:val="0078344D"/>
    <w:rsid w:val="00783920"/>
    <w:rsid w:val="00783951"/>
    <w:rsid w:val="00783EFF"/>
    <w:rsid w:val="00784731"/>
    <w:rsid w:val="00784997"/>
    <w:rsid w:val="00785316"/>
    <w:rsid w:val="007853BA"/>
    <w:rsid w:val="00785668"/>
    <w:rsid w:val="007857AF"/>
    <w:rsid w:val="00785C00"/>
    <w:rsid w:val="00786017"/>
    <w:rsid w:val="00786FF4"/>
    <w:rsid w:val="00787028"/>
    <w:rsid w:val="007877C9"/>
    <w:rsid w:val="00790071"/>
    <w:rsid w:val="00790ACC"/>
    <w:rsid w:val="00790DAC"/>
    <w:rsid w:val="007914D0"/>
    <w:rsid w:val="0079166F"/>
    <w:rsid w:val="00791AC8"/>
    <w:rsid w:val="007932F5"/>
    <w:rsid w:val="00793673"/>
    <w:rsid w:val="007937F1"/>
    <w:rsid w:val="007944AC"/>
    <w:rsid w:val="00794963"/>
    <w:rsid w:val="00794986"/>
    <w:rsid w:val="0079535A"/>
    <w:rsid w:val="00795B53"/>
    <w:rsid w:val="00795F11"/>
    <w:rsid w:val="007962AF"/>
    <w:rsid w:val="00796400"/>
    <w:rsid w:val="00796B3A"/>
    <w:rsid w:val="0079751C"/>
    <w:rsid w:val="00797587"/>
    <w:rsid w:val="00797A1B"/>
    <w:rsid w:val="007A085E"/>
    <w:rsid w:val="007A0AC5"/>
    <w:rsid w:val="007A0EF4"/>
    <w:rsid w:val="007A1190"/>
    <w:rsid w:val="007A150F"/>
    <w:rsid w:val="007A155D"/>
    <w:rsid w:val="007A169C"/>
    <w:rsid w:val="007A2144"/>
    <w:rsid w:val="007A2E17"/>
    <w:rsid w:val="007A3337"/>
    <w:rsid w:val="007A346F"/>
    <w:rsid w:val="007A377F"/>
    <w:rsid w:val="007A3B40"/>
    <w:rsid w:val="007A3CE0"/>
    <w:rsid w:val="007A4594"/>
    <w:rsid w:val="007A499E"/>
    <w:rsid w:val="007A5FBF"/>
    <w:rsid w:val="007A6AE3"/>
    <w:rsid w:val="007A6B27"/>
    <w:rsid w:val="007A6CC7"/>
    <w:rsid w:val="007A6DC4"/>
    <w:rsid w:val="007A770A"/>
    <w:rsid w:val="007B1001"/>
    <w:rsid w:val="007B1144"/>
    <w:rsid w:val="007B174B"/>
    <w:rsid w:val="007B1842"/>
    <w:rsid w:val="007B19BA"/>
    <w:rsid w:val="007B1FE0"/>
    <w:rsid w:val="007B22FA"/>
    <w:rsid w:val="007B2676"/>
    <w:rsid w:val="007B2719"/>
    <w:rsid w:val="007B274E"/>
    <w:rsid w:val="007B2986"/>
    <w:rsid w:val="007B2AC7"/>
    <w:rsid w:val="007B2E3C"/>
    <w:rsid w:val="007B3063"/>
    <w:rsid w:val="007B3893"/>
    <w:rsid w:val="007B3C28"/>
    <w:rsid w:val="007B3DA0"/>
    <w:rsid w:val="007B3DFE"/>
    <w:rsid w:val="007B5208"/>
    <w:rsid w:val="007B5380"/>
    <w:rsid w:val="007B597B"/>
    <w:rsid w:val="007B5CCE"/>
    <w:rsid w:val="007B6458"/>
    <w:rsid w:val="007B6546"/>
    <w:rsid w:val="007B65A5"/>
    <w:rsid w:val="007B68CA"/>
    <w:rsid w:val="007B6E78"/>
    <w:rsid w:val="007B6ECC"/>
    <w:rsid w:val="007C261B"/>
    <w:rsid w:val="007C2831"/>
    <w:rsid w:val="007C2B81"/>
    <w:rsid w:val="007C38A9"/>
    <w:rsid w:val="007C433C"/>
    <w:rsid w:val="007C476B"/>
    <w:rsid w:val="007C515A"/>
    <w:rsid w:val="007C5947"/>
    <w:rsid w:val="007C5ED0"/>
    <w:rsid w:val="007C6247"/>
    <w:rsid w:val="007C65FA"/>
    <w:rsid w:val="007C66D1"/>
    <w:rsid w:val="007C6815"/>
    <w:rsid w:val="007C6902"/>
    <w:rsid w:val="007C6BC2"/>
    <w:rsid w:val="007C720D"/>
    <w:rsid w:val="007C730C"/>
    <w:rsid w:val="007C758B"/>
    <w:rsid w:val="007C7B28"/>
    <w:rsid w:val="007D0335"/>
    <w:rsid w:val="007D0498"/>
    <w:rsid w:val="007D1D0B"/>
    <w:rsid w:val="007D1D89"/>
    <w:rsid w:val="007D1E62"/>
    <w:rsid w:val="007D1EC4"/>
    <w:rsid w:val="007D2638"/>
    <w:rsid w:val="007D268A"/>
    <w:rsid w:val="007D26C0"/>
    <w:rsid w:val="007D2B9D"/>
    <w:rsid w:val="007D2D7A"/>
    <w:rsid w:val="007D3164"/>
    <w:rsid w:val="007D37CD"/>
    <w:rsid w:val="007D3977"/>
    <w:rsid w:val="007D3A90"/>
    <w:rsid w:val="007D4AD9"/>
    <w:rsid w:val="007D4B36"/>
    <w:rsid w:val="007D4C07"/>
    <w:rsid w:val="007D4F4D"/>
    <w:rsid w:val="007D50A0"/>
    <w:rsid w:val="007D52B0"/>
    <w:rsid w:val="007D52C5"/>
    <w:rsid w:val="007D5969"/>
    <w:rsid w:val="007D5A63"/>
    <w:rsid w:val="007D5AAE"/>
    <w:rsid w:val="007D6BBE"/>
    <w:rsid w:val="007D6D44"/>
    <w:rsid w:val="007D75CD"/>
    <w:rsid w:val="007D7D82"/>
    <w:rsid w:val="007D7E95"/>
    <w:rsid w:val="007E01A4"/>
    <w:rsid w:val="007E08F2"/>
    <w:rsid w:val="007E0CF6"/>
    <w:rsid w:val="007E1864"/>
    <w:rsid w:val="007E22D0"/>
    <w:rsid w:val="007E29EA"/>
    <w:rsid w:val="007E2B0C"/>
    <w:rsid w:val="007E315F"/>
    <w:rsid w:val="007E3A74"/>
    <w:rsid w:val="007E3EC3"/>
    <w:rsid w:val="007E424F"/>
    <w:rsid w:val="007E453E"/>
    <w:rsid w:val="007E4630"/>
    <w:rsid w:val="007E46BF"/>
    <w:rsid w:val="007E46CE"/>
    <w:rsid w:val="007E4A2A"/>
    <w:rsid w:val="007E4C78"/>
    <w:rsid w:val="007E5070"/>
    <w:rsid w:val="007E5273"/>
    <w:rsid w:val="007E55A6"/>
    <w:rsid w:val="007E55E0"/>
    <w:rsid w:val="007E56C5"/>
    <w:rsid w:val="007E5A1F"/>
    <w:rsid w:val="007E5E14"/>
    <w:rsid w:val="007E611D"/>
    <w:rsid w:val="007E6A57"/>
    <w:rsid w:val="007E6FC3"/>
    <w:rsid w:val="007E6FD6"/>
    <w:rsid w:val="007E74DE"/>
    <w:rsid w:val="007E7D66"/>
    <w:rsid w:val="007F10B2"/>
    <w:rsid w:val="007F1475"/>
    <w:rsid w:val="007F1619"/>
    <w:rsid w:val="007F1A28"/>
    <w:rsid w:val="007F2E28"/>
    <w:rsid w:val="007F36CB"/>
    <w:rsid w:val="007F3924"/>
    <w:rsid w:val="007F3BCE"/>
    <w:rsid w:val="007F3F41"/>
    <w:rsid w:val="007F415D"/>
    <w:rsid w:val="007F42E7"/>
    <w:rsid w:val="007F44B2"/>
    <w:rsid w:val="007F5432"/>
    <w:rsid w:val="007F5BE7"/>
    <w:rsid w:val="007F7888"/>
    <w:rsid w:val="007F7EA1"/>
    <w:rsid w:val="007F7FB7"/>
    <w:rsid w:val="00800025"/>
    <w:rsid w:val="00800878"/>
    <w:rsid w:val="00800AB7"/>
    <w:rsid w:val="00801856"/>
    <w:rsid w:val="00801A6A"/>
    <w:rsid w:val="00801A8B"/>
    <w:rsid w:val="00801FB2"/>
    <w:rsid w:val="00802B22"/>
    <w:rsid w:val="0080346D"/>
    <w:rsid w:val="0080360B"/>
    <w:rsid w:val="008048A1"/>
    <w:rsid w:val="00804AC7"/>
    <w:rsid w:val="0080599E"/>
    <w:rsid w:val="00806658"/>
    <w:rsid w:val="008067AE"/>
    <w:rsid w:val="00806E5C"/>
    <w:rsid w:val="008071F6"/>
    <w:rsid w:val="008072BD"/>
    <w:rsid w:val="008073B2"/>
    <w:rsid w:val="00807446"/>
    <w:rsid w:val="0080755D"/>
    <w:rsid w:val="00807EDC"/>
    <w:rsid w:val="0081021E"/>
    <w:rsid w:val="00810581"/>
    <w:rsid w:val="00810665"/>
    <w:rsid w:val="00810A0B"/>
    <w:rsid w:val="00810E55"/>
    <w:rsid w:val="00810F06"/>
    <w:rsid w:val="0081172F"/>
    <w:rsid w:val="00811812"/>
    <w:rsid w:val="00811813"/>
    <w:rsid w:val="00811D97"/>
    <w:rsid w:val="00811F02"/>
    <w:rsid w:val="0081216D"/>
    <w:rsid w:val="00812895"/>
    <w:rsid w:val="008130DF"/>
    <w:rsid w:val="00813611"/>
    <w:rsid w:val="00813892"/>
    <w:rsid w:val="00813F3C"/>
    <w:rsid w:val="008140BD"/>
    <w:rsid w:val="0081419A"/>
    <w:rsid w:val="00814FC2"/>
    <w:rsid w:val="008150DC"/>
    <w:rsid w:val="008152AF"/>
    <w:rsid w:val="00815BF5"/>
    <w:rsid w:val="00816213"/>
    <w:rsid w:val="008163B3"/>
    <w:rsid w:val="00816710"/>
    <w:rsid w:val="008172CD"/>
    <w:rsid w:val="0081752A"/>
    <w:rsid w:val="00817B04"/>
    <w:rsid w:val="00817D98"/>
    <w:rsid w:val="00817F32"/>
    <w:rsid w:val="00817FCE"/>
    <w:rsid w:val="008202FA"/>
    <w:rsid w:val="00820850"/>
    <w:rsid w:val="00820990"/>
    <w:rsid w:val="008209DB"/>
    <w:rsid w:val="00820F5B"/>
    <w:rsid w:val="00820FB3"/>
    <w:rsid w:val="008213B1"/>
    <w:rsid w:val="00821BFD"/>
    <w:rsid w:val="00821F0A"/>
    <w:rsid w:val="008220DC"/>
    <w:rsid w:val="00822439"/>
    <w:rsid w:val="008225F0"/>
    <w:rsid w:val="00822C50"/>
    <w:rsid w:val="00822E55"/>
    <w:rsid w:val="0082316A"/>
    <w:rsid w:val="008232AF"/>
    <w:rsid w:val="0082344F"/>
    <w:rsid w:val="0082417D"/>
    <w:rsid w:val="00824256"/>
    <w:rsid w:val="00824539"/>
    <w:rsid w:val="0082489E"/>
    <w:rsid w:val="00824A07"/>
    <w:rsid w:val="00824AEA"/>
    <w:rsid w:val="00824C86"/>
    <w:rsid w:val="00825A71"/>
    <w:rsid w:val="00825CCC"/>
    <w:rsid w:val="00826B29"/>
    <w:rsid w:val="00826DA8"/>
    <w:rsid w:val="0082799D"/>
    <w:rsid w:val="008305E1"/>
    <w:rsid w:val="008319F3"/>
    <w:rsid w:val="0083207C"/>
    <w:rsid w:val="0083242C"/>
    <w:rsid w:val="0083316B"/>
    <w:rsid w:val="0083393B"/>
    <w:rsid w:val="0083396F"/>
    <w:rsid w:val="00833E09"/>
    <w:rsid w:val="00834C1F"/>
    <w:rsid w:val="008352B2"/>
    <w:rsid w:val="00835AB6"/>
    <w:rsid w:val="008369E4"/>
    <w:rsid w:val="0083708A"/>
    <w:rsid w:val="008370A3"/>
    <w:rsid w:val="00837452"/>
    <w:rsid w:val="008376A5"/>
    <w:rsid w:val="00837D81"/>
    <w:rsid w:val="00837EE7"/>
    <w:rsid w:val="008414CC"/>
    <w:rsid w:val="00841A12"/>
    <w:rsid w:val="00841F67"/>
    <w:rsid w:val="008420E2"/>
    <w:rsid w:val="00842ABB"/>
    <w:rsid w:val="00842D59"/>
    <w:rsid w:val="008434DA"/>
    <w:rsid w:val="0084410B"/>
    <w:rsid w:val="0084446C"/>
    <w:rsid w:val="008445E7"/>
    <w:rsid w:val="00844888"/>
    <w:rsid w:val="00844ABC"/>
    <w:rsid w:val="00844B03"/>
    <w:rsid w:val="00844E24"/>
    <w:rsid w:val="00845531"/>
    <w:rsid w:val="0084648A"/>
    <w:rsid w:val="00846CA5"/>
    <w:rsid w:val="00846F41"/>
    <w:rsid w:val="00847386"/>
    <w:rsid w:val="00847634"/>
    <w:rsid w:val="0084769D"/>
    <w:rsid w:val="00847748"/>
    <w:rsid w:val="00847D89"/>
    <w:rsid w:val="00847FAC"/>
    <w:rsid w:val="0085000F"/>
    <w:rsid w:val="0085068E"/>
    <w:rsid w:val="00850D2F"/>
    <w:rsid w:val="008514E1"/>
    <w:rsid w:val="00851557"/>
    <w:rsid w:val="008518C0"/>
    <w:rsid w:val="008519F3"/>
    <w:rsid w:val="00851F31"/>
    <w:rsid w:val="00851F6E"/>
    <w:rsid w:val="00852827"/>
    <w:rsid w:val="0085355E"/>
    <w:rsid w:val="0085382B"/>
    <w:rsid w:val="00853FE7"/>
    <w:rsid w:val="00854061"/>
    <w:rsid w:val="008546ED"/>
    <w:rsid w:val="0085489E"/>
    <w:rsid w:val="00855B86"/>
    <w:rsid w:val="00855FD3"/>
    <w:rsid w:val="00856D04"/>
    <w:rsid w:val="00857DC7"/>
    <w:rsid w:val="008603F2"/>
    <w:rsid w:val="0086066A"/>
    <w:rsid w:val="0086077B"/>
    <w:rsid w:val="00861576"/>
    <w:rsid w:val="00861982"/>
    <w:rsid w:val="00861C7A"/>
    <w:rsid w:val="00862121"/>
    <w:rsid w:val="00862DC0"/>
    <w:rsid w:val="0086374A"/>
    <w:rsid w:val="00863A09"/>
    <w:rsid w:val="00863CA0"/>
    <w:rsid w:val="00863EE6"/>
    <w:rsid w:val="008648F1"/>
    <w:rsid w:val="008648FF"/>
    <w:rsid w:val="00864F9B"/>
    <w:rsid w:val="00865210"/>
    <w:rsid w:val="00865F34"/>
    <w:rsid w:val="00866C0E"/>
    <w:rsid w:val="00866F45"/>
    <w:rsid w:val="008676BE"/>
    <w:rsid w:val="00867772"/>
    <w:rsid w:val="00867923"/>
    <w:rsid w:val="008679F6"/>
    <w:rsid w:val="00867A9E"/>
    <w:rsid w:val="00867CCB"/>
    <w:rsid w:val="00867D50"/>
    <w:rsid w:val="0087038D"/>
    <w:rsid w:val="0087101A"/>
    <w:rsid w:val="00871734"/>
    <w:rsid w:val="0087191B"/>
    <w:rsid w:val="00872587"/>
    <w:rsid w:val="008736AF"/>
    <w:rsid w:val="0087373C"/>
    <w:rsid w:val="00873CA9"/>
    <w:rsid w:val="008741CB"/>
    <w:rsid w:val="008743F9"/>
    <w:rsid w:val="00874612"/>
    <w:rsid w:val="008748E6"/>
    <w:rsid w:val="00875129"/>
    <w:rsid w:val="00875A7F"/>
    <w:rsid w:val="0087622F"/>
    <w:rsid w:val="008769E5"/>
    <w:rsid w:val="0087728D"/>
    <w:rsid w:val="0087742D"/>
    <w:rsid w:val="008779C6"/>
    <w:rsid w:val="00877AD6"/>
    <w:rsid w:val="008800E9"/>
    <w:rsid w:val="00880290"/>
    <w:rsid w:val="008802FD"/>
    <w:rsid w:val="00880505"/>
    <w:rsid w:val="00882FF0"/>
    <w:rsid w:val="00883533"/>
    <w:rsid w:val="008838B8"/>
    <w:rsid w:val="0088392A"/>
    <w:rsid w:val="00883EA6"/>
    <w:rsid w:val="008840A1"/>
    <w:rsid w:val="0088410C"/>
    <w:rsid w:val="008849ED"/>
    <w:rsid w:val="0088505A"/>
    <w:rsid w:val="0088534D"/>
    <w:rsid w:val="00885615"/>
    <w:rsid w:val="00885657"/>
    <w:rsid w:val="00885D65"/>
    <w:rsid w:val="00885F8D"/>
    <w:rsid w:val="008869EC"/>
    <w:rsid w:val="00886C1A"/>
    <w:rsid w:val="00886E8F"/>
    <w:rsid w:val="0088728D"/>
    <w:rsid w:val="008873CA"/>
    <w:rsid w:val="00887962"/>
    <w:rsid w:val="008902D5"/>
    <w:rsid w:val="008903C8"/>
    <w:rsid w:val="00890521"/>
    <w:rsid w:val="00891200"/>
    <w:rsid w:val="008912CA"/>
    <w:rsid w:val="008918DD"/>
    <w:rsid w:val="00891B95"/>
    <w:rsid w:val="00891C03"/>
    <w:rsid w:val="00891F81"/>
    <w:rsid w:val="00892048"/>
    <w:rsid w:val="00892341"/>
    <w:rsid w:val="00892718"/>
    <w:rsid w:val="00892B64"/>
    <w:rsid w:val="00892FF9"/>
    <w:rsid w:val="0089310B"/>
    <w:rsid w:val="00893856"/>
    <w:rsid w:val="0089385D"/>
    <w:rsid w:val="008938DB"/>
    <w:rsid w:val="008943F7"/>
    <w:rsid w:val="008946DD"/>
    <w:rsid w:val="00894E5A"/>
    <w:rsid w:val="0089553D"/>
    <w:rsid w:val="008956B1"/>
    <w:rsid w:val="00895AF0"/>
    <w:rsid w:val="00895DA4"/>
    <w:rsid w:val="00896B3C"/>
    <w:rsid w:val="00896B61"/>
    <w:rsid w:val="00896C58"/>
    <w:rsid w:val="0089717D"/>
    <w:rsid w:val="00897A93"/>
    <w:rsid w:val="008A095B"/>
    <w:rsid w:val="008A1B84"/>
    <w:rsid w:val="008A1CB7"/>
    <w:rsid w:val="008A1D5D"/>
    <w:rsid w:val="008A1F94"/>
    <w:rsid w:val="008A226A"/>
    <w:rsid w:val="008A2CCA"/>
    <w:rsid w:val="008A2F26"/>
    <w:rsid w:val="008A3605"/>
    <w:rsid w:val="008A39CE"/>
    <w:rsid w:val="008A47EB"/>
    <w:rsid w:val="008A4DCB"/>
    <w:rsid w:val="008A5B19"/>
    <w:rsid w:val="008A5B58"/>
    <w:rsid w:val="008A6355"/>
    <w:rsid w:val="008A646A"/>
    <w:rsid w:val="008A6607"/>
    <w:rsid w:val="008A6728"/>
    <w:rsid w:val="008A7D1E"/>
    <w:rsid w:val="008A7E66"/>
    <w:rsid w:val="008A7E84"/>
    <w:rsid w:val="008B014C"/>
    <w:rsid w:val="008B08A7"/>
    <w:rsid w:val="008B0B0D"/>
    <w:rsid w:val="008B0FDF"/>
    <w:rsid w:val="008B13E3"/>
    <w:rsid w:val="008B1405"/>
    <w:rsid w:val="008B150A"/>
    <w:rsid w:val="008B18BA"/>
    <w:rsid w:val="008B1A9A"/>
    <w:rsid w:val="008B2165"/>
    <w:rsid w:val="008B27C8"/>
    <w:rsid w:val="008B2B06"/>
    <w:rsid w:val="008B3131"/>
    <w:rsid w:val="008B35C2"/>
    <w:rsid w:val="008B3979"/>
    <w:rsid w:val="008B3D43"/>
    <w:rsid w:val="008B4173"/>
    <w:rsid w:val="008B43C0"/>
    <w:rsid w:val="008B44CC"/>
    <w:rsid w:val="008B45FD"/>
    <w:rsid w:val="008B54A1"/>
    <w:rsid w:val="008B589B"/>
    <w:rsid w:val="008B59BA"/>
    <w:rsid w:val="008B603B"/>
    <w:rsid w:val="008B6566"/>
    <w:rsid w:val="008B6847"/>
    <w:rsid w:val="008B69B2"/>
    <w:rsid w:val="008B6E61"/>
    <w:rsid w:val="008B7553"/>
    <w:rsid w:val="008B76FE"/>
    <w:rsid w:val="008B7C90"/>
    <w:rsid w:val="008B7E86"/>
    <w:rsid w:val="008C0055"/>
    <w:rsid w:val="008C06E9"/>
    <w:rsid w:val="008C0EC7"/>
    <w:rsid w:val="008C1C4F"/>
    <w:rsid w:val="008C2369"/>
    <w:rsid w:val="008C23A3"/>
    <w:rsid w:val="008C23BA"/>
    <w:rsid w:val="008C266E"/>
    <w:rsid w:val="008C2990"/>
    <w:rsid w:val="008C2ABA"/>
    <w:rsid w:val="008C3073"/>
    <w:rsid w:val="008C3509"/>
    <w:rsid w:val="008C374D"/>
    <w:rsid w:val="008C3956"/>
    <w:rsid w:val="008C409D"/>
    <w:rsid w:val="008C41AD"/>
    <w:rsid w:val="008C47F2"/>
    <w:rsid w:val="008C4889"/>
    <w:rsid w:val="008C51A3"/>
    <w:rsid w:val="008C5557"/>
    <w:rsid w:val="008C55AC"/>
    <w:rsid w:val="008C55FB"/>
    <w:rsid w:val="008C56A9"/>
    <w:rsid w:val="008C5777"/>
    <w:rsid w:val="008C5951"/>
    <w:rsid w:val="008C5A60"/>
    <w:rsid w:val="008C61C2"/>
    <w:rsid w:val="008C6BF2"/>
    <w:rsid w:val="008C6F99"/>
    <w:rsid w:val="008C7127"/>
    <w:rsid w:val="008C76FA"/>
    <w:rsid w:val="008C7A08"/>
    <w:rsid w:val="008C7DF6"/>
    <w:rsid w:val="008D080B"/>
    <w:rsid w:val="008D2185"/>
    <w:rsid w:val="008D2781"/>
    <w:rsid w:val="008D2D89"/>
    <w:rsid w:val="008D343C"/>
    <w:rsid w:val="008D351F"/>
    <w:rsid w:val="008D3C23"/>
    <w:rsid w:val="008D4305"/>
    <w:rsid w:val="008D500E"/>
    <w:rsid w:val="008D50B5"/>
    <w:rsid w:val="008D59C4"/>
    <w:rsid w:val="008D5C3C"/>
    <w:rsid w:val="008D5ED4"/>
    <w:rsid w:val="008D6028"/>
    <w:rsid w:val="008D6383"/>
    <w:rsid w:val="008D6915"/>
    <w:rsid w:val="008D6979"/>
    <w:rsid w:val="008D6B38"/>
    <w:rsid w:val="008D6E25"/>
    <w:rsid w:val="008D6F81"/>
    <w:rsid w:val="008D6F93"/>
    <w:rsid w:val="008D7045"/>
    <w:rsid w:val="008D7625"/>
    <w:rsid w:val="008D763C"/>
    <w:rsid w:val="008E099A"/>
    <w:rsid w:val="008E0E35"/>
    <w:rsid w:val="008E0EFA"/>
    <w:rsid w:val="008E1A1F"/>
    <w:rsid w:val="008E1A21"/>
    <w:rsid w:val="008E1C7D"/>
    <w:rsid w:val="008E1CFF"/>
    <w:rsid w:val="008E20F3"/>
    <w:rsid w:val="008E2992"/>
    <w:rsid w:val="008E29A0"/>
    <w:rsid w:val="008E2A06"/>
    <w:rsid w:val="008E2F15"/>
    <w:rsid w:val="008E2F26"/>
    <w:rsid w:val="008E337A"/>
    <w:rsid w:val="008E3BAE"/>
    <w:rsid w:val="008E421B"/>
    <w:rsid w:val="008E47F1"/>
    <w:rsid w:val="008E48E7"/>
    <w:rsid w:val="008E4972"/>
    <w:rsid w:val="008E4A29"/>
    <w:rsid w:val="008E639D"/>
    <w:rsid w:val="008E66BF"/>
    <w:rsid w:val="008E6BBB"/>
    <w:rsid w:val="008E7386"/>
    <w:rsid w:val="008E78B6"/>
    <w:rsid w:val="008E7A45"/>
    <w:rsid w:val="008F0992"/>
    <w:rsid w:val="008F0BE3"/>
    <w:rsid w:val="008F10C1"/>
    <w:rsid w:val="008F1F9A"/>
    <w:rsid w:val="008F2ACA"/>
    <w:rsid w:val="008F2ACD"/>
    <w:rsid w:val="008F3129"/>
    <w:rsid w:val="008F35B1"/>
    <w:rsid w:val="008F38EF"/>
    <w:rsid w:val="008F4413"/>
    <w:rsid w:val="008F46A9"/>
    <w:rsid w:val="008F49C6"/>
    <w:rsid w:val="008F4B8D"/>
    <w:rsid w:val="008F5882"/>
    <w:rsid w:val="008F5888"/>
    <w:rsid w:val="008F5FFE"/>
    <w:rsid w:val="008F6716"/>
    <w:rsid w:val="008F6F77"/>
    <w:rsid w:val="008F73DD"/>
    <w:rsid w:val="008F73EE"/>
    <w:rsid w:val="008F7D87"/>
    <w:rsid w:val="008F7DCE"/>
    <w:rsid w:val="00900A7D"/>
    <w:rsid w:val="00900CA9"/>
    <w:rsid w:val="009010A4"/>
    <w:rsid w:val="0090163B"/>
    <w:rsid w:val="0090172B"/>
    <w:rsid w:val="00901814"/>
    <w:rsid w:val="009032E4"/>
    <w:rsid w:val="00903ABE"/>
    <w:rsid w:val="00903B2C"/>
    <w:rsid w:val="0090425E"/>
    <w:rsid w:val="0090435B"/>
    <w:rsid w:val="0090479B"/>
    <w:rsid w:val="00904C09"/>
    <w:rsid w:val="00904E5D"/>
    <w:rsid w:val="00905A7D"/>
    <w:rsid w:val="0090630A"/>
    <w:rsid w:val="009065B5"/>
    <w:rsid w:val="009075BC"/>
    <w:rsid w:val="00910203"/>
    <w:rsid w:val="0091030E"/>
    <w:rsid w:val="00910670"/>
    <w:rsid w:val="00910BD5"/>
    <w:rsid w:val="009110BA"/>
    <w:rsid w:val="009112ED"/>
    <w:rsid w:val="0091137F"/>
    <w:rsid w:val="0091152C"/>
    <w:rsid w:val="009116DB"/>
    <w:rsid w:val="00911CDE"/>
    <w:rsid w:val="00911CE6"/>
    <w:rsid w:val="00912A3E"/>
    <w:rsid w:val="009130DA"/>
    <w:rsid w:val="009133E5"/>
    <w:rsid w:val="00913C55"/>
    <w:rsid w:val="00913CE7"/>
    <w:rsid w:val="009148B9"/>
    <w:rsid w:val="0091495B"/>
    <w:rsid w:val="0091499F"/>
    <w:rsid w:val="009152DD"/>
    <w:rsid w:val="009153AF"/>
    <w:rsid w:val="009154B0"/>
    <w:rsid w:val="00916705"/>
    <w:rsid w:val="00916806"/>
    <w:rsid w:val="00916922"/>
    <w:rsid w:val="0091798D"/>
    <w:rsid w:val="009207BB"/>
    <w:rsid w:val="0092081C"/>
    <w:rsid w:val="00920C2C"/>
    <w:rsid w:val="00920F76"/>
    <w:rsid w:val="009216AA"/>
    <w:rsid w:val="00921A8B"/>
    <w:rsid w:val="00921F6F"/>
    <w:rsid w:val="00922089"/>
    <w:rsid w:val="0092275A"/>
    <w:rsid w:val="009227B2"/>
    <w:rsid w:val="00922FF5"/>
    <w:rsid w:val="009231D4"/>
    <w:rsid w:val="00923336"/>
    <w:rsid w:val="0092427D"/>
    <w:rsid w:val="00924335"/>
    <w:rsid w:val="00924D90"/>
    <w:rsid w:val="009258B3"/>
    <w:rsid w:val="00925BC6"/>
    <w:rsid w:val="0092609D"/>
    <w:rsid w:val="00926383"/>
    <w:rsid w:val="0092638B"/>
    <w:rsid w:val="00926681"/>
    <w:rsid w:val="00926727"/>
    <w:rsid w:val="00927123"/>
    <w:rsid w:val="009277BF"/>
    <w:rsid w:val="00927AEF"/>
    <w:rsid w:val="00927B7D"/>
    <w:rsid w:val="00930016"/>
    <w:rsid w:val="00930237"/>
    <w:rsid w:val="0093086D"/>
    <w:rsid w:val="00930DAF"/>
    <w:rsid w:val="00930EE5"/>
    <w:rsid w:val="00930FEF"/>
    <w:rsid w:val="0093130B"/>
    <w:rsid w:val="00931366"/>
    <w:rsid w:val="0093167C"/>
    <w:rsid w:val="00931A15"/>
    <w:rsid w:val="00931D91"/>
    <w:rsid w:val="00932666"/>
    <w:rsid w:val="00932B48"/>
    <w:rsid w:val="00932BD2"/>
    <w:rsid w:val="009335D5"/>
    <w:rsid w:val="00933D49"/>
    <w:rsid w:val="009342DE"/>
    <w:rsid w:val="00934C75"/>
    <w:rsid w:val="0093509D"/>
    <w:rsid w:val="00935F33"/>
    <w:rsid w:val="00935F88"/>
    <w:rsid w:val="0093698F"/>
    <w:rsid w:val="00936B56"/>
    <w:rsid w:val="00936D97"/>
    <w:rsid w:val="00936E82"/>
    <w:rsid w:val="009378D9"/>
    <w:rsid w:val="00937C6F"/>
    <w:rsid w:val="00940540"/>
    <w:rsid w:val="0094070A"/>
    <w:rsid w:val="0094095C"/>
    <w:rsid w:val="00940A55"/>
    <w:rsid w:val="00940BA5"/>
    <w:rsid w:val="00941B01"/>
    <w:rsid w:val="00941E5A"/>
    <w:rsid w:val="00942661"/>
    <w:rsid w:val="009429B1"/>
    <w:rsid w:val="00942B4D"/>
    <w:rsid w:val="00943080"/>
    <w:rsid w:val="00943CDB"/>
    <w:rsid w:val="00944614"/>
    <w:rsid w:val="00944898"/>
    <w:rsid w:val="00944C72"/>
    <w:rsid w:val="00944CB9"/>
    <w:rsid w:val="00945950"/>
    <w:rsid w:val="00945A3B"/>
    <w:rsid w:val="00945D3B"/>
    <w:rsid w:val="0094620E"/>
    <w:rsid w:val="009466B3"/>
    <w:rsid w:val="009466EF"/>
    <w:rsid w:val="00946B30"/>
    <w:rsid w:val="00946BF5"/>
    <w:rsid w:val="0094710F"/>
    <w:rsid w:val="00947553"/>
    <w:rsid w:val="00947931"/>
    <w:rsid w:val="0095043B"/>
    <w:rsid w:val="00950531"/>
    <w:rsid w:val="00950F5B"/>
    <w:rsid w:val="00951659"/>
    <w:rsid w:val="00951A01"/>
    <w:rsid w:val="00951E35"/>
    <w:rsid w:val="009526C1"/>
    <w:rsid w:val="00952B81"/>
    <w:rsid w:val="00952CB3"/>
    <w:rsid w:val="00953229"/>
    <w:rsid w:val="00953307"/>
    <w:rsid w:val="00953686"/>
    <w:rsid w:val="00953A74"/>
    <w:rsid w:val="0095473D"/>
    <w:rsid w:val="0095474F"/>
    <w:rsid w:val="0095562E"/>
    <w:rsid w:val="009557E9"/>
    <w:rsid w:val="009560E5"/>
    <w:rsid w:val="0095665C"/>
    <w:rsid w:val="00957013"/>
    <w:rsid w:val="009577A6"/>
    <w:rsid w:val="00960C15"/>
    <w:rsid w:val="00960FED"/>
    <w:rsid w:val="00961517"/>
    <w:rsid w:val="00962082"/>
    <w:rsid w:val="009629AA"/>
    <w:rsid w:val="00962C64"/>
    <w:rsid w:val="00963751"/>
    <w:rsid w:val="00963C86"/>
    <w:rsid w:val="00963F3D"/>
    <w:rsid w:val="00964A3C"/>
    <w:rsid w:val="00964A8A"/>
    <w:rsid w:val="00964A8F"/>
    <w:rsid w:val="00964DA7"/>
    <w:rsid w:val="00965457"/>
    <w:rsid w:val="00965690"/>
    <w:rsid w:val="00965986"/>
    <w:rsid w:val="00965D9C"/>
    <w:rsid w:val="009674A4"/>
    <w:rsid w:val="0096765F"/>
    <w:rsid w:val="00967998"/>
    <w:rsid w:val="00967BA0"/>
    <w:rsid w:val="0097000D"/>
    <w:rsid w:val="0097044C"/>
    <w:rsid w:val="00970B4D"/>
    <w:rsid w:val="00971054"/>
    <w:rsid w:val="00971ABE"/>
    <w:rsid w:val="00972244"/>
    <w:rsid w:val="00972468"/>
    <w:rsid w:val="00973861"/>
    <w:rsid w:val="00973877"/>
    <w:rsid w:val="00973926"/>
    <w:rsid w:val="00973A93"/>
    <w:rsid w:val="00973F39"/>
    <w:rsid w:val="00974545"/>
    <w:rsid w:val="009745E1"/>
    <w:rsid w:val="00974B06"/>
    <w:rsid w:val="0097508A"/>
    <w:rsid w:val="009751EE"/>
    <w:rsid w:val="00975265"/>
    <w:rsid w:val="009757B0"/>
    <w:rsid w:val="00975B2A"/>
    <w:rsid w:val="00976805"/>
    <w:rsid w:val="00976A2F"/>
    <w:rsid w:val="00976ADF"/>
    <w:rsid w:val="00976CC6"/>
    <w:rsid w:val="0097719E"/>
    <w:rsid w:val="00977236"/>
    <w:rsid w:val="009775C2"/>
    <w:rsid w:val="009775CF"/>
    <w:rsid w:val="00977A8D"/>
    <w:rsid w:val="009805B5"/>
    <w:rsid w:val="00982388"/>
    <w:rsid w:val="009829CB"/>
    <w:rsid w:val="00983305"/>
    <w:rsid w:val="009835E4"/>
    <w:rsid w:val="00983980"/>
    <w:rsid w:val="00983E38"/>
    <w:rsid w:val="0098465B"/>
    <w:rsid w:val="009848AA"/>
    <w:rsid w:val="0098490B"/>
    <w:rsid w:val="0098496B"/>
    <w:rsid w:val="00985002"/>
    <w:rsid w:val="009852E6"/>
    <w:rsid w:val="009856E5"/>
    <w:rsid w:val="00985A18"/>
    <w:rsid w:val="00985ABD"/>
    <w:rsid w:val="00986499"/>
    <w:rsid w:val="00986BD6"/>
    <w:rsid w:val="00986F3D"/>
    <w:rsid w:val="009871D6"/>
    <w:rsid w:val="00987210"/>
    <w:rsid w:val="009872C4"/>
    <w:rsid w:val="0098752C"/>
    <w:rsid w:val="0098789D"/>
    <w:rsid w:val="00987A54"/>
    <w:rsid w:val="00987B81"/>
    <w:rsid w:val="009902F3"/>
    <w:rsid w:val="0099098D"/>
    <w:rsid w:val="00990B73"/>
    <w:rsid w:val="00991600"/>
    <w:rsid w:val="00992F21"/>
    <w:rsid w:val="0099322F"/>
    <w:rsid w:val="009936AF"/>
    <w:rsid w:val="00993941"/>
    <w:rsid w:val="00993A69"/>
    <w:rsid w:val="00993F11"/>
    <w:rsid w:val="00994258"/>
    <w:rsid w:val="009943E9"/>
    <w:rsid w:val="00994D7B"/>
    <w:rsid w:val="00994FE9"/>
    <w:rsid w:val="009953BB"/>
    <w:rsid w:val="00995D8B"/>
    <w:rsid w:val="00996062"/>
    <w:rsid w:val="00996393"/>
    <w:rsid w:val="009966E9"/>
    <w:rsid w:val="00997153"/>
    <w:rsid w:val="00997B6E"/>
    <w:rsid w:val="00997BF9"/>
    <w:rsid w:val="00997EAF"/>
    <w:rsid w:val="00997F19"/>
    <w:rsid w:val="009A0AAB"/>
    <w:rsid w:val="009A0D6F"/>
    <w:rsid w:val="009A1B14"/>
    <w:rsid w:val="009A1DF1"/>
    <w:rsid w:val="009A209D"/>
    <w:rsid w:val="009A29C7"/>
    <w:rsid w:val="009A4316"/>
    <w:rsid w:val="009A4B12"/>
    <w:rsid w:val="009A4BC5"/>
    <w:rsid w:val="009A4EE7"/>
    <w:rsid w:val="009A51AD"/>
    <w:rsid w:val="009A5E33"/>
    <w:rsid w:val="009A6624"/>
    <w:rsid w:val="009A6A8E"/>
    <w:rsid w:val="009A7E75"/>
    <w:rsid w:val="009B00BC"/>
    <w:rsid w:val="009B0376"/>
    <w:rsid w:val="009B0747"/>
    <w:rsid w:val="009B1F4D"/>
    <w:rsid w:val="009B2BFB"/>
    <w:rsid w:val="009B2F13"/>
    <w:rsid w:val="009B2FBB"/>
    <w:rsid w:val="009B349E"/>
    <w:rsid w:val="009B3762"/>
    <w:rsid w:val="009B4E58"/>
    <w:rsid w:val="009B587D"/>
    <w:rsid w:val="009B630B"/>
    <w:rsid w:val="009B69F4"/>
    <w:rsid w:val="009B6B97"/>
    <w:rsid w:val="009B6FAF"/>
    <w:rsid w:val="009B768B"/>
    <w:rsid w:val="009B7DF4"/>
    <w:rsid w:val="009C0154"/>
    <w:rsid w:val="009C077E"/>
    <w:rsid w:val="009C1FBA"/>
    <w:rsid w:val="009C24F2"/>
    <w:rsid w:val="009C4426"/>
    <w:rsid w:val="009C5738"/>
    <w:rsid w:val="009C5750"/>
    <w:rsid w:val="009C5835"/>
    <w:rsid w:val="009C5A79"/>
    <w:rsid w:val="009C614D"/>
    <w:rsid w:val="009C639E"/>
    <w:rsid w:val="009C716C"/>
    <w:rsid w:val="009C7591"/>
    <w:rsid w:val="009C77A7"/>
    <w:rsid w:val="009C7F9E"/>
    <w:rsid w:val="009D0E49"/>
    <w:rsid w:val="009D1102"/>
    <w:rsid w:val="009D2C90"/>
    <w:rsid w:val="009D2D11"/>
    <w:rsid w:val="009D3B5A"/>
    <w:rsid w:val="009D434F"/>
    <w:rsid w:val="009D46A9"/>
    <w:rsid w:val="009D5FAA"/>
    <w:rsid w:val="009D66D0"/>
    <w:rsid w:val="009D6BAA"/>
    <w:rsid w:val="009D6BC7"/>
    <w:rsid w:val="009D742A"/>
    <w:rsid w:val="009D795D"/>
    <w:rsid w:val="009D7E31"/>
    <w:rsid w:val="009E022A"/>
    <w:rsid w:val="009E0DF0"/>
    <w:rsid w:val="009E1499"/>
    <w:rsid w:val="009E1A1C"/>
    <w:rsid w:val="009E1A5C"/>
    <w:rsid w:val="009E1B31"/>
    <w:rsid w:val="009E1E89"/>
    <w:rsid w:val="009E234E"/>
    <w:rsid w:val="009E23DA"/>
    <w:rsid w:val="009E2B99"/>
    <w:rsid w:val="009E2E9E"/>
    <w:rsid w:val="009E3353"/>
    <w:rsid w:val="009E3B31"/>
    <w:rsid w:val="009E3CA5"/>
    <w:rsid w:val="009E3D45"/>
    <w:rsid w:val="009E401F"/>
    <w:rsid w:val="009E4D88"/>
    <w:rsid w:val="009E4FBD"/>
    <w:rsid w:val="009E507F"/>
    <w:rsid w:val="009E50B6"/>
    <w:rsid w:val="009E55B0"/>
    <w:rsid w:val="009E5722"/>
    <w:rsid w:val="009E5946"/>
    <w:rsid w:val="009E5972"/>
    <w:rsid w:val="009E690D"/>
    <w:rsid w:val="009E71F1"/>
    <w:rsid w:val="009E7807"/>
    <w:rsid w:val="009E7CBB"/>
    <w:rsid w:val="009E7F5A"/>
    <w:rsid w:val="009F0600"/>
    <w:rsid w:val="009F06A3"/>
    <w:rsid w:val="009F0E40"/>
    <w:rsid w:val="009F1F91"/>
    <w:rsid w:val="009F2855"/>
    <w:rsid w:val="009F2979"/>
    <w:rsid w:val="009F2F63"/>
    <w:rsid w:val="009F324F"/>
    <w:rsid w:val="009F3415"/>
    <w:rsid w:val="009F3A8A"/>
    <w:rsid w:val="009F4141"/>
    <w:rsid w:val="009F43F3"/>
    <w:rsid w:val="009F4B53"/>
    <w:rsid w:val="009F4BA7"/>
    <w:rsid w:val="009F4FDE"/>
    <w:rsid w:val="009F5539"/>
    <w:rsid w:val="009F5A5C"/>
    <w:rsid w:val="009F5A71"/>
    <w:rsid w:val="009F62CC"/>
    <w:rsid w:val="009F68B9"/>
    <w:rsid w:val="009F6B82"/>
    <w:rsid w:val="009F6C6D"/>
    <w:rsid w:val="009F6C9D"/>
    <w:rsid w:val="009F7031"/>
    <w:rsid w:val="009F7359"/>
    <w:rsid w:val="009F7569"/>
    <w:rsid w:val="009F75A2"/>
    <w:rsid w:val="00A006EC"/>
    <w:rsid w:val="00A00ECF"/>
    <w:rsid w:val="00A015F1"/>
    <w:rsid w:val="00A019BE"/>
    <w:rsid w:val="00A01A2C"/>
    <w:rsid w:val="00A01FDD"/>
    <w:rsid w:val="00A0235C"/>
    <w:rsid w:val="00A024F3"/>
    <w:rsid w:val="00A02A72"/>
    <w:rsid w:val="00A02C1A"/>
    <w:rsid w:val="00A02DEE"/>
    <w:rsid w:val="00A02E5D"/>
    <w:rsid w:val="00A03C36"/>
    <w:rsid w:val="00A04213"/>
    <w:rsid w:val="00A05553"/>
    <w:rsid w:val="00A055EF"/>
    <w:rsid w:val="00A05A04"/>
    <w:rsid w:val="00A060FD"/>
    <w:rsid w:val="00A06155"/>
    <w:rsid w:val="00A06872"/>
    <w:rsid w:val="00A0691A"/>
    <w:rsid w:val="00A06B9C"/>
    <w:rsid w:val="00A06E62"/>
    <w:rsid w:val="00A07488"/>
    <w:rsid w:val="00A07A2A"/>
    <w:rsid w:val="00A10226"/>
    <w:rsid w:val="00A104AB"/>
    <w:rsid w:val="00A10B91"/>
    <w:rsid w:val="00A10D00"/>
    <w:rsid w:val="00A10D64"/>
    <w:rsid w:val="00A1134F"/>
    <w:rsid w:val="00A1140A"/>
    <w:rsid w:val="00A114A5"/>
    <w:rsid w:val="00A11B3B"/>
    <w:rsid w:val="00A1279E"/>
    <w:rsid w:val="00A12F38"/>
    <w:rsid w:val="00A1302C"/>
    <w:rsid w:val="00A133F5"/>
    <w:rsid w:val="00A135E5"/>
    <w:rsid w:val="00A13E28"/>
    <w:rsid w:val="00A14110"/>
    <w:rsid w:val="00A145B9"/>
    <w:rsid w:val="00A1462B"/>
    <w:rsid w:val="00A15377"/>
    <w:rsid w:val="00A15489"/>
    <w:rsid w:val="00A156EB"/>
    <w:rsid w:val="00A1602D"/>
    <w:rsid w:val="00A162D9"/>
    <w:rsid w:val="00A16F96"/>
    <w:rsid w:val="00A1737F"/>
    <w:rsid w:val="00A2008C"/>
    <w:rsid w:val="00A20172"/>
    <w:rsid w:val="00A2092A"/>
    <w:rsid w:val="00A20D29"/>
    <w:rsid w:val="00A20EBE"/>
    <w:rsid w:val="00A210BD"/>
    <w:rsid w:val="00A213D5"/>
    <w:rsid w:val="00A21558"/>
    <w:rsid w:val="00A21C21"/>
    <w:rsid w:val="00A21CAD"/>
    <w:rsid w:val="00A21CC2"/>
    <w:rsid w:val="00A22683"/>
    <w:rsid w:val="00A227A9"/>
    <w:rsid w:val="00A22D0A"/>
    <w:rsid w:val="00A22E9C"/>
    <w:rsid w:val="00A23EA2"/>
    <w:rsid w:val="00A24441"/>
    <w:rsid w:val="00A24A6F"/>
    <w:rsid w:val="00A24C01"/>
    <w:rsid w:val="00A25014"/>
    <w:rsid w:val="00A25017"/>
    <w:rsid w:val="00A251C8"/>
    <w:rsid w:val="00A2549C"/>
    <w:rsid w:val="00A2559E"/>
    <w:rsid w:val="00A259AD"/>
    <w:rsid w:val="00A2636B"/>
    <w:rsid w:val="00A266CB"/>
    <w:rsid w:val="00A273EA"/>
    <w:rsid w:val="00A27DD3"/>
    <w:rsid w:val="00A30934"/>
    <w:rsid w:val="00A31067"/>
    <w:rsid w:val="00A314FB"/>
    <w:rsid w:val="00A32187"/>
    <w:rsid w:val="00A32D08"/>
    <w:rsid w:val="00A32FA1"/>
    <w:rsid w:val="00A32FC9"/>
    <w:rsid w:val="00A332CD"/>
    <w:rsid w:val="00A33D97"/>
    <w:rsid w:val="00A341A3"/>
    <w:rsid w:val="00A34403"/>
    <w:rsid w:val="00A35003"/>
    <w:rsid w:val="00A359AC"/>
    <w:rsid w:val="00A35B41"/>
    <w:rsid w:val="00A36091"/>
    <w:rsid w:val="00A36703"/>
    <w:rsid w:val="00A36E83"/>
    <w:rsid w:val="00A37591"/>
    <w:rsid w:val="00A37746"/>
    <w:rsid w:val="00A37BB3"/>
    <w:rsid w:val="00A37C87"/>
    <w:rsid w:val="00A4002B"/>
    <w:rsid w:val="00A405CE"/>
    <w:rsid w:val="00A4081B"/>
    <w:rsid w:val="00A40A45"/>
    <w:rsid w:val="00A40AFB"/>
    <w:rsid w:val="00A40B5D"/>
    <w:rsid w:val="00A40FF1"/>
    <w:rsid w:val="00A41139"/>
    <w:rsid w:val="00A4197B"/>
    <w:rsid w:val="00A41DF4"/>
    <w:rsid w:val="00A42A52"/>
    <w:rsid w:val="00A42F6B"/>
    <w:rsid w:val="00A4325A"/>
    <w:rsid w:val="00A434F1"/>
    <w:rsid w:val="00A438D1"/>
    <w:rsid w:val="00A438D9"/>
    <w:rsid w:val="00A443DB"/>
    <w:rsid w:val="00A44950"/>
    <w:rsid w:val="00A44A98"/>
    <w:rsid w:val="00A45B5A"/>
    <w:rsid w:val="00A45BA2"/>
    <w:rsid w:val="00A45FB0"/>
    <w:rsid w:val="00A46855"/>
    <w:rsid w:val="00A46C93"/>
    <w:rsid w:val="00A46D3A"/>
    <w:rsid w:val="00A4751E"/>
    <w:rsid w:val="00A47D36"/>
    <w:rsid w:val="00A50779"/>
    <w:rsid w:val="00A50DC9"/>
    <w:rsid w:val="00A51743"/>
    <w:rsid w:val="00A51B18"/>
    <w:rsid w:val="00A52100"/>
    <w:rsid w:val="00A52694"/>
    <w:rsid w:val="00A52908"/>
    <w:rsid w:val="00A52B78"/>
    <w:rsid w:val="00A533F7"/>
    <w:rsid w:val="00A53483"/>
    <w:rsid w:val="00A53EA1"/>
    <w:rsid w:val="00A54360"/>
    <w:rsid w:val="00A54DD0"/>
    <w:rsid w:val="00A55339"/>
    <w:rsid w:val="00A55D96"/>
    <w:rsid w:val="00A55E79"/>
    <w:rsid w:val="00A55ECE"/>
    <w:rsid w:val="00A56960"/>
    <w:rsid w:val="00A56D8C"/>
    <w:rsid w:val="00A60349"/>
    <w:rsid w:val="00A605A6"/>
    <w:rsid w:val="00A60603"/>
    <w:rsid w:val="00A60C82"/>
    <w:rsid w:val="00A60F06"/>
    <w:rsid w:val="00A60FB5"/>
    <w:rsid w:val="00A61203"/>
    <w:rsid w:val="00A61413"/>
    <w:rsid w:val="00A6151C"/>
    <w:rsid w:val="00A618E0"/>
    <w:rsid w:val="00A61F6E"/>
    <w:rsid w:val="00A62237"/>
    <w:rsid w:val="00A62A0D"/>
    <w:rsid w:val="00A62B3E"/>
    <w:rsid w:val="00A62CF3"/>
    <w:rsid w:val="00A62E2A"/>
    <w:rsid w:val="00A63955"/>
    <w:rsid w:val="00A64479"/>
    <w:rsid w:val="00A646A4"/>
    <w:rsid w:val="00A6472F"/>
    <w:rsid w:val="00A64D8D"/>
    <w:rsid w:val="00A64FE5"/>
    <w:rsid w:val="00A6566D"/>
    <w:rsid w:val="00A66083"/>
    <w:rsid w:val="00A66D35"/>
    <w:rsid w:val="00A66D48"/>
    <w:rsid w:val="00A66EF4"/>
    <w:rsid w:val="00A673E4"/>
    <w:rsid w:val="00A677F9"/>
    <w:rsid w:val="00A67819"/>
    <w:rsid w:val="00A6786F"/>
    <w:rsid w:val="00A67EA1"/>
    <w:rsid w:val="00A70D10"/>
    <w:rsid w:val="00A70FAA"/>
    <w:rsid w:val="00A716C1"/>
    <w:rsid w:val="00A71918"/>
    <w:rsid w:val="00A71C5A"/>
    <w:rsid w:val="00A721FB"/>
    <w:rsid w:val="00A72429"/>
    <w:rsid w:val="00A72532"/>
    <w:rsid w:val="00A72984"/>
    <w:rsid w:val="00A72A2F"/>
    <w:rsid w:val="00A72B4F"/>
    <w:rsid w:val="00A73344"/>
    <w:rsid w:val="00A73C74"/>
    <w:rsid w:val="00A740FC"/>
    <w:rsid w:val="00A74E15"/>
    <w:rsid w:val="00A7515D"/>
    <w:rsid w:val="00A754C2"/>
    <w:rsid w:val="00A7587A"/>
    <w:rsid w:val="00A75BA3"/>
    <w:rsid w:val="00A7624E"/>
    <w:rsid w:val="00A77455"/>
    <w:rsid w:val="00A77E6C"/>
    <w:rsid w:val="00A80704"/>
    <w:rsid w:val="00A8086D"/>
    <w:rsid w:val="00A812B6"/>
    <w:rsid w:val="00A81469"/>
    <w:rsid w:val="00A81776"/>
    <w:rsid w:val="00A81B9A"/>
    <w:rsid w:val="00A824A5"/>
    <w:rsid w:val="00A825F7"/>
    <w:rsid w:val="00A82727"/>
    <w:rsid w:val="00A82728"/>
    <w:rsid w:val="00A82BEC"/>
    <w:rsid w:val="00A83003"/>
    <w:rsid w:val="00A83D6F"/>
    <w:rsid w:val="00A84178"/>
    <w:rsid w:val="00A8426D"/>
    <w:rsid w:val="00A85012"/>
    <w:rsid w:val="00A851BD"/>
    <w:rsid w:val="00A854C0"/>
    <w:rsid w:val="00A856FC"/>
    <w:rsid w:val="00A85D45"/>
    <w:rsid w:val="00A861B6"/>
    <w:rsid w:val="00A86672"/>
    <w:rsid w:val="00A86831"/>
    <w:rsid w:val="00A86E38"/>
    <w:rsid w:val="00A876E6"/>
    <w:rsid w:val="00A87FCA"/>
    <w:rsid w:val="00A90B91"/>
    <w:rsid w:val="00A90DB7"/>
    <w:rsid w:val="00A91564"/>
    <w:rsid w:val="00A915D3"/>
    <w:rsid w:val="00A9164B"/>
    <w:rsid w:val="00A91BF4"/>
    <w:rsid w:val="00A9283D"/>
    <w:rsid w:val="00A92A5D"/>
    <w:rsid w:val="00A92D51"/>
    <w:rsid w:val="00A92E4E"/>
    <w:rsid w:val="00A934D0"/>
    <w:rsid w:val="00A936A3"/>
    <w:rsid w:val="00A93809"/>
    <w:rsid w:val="00A93B81"/>
    <w:rsid w:val="00A941D7"/>
    <w:rsid w:val="00A94223"/>
    <w:rsid w:val="00A9568E"/>
    <w:rsid w:val="00A959CF"/>
    <w:rsid w:val="00A96685"/>
    <w:rsid w:val="00A96899"/>
    <w:rsid w:val="00A96A37"/>
    <w:rsid w:val="00A9707E"/>
    <w:rsid w:val="00A97FD6"/>
    <w:rsid w:val="00AA0A52"/>
    <w:rsid w:val="00AA1019"/>
    <w:rsid w:val="00AA1466"/>
    <w:rsid w:val="00AA162F"/>
    <w:rsid w:val="00AA1C81"/>
    <w:rsid w:val="00AA1F33"/>
    <w:rsid w:val="00AA1FB0"/>
    <w:rsid w:val="00AA2FBB"/>
    <w:rsid w:val="00AA4738"/>
    <w:rsid w:val="00AA5890"/>
    <w:rsid w:val="00AA66F1"/>
    <w:rsid w:val="00AA6D20"/>
    <w:rsid w:val="00AA711D"/>
    <w:rsid w:val="00AA74F2"/>
    <w:rsid w:val="00AA78F5"/>
    <w:rsid w:val="00AA7CDA"/>
    <w:rsid w:val="00AA7FE5"/>
    <w:rsid w:val="00AA7FE6"/>
    <w:rsid w:val="00AB0239"/>
    <w:rsid w:val="00AB02EB"/>
    <w:rsid w:val="00AB091D"/>
    <w:rsid w:val="00AB0DF8"/>
    <w:rsid w:val="00AB1644"/>
    <w:rsid w:val="00AB171F"/>
    <w:rsid w:val="00AB1873"/>
    <w:rsid w:val="00AB1FAF"/>
    <w:rsid w:val="00AB2278"/>
    <w:rsid w:val="00AB2355"/>
    <w:rsid w:val="00AB2DCE"/>
    <w:rsid w:val="00AB3BDB"/>
    <w:rsid w:val="00AB3CC0"/>
    <w:rsid w:val="00AB3E2B"/>
    <w:rsid w:val="00AB45D3"/>
    <w:rsid w:val="00AB52C4"/>
    <w:rsid w:val="00AB5B3C"/>
    <w:rsid w:val="00AB5DF3"/>
    <w:rsid w:val="00AB653A"/>
    <w:rsid w:val="00AB67BD"/>
    <w:rsid w:val="00AB7442"/>
    <w:rsid w:val="00AB7F43"/>
    <w:rsid w:val="00AB7F74"/>
    <w:rsid w:val="00AC09FF"/>
    <w:rsid w:val="00AC0DE2"/>
    <w:rsid w:val="00AC1499"/>
    <w:rsid w:val="00AC1727"/>
    <w:rsid w:val="00AC1B54"/>
    <w:rsid w:val="00AC1C43"/>
    <w:rsid w:val="00AC2240"/>
    <w:rsid w:val="00AC2487"/>
    <w:rsid w:val="00AC251A"/>
    <w:rsid w:val="00AC25B1"/>
    <w:rsid w:val="00AC2A5D"/>
    <w:rsid w:val="00AC2AB4"/>
    <w:rsid w:val="00AC2E46"/>
    <w:rsid w:val="00AC30E5"/>
    <w:rsid w:val="00AC33E4"/>
    <w:rsid w:val="00AC3B3F"/>
    <w:rsid w:val="00AC3D0D"/>
    <w:rsid w:val="00AC4130"/>
    <w:rsid w:val="00AC4153"/>
    <w:rsid w:val="00AC4678"/>
    <w:rsid w:val="00AC4FD1"/>
    <w:rsid w:val="00AC5944"/>
    <w:rsid w:val="00AC5B62"/>
    <w:rsid w:val="00AC5C5C"/>
    <w:rsid w:val="00AC5E26"/>
    <w:rsid w:val="00AC5FBD"/>
    <w:rsid w:val="00AC6765"/>
    <w:rsid w:val="00AC77BF"/>
    <w:rsid w:val="00AC7917"/>
    <w:rsid w:val="00AC7B55"/>
    <w:rsid w:val="00AD00CE"/>
    <w:rsid w:val="00AD0775"/>
    <w:rsid w:val="00AD0875"/>
    <w:rsid w:val="00AD0EB5"/>
    <w:rsid w:val="00AD101C"/>
    <w:rsid w:val="00AD108A"/>
    <w:rsid w:val="00AD1233"/>
    <w:rsid w:val="00AD16B5"/>
    <w:rsid w:val="00AD1AB1"/>
    <w:rsid w:val="00AD216D"/>
    <w:rsid w:val="00AD265E"/>
    <w:rsid w:val="00AD2EA9"/>
    <w:rsid w:val="00AD3162"/>
    <w:rsid w:val="00AD36B4"/>
    <w:rsid w:val="00AD3C12"/>
    <w:rsid w:val="00AD42F7"/>
    <w:rsid w:val="00AD45B1"/>
    <w:rsid w:val="00AD47E1"/>
    <w:rsid w:val="00AD4AEC"/>
    <w:rsid w:val="00AD4CAA"/>
    <w:rsid w:val="00AD4D14"/>
    <w:rsid w:val="00AD4F0A"/>
    <w:rsid w:val="00AD569E"/>
    <w:rsid w:val="00AD5EEB"/>
    <w:rsid w:val="00AD64F5"/>
    <w:rsid w:val="00AD6570"/>
    <w:rsid w:val="00AD6B62"/>
    <w:rsid w:val="00AD7491"/>
    <w:rsid w:val="00AD7E5F"/>
    <w:rsid w:val="00AE05D8"/>
    <w:rsid w:val="00AE0633"/>
    <w:rsid w:val="00AE0893"/>
    <w:rsid w:val="00AE0D85"/>
    <w:rsid w:val="00AE0FAE"/>
    <w:rsid w:val="00AE1523"/>
    <w:rsid w:val="00AE16B0"/>
    <w:rsid w:val="00AE1AB7"/>
    <w:rsid w:val="00AE1BE2"/>
    <w:rsid w:val="00AE1F02"/>
    <w:rsid w:val="00AE2632"/>
    <w:rsid w:val="00AE2C68"/>
    <w:rsid w:val="00AE311D"/>
    <w:rsid w:val="00AE322D"/>
    <w:rsid w:val="00AE43C2"/>
    <w:rsid w:val="00AE45D8"/>
    <w:rsid w:val="00AE4C7E"/>
    <w:rsid w:val="00AE53EE"/>
    <w:rsid w:val="00AE58DB"/>
    <w:rsid w:val="00AE5D74"/>
    <w:rsid w:val="00AE5DF4"/>
    <w:rsid w:val="00AE6354"/>
    <w:rsid w:val="00AE6FD1"/>
    <w:rsid w:val="00AE78DF"/>
    <w:rsid w:val="00AE7950"/>
    <w:rsid w:val="00AE7DE4"/>
    <w:rsid w:val="00AF0494"/>
    <w:rsid w:val="00AF099E"/>
    <w:rsid w:val="00AF165B"/>
    <w:rsid w:val="00AF1873"/>
    <w:rsid w:val="00AF2791"/>
    <w:rsid w:val="00AF38D7"/>
    <w:rsid w:val="00AF3B14"/>
    <w:rsid w:val="00AF3FEB"/>
    <w:rsid w:val="00AF4001"/>
    <w:rsid w:val="00AF40CB"/>
    <w:rsid w:val="00AF4258"/>
    <w:rsid w:val="00AF52EA"/>
    <w:rsid w:val="00AF57BC"/>
    <w:rsid w:val="00AF652D"/>
    <w:rsid w:val="00AF750A"/>
    <w:rsid w:val="00AF767A"/>
    <w:rsid w:val="00AF7B66"/>
    <w:rsid w:val="00B00563"/>
    <w:rsid w:val="00B00748"/>
    <w:rsid w:val="00B0114C"/>
    <w:rsid w:val="00B01172"/>
    <w:rsid w:val="00B01F56"/>
    <w:rsid w:val="00B025BF"/>
    <w:rsid w:val="00B02A2E"/>
    <w:rsid w:val="00B02ED1"/>
    <w:rsid w:val="00B031CD"/>
    <w:rsid w:val="00B033B6"/>
    <w:rsid w:val="00B04D97"/>
    <w:rsid w:val="00B0531C"/>
    <w:rsid w:val="00B055CC"/>
    <w:rsid w:val="00B05A00"/>
    <w:rsid w:val="00B06047"/>
    <w:rsid w:val="00B0659A"/>
    <w:rsid w:val="00B06855"/>
    <w:rsid w:val="00B0797C"/>
    <w:rsid w:val="00B07A9C"/>
    <w:rsid w:val="00B07E77"/>
    <w:rsid w:val="00B10139"/>
    <w:rsid w:val="00B1150B"/>
    <w:rsid w:val="00B1167B"/>
    <w:rsid w:val="00B11B64"/>
    <w:rsid w:val="00B121C3"/>
    <w:rsid w:val="00B126F8"/>
    <w:rsid w:val="00B12DA1"/>
    <w:rsid w:val="00B131CA"/>
    <w:rsid w:val="00B13E4F"/>
    <w:rsid w:val="00B147E9"/>
    <w:rsid w:val="00B149D8"/>
    <w:rsid w:val="00B14A47"/>
    <w:rsid w:val="00B15C64"/>
    <w:rsid w:val="00B15F82"/>
    <w:rsid w:val="00B1640F"/>
    <w:rsid w:val="00B1697A"/>
    <w:rsid w:val="00B16CF8"/>
    <w:rsid w:val="00B17313"/>
    <w:rsid w:val="00B174A5"/>
    <w:rsid w:val="00B17B25"/>
    <w:rsid w:val="00B2030B"/>
    <w:rsid w:val="00B20354"/>
    <w:rsid w:val="00B207F0"/>
    <w:rsid w:val="00B213A5"/>
    <w:rsid w:val="00B22CA6"/>
    <w:rsid w:val="00B23AE1"/>
    <w:rsid w:val="00B23DB4"/>
    <w:rsid w:val="00B24B58"/>
    <w:rsid w:val="00B25485"/>
    <w:rsid w:val="00B25711"/>
    <w:rsid w:val="00B25C72"/>
    <w:rsid w:val="00B25F44"/>
    <w:rsid w:val="00B26256"/>
    <w:rsid w:val="00B2639D"/>
    <w:rsid w:val="00B2668D"/>
    <w:rsid w:val="00B26E6A"/>
    <w:rsid w:val="00B27587"/>
    <w:rsid w:val="00B27735"/>
    <w:rsid w:val="00B2785C"/>
    <w:rsid w:val="00B279C9"/>
    <w:rsid w:val="00B27DDC"/>
    <w:rsid w:val="00B30908"/>
    <w:rsid w:val="00B30B68"/>
    <w:rsid w:val="00B30C54"/>
    <w:rsid w:val="00B31D8E"/>
    <w:rsid w:val="00B31F15"/>
    <w:rsid w:val="00B326C3"/>
    <w:rsid w:val="00B32741"/>
    <w:rsid w:val="00B32A84"/>
    <w:rsid w:val="00B337C2"/>
    <w:rsid w:val="00B33DD6"/>
    <w:rsid w:val="00B34114"/>
    <w:rsid w:val="00B341DA"/>
    <w:rsid w:val="00B34236"/>
    <w:rsid w:val="00B34634"/>
    <w:rsid w:val="00B3464C"/>
    <w:rsid w:val="00B348C1"/>
    <w:rsid w:val="00B359A4"/>
    <w:rsid w:val="00B35BA3"/>
    <w:rsid w:val="00B35CED"/>
    <w:rsid w:val="00B36B16"/>
    <w:rsid w:val="00B36E49"/>
    <w:rsid w:val="00B372FB"/>
    <w:rsid w:val="00B37557"/>
    <w:rsid w:val="00B37EFC"/>
    <w:rsid w:val="00B401B4"/>
    <w:rsid w:val="00B40BC8"/>
    <w:rsid w:val="00B40D56"/>
    <w:rsid w:val="00B41200"/>
    <w:rsid w:val="00B415D4"/>
    <w:rsid w:val="00B418FC"/>
    <w:rsid w:val="00B422DF"/>
    <w:rsid w:val="00B42808"/>
    <w:rsid w:val="00B42905"/>
    <w:rsid w:val="00B42D78"/>
    <w:rsid w:val="00B43A5B"/>
    <w:rsid w:val="00B43AF1"/>
    <w:rsid w:val="00B43F1F"/>
    <w:rsid w:val="00B43F53"/>
    <w:rsid w:val="00B43F64"/>
    <w:rsid w:val="00B43F99"/>
    <w:rsid w:val="00B440C2"/>
    <w:rsid w:val="00B44C20"/>
    <w:rsid w:val="00B44DDB"/>
    <w:rsid w:val="00B45047"/>
    <w:rsid w:val="00B4510A"/>
    <w:rsid w:val="00B454E2"/>
    <w:rsid w:val="00B456E7"/>
    <w:rsid w:val="00B458FD"/>
    <w:rsid w:val="00B45A4E"/>
    <w:rsid w:val="00B45FFD"/>
    <w:rsid w:val="00B46C35"/>
    <w:rsid w:val="00B470E4"/>
    <w:rsid w:val="00B5128A"/>
    <w:rsid w:val="00B5138A"/>
    <w:rsid w:val="00B51AC1"/>
    <w:rsid w:val="00B52117"/>
    <w:rsid w:val="00B52647"/>
    <w:rsid w:val="00B538DD"/>
    <w:rsid w:val="00B53D47"/>
    <w:rsid w:val="00B542B8"/>
    <w:rsid w:val="00B54432"/>
    <w:rsid w:val="00B547F4"/>
    <w:rsid w:val="00B54D29"/>
    <w:rsid w:val="00B54D87"/>
    <w:rsid w:val="00B55469"/>
    <w:rsid w:val="00B56362"/>
    <w:rsid w:val="00B568D9"/>
    <w:rsid w:val="00B56B0E"/>
    <w:rsid w:val="00B570C8"/>
    <w:rsid w:val="00B5715C"/>
    <w:rsid w:val="00B60815"/>
    <w:rsid w:val="00B6100E"/>
    <w:rsid w:val="00B613D7"/>
    <w:rsid w:val="00B6160F"/>
    <w:rsid w:val="00B61DDF"/>
    <w:rsid w:val="00B6226A"/>
    <w:rsid w:val="00B6233A"/>
    <w:rsid w:val="00B6238E"/>
    <w:rsid w:val="00B62553"/>
    <w:rsid w:val="00B63220"/>
    <w:rsid w:val="00B638B5"/>
    <w:rsid w:val="00B63CBA"/>
    <w:rsid w:val="00B63F3F"/>
    <w:rsid w:val="00B641D6"/>
    <w:rsid w:val="00B653E6"/>
    <w:rsid w:val="00B6575B"/>
    <w:rsid w:val="00B658D9"/>
    <w:rsid w:val="00B65E30"/>
    <w:rsid w:val="00B65E45"/>
    <w:rsid w:val="00B66863"/>
    <w:rsid w:val="00B66A9B"/>
    <w:rsid w:val="00B66C8E"/>
    <w:rsid w:val="00B66FCF"/>
    <w:rsid w:val="00B67E30"/>
    <w:rsid w:val="00B700C0"/>
    <w:rsid w:val="00B703C9"/>
    <w:rsid w:val="00B703EE"/>
    <w:rsid w:val="00B7073D"/>
    <w:rsid w:val="00B72155"/>
    <w:rsid w:val="00B72EF6"/>
    <w:rsid w:val="00B7348F"/>
    <w:rsid w:val="00B73576"/>
    <w:rsid w:val="00B7373A"/>
    <w:rsid w:val="00B7383E"/>
    <w:rsid w:val="00B739E4"/>
    <w:rsid w:val="00B73D84"/>
    <w:rsid w:val="00B740B9"/>
    <w:rsid w:val="00B74385"/>
    <w:rsid w:val="00B753E0"/>
    <w:rsid w:val="00B7565C"/>
    <w:rsid w:val="00B75A2E"/>
    <w:rsid w:val="00B75D48"/>
    <w:rsid w:val="00B75FBA"/>
    <w:rsid w:val="00B7620C"/>
    <w:rsid w:val="00B76211"/>
    <w:rsid w:val="00B76962"/>
    <w:rsid w:val="00B76B0D"/>
    <w:rsid w:val="00B76C43"/>
    <w:rsid w:val="00B76ED4"/>
    <w:rsid w:val="00B771B4"/>
    <w:rsid w:val="00B804C2"/>
    <w:rsid w:val="00B8058D"/>
    <w:rsid w:val="00B80652"/>
    <w:rsid w:val="00B8089D"/>
    <w:rsid w:val="00B80C10"/>
    <w:rsid w:val="00B8166A"/>
    <w:rsid w:val="00B820D2"/>
    <w:rsid w:val="00B8232C"/>
    <w:rsid w:val="00B8277E"/>
    <w:rsid w:val="00B8298A"/>
    <w:rsid w:val="00B82DA2"/>
    <w:rsid w:val="00B8368E"/>
    <w:rsid w:val="00B83F21"/>
    <w:rsid w:val="00B8438B"/>
    <w:rsid w:val="00B8486F"/>
    <w:rsid w:val="00B84BAB"/>
    <w:rsid w:val="00B84DA5"/>
    <w:rsid w:val="00B8569F"/>
    <w:rsid w:val="00B85BAC"/>
    <w:rsid w:val="00B85DE5"/>
    <w:rsid w:val="00B86509"/>
    <w:rsid w:val="00B86A30"/>
    <w:rsid w:val="00B86B6B"/>
    <w:rsid w:val="00B90A00"/>
    <w:rsid w:val="00B90C42"/>
    <w:rsid w:val="00B90E74"/>
    <w:rsid w:val="00B91EDF"/>
    <w:rsid w:val="00B92812"/>
    <w:rsid w:val="00B93113"/>
    <w:rsid w:val="00B9361B"/>
    <w:rsid w:val="00B94312"/>
    <w:rsid w:val="00B9487D"/>
    <w:rsid w:val="00B94E47"/>
    <w:rsid w:val="00B94F7E"/>
    <w:rsid w:val="00B95120"/>
    <w:rsid w:val="00B952C0"/>
    <w:rsid w:val="00B9532E"/>
    <w:rsid w:val="00B95874"/>
    <w:rsid w:val="00B958A5"/>
    <w:rsid w:val="00B95B01"/>
    <w:rsid w:val="00B95ED9"/>
    <w:rsid w:val="00B95F23"/>
    <w:rsid w:val="00B96003"/>
    <w:rsid w:val="00B9665B"/>
    <w:rsid w:val="00B96B19"/>
    <w:rsid w:val="00B97122"/>
    <w:rsid w:val="00B979DA"/>
    <w:rsid w:val="00B97E2E"/>
    <w:rsid w:val="00BA00DB"/>
    <w:rsid w:val="00BA050B"/>
    <w:rsid w:val="00BA097D"/>
    <w:rsid w:val="00BA0D17"/>
    <w:rsid w:val="00BA1414"/>
    <w:rsid w:val="00BA2869"/>
    <w:rsid w:val="00BA32FB"/>
    <w:rsid w:val="00BA3654"/>
    <w:rsid w:val="00BA3A16"/>
    <w:rsid w:val="00BA48D4"/>
    <w:rsid w:val="00BA4C50"/>
    <w:rsid w:val="00BA4F92"/>
    <w:rsid w:val="00BA52B3"/>
    <w:rsid w:val="00BA5D09"/>
    <w:rsid w:val="00BA66B3"/>
    <w:rsid w:val="00BA6724"/>
    <w:rsid w:val="00BA69FA"/>
    <w:rsid w:val="00BA754D"/>
    <w:rsid w:val="00BA7829"/>
    <w:rsid w:val="00BA7E82"/>
    <w:rsid w:val="00BA7F13"/>
    <w:rsid w:val="00BB11CD"/>
    <w:rsid w:val="00BB1579"/>
    <w:rsid w:val="00BB31B1"/>
    <w:rsid w:val="00BB34D3"/>
    <w:rsid w:val="00BB368E"/>
    <w:rsid w:val="00BB3FA5"/>
    <w:rsid w:val="00BB4366"/>
    <w:rsid w:val="00BB48DB"/>
    <w:rsid w:val="00BB5099"/>
    <w:rsid w:val="00BB511E"/>
    <w:rsid w:val="00BB542A"/>
    <w:rsid w:val="00BB5C57"/>
    <w:rsid w:val="00BB6640"/>
    <w:rsid w:val="00BB6712"/>
    <w:rsid w:val="00BB67DD"/>
    <w:rsid w:val="00BB6C9A"/>
    <w:rsid w:val="00BB6FC3"/>
    <w:rsid w:val="00BB6FCD"/>
    <w:rsid w:val="00BB7EDD"/>
    <w:rsid w:val="00BC035A"/>
    <w:rsid w:val="00BC179E"/>
    <w:rsid w:val="00BC185C"/>
    <w:rsid w:val="00BC1902"/>
    <w:rsid w:val="00BC1A18"/>
    <w:rsid w:val="00BC1E6D"/>
    <w:rsid w:val="00BC2281"/>
    <w:rsid w:val="00BC2583"/>
    <w:rsid w:val="00BC29E7"/>
    <w:rsid w:val="00BC3537"/>
    <w:rsid w:val="00BC37E6"/>
    <w:rsid w:val="00BC3D74"/>
    <w:rsid w:val="00BC3EE5"/>
    <w:rsid w:val="00BC3FE6"/>
    <w:rsid w:val="00BC4465"/>
    <w:rsid w:val="00BC4FC0"/>
    <w:rsid w:val="00BC567A"/>
    <w:rsid w:val="00BC57E3"/>
    <w:rsid w:val="00BC5BFC"/>
    <w:rsid w:val="00BC622F"/>
    <w:rsid w:val="00BC7726"/>
    <w:rsid w:val="00BC7AFD"/>
    <w:rsid w:val="00BD04AA"/>
    <w:rsid w:val="00BD0852"/>
    <w:rsid w:val="00BD0AF7"/>
    <w:rsid w:val="00BD1085"/>
    <w:rsid w:val="00BD131C"/>
    <w:rsid w:val="00BD1CCF"/>
    <w:rsid w:val="00BD225D"/>
    <w:rsid w:val="00BD22E9"/>
    <w:rsid w:val="00BD2B28"/>
    <w:rsid w:val="00BD3092"/>
    <w:rsid w:val="00BD3140"/>
    <w:rsid w:val="00BD3190"/>
    <w:rsid w:val="00BD354D"/>
    <w:rsid w:val="00BD3598"/>
    <w:rsid w:val="00BD3943"/>
    <w:rsid w:val="00BD40EB"/>
    <w:rsid w:val="00BD4532"/>
    <w:rsid w:val="00BD45CD"/>
    <w:rsid w:val="00BD4B23"/>
    <w:rsid w:val="00BD502B"/>
    <w:rsid w:val="00BD5310"/>
    <w:rsid w:val="00BD5426"/>
    <w:rsid w:val="00BD5505"/>
    <w:rsid w:val="00BD5575"/>
    <w:rsid w:val="00BD5B29"/>
    <w:rsid w:val="00BD663C"/>
    <w:rsid w:val="00BD6A96"/>
    <w:rsid w:val="00BD7252"/>
    <w:rsid w:val="00BD75EC"/>
    <w:rsid w:val="00BD761B"/>
    <w:rsid w:val="00BD7FF0"/>
    <w:rsid w:val="00BE0493"/>
    <w:rsid w:val="00BE06C1"/>
    <w:rsid w:val="00BE0766"/>
    <w:rsid w:val="00BE0984"/>
    <w:rsid w:val="00BE0EBE"/>
    <w:rsid w:val="00BE17D9"/>
    <w:rsid w:val="00BE1CFC"/>
    <w:rsid w:val="00BE1DE1"/>
    <w:rsid w:val="00BE2520"/>
    <w:rsid w:val="00BE33FF"/>
    <w:rsid w:val="00BE3EC5"/>
    <w:rsid w:val="00BE49B9"/>
    <w:rsid w:val="00BE4E5A"/>
    <w:rsid w:val="00BE4EB9"/>
    <w:rsid w:val="00BE537C"/>
    <w:rsid w:val="00BE5BCA"/>
    <w:rsid w:val="00BE60D6"/>
    <w:rsid w:val="00BE68EF"/>
    <w:rsid w:val="00BE70DE"/>
    <w:rsid w:val="00BE7CC5"/>
    <w:rsid w:val="00BF01A1"/>
    <w:rsid w:val="00BF0C2E"/>
    <w:rsid w:val="00BF106D"/>
    <w:rsid w:val="00BF160E"/>
    <w:rsid w:val="00BF181F"/>
    <w:rsid w:val="00BF1C88"/>
    <w:rsid w:val="00BF2716"/>
    <w:rsid w:val="00BF294E"/>
    <w:rsid w:val="00BF2C3A"/>
    <w:rsid w:val="00BF3F49"/>
    <w:rsid w:val="00BF4691"/>
    <w:rsid w:val="00BF4ACA"/>
    <w:rsid w:val="00BF5606"/>
    <w:rsid w:val="00BF5911"/>
    <w:rsid w:val="00BF6327"/>
    <w:rsid w:val="00BF6503"/>
    <w:rsid w:val="00BF6CA0"/>
    <w:rsid w:val="00BF78DF"/>
    <w:rsid w:val="00BF78F2"/>
    <w:rsid w:val="00C00CAE"/>
    <w:rsid w:val="00C01A34"/>
    <w:rsid w:val="00C0217D"/>
    <w:rsid w:val="00C0282B"/>
    <w:rsid w:val="00C03604"/>
    <w:rsid w:val="00C036C0"/>
    <w:rsid w:val="00C05426"/>
    <w:rsid w:val="00C05E7F"/>
    <w:rsid w:val="00C05F17"/>
    <w:rsid w:val="00C05F19"/>
    <w:rsid w:val="00C05F7F"/>
    <w:rsid w:val="00C060BE"/>
    <w:rsid w:val="00C06A7A"/>
    <w:rsid w:val="00C073E3"/>
    <w:rsid w:val="00C104CB"/>
    <w:rsid w:val="00C10E6A"/>
    <w:rsid w:val="00C12846"/>
    <w:rsid w:val="00C130A2"/>
    <w:rsid w:val="00C1356E"/>
    <w:rsid w:val="00C13595"/>
    <w:rsid w:val="00C13C4C"/>
    <w:rsid w:val="00C14F80"/>
    <w:rsid w:val="00C152DA"/>
    <w:rsid w:val="00C15D31"/>
    <w:rsid w:val="00C1642E"/>
    <w:rsid w:val="00C169BD"/>
    <w:rsid w:val="00C16BA4"/>
    <w:rsid w:val="00C16C13"/>
    <w:rsid w:val="00C16F76"/>
    <w:rsid w:val="00C17356"/>
    <w:rsid w:val="00C201F0"/>
    <w:rsid w:val="00C211AE"/>
    <w:rsid w:val="00C21E23"/>
    <w:rsid w:val="00C22A38"/>
    <w:rsid w:val="00C2320E"/>
    <w:rsid w:val="00C23604"/>
    <w:rsid w:val="00C23888"/>
    <w:rsid w:val="00C23C3D"/>
    <w:rsid w:val="00C242E5"/>
    <w:rsid w:val="00C2488B"/>
    <w:rsid w:val="00C24ED8"/>
    <w:rsid w:val="00C24FFD"/>
    <w:rsid w:val="00C2509A"/>
    <w:rsid w:val="00C25519"/>
    <w:rsid w:val="00C25807"/>
    <w:rsid w:val="00C26B8C"/>
    <w:rsid w:val="00C304F3"/>
    <w:rsid w:val="00C308DF"/>
    <w:rsid w:val="00C30B54"/>
    <w:rsid w:val="00C30E61"/>
    <w:rsid w:val="00C323EB"/>
    <w:rsid w:val="00C32441"/>
    <w:rsid w:val="00C32D10"/>
    <w:rsid w:val="00C32E75"/>
    <w:rsid w:val="00C344D6"/>
    <w:rsid w:val="00C34CF4"/>
    <w:rsid w:val="00C35436"/>
    <w:rsid w:val="00C35AC1"/>
    <w:rsid w:val="00C36C05"/>
    <w:rsid w:val="00C37275"/>
    <w:rsid w:val="00C372BC"/>
    <w:rsid w:val="00C375A3"/>
    <w:rsid w:val="00C40169"/>
    <w:rsid w:val="00C403F5"/>
    <w:rsid w:val="00C40789"/>
    <w:rsid w:val="00C40EA9"/>
    <w:rsid w:val="00C414E8"/>
    <w:rsid w:val="00C4200C"/>
    <w:rsid w:val="00C42061"/>
    <w:rsid w:val="00C42157"/>
    <w:rsid w:val="00C426AB"/>
    <w:rsid w:val="00C4286E"/>
    <w:rsid w:val="00C443D1"/>
    <w:rsid w:val="00C44504"/>
    <w:rsid w:val="00C44720"/>
    <w:rsid w:val="00C44937"/>
    <w:rsid w:val="00C44B66"/>
    <w:rsid w:val="00C44CAF"/>
    <w:rsid w:val="00C451F2"/>
    <w:rsid w:val="00C452E0"/>
    <w:rsid w:val="00C45553"/>
    <w:rsid w:val="00C45A4A"/>
    <w:rsid w:val="00C46183"/>
    <w:rsid w:val="00C465BD"/>
    <w:rsid w:val="00C46609"/>
    <w:rsid w:val="00C4668A"/>
    <w:rsid w:val="00C46825"/>
    <w:rsid w:val="00C4699A"/>
    <w:rsid w:val="00C46BE8"/>
    <w:rsid w:val="00C46E0D"/>
    <w:rsid w:val="00C46F34"/>
    <w:rsid w:val="00C4772E"/>
    <w:rsid w:val="00C478D9"/>
    <w:rsid w:val="00C47B2D"/>
    <w:rsid w:val="00C50289"/>
    <w:rsid w:val="00C50818"/>
    <w:rsid w:val="00C5160D"/>
    <w:rsid w:val="00C52589"/>
    <w:rsid w:val="00C528EB"/>
    <w:rsid w:val="00C52DD4"/>
    <w:rsid w:val="00C5344B"/>
    <w:rsid w:val="00C538A2"/>
    <w:rsid w:val="00C53E4B"/>
    <w:rsid w:val="00C54023"/>
    <w:rsid w:val="00C541D4"/>
    <w:rsid w:val="00C54DCB"/>
    <w:rsid w:val="00C555BE"/>
    <w:rsid w:val="00C5595A"/>
    <w:rsid w:val="00C55D64"/>
    <w:rsid w:val="00C56626"/>
    <w:rsid w:val="00C56B44"/>
    <w:rsid w:val="00C56FB8"/>
    <w:rsid w:val="00C578AD"/>
    <w:rsid w:val="00C57A17"/>
    <w:rsid w:val="00C57B0D"/>
    <w:rsid w:val="00C57B34"/>
    <w:rsid w:val="00C608CD"/>
    <w:rsid w:val="00C61559"/>
    <w:rsid w:val="00C62757"/>
    <w:rsid w:val="00C62ACB"/>
    <w:rsid w:val="00C636AC"/>
    <w:rsid w:val="00C63A0C"/>
    <w:rsid w:val="00C6429F"/>
    <w:rsid w:val="00C64A9E"/>
    <w:rsid w:val="00C64C24"/>
    <w:rsid w:val="00C64DBE"/>
    <w:rsid w:val="00C65170"/>
    <w:rsid w:val="00C65618"/>
    <w:rsid w:val="00C65F18"/>
    <w:rsid w:val="00C65F1C"/>
    <w:rsid w:val="00C6602C"/>
    <w:rsid w:val="00C660D8"/>
    <w:rsid w:val="00C6613A"/>
    <w:rsid w:val="00C66B44"/>
    <w:rsid w:val="00C6753C"/>
    <w:rsid w:val="00C676C6"/>
    <w:rsid w:val="00C67C2C"/>
    <w:rsid w:val="00C67DE4"/>
    <w:rsid w:val="00C67E9E"/>
    <w:rsid w:val="00C70306"/>
    <w:rsid w:val="00C705A4"/>
    <w:rsid w:val="00C7089D"/>
    <w:rsid w:val="00C70935"/>
    <w:rsid w:val="00C713A6"/>
    <w:rsid w:val="00C71420"/>
    <w:rsid w:val="00C72345"/>
    <w:rsid w:val="00C726A9"/>
    <w:rsid w:val="00C727DB"/>
    <w:rsid w:val="00C72D7B"/>
    <w:rsid w:val="00C73704"/>
    <w:rsid w:val="00C73827"/>
    <w:rsid w:val="00C73860"/>
    <w:rsid w:val="00C73B70"/>
    <w:rsid w:val="00C743B9"/>
    <w:rsid w:val="00C74B30"/>
    <w:rsid w:val="00C7518A"/>
    <w:rsid w:val="00C75777"/>
    <w:rsid w:val="00C76455"/>
    <w:rsid w:val="00C7722A"/>
    <w:rsid w:val="00C7781F"/>
    <w:rsid w:val="00C77AF2"/>
    <w:rsid w:val="00C811B6"/>
    <w:rsid w:val="00C8167B"/>
    <w:rsid w:val="00C829F6"/>
    <w:rsid w:val="00C82A04"/>
    <w:rsid w:val="00C82B16"/>
    <w:rsid w:val="00C836E0"/>
    <w:rsid w:val="00C838D8"/>
    <w:rsid w:val="00C83F61"/>
    <w:rsid w:val="00C84875"/>
    <w:rsid w:val="00C8491F"/>
    <w:rsid w:val="00C85164"/>
    <w:rsid w:val="00C8573E"/>
    <w:rsid w:val="00C85873"/>
    <w:rsid w:val="00C86056"/>
    <w:rsid w:val="00C86795"/>
    <w:rsid w:val="00C86B86"/>
    <w:rsid w:val="00C8763B"/>
    <w:rsid w:val="00C87F3B"/>
    <w:rsid w:val="00C911A2"/>
    <w:rsid w:val="00C916A6"/>
    <w:rsid w:val="00C91AB7"/>
    <w:rsid w:val="00C925AC"/>
    <w:rsid w:val="00C92891"/>
    <w:rsid w:val="00C92B7D"/>
    <w:rsid w:val="00C92F97"/>
    <w:rsid w:val="00C93004"/>
    <w:rsid w:val="00C933B2"/>
    <w:rsid w:val="00C93CEF"/>
    <w:rsid w:val="00C93F3B"/>
    <w:rsid w:val="00C942DE"/>
    <w:rsid w:val="00C94490"/>
    <w:rsid w:val="00C947F6"/>
    <w:rsid w:val="00C94820"/>
    <w:rsid w:val="00C95047"/>
    <w:rsid w:val="00C953F5"/>
    <w:rsid w:val="00C95516"/>
    <w:rsid w:val="00C95CC5"/>
    <w:rsid w:val="00C96AF6"/>
    <w:rsid w:val="00C96B57"/>
    <w:rsid w:val="00C971EE"/>
    <w:rsid w:val="00C97FED"/>
    <w:rsid w:val="00CA082A"/>
    <w:rsid w:val="00CA08B0"/>
    <w:rsid w:val="00CA1491"/>
    <w:rsid w:val="00CA16F3"/>
    <w:rsid w:val="00CA210E"/>
    <w:rsid w:val="00CA23D4"/>
    <w:rsid w:val="00CA2C09"/>
    <w:rsid w:val="00CA307D"/>
    <w:rsid w:val="00CA40B6"/>
    <w:rsid w:val="00CA41A6"/>
    <w:rsid w:val="00CA43C1"/>
    <w:rsid w:val="00CA48E7"/>
    <w:rsid w:val="00CA59D0"/>
    <w:rsid w:val="00CA5BA1"/>
    <w:rsid w:val="00CA5E38"/>
    <w:rsid w:val="00CA6028"/>
    <w:rsid w:val="00CA6B44"/>
    <w:rsid w:val="00CA7C12"/>
    <w:rsid w:val="00CA7D59"/>
    <w:rsid w:val="00CB011D"/>
    <w:rsid w:val="00CB03AF"/>
    <w:rsid w:val="00CB062D"/>
    <w:rsid w:val="00CB0AD7"/>
    <w:rsid w:val="00CB0AE4"/>
    <w:rsid w:val="00CB0BA5"/>
    <w:rsid w:val="00CB1419"/>
    <w:rsid w:val="00CB192E"/>
    <w:rsid w:val="00CB214F"/>
    <w:rsid w:val="00CB265F"/>
    <w:rsid w:val="00CB2975"/>
    <w:rsid w:val="00CB3EDC"/>
    <w:rsid w:val="00CB4330"/>
    <w:rsid w:val="00CB5315"/>
    <w:rsid w:val="00CB538F"/>
    <w:rsid w:val="00CB5538"/>
    <w:rsid w:val="00CB5B3B"/>
    <w:rsid w:val="00CB5DCF"/>
    <w:rsid w:val="00CB6A9E"/>
    <w:rsid w:val="00CB6DB8"/>
    <w:rsid w:val="00CB712F"/>
    <w:rsid w:val="00CB7543"/>
    <w:rsid w:val="00CB75CB"/>
    <w:rsid w:val="00CB7634"/>
    <w:rsid w:val="00CB7858"/>
    <w:rsid w:val="00CB7C0B"/>
    <w:rsid w:val="00CB7FFD"/>
    <w:rsid w:val="00CC00C9"/>
    <w:rsid w:val="00CC0BB1"/>
    <w:rsid w:val="00CC0C54"/>
    <w:rsid w:val="00CC0D3D"/>
    <w:rsid w:val="00CC1384"/>
    <w:rsid w:val="00CC1DE0"/>
    <w:rsid w:val="00CC23E1"/>
    <w:rsid w:val="00CC2420"/>
    <w:rsid w:val="00CC2B1A"/>
    <w:rsid w:val="00CC40E5"/>
    <w:rsid w:val="00CC48A8"/>
    <w:rsid w:val="00CC48AB"/>
    <w:rsid w:val="00CC5164"/>
    <w:rsid w:val="00CC5802"/>
    <w:rsid w:val="00CC60EE"/>
    <w:rsid w:val="00CC67F8"/>
    <w:rsid w:val="00CC688E"/>
    <w:rsid w:val="00CC7506"/>
    <w:rsid w:val="00CC7E54"/>
    <w:rsid w:val="00CC7F55"/>
    <w:rsid w:val="00CC7F9D"/>
    <w:rsid w:val="00CD096B"/>
    <w:rsid w:val="00CD1605"/>
    <w:rsid w:val="00CD1A82"/>
    <w:rsid w:val="00CD1AA4"/>
    <w:rsid w:val="00CD1E4E"/>
    <w:rsid w:val="00CD234D"/>
    <w:rsid w:val="00CD27F1"/>
    <w:rsid w:val="00CD2B3D"/>
    <w:rsid w:val="00CD3150"/>
    <w:rsid w:val="00CD3262"/>
    <w:rsid w:val="00CD3409"/>
    <w:rsid w:val="00CD38E9"/>
    <w:rsid w:val="00CD502D"/>
    <w:rsid w:val="00CD563E"/>
    <w:rsid w:val="00CD56C7"/>
    <w:rsid w:val="00CD60A3"/>
    <w:rsid w:val="00CD64A1"/>
    <w:rsid w:val="00CD6E58"/>
    <w:rsid w:val="00CD6F07"/>
    <w:rsid w:val="00CD72EB"/>
    <w:rsid w:val="00CD770C"/>
    <w:rsid w:val="00CE054D"/>
    <w:rsid w:val="00CE0B67"/>
    <w:rsid w:val="00CE0C68"/>
    <w:rsid w:val="00CE122D"/>
    <w:rsid w:val="00CE13BA"/>
    <w:rsid w:val="00CE1E41"/>
    <w:rsid w:val="00CE268D"/>
    <w:rsid w:val="00CE28E7"/>
    <w:rsid w:val="00CE2C6A"/>
    <w:rsid w:val="00CE2E26"/>
    <w:rsid w:val="00CE2F82"/>
    <w:rsid w:val="00CE3BB0"/>
    <w:rsid w:val="00CE3C6F"/>
    <w:rsid w:val="00CE429C"/>
    <w:rsid w:val="00CE49F4"/>
    <w:rsid w:val="00CE4BBE"/>
    <w:rsid w:val="00CE4D2F"/>
    <w:rsid w:val="00CE4FB3"/>
    <w:rsid w:val="00CE5E1D"/>
    <w:rsid w:val="00CE654E"/>
    <w:rsid w:val="00CE6631"/>
    <w:rsid w:val="00CE6E5B"/>
    <w:rsid w:val="00CE7020"/>
    <w:rsid w:val="00CE72F3"/>
    <w:rsid w:val="00CE7463"/>
    <w:rsid w:val="00CF0D92"/>
    <w:rsid w:val="00CF10A6"/>
    <w:rsid w:val="00CF113F"/>
    <w:rsid w:val="00CF11CC"/>
    <w:rsid w:val="00CF13FF"/>
    <w:rsid w:val="00CF1934"/>
    <w:rsid w:val="00CF1DB6"/>
    <w:rsid w:val="00CF1EF1"/>
    <w:rsid w:val="00CF228D"/>
    <w:rsid w:val="00CF2989"/>
    <w:rsid w:val="00CF2DA9"/>
    <w:rsid w:val="00CF2E0C"/>
    <w:rsid w:val="00CF2E4E"/>
    <w:rsid w:val="00CF336B"/>
    <w:rsid w:val="00CF33A4"/>
    <w:rsid w:val="00CF379D"/>
    <w:rsid w:val="00CF3D43"/>
    <w:rsid w:val="00CF4197"/>
    <w:rsid w:val="00CF50FB"/>
    <w:rsid w:val="00CF6277"/>
    <w:rsid w:val="00CF6AF8"/>
    <w:rsid w:val="00CF6D72"/>
    <w:rsid w:val="00D0157C"/>
    <w:rsid w:val="00D02A5B"/>
    <w:rsid w:val="00D02E5B"/>
    <w:rsid w:val="00D03687"/>
    <w:rsid w:val="00D03BA5"/>
    <w:rsid w:val="00D04117"/>
    <w:rsid w:val="00D0422D"/>
    <w:rsid w:val="00D04A6F"/>
    <w:rsid w:val="00D04DE4"/>
    <w:rsid w:val="00D04ED0"/>
    <w:rsid w:val="00D04F62"/>
    <w:rsid w:val="00D05133"/>
    <w:rsid w:val="00D05385"/>
    <w:rsid w:val="00D05975"/>
    <w:rsid w:val="00D0602F"/>
    <w:rsid w:val="00D060CB"/>
    <w:rsid w:val="00D06649"/>
    <w:rsid w:val="00D07391"/>
    <w:rsid w:val="00D07569"/>
    <w:rsid w:val="00D10123"/>
    <w:rsid w:val="00D10151"/>
    <w:rsid w:val="00D1108C"/>
    <w:rsid w:val="00D11A7C"/>
    <w:rsid w:val="00D11DB9"/>
    <w:rsid w:val="00D12144"/>
    <w:rsid w:val="00D12668"/>
    <w:rsid w:val="00D12705"/>
    <w:rsid w:val="00D12AB2"/>
    <w:rsid w:val="00D12D6C"/>
    <w:rsid w:val="00D13263"/>
    <w:rsid w:val="00D1352B"/>
    <w:rsid w:val="00D13ABB"/>
    <w:rsid w:val="00D13EBB"/>
    <w:rsid w:val="00D15BC7"/>
    <w:rsid w:val="00D15C0F"/>
    <w:rsid w:val="00D16246"/>
    <w:rsid w:val="00D16367"/>
    <w:rsid w:val="00D16433"/>
    <w:rsid w:val="00D16CED"/>
    <w:rsid w:val="00D1755F"/>
    <w:rsid w:val="00D200F6"/>
    <w:rsid w:val="00D2105E"/>
    <w:rsid w:val="00D210A6"/>
    <w:rsid w:val="00D214AD"/>
    <w:rsid w:val="00D2162C"/>
    <w:rsid w:val="00D21671"/>
    <w:rsid w:val="00D21B86"/>
    <w:rsid w:val="00D21F90"/>
    <w:rsid w:val="00D220AA"/>
    <w:rsid w:val="00D2214C"/>
    <w:rsid w:val="00D2226D"/>
    <w:rsid w:val="00D22BBD"/>
    <w:rsid w:val="00D22E94"/>
    <w:rsid w:val="00D232E9"/>
    <w:rsid w:val="00D23308"/>
    <w:rsid w:val="00D23331"/>
    <w:rsid w:val="00D23351"/>
    <w:rsid w:val="00D2375F"/>
    <w:rsid w:val="00D239B6"/>
    <w:rsid w:val="00D23B1D"/>
    <w:rsid w:val="00D23C00"/>
    <w:rsid w:val="00D23F23"/>
    <w:rsid w:val="00D24578"/>
    <w:rsid w:val="00D25028"/>
    <w:rsid w:val="00D2511E"/>
    <w:rsid w:val="00D25275"/>
    <w:rsid w:val="00D2539D"/>
    <w:rsid w:val="00D258B0"/>
    <w:rsid w:val="00D25C50"/>
    <w:rsid w:val="00D25ED6"/>
    <w:rsid w:val="00D26696"/>
    <w:rsid w:val="00D2693A"/>
    <w:rsid w:val="00D2694F"/>
    <w:rsid w:val="00D26B3A"/>
    <w:rsid w:val="00D26CB3"/>
    <w:rsid w:val="00D2727F"/>
    <w:rsid w:val="00D27335"/>
    <w:rsid w:val="00D27D4D"/>
    <w:rsid w:val="00D27FE9"/>
    <w:rsid w:val="00D30060"/>
    <w:rsid w:val="00D30FF5"/>
    <w:rsid w:val="00D31075"/>
    <w:rsid w:val="00D31829"/>
    <w:rsid w:val="00D318D6"/>
    <w:rsid w:val="00D31E51"/>
    <w:rsid w:val="00D31F6E"/>
    <w:rsid w:val="00D32457"/>
    <w:rsid w:val="00D326C7"/>
    <w:rsid w:val="00D334C4"/>
    <w:rsid w:val="00D335E2"/>
    <w:rsid w:val="00D3381E"/>
    <w:rsid w:val="00D33B13"/>
    <w:rsid w:val="00D33D11"/>
    <w:rsid w:val="00D33E92"/>
    <w:rsid w:val="00D34139"/>
    <w:rsid w:val="00D34DED"/>
    <w:rsid w:val="00D352B6"/>
    <w:rsid w:val="00D35622"/>
    <w:rsid w:val="00D369E3"/>
    <w:rsid w:val="00D36F03"/>
    <w:rsid w:val="00D36F37"/>
    <w:rsid w:val="00D3758B"/>
    <w:rsid w:val="00D37749"/>
    <w:rsid w:val="00D3797C"/>
    <w:rsid w:val="00D37C34"/>
    <w:rsid w:val="00D37F25"/>
    <w:rsid w:val="00D402A8"/>
    <w:rsid w:val="00D40784"/>
    <w:rsid w:val="00D40A8D"/>
    <w:rsid w:val="00D40E4C"/>
    <w:rsid w:val="00D41817"/>
    <w:rsid w:val="00D424B0"/>
    <w:rsid w:val="00D431F7"/>
    <w:rsid w:val="00D43537"/>
    <w:rsid w:val="00D43729"/>
    <w:rsid w:val="00D43CE1"/>
    <w:rsid w:val="00D43D92"/>
    <w:rsid w:val="00D44B64"/>
    <w:rsid w:val="00D44FEE"/>
    <w:rsid w:val="00D4522A"/>
    <w:rsid w:val="00D4534C"/>
    <w:rsid w:val="00D459D2"/>
    <w:rsid w:val="00D45E14"/>
    <w:rsid w:val="00D461F9"/>
    <w:rsid w:val="00D463C4"/>
    <w:rsid w:val="00D46474"/>
    <w:rsid w:val="00D46867"/>
    <w:rsid w:val="00D4716F"/>
    <w:rsid w:val="00D479BF"/>
    <w:rsid w:val="00D50117"/>
    <w:rsid w:val="00D50B0E"/>
    <w:rsid w:val="00D512B1"/>
    <w:rsid w:val="00D51582"/>
    <w:rsid w:val="00D51896"/>
    <w:rsid w:val="00D51982"/>
    <w:rsid w:val="00D51E19"/>
    <w:rsid w:val="00D51E91"/>
    <w:rsid w:val="00D51EB6"/>
    <w:rsid w:val="00D52575"/>
    <w:rsid w:val="00D52CE1"/>
    <w:rsid w:val="00D52F9F"/>
    <w:rsid w:val="00D53200"/>
    <w:rsid w:val="00D538EE"/>
    <w:rsid w:val="00D53909"/>
    <w:rsid w:val="00D5419F"/>
    <w:rsid w:val="00D543E3"/>
    <w:rsid w:val="00D54446"/>
    <w:rsid w:val="00D55F1F"/>
    <w:rsid w:val="00D5630A"/>
    <w:rsid w:val="00D571D5"/>
    <w:rsid w:val="00D5762E"/>
    <w:rsid w:val="00D60AEA"/>
    <w:rsid w:val="00D6122C"/>
    <w:rsid w:val="00D61712"/>
    <w:rsid w:val="00D61FA5"/>
    <w:rsid w:val="00D622B4"/>
    <w:rsid w:val="00D623BD"/>
    <w:rsid w:val="00D62883"/>
    <w:rsid w:val="00D62919"/>
    <w:rsid w:val="00D62B65"/>
    <w:rsid w:val="00D63B9E"/>
    <w:rsid w:val="00D642A9"/>
    <w:rsid w:val="00D64DB5"/>
    <w:rsid w:val="00D6510F"/>
    <w:rsid w:val="00D65132"/>
    <w:rsid w:val="00D653D7"/>
    <w:rsid w:val="00D659C9"/>
    <w:rsid w:val="00D659FD"/>
    <w:rsid w:val="00D65C2D"/>
    <w:rsid w:val="00D65DCD"/>
    <w:rsid w:val="00D6643C"/>
    <w:rsid w:val="00D6684A"/>
    <w:rsid w:val="00D668D9"/>
    <w:rsid w:val="00D66B99"/>
    <w:rsid w:val="00D66CC9"/>
    <w:rsid w:val="00D66E73"/>
    <w:rsid w:val="00D67445"/>
    <w:rsid w:val="00D67705"/>
    <w:rsid w:val="00D70215"/>
    <w:rsid w:val="00D7067D"/>
    <w:rsid w:val="00D70A5C"/>
    <w:rsid w:val="00D70BBE"/>
    <w:rsid w:val="00D7177A"/>
    <w:rsid w:val="00D72EFD"/>
    <w:rsid w:val="00D73680"/>
    <w:rsid w:val="00D73703"/>
    <w:rsid w:val="00D7390C"/>
    <w:rsid w:val="00D739AD"/>
    <w:rsid w:val="00D744ED"/>
    <w:rsid w:val="00D74908"/>
    <w:rsid w:val="00D7492B"/>
    <w:rsid w:val="00D74AC3"/>
    <w:rsid w:val="00D74AEA"/>
    <w:rsid w:val="00D75506"/>
    <w:rsid w:val="00D7671B"/>
    <w:rsid w:val="00D76804"/>
    <w:rsid w:val="00D77114"/>
    <w:rsid w:val="00D77442"/>
    <w:rsid w:val="00D775FA"/>
    <w:rsid w:val="00D80547"/>
    <w:rsid w:val="00D80A2E"/>
    <w:rsid w:val="00D80CFA"/>
    <w:rsid w:val="00D8100C"/>
    <w:rsid w:val="00D813A5"/>
    <w:rsid w:val="00D81C75"/>
    <w:rsid w:val="00D81E5D"/>
    <w:rsid w:val="00D8213D"/>
    <w:rsid w:val="00D82361"/>
    <w:rsid w:val="00D82969"/>
    <w:rsid w:val="00D82CB8"/>
    <w:rsid w:val="00D83C3C"/>
    <w:rsid w:val="00D84420"/>
    <w:rsid w:val="00D845AC"/>
    <w:rsid w:val="00D8533C"/>
    <w:rsid w:val="00D85444"/>
    <w:rsid w:val="00D85B93"/>
    <w:rsid w:val="00D85BBC"/>
    <w:rsid w:val="00D86AE5"/>
    <w:rsid w:val="00D87026"/>
    <w:rsid w:val="00D8792B"/>
    <w:rsid w:val="00D90035"/>
    <w:rsid w:val="00D90085"/>
    <w:rsid w:val="00D907F5"/>
    <w:rsid w:val="00D91104"/>
    <w:rsid w:val="00D913C0"/>
    <w:rsid w:val="00D915CD"/>
    <w:rsid w:val="00D91AA9"/>
    <w:rsid w:val="00D91FC7"/>
    <w:rsid w:val="00D922B9"/>
    <w:rsid w:val="00D92C55"/>
    <w:rsid w:val="00D93497"/>
    <w:rsid w:val="00D93FF4"/>
    <w:rsid w:val="00D94945"/>
    <w:rsid w:val="00D94C17"/>
    <w:rsid w:val="00D94FF6"/>
    <w:rsid w:val="00D95D06"/>
    <w:rsid w:val="00D95D44"/>
    <w:rsid w:val="00D95E69"/>
    <w:rsid w:val="00D964CD"/>
    <w:rsid w:val="00D97119"/>
    <w:rsid w:val="00D97224"/>
    <w:rsid w:val="00D97412"/>
    <w:rsid w:val="00D9772A"/>
    <w:rsid w:val="00D978C2"/>
    <w:rsid w:val="00D97959"/>
    <w:rsid w:val="00DA020F"/>
    <w:rsid w:val="00DA1B1F"/>
    <w:rsid w:val="00DA23C4"/>
    <w:rsid w:val="00DA2AE3"/>
    <w:rsid w:val="00DA34C8"/>
    <w:rsid w:val="00DA3ED1"/>
    <w:rsid w:val="00DA4167"/>
    <w:rsid w:val="00DA4ADA"/>
    <w:rsid w:val="00DA4DAE"/>
    <w:rsid w:val="00DA4EBB"/>
    <w:rsid w:val="00DA5316"/>
    <w:rsid w:val="00DA59FF"/>
    <w:rsid w:val="00DB0644"/>
    <w:rsid w:val="00DB0A7E"/>
    <w:rsid w:val="00DB0C5D"/>
    <w:rsid w:val="00DB1C40"/>
    <w:rsid w:val="00DB3386"/>
    <w:rsid w:val="00DB3D63"/>
    <w:rsid w:val="00DB3E68"/>
    <w:rsid w:val="00DB48CD"/>
    <w:rsid w:val="00DB4A15"/>
    <w:rsid w:val="00DB516E"/>
    <w:rsid w:val="00DB5361"/>
    <w:rsid w:val="00DB54DA"/>
    <w:rsid w:val="00DB5761"/>
    <w:rsid w:val="00DB5DF8"/>
    <w:rsid w:val="00DB6F11"/>
    <w:rsid w:val="00DB71D3"/>
    <w:rsid w:val="00DB7593"/>
    <w:rsid w:val="00DB776C"/>
    <w:rsid w:val="00DB7D8C"/>
    <w:rsid w:val="00DB7D90"/>
    <w:rsid w:val="00DC0706"/>
    <w:rsid w:val="00DC10D9"/>
    <w:rsid w:val="00DC26D0"/>
    <w:rsid w:val="00DC3077"/>
    <w:rsid w:val="00DC349F"/>
    <w:rsid w:val="00DC3B05"/>
    <w:rsid w:val="00DC3D43"/>
    <w:rsid w:val="00DC417D"/>
    <w:rsid w:val="00DC4199"/>
    <w:rsid w:val="00DC5848"/>
    <w:rsid w:val="00DC5AC3"/>
    <w:rsid w:val="00DC5F1B"/>
    <w:rsid w:val="00DC6269"/>
    <w:rsid w:val="00DC636D"/>
    <w:rsid w:val="00DC7421"/>
    <w:rsid w:val="00DC762E"/>
    <w:rsid w:val="00DC784C"/>
    <w:rsid w:val="00DC79A8"/>
    <w:rsid w:val="00DD03A5"/>
    <w:rsid w:val="00DD0607"/>
    <w:rsid w:val="00DD09B5"/>
    <w:rsid w:val="00DD0FA4"/>
    <w:rsid w:val="00DD137B"/>
    <w:rsid w:val="00DD13FD"/>
    <w:rsid w:val="00DD14FC"/>
    <w:rsid w:val="00DD1A68"/>
    <w:rsid w:val="00DD245A"/>
    <w:rsid w:val="00DD2A03"/>
    <w:rsid w:val="00DD3967"/>
    <w:rsid w:val="00DD3CF7"/>
    <w:rsid w:val="00DD4EBA"/>
    <w:rsid w:val="00DD56DA"/>
    <w:rsid w:val="00DD57EE"/>
    <w:rsid w:val="00DD6030"/>
    <w:rsid w:val="00DD60F2"/>
    <w:rsid w:val="00DD6337"/>
    <w:rsid w:val="00DD6408"/>
    <w:rsid w:val="00DD65BF"/>
    <w:rsid w:val="00DD6900"/>
    <w:rsid w:val="00DD7D02"/>
    <w:rsid w:val="00DD7DBD"/>
    <w:rsid w:val="00DD7FB0"/>
    <w:rsid w:val="00DE0440"/>
    <w:rsid w:val="00DE0710"/>
    <w:rsid w:val="00DE0994"/>
    <w:rsid w:val="00DE0DD9"/>
    <w:rsid w:val="00DE0E3B"/>
    <w:rsid w:val="00DE0E92"/>
    <w:rsid w:val="00DE110D"/>
    <w:rsid w:val="00DE1FDA"/>
    <w:rsid w:val="00DE1FDF"/>
    <w:rsid w:val="00DE21EE"/>
    <w:rsid w:val="00DE28A7"/>
    <w:rsid w:val="00DE2C25"/>
    <w:rsid w:val="00DE2DDB"/>
    <w:rsid w:val="00DE2EB9"/>
    <w:rsid w:val="00DE34DD"/>
    <w:rsid w:val="00DE377F"/>
    <w:rsid w:val="00DE3809"/>
    <w:rsid w:val="00DE38B3"/>
    <w:rsid w:val="00DE4209"/>
    <w:rsid w:val="00DE4508"/>
    <w:rsid w:val="00DE4F37"/>
    <w:rsid w:val="00DE6434"/>
    <w:rsid w:val="00DE68DE"/>
    <w:rsid w:val="00DE75FD"/>
    <w:rsid w:val="00DE7634"/>
    <w:rsid w:val="00DE78E9"/>
    <w:rsid w:val="00DE7F9A"/>
    <w:rsid w:val="00DF0398"/>
    <w:rsid w:val="00DF0708"/>
    <w:rsid w:val="00DF0A9E"/>
    <w:rsid w:val="00DF0BB5"/>
    <w:rsid w:val="00DF1AB9"/>
    <w:rsid w:val="00DF1E6B"/>
    <w:rsid w:val="00DF3AED"/>
    <w:rsid w:val="00DF43C9"/>
    <w:rsid w:val="00DF47A7"/>
    <w:rsid w:val="00DF4FE6"/>
    <w:rsid w:val="00DF533E"/>
    <w:rsid w:val="00DF57FC"/>
    <w:rsid w:val="00DF6239"/>
    <w:rsid w:val="00DF6A96"/>
    <w:rsid w:val="00DF717C"/>
    <w:rsid w:val="00E01915"/>
    <w:rsid w:val="00E0226E"/>
    <w:rsid w:val="00E023D4"/>
    <w:rsid w:val="00E02699"/>
    <w:rsid w:val="00E02770"/>
    <w:rsid w:val="00E02DE7"/>
    <w:rsid w:val="00E0347C"/>
    <w:rsid w:val="00E03666"/>
    <w:rsid w:val="00E03FAB"/>
    <w:rsid w:val="00E0421B"/>
    <w:rsid w:val="00E04303"/>
    <w:rsid w:val="00E048CC"/>
    <w:rsid w:val="00E04CEE"/>
    <w:rsid w:val="00E0560B"/>
    <w:rsid w:val="00E058F8"/>
    <w:rsid w:val="00E06358"/>
    <w:rsid w:val="00E065A0"/>
    <w:rsid w:val="00E06F1F"/>
    <w:rsid w:val="00E078E5"/>
    <w:rsid w:val="00E07955"/>
    <w:rsid w:val="00E07A2A"/>
    <w:rsid w:val="00E07CE4"/>
    <w:rsid w:val="00E10754"/>
    <w:rsid w:val="00E10A3E"/>
    <w:rsid w:val="00E10AEB"/>
    <w:rsid w:val="00E11DEB"/>
    <w:rsid w:val="00E1204A"/>
    <w:rsid w:val="00E12145"/>
    <w:rsid w:val="00E122A0"/>
    <w:rsid w:val="00E12659"/>
    <w:rsid w:val="00E12BEB"/>
    <w:rsid w:val="00E13637"/>
    <w:rsid w:val="00E14BA0"/>
    <w:rsid w:val="00E14C87"/>
    <w:rsid w:val="00E14D2E"/>
    <w:rsid w:val="00E1500D"/>
    <w:rsid w:val="00E159B9"/>
    <w:rsid w:val="00E161F6"/>
    <w:rsid w:val="00E1623B"/>
    <w:rsid w:val="00E16602"/>
    <w:rsid w:val="00E17BCC"/>
    <w:rsid w:val="00E17F7F"/>
    <w:rsid w:val="00E20FC9"/>
    <w:rsid w:val="00E218EA"/>
    <w:rsid w:val="00E21B3A"/>
    <w:rsid w:val="00E22157"/>
    <w:rsid w:val="00E22390"/>
    <w:rsid w:val="00E229C4"/>
    <w:rsid w:val="00E22FA5"/>
    <w:rsid w:val="00E230E0"/>
    <w:rsid w:val="00E2346A"/>
    <w:rsid w:val="00E24147"/>
    <w:rsid w:val="00E24387"/>
    <w:rsid w:val="00E24DB7"/>
    <w:rsid w:val="00E25867"/>
    <w:rsid w:val="00E258D6"/>
    <w:rsid w:val="00E2590F"/>
    <w:rsid w:val="00E25D9D"/>
    <w:rsid w:val="00E25E6C"/>
    <w:rsid w:val="00E2606C"/>
    <w:rsid w:val="00E26341"/>
    <w:rsid w:val="00E2698D"/>
    <w:rsid w:val="00E26EBF"/>
    <w:rsid w:val="00E275DE"/>
    <w:rsid w:val="00E2762F"/>
    <w:rsid w:val="00E27E06"/>
    <w:rsid w:val="00E30574"/>
    <w:rsid w:val="00E31074"/>
    <w:rsid w:val="00E315E0"/>
    <w:rsid w:val="00E31A04"/>
    <w:rsid w:val="00E32723"/>
    <w:rsid w:val="00E32A73"/>
    <w:rsid w:val="00E32A8F"/>
    <w:rsid w:val="00E32B37"/>
    <w:rsid w:val="00E3310E"/>
    <w:rsid w:val="00E3352D"/>
    <w:rsid w:val="00E33914"/>
    <w:rsid w:val="00E3400D"/>
    <w:rsid w:val="00E34D49"/>
    <w:rsid w:val="00E3541B"/>
    <w:rsid w:val="00E358EF"/>
    <w:rsid w:val="00E36064"/>
    <w:rsid w:val="00E362B6"/>
    <w:rsid w:val="00E36511"/>
    <w:rsid w:val="00E36912"/>
    <w:rsid w:val="00E369F0"/>
    <w:rsid w:val="00E36C04"/>
    <w:rsid w:val="00E36C4D"/>
    <w:rsid w:val="00E36DFC"/>
    <w:rsid w:val="00E37047"/>
    <w:rsid w:val="00E373A2"/>
    <w:rsid w:val="00E37842"/>
    <w:rsid w:val="00E3784E"/>
    <w:rsid w:val="00E37EE9"/>
    <w:rsid w:val="00E40126"/>
    <w:rsid w:val="00E4086B"/>
    <w:rsid w:val="00E40B64"/>
    <w:rsid w:val="00E40D01"/>
    <w:rsid w:val="00E40E38"/>
    <w:rsid w:val="00E40EDA"/>
    <w:rsid w:val="00E40FFB"/>
    <w:rsid w:val="00E41335"/>
    <w:rsid w:val="00E41DF9"/>
    <w:rsid w:val="00E421C0"/>
    <w:rsid w:val="00E42237"/>
    <w:rsid w:val="00E426B1"/>
    <w:rsid w:val="00E429F4"/>
    <w:rsid w:val="00E42E28"/>
    <w:rsid w:val="00E43AB3"/>
    <w:rsid w:val="00E4448F"/>
    <w:rsid w:val="00E44F02"/>
    <w:rsid w:val="00E45E12"/>
    <w:rsid w:val="00E46794"/>
    <w:rsid w:val="00E47878"/>
    <w:rsid w:val="00E47985"/>
    <w:rsid w:val="00E47B18"/>
    <w:rsid w:val="00E47BB3"/>
    <w:rsid w:val="00E5012B"/>
    <w:rsid w:val="00E5013C"/>
    <w:rsid w:val="00E5013D"/>
    <w:rsid w:val="00E501A1"/>
    <w:rsid w:val="00E50CB1"/>
    <w:rsid w:val="00E50E7C"/>
    <w:rsid w:val="00E51095"/>
    <w:rsid w:val="00E511AA"/>
    <w:rsid w:val="00E5122F"/>
    <w:rsid w:val="00E5147B"/>
    <w:rsid w:val="00E51915"/>
    <w:rsid w:val="00E51EB9"/>
    <w:rsid w:val="00E51F2A"/>
    <w:rsid w:val="00E5294E"/>
    <w:rsid w:val="00E52C8D"/>
    <w:rsid w:val="00E52F37"/>
    <w:rsid w:val="00E53558"/>
    <w:rsid w:val="00E538DF"/>
    <w:rsid w:val="00E53C6E"/>
    <w:rsid w:val="00E54A54"/>
    <w:rsid w:val="00E54D56"/>
    <w:rsid w:val="00E550D1"/>
    <w:rsid w:val="00E55D3F"/>
    <w:rsid w:val="00E55F53"/>
    <w:rsid w:val="00E5697A"/>
    <w:rsid w:val="00E60697"/>
    <w:rsid w:val="00E6085E"/>
    <w:rsid w:val="00E60EDB"/>
    <w:rsid w:val="00E611E3"/>
    <w:rsid w:val="00E619CE"/>
    <w:rsid w:val="00E61CF1"/>
    <w:rsid w:val="00E61E6C"/>
    <w:rsid w:val="00E61F45"/>
    <w:rsid w:val="00E6232A"/>
    <w:rsid w:val="00E62528"/>
    <w:rsid w:val="00E62764"/>
    <w:rsid w:val="00E629E1"/>
    <w:rsid w:val="00E62CFF"/>
    <w:rsid w:val="00E640E4"/>
    <w:rsid w:val="00E644C4"/>
    <w:rsid w:val="00E644F2"/>
    <w:rsid w:val="00E64E3F"/>
    <w:rsid w:val="00E654CB"/>
    <w:rsid w:val="00E655F7"/>
    <w:rsid w:val="00E657F6"/>
    <w:rsid w:val="00E6627C"/>
    <w:rsid w:val="00E66919"/>
    <w:rsid w:val="00E66DF5"/>
    <w:rsid w:val="00E67142"/>
    <w:rsid w:val="00E676F6"/>
    <w:rsid w:val="00E6793D"/>
    <w:rsid w:val="00E679EB"/>
    <w:rsid w:val="00E70495"/>
    <w:rsid w:val="00E7130A"/>
    <w:rsid w:val="00E7131A"/>
    <w:rsid w:val="00E7158F"/>
    <w:rsid w:val="00E716ED"/>
    <w:rsid w:val="00E71767"/>
    <w:rsid w:val="00E7178F"/>
    <w:rsid w:val="00E717B8"/>
    <w:rsid w:val="00E71C54"/>
    <w:rsid w:val="00E720B5"/>
    <w:rsid w:val="00E72540"/>
    <w:rsid w:val="00E734E7"/>
    <w:rsid w:val="00E7365F"/>
    <w:rsid w:val="00E736B7"/>
    <w:rsid w:val="00E73F5C"/>
    <w:rsid w:val="00E73F7C"/>
    <w:rsid w:val="00E74400"/>
    <w:rsid w:val="00E748DC"/>
    <w:rsid w:val="00E74907"/>
    <w:rsid w:val="00E74C00"/>
    <w:rsid w:val="00E755D1"/>
    <w:rsid w:val="00E7633A"/>
    <w:rsid w:val="00E763D1"/>
    <w:rsid w:val="00E76461"/>
    <w:rsid w:val="00E76564"/>
    <w:rsid w:val="00E77110"/>
    <w:rsid w:val="00E773B4"/>
    <w:rsid w:val="00E80210"/>
    <w:rsid w:val="00E80854"/>
    <w:rsid w:val="00E80906"/>
    <w:rsid w:val="00E80984"/>
    <w:rsid w:val="00E80E4A"/>
    <w:rsid w:val="00E80F49"/>
    <w:rsid w:val="00E8106D"/>
    <w:rsid w:val="00E8140F"/>
    <w:rsid w:val="00E81644"/>
    <w:rsid w:val="00E81CBD"/>
    <w:rsid w:val="00E8260F"/>
    <w:rsid w:val="00E82BED"/>
    <w:rsid w:val="00E82EB8"/>
    <w:rsid w:val="00E83C83"/>
    <w:rsid w:val="00E84F99"/>
    <w:rsid w:val="00E84FE8"/>
    <w:rsid w:val="00E861C7"/>
    <w:rsid w:val="00E8628E"/>
    <w:rsid w:val="00E86C41"/>
    <w:rsid w:val="00E87077"/>
    <w:rsid w:val="00E8735B"/>
    <w:rsid w:val="00E875AB"/>
    <w:rsid w:val="00E875CB"/>
    <w:rsid w:val="00E87BD9"/>
    <w:rsid w:val="00E87FED"/>
    <w:rsid w:val="00E90E5F"/>
    <w:rsid w:val="00E91D2A"/>
    <w:rsid w:val="00E91EB3"/>
    <w:rsid w:val="00E92520"/>
    <w:rsid w:val="00E92DAF"/>
    <w:rsid w:val="00E93569"/>
    <w:rsid w:val="00E9453A"/>
    <w:rsid w:val="00E94A58"/>
    <w:rsid w:val="00E94F6D"/>
    <w:rsid w:val="00E96445"/>
    <w:rsid w:val="00E96677"/>
    <w:rsid w:val="00E966F9"/>
    <w:rsid w:val="00E96A83"/>
    <w:rsid w:val="00E96F45"/>
    <w:rsid w:val="00E975F1"/>
    <w:rsid w:val="00E97F62"/>
    <w:rsid w:val="00EA001C"/>
    <w:rsid w:val="00EA00D0"/>
    <w:rsid w:val="00EA0F7F"/>
    <w:rsid w:val="00EA10C4"/>
    <w:rsid w:val="00EA13CF"/>
    <w:rsid w:val="00EA1714"/>
    <w:rsid w:val="00EA288F"/>
    <w:rsid w:val="00EA2CA6"/>
    <w:rsid w:val="00EA2FB5"/>
    <w:rsid w:val="00EA3037"/>
    <w:rsid w:val="00EA381A"/>
    <w:rsid w:val="00EA3D83"/>
    <w:rsid w:val="00EA41DC"/>
    <w:rsid w:val="00EA4969"/>
    <w:rsid w:val="00EA4AE4"/>
    <w:rsid w:val="00EA4B8E"/>
    <w:rsid w:val="00EA51D7"/>
    <w:rsid w:val="00EA5828"/>
    <w:rsid w:val="00EA5D8D"/>
    <w:rsid w:val="00EA6398"/>
    <w:rsid w:val="00EA6D36"/>
    <w:rsid w:val="00EA7A66"/>
    <w:rsid w:val="00EB13AE"/>
    <w:rsid w:val="00EB30A3"/>
    <w:rsid w:val="00EB327A"/>
    <w:rsid w:val="00EB3C19"/>
    <w:rsid w:val="00EB3DDE"/>
    <w:rsid w:val="00EB4647"/>
    <w:rsid w:val="00EB4723"/>
    <w:rsid w:val="00EB4A76"/>
    <w:rsid w:val="00EB5014"/>
    <w:rsid w:val="00EB50CE"/>
    <w:rsid w:val="00EB529C"/>
    <w:rsid w:val="00EB53C3"/>
    <w:rsid w:val="00EB599A"/>
    <w:rsid w:val="00EB5BF7"/>
    <w:rsid w:val="00EB5C6F"/>
    <w:rsid w:val="00EB6379"/>
    <w:rsid w:val="00EB6712"/>
    <w:rsid w:val="00EB6A8D"/>
    <w:rsid w:val="00EB6DC7"/>
    <w:rsid w:val="00EB6E0D"/>
    <w:rsid w:val="00EB7549"/>
    <w:rsid w:val="00EB7CD8"/>
    <w:rsid w:val="00EC01F7"/>
    <w:rsid w:val="00EC03E3"/>
    <w:rsid w:val="00EC1975"/>
    <w:rsid w:val="00EC19B6"/>
    <w:rsid w:val="00EC1A96"/>
    <w:rsid w:val="00EC1FA1"/>
    <w:rsid w:val="00EC1FC5"/>
    <w:rsid w:val="00EC2677"/>
    <w:rsid w:val="00EC27D5"/>
    <w:rsid w:val="00EC2DCB"/>
    <w:rsid w:val="00EC2F9B"/>
    <w:rsid w:val="00EC333B"/>
    <w:rsid w:val="00EC3729"/>
    <w:rsid w:val="00EC37AB"/>
    <w:rsid w:val="00EC42DA"/>
    <w:rsid w:val="00EC4319"/>
    <w:rsid w:val="00EC4540"/>
    <w:rsid w:val="00EC4B24"/>
    <w:rsid w:val="00EC5033"/>
    <w:rsid w:val="00EC54B2"/>
    <w:rsid w:val="00EC5D73"/>
    <w:rsid w:val="00EC5FB0"/>
    <w:rsid w:val="00EC65D3"/>
    <w:rsid w:val="00EC6767"/>
    <w:rsid w:val="00EC6B22"/>
    <w:rsid w:val="00EC6E90"/>
    <w:rsid w:val="00EC6FCB"/>
    <w:rsid w:val="00EC7658"/>
    <w:rsid w:val="00EC7AF7"/>
    <w:rsid w:val="00EC7B09"/>
    <w:rsid w:val="00ED008F"/>
    <w:rsid w:val="00ED018C"/>
    <w:rsid w:val="00ED08D4"/>
    <w:rsid w:val="00ED0ACE"/>
    <w:rsid w:val="00ED0C13"/>
    <w:rsid w:val="00ED0F57"/>
    <w:rsid w:val="00ED169D"/>
    <w:rsid w:val="00ED1708"/>
    <w:rsid w:val="00ED1ACC"/>
    <w:rsid w:val="00ED1C7D"/>
    <w:rsid w:val="00ED222B"/>
    <w:rsid w:val="00ED2254"/>
    <w:rsid w:val="00ED29D1"/>
    <w:rsid w:val="00ED306E"/>
    <w:rsid w:val="00ED318F"/>
    <w:rsid w:val="00ED35B3"/>
    <w:rsid w:val="00ED37CB"/>
    <w:rsid w:val="00ED41B1"/>
    <w:rsid w:val="00ED43AC"/>
    <w:rsid w:val="00ED5BBD"/>
    <w:rsid w:val="00ED6415"/>
    <w:rsid w:val="00ED661A"/>
    <w:rsid w:val="00ED674C"/>
    <w:rsid w:val="00ED6CB7"/>
    <w:rsid w:val="00ED718E"/>
    <w:rsid w:val="00ED769D"/>
    <w:rsid w:val="00EE02A9"/>
    <w:rsid w:val="00EE03C4"/>
    <w:rsid w:val="00EE0D65"/>
    <w:rsid w:val="00EE0F2D"/>
    <w:rsid w:val="00EE0FF4"/>
    <w:rsid w:val="00EE11B8"/>
    <w:rsid w:val="00EE159F"/>
    <w:rsid w:val="00EE184A"/>
    <w:rsid w:val="00EE188E"/>
    <w:rsid w:val="00EE2870"/>
    <w:rsid w:val="00EE294B"/>
    <w:rsid w:val="00EE39F3"/>
    <w:rsid w:val="00EE3BBB"/>
    <w:rsid w:val="00EE3CC3"/>
    <w:rsid w:val="00EE4A5D"/>
    <w:rsid w:val="00EE4E36"/>
    <w:rsid w:val="00EE4FEF"/>
    <w:rsid w:val="00EE5B1B"/>
    <w:rsid w:val="00EE5C84"/>
    <w:rsid w:val="00EE60D2"/>
    <w:rsid w:val="00EE6230"/>
    <w:rsid w:val="00EE641F"/>
    <w:rsid w:val="00EE6B24"/>
    <w:rsid w:val="00EE6D22"/>
    <w:rsid w:val="00EE6FD9"/>
    <w:rsid w:val="00EE703C"/>
    <w:rsid w:val="00EE70E9"/>
    <w:rsid w:val="00EE716B"/>
    <w:rsid w:val="00EE7647"/>
    <w:rsid w:val="00EE7AA4"/>
    <w:rsid w:val="00EF05BA"/>
    <w:rsid w:val="00EF0AFE"/>
    <w:rsid w:val="00EF0D88"/>
    <w:rsid w:val="00EF1087"/>
    <w:rsid w:val="00EF10C7"/>
    <w:rsid w:val="00EF16E2"/>
    <w:rsid w:val="00EF187C"/>
    <w:rsid w:val="00EF225F"/>
    <w:rsid w:val="00EF30A7"/>
    <w:rsid w:val="00EF30B1"/>
    <w:rsid w:val="00EF35B4"/>
    <w:rsid w:val="00EF422E"/>
    <w:rsid w:val="00EF4402"/>
    <w:rsid w:val="00EF4825"/>
    <w:rsid w:val="00EF4B84"/>
    <w:rsid w:val="00EF4DC0"/>
    <w:rsid w:val="00EF534C"/>
    <w:rsid w:val="00EF59B0"/>
    <w:rsid w:val="00EF6522"/>
    <w:rsid w:val="00EF67F0"/>
    <w:rsid w:val="00EF6CFB"/>
    <w:rsid w:val="00EF7891"/>
    <w:rsid w:val="00F00420"/>
    <w:rsid w:val="00F00545"/>
    <w:rsid w:val="00F00A98"/>
    <w:rsid w:val="00F01503"/>
    <w:rsid w:val="00F0186D"/>
    <w:rsid w:val="00F033F8"/>
    <w:rsid w:val="00F0365A"/>
    <w:rsid w:val="00F0399B"/>
    <w:rsid w:val="00F03D8F"/>
    <w:rsid w:val="00F041CD"/>
    <w:rsid w:val="00F04F2B"/>
    <w:rsid w:val="00F0514F"/>
    <w:rsid w:val="00F055BB"/>
    <w:rsid w:val="00F056D3"/>
    <w:rsid w:val="00F0590A"/>
    <w:rsid w:val="00F05C4F"/>
    <w:rsid w:val="00F05C93"/>
    <w:rsid w:val="00F05E16"/>
    <w:rsid w:val="00F05FE4"/>
    <w:rsid w:val="00F061F8"/>
    <w:rsid w:val="00F06309"/>
    <w:rsid w:val="00F067D4"/>
    <w:rsid w:val="00F06957"/>
    <w:rsid w:val="00F06EB8"/>
    <w:rsid w:val="00F070E8"/>
    <w:rsid w:val="00F0748F"/>
    <w:rsid w:val="00F07D39"/>
    <w:rsid w:val="00F10159"/>
    <w:rsid w:val="00F102E6"/>
    <w:rsid w:val="00F10C99"/>
    <w:rsid w:val="00F11036"/>
    <w:rsid w:val="00F1190B"/>
    <w:rsid w:val="00F11CB7"/>
    <w:rsid w:val="00F12943"/>
    <w:rsid w:val="00F12A52"/>
    <w:rsid w:val="00F12D1B"/>
    <w:rsid w:val="00F13D6F"/>
    <w:rsid w:val="00F1408A"/>
    <w:rsid w:val="00F14435"/>
    <w:rsid w:val="00F1454C"/>
    <w:rsid w:val="00F15512"/>
    <w:rsid w:val="00F15A97"/>
    <w:rsid w:val="00F16271"/>
    <w:rsid w:val="00F16331"/>
    <w:rsid w:val="00F16787"/>
    <w:rsid w:val="00F16971"/>
    <w:rsid w:val="00F16B1C"/>
    <w:rsid w:val="00F16C3E"/>
    <w:rsid w:val="00F16F99"/>
    <w:rsid w:val="00F172C9"/>
    <w:rsid w:val="00F17415"/>
    <w:rsid w:val="00F176C4"/>
    <w:rsid w:val="00F2059B"/>
    <w:rsid w:val="00F2087F"/>
    <w:rsid w:val="00F20BF8"/>
    <w:rsid w:val="00F20C19"/>
    <w:rsid w:val="00F20D69"/>
    <w:rsid w:val="00F21093"/>
    <w:rsid w:val="00F2191A"/>
    <w:rsid w:val="00F21F99"/>
    <w:rsid w:val="00F22294"/>
    <w:rsid w:val="00F226E7"/>
    <w:rsid w:val="00F22C54"/>
    <w:rsid w:val="00F22EB5"/>
    <w:rsid w:val="00F230A9"/>
    <w:rsid w:val="00F23192"/>
    <w:rsid w:val="00F2321A"/>
    <w:rsid w:val="00F233E7"/>
    <w:rsid w:val="00F23694"/>
    <w:rsid w:val="00F23E8D"/>
    <w:rsid w:val="00F241BE"/>
    <w:rsid w:val="00F24200"/>
    <w:rsid w:val="00F246E2"/>
    <w:rsid w:val="00F24A4A"/>
    <w:rsid w:val="00F24A8D"/>
    <w:rsid w:val="00F24C78"/>
    <w:rsid w:val="00F24E94"/>
    <w:rsid w:val="00F25187"/>
    <w:rsid w:val="00F2528C"/>
    <w:rsid w:val="00F258FD"/>
    <w:rsid w:val="00F25DB3"/>
    <w:rsid w:val="00F2635C"/>
    <w:rsid w:val="00F266D7"/>
    <w:rsid w:val="00F2684A"/>
    <w:rsid w:val="00F27859"/>
    <w:rsid w:val="00F31962"/>
    <w:rsid w:val="00F320E9"/>
    <w:rsid w:val="00F3248A"/>
    <w:rsid w:val="00F3277C"/>
    <w:rsid w:val="00F32C21"/>
    <w:rsid w:val="00F33C60"/>
    <w:rsid w:val="00F33FF7"/>
    <w:rsid w:val="00F3485E"/>
    <w:rsid w:val="00F35111"/>
    <w:rsid w:val="00F35282"/>
    <w:rsid w:val="00F35881"/>
    <w:rsid w:val="00F36083"/>
    <w:rsid w:val="00F3679B"/>
    <w:rsid w:val="00F369B5"/>
    <w:rsid w:val="00F370A2"/>
    <w:rsid w:val="00F371B2"/>
    <w:rsid w:val="00F375B8"/>
    <w:rsid w:val="00F3766D"/>
    <w:rsid w:val="00F378E7"/>
    <w:rsid w:val="00F37BE9"/>
    <w:rsid w:val="00F37C86"/>
    <w:rsid w:val="00F401F1"/>
    <w:rsid w:val="00F4055A"/>
    <w:rsid w:val="00F4055B"/>
    <w:rsid w:val="00F4080C"/>
    <w:rsid w:val="00F40920"/>
    <w:rsid w:val="00F409DB"/>
    <w:rsid w:val="00F40AA3"/>
    <w:rsid w:val="00F40D80"/>
    <w:rsid w:val="00F41522"/>
    <w:rsid w:val="00F4167B"/>
    <w:rsid w:val="00F41868"/>
    <w:rsid w:val="00F42674"/>
    <w:rsid w:val="00F426D6"/>
    <w:rsid w:val="00F4272C"/>
    <w:rsid w:val="00F431D3"/>
    <w:rsid w:val="00F442B2"/>
    <w:rsid w:val="00F44774"/>
    <w:rsid w:val="00F44D41"/>
    <w:rsid w:val="00F44DDC"/>
    <w:rsid w:val="00F450CF"/>
    <w:rsid w:val="00F4563A"/>
    <w:rsid w:val="00F46298"/>
    <w:rsid w:val="00F472F6"/>
    <w:rsid w:val="00F50A72"/>
    <w:rsid w:val="00F51720"/>
    <w:rsid w:val="00F5199B"/>
    <w:rsid w:val="00F51CA6"/>
    <w:rsid w:val="00F51E6F"/>
    <w:rsid w:val="00F520E6"/>
    <w:rsid w:val="00F521B0"/>
    <w:rsid w:val="00F52244"/>
    <w:rsid w:val="00F524E8"/>
    <w:rsid w:val="00F53548"/>
    <w:rsid w:val="00F53AAC"/>
    <w:rsid w:val="00F53C63"/>
    <w:rsid w:val="00F5452D"/>
    <w:rsid w:val="00F54867"/>
    <w:rsid w:val="00F549BE"/>
    <w:rsid w:val="00F5505E"/>
    <w:rsid w:val="00F55295"/>
    <w:rsid w:val="00F555D6"/>
    <w:rsid w:val="00F56183"/>
    <w:rsid w:val="00F5647F"/>
    <w:rsid w:val="00F567EB"/>
    <w:rsid w:val="00F568F8"/>
    <w:rsid w:val="00F56F23"/>
    <w:rsid w:val="00F57197"/>
    <w:rsid w:val="00F5752A"/>
    <w:rsid w:val="00F57586"/>
    <w:rsid w:val="00F57AA7"/>
    <w:rsid w:val="00F57AE1"/>
    <w:rsid w:val="00F57D9B"/>
    <w:rsid w:val="00F605A9"/>
    <w:rsid w:val="00F6084A"/>
    <w:rsid w:val="00F61070"/>
    <w:rsid w:val="00F61FC0"/>
    <w:rsid w:val="00F620FD"/>
    <w:rsid w:val="00F624F6"/>
    <w:rsid w:val="00F62545"/>
    <w:rsid w:val="00F632B3"/>
    <w:rsid w:val="00F63417"/>
    <w:rsid w:val="00F63CF0"/>
    <w:rsid w:val="00F63EC7"/>
    <w:rsid w:val="00F63F01"/>
    <w:rsid w:val="00F63F9C"/>
    <w:rsid w:val="00F641B7"/>
    <w:rsid w:val="00F641E4"/>
    <w:rsid w:val="00F64669"/>
    <w:rsid w:val="00F6549E"/>
    <w:rsid w:val="00F654AA"/>
    <w:rsid w:val="00F656EF"/>
    <w:rsid w:val="00F65A36"/>
    <w:rsid w:val="00F65AFB"/>
    <w:rsid w:val="00F65B0A"/>
    <w:rsid w:val="00F6670D"/>
    <w:rsid w:val="00F66740"/>
    <w:rsid w:val="00F668D8"/>
    <w:rsid w:val="00F66A14"/>
    <w:rsid w:val="00F66BB8"/>
    <w:rsid w:val="00F66D68"/>
    <w:rsid w:val="00F66F8A"/>
    <w:rsid w:val="00F67F2E"/>
    <w:rsid w:val="00F7020D"/>
    <w:rsid w:val="00F718E0"/>
    <w:rsid w:val="00F719BE"/>
    <w:rsid w:val="00F72880"/>
    <w:rsid w:val="00F7365B"/>
    <w:rsid w:val="00F73A69"/>
    <w:rsid w:val="00F73A94"/>
    <w:rsid w:val="00F73B66"/>
    <w:rsid w:val="00F73DFA"/>
    <w:rsid w:val="00F73ED9"/>
    <w:rsid w:val="00F75146"/>
    <w:rsid w:val="00F75573"/>
    <w:rsid w:val="00F75CDB"/>
    <w:rsid w:val="00F761D0"/>
    <w:rsid w:val="00F761E3"/>
    <w:rsid w:val="00F7651A"/>
    <w:rsid w:val="00F769C4"/>
    <w:rsid w:val="00F7733C"/>
    <w:rsid w:val="00F77F12"/>
    <w:rsid w:val="00F801FF"/>
    <w:rsid w:val="00F804B9"/>
    <w:rsid w:val="00F8083F"/>
    <w:rsid w:val="00F810C0"/>
    <w:rsid w:val="00F8146E"/>
    <w:rsid w:val="00F8147A"/>
    <w:rsid w:val="00F82598"/>
    <w:rsid w:val="00F82AF5"/>
    <w:rsid w:val="00F82AF8"/>
    <w:rsid w:val="00F83046"/>
    <w:rsid w:val="00F846B8"/>
    <w:rsid w:val="00F846D7"/>
    <w:rsid w:val="00F8516E"/>
    <w:rsid w:val="00F853BD"/>
    <w:rsid w:val="00F85758"/>
    <w:rsid w:val="00F85C4F"/>
    <w:rsid w:val="00F86E8F"/>
    <w:rsid w:val="00F87439"/>
    <w:rsid w:val="00F875CD"/>
    <w:rsid w:val="00F900A5"/>
    <w:rsid w:val="00F903F2"/>
    <w:rsid w:val="00F905D5"/>
    <w:rsid w:val="00F90BE7"/>
    <w:rsid w:val="00F915C3"/>
    <w:rsid w:val="00F91DB8"/>
    <w:rsid w:val="00F91DDC"/>
    <w:rsid w:val="00F925C6"/>
    <w:rsid w:val="00F9390D"/>
    <w:rsid w:val="00F947C8"/>
    <w:rsid w:val="00F94F64"/>
    <w:rsid w:val="00F9563F"/>
    <w:rsid w:val="00F95A99"/>
    <w:rsid w:val="00F95D37"/>
    <w:rsid w:val="00F9616D"/>
    <w:rsid w:val="00F9660B"/>
    <w:rsid w:val="00F96DFF"/>
    <w:rsid w:val="00F9700E"/>
    <w:rsid w:val="00F9706C"/>
    <w:rsid w:val="00F97698"/>
    <w:rsid w:val="00F97B26"/>
    <w:rsid w:val="00F97F11"/>
    <w:rsid w:val="00FA0386"/>
    <w:rsid w:val="00FA0501"/>
    <w:rsid w:val="00FA0859"/>
    <w:rsid w:val="00FA098F"/>
    <w:rsid w:val="00FA0CDD"/>
    <w:rsid w:val="00FA115E"/>
    <w:rsid w:val="00FA1701"/>
    <w:rsid w:val="00FA25FD"/>
    <w:rsid w:val="00FA2A07"/>
    <w:rsid w:val="00FA34E0"/>
    <w:rsid w:val="00FA35B4"/>
    <w:rsid w:val="00FA3BD1"/>
    <w:rsid w:val="00FA4156"/>
    <w:rsid w:val="00FA4165"/>
    <w:rsid w:val="00FA465E"/>
    <w:rsid w:val="00FA54EF"/>
    <w:rsid w:val="00FA5574"/>
    <w:rsid w:val="00FA5CDA"/>
    <w:rsid w:val="00FA6585"/>
    <w:rsid w:val="00FA6E8E"/>
    <w:rsid w:val="00FA7019"/>
    <w:rsid w:val="00FA71E2"/>
    <w:rsid w:val="00FA78DC"/>
    <w:rsid w:val="00FB02C7"/>
    <w:rsid w:val="00FB02FE"/>
    <w:rsid w:val="00FB06A6"/>
    <w:rsid w:val="00FB1088"/>
    <w:rsid w:val="00FB11E6"/>
    <w:rsid w:val="00FB14AC"/>
    <w:rsid w:val="00FB157D"/>
    <w:rsid w:val="00FB1999"/>
    <w:rsid w:val="00FB2516"/>
    <w:rsid w:val="00FB252E"/>
    <w:rsid w:val="00FB26BA"/>
    <w:rsid w:val="00FB2983"/>
    <w:rsid w:val="00FB298C"/>
    <w:rsid w:val="00FB32E4"/>
    <w:rsid w:val="00FB509B"/>
    <w:rsid w:val="00FB5266"/>
    <w:rsid w:val="00FB5CD0"/>
    <w:rsid w:val="00FB67BA"/>
    <w:rsid w:val="00FB6A14"/>
    <w:rsid w:val="00FB7A3D"/>
    <w:rsid w:val="00FC0345"/>
    <w:rsid w:val="00FC0363"/>
    <w:rsid w:val="00FC094E"/>
    <w:rsid w:val="00FC1406"/>
    <w:rsid w:val="00FC1CB8"/>
    <w:rsid w:val="00FC21A1"/>
    <w:rsid w:val="00FC21EB"/>
    <w:rsid w:val="00FC2378"/>
    <w:rsid w:val="00FC2490"/>
    <w:rsid w:val="00FC2B88"/>
    <w:rsid w:val="00FC31D7"/>
    <w:rsid w:val="00FC4688"/>
    <w:rsid w:val="00FC4B85"/>
    <w:rsid w:val="00FC4E94"/>
    <w:rsid w:val="00FC50A0"/>
    <w:rsid w:val="00FC52B2"/>
    <w:rsid w:val="00FC5868"/>
    <w:rsid w:val="00FC6779"/>
    <w:rsid w:val="00FC7866"/>
    <w:rsid w:val="00FC7C04"/>
    <w:rsid w:val="00FC7CA6"/>
    <w:rsid w:val="00FD0061"/>
    <w:rsid w:val="00FD0A9E"/>
    <w:rsid w:val="00FD0C15"/>
    <w:rsid w:val="00FD1684"/>
    <w:rsid w:val="00FD1AC3"/>
    <w:rsid w:val="00FD204F"/>
    <w:rsid w:val="00FD2D67"/>
    <w:rsid w:val="00FD35C1"/>
    <w:rsid w:val="00FD4D5C"/>
    <w:rsid w:val="00FD556C"/>
    <w:rsid w:val="00FD59CB"/>
    <w:rsid w:val="00FD59E6"/>
    <w:rsid w:val="00FD5D06"/>
    <w:rsid w:val="00FD62F2"/>
    <w:rsid w:val="00FD6716"/>
    <w:rsid w:val="00FD6A6C"/>
    <w:rsid w:val="00FD6CD7"/>
    <w:rsid w:val="00FD6CE9"/>
    <w:rsid w:val="00FD73D8"/>
    <w:rsid w:val="00FD7A3B"/>
    <w:rsid w:val="00FD7FF7"/>
    <w:rsid w:val="00FE062A"/>
    <w:rsid w:val="00FE0C5D"/>
    <w:rsid w:val="00FE11B0"/>
    <w:rsid w:val="00FE2388"/>
    <w:rsid w:val="00FE26BA"/>
    <w:rsid w:val="00FE27A8"/>
    <w:rsid w:val="00FE293A"/>
    <w:rsid w:val="00FE2A36"/>
    <w:rsid w:val="00FE349A"/>
    <w:rsid w:val="00FE3982"/>
    <w:rsid w:val="00FE4892"/>
    <w:rsid w:val="00FE4C68"/>
    <w:rsid w:val="00FE4DCC"/>
    <w:rsid w:val="00FE506E"/>
    <w:rsid w:val="00FE5203"/>
    <w:rsid w:val="00FE68A7"/>
    <w:rsid w:val="00FE6F15"/>
    <w:rsid w:val="00FE7CEF"/>
    <w:rsid w:val="00FE7EAC"/>
    <w:rsid w:val="00FF0368"/>
    <w:rsid w:val="00FF0440"/>
    <w:rsid w:val="00FF1ACA"/>
    <w:rsid w:val="00FF2139"/>
    <w:rsid w:val="00FF2BA8"/>
    <w:rsid w:val="00FF324C"/>
    <w:rsid w:val="00FF32C0"/>
    <w:rsid w:val="00FF3696"/>
    <w:rsid w:val="00FF4142"/>
    <w:rsid w:val="00FF42BF"/>
    <w:rsid w:val="00FF435A"/>
    <w:rsid w:val="00FF463C"/>
    <w:rsid w:val="00FF481E"/>
    <w:rsid w:val="00FF4B0B"/>
    <w:rsid w:val="00FF5074"/>
    <w:rsid w:val="00FF55A2"/>
    <w:rsid w:val="00FF593A"/>
    <w:rsid w:val="00FF5AA6"/>
    <w:rsid w:val="00FF5F3E"/>
    <w:rsid w:val="00FF70CA"/>
    <w:rsid w:val="00FF72F2"/>
    <w:rsid w:val="00FF7A39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7937"/>
    <o:shapelayout v:ext="edit">
      <o:idmap v:ext="edit" data="1"/>
    </o:shapelayout>
  </w:shapeDefaults>
  <w:decimalSymbol w:val=","/>
  <w:listSeparator w:val=";"/>
  <w14:docId w14:val="0D3F295C"/>
  <w15:docId w15:val="{17A8A532-25F7-429B-8DD7-B4718ADC0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A6724"/>
    <w:rPr>
      <w:color w:val="00FF00"/>
    </w:rPr>
  </w:style>
  <w:style w:type="paragraph" w:styleId="Ttulo1">
    <w:name w:val="heading 1"/>
    <w:basedOn w:val="Normal"/>
    <w:next w:val="Normal"/>
    <w:qFormat/>
    <w:rsid w:val="00BA6724"/>
    <w:pPr>
      <w:keepNext/>
      <w:jc w:val="center"/>
      <w:outlineLvl w:val="0"/>
    </w:pPr>
    <w:rPr>
      <w:rFonts w:ascii="Arial" w:hAnsi="Arial"/>
      <w:b/>
      <w:color w:val="auto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it-1CorNew-10">
    <w:name w:val="Cit-1.CorNew-10"/>
    <w:rsid w:val="00BA6724"/>
    <w:pPr>
      <w:tabs>
        <w:tab w:val="left" w:pos="1134"/>
      </w:tabs>
      <w:ind w:left="567"/>
      <w:jc w:val="both"/>
    </w:pPr>
    <w:rPr>
      <w:rFonts w:ascii="Arial" w:hAnsi="Arial"/>
      <w:b/>
      <w:i/>
      <w:color w:val="000000"/>
      <w:sz w:val="22"/>
    </w:rPr>
  </w:style>
  <w:style w:type="paragraph" w:customStyle="1" w:styleId="4-4-ARI-10">
    <w:name w:val="4-4-ARI-10"/>
    <w:rsid w:val="00BA6724"/>
    <w:pPr>
      <w:ind w:left="2268"/>
      <w:jc w:val="both"/>
    </w:pPr>
    <w:rPr>
      <w:color w:val="000000"/>
      <w:sz w:val="26"/>
    </w:rPr>
  </w:style>
  <w:style w:type="paragraph" w:customStyle="1" w:styleId="0-0TNR-12">
    <w:name w:val="0-0.TNR-12"/>
    <w:rsid w:val="00BA6724"/>
    <w:pPr>
      <w:tabs>
        <w:tab w:val="left" w:pos="2268"/>
        <w:tab w:val="left" w:pos="2835"/>
        <w:tab w:val="left" w:pos="3402"/>
      </w:tabs>
      <w:jc w:val="both"/>
    </w:pPr>
    <w:rPr>
      <w:rFonts w:ascii="Arial" w:hAnsi="Arial"/>
      <w:sz w:val="24"/>
    </w:rPr>
  </w:style>
  <w:style w:type="paragraph" w:customStyle="1" w:styleId="CENTARI-12">
    <w:name w:val="CENT.ARI-12"/>
    <w:rsid w:val="00BA6724"/>
    <w:pPr>
      <w:jc w:val="center"/>
    </w:pPr>
    <w:rPr>
      <w:b/>
      <w:color w:val="000000"/>
      <w:sz w:val="28"/>
    </w:rPr>
  </w:style>
  <w:style w:type="paragraph" w:customStyle="1" w:styleId="Cit-2CouNew-10">
    <w:name w:val="Cit-2.CouNew-10"/>
    <w:rsid w:val="00BA6724"/>
    <w:pPr>
      <w:tabs>
        <w:tab w:val="left" w:pos="1701"/>
      </w:tabs>
      <w:ind w:left="1134"/>
      <w:jc w:val="both"/>
    </w:pPr>
    <w:rPr>
      <w:rFonts w:ascii="Arial" w:hAnsi="Arial"/>
      <w:b/>
      <w:i/>
      <w:color w:val="000000"/>
      <w:sz w:val="22"/>
    </w:rPr>
  </w:style>
  <w:style w:type="paragraph" w:customStyle="1" w:styleId="Ed-1ARI-10">
    <w:name w:val="Ed-1.ARI-10"/>
    <w:rsid w:val="00BA6724"/>
    <w:pPr>
      <w:tabs>
        <w:tab w:val="left" w:pos="567"/>
        <w:tab w:val="left" w:pos="1134"/>
      </w:tabs>
      <w:ind w:left="567" w:hanging="567"/>
      <w:jc w:val="both"/>
    </w:pPr>
    <w:rPr>
      <w:rFonts w:ascii="Arial" w:hAnsi="Arial"/>
      <w:color w:val="000000"/>
      <w:sz w:val="24"/>
    </w:rPr>
  </w:style>
  <w:style w:type="paragraph" w:customStyle="1" w:styleId="Ed-2ARI-10">
    <w:name w:val="Ed-2.ARI-10"/>
    <w:rsid w:val="00BA6724"/>
    <w:pPr>
      <w:tabs>
        <w:tab w:val="left" w:pos="1134"/>
        <w:tab w:val="left" w:pos="1701"/>
        <w:tab w:val="left" w:pos="2268"/>
      </w:tabs>
      <w:ind w:left="1134" w:hanging="567"/>
      <w:jc w:val="both"/>
    </w:pPr>
    <w:rPr>
      <w:rFonts w:ascii="Arial" w:hAnsi="Arial"/>
      <w:color w:val="000000"/>
      <w:sz w:val="24"/>
    </w:rPr>
  </w:style>
  <w:style w:type="paragraph" w:customStyle="1" w:styleId="Ed-3ARI-10">
    <w:name w:val="Ed-3.ARI-10"/>
    <w:rsid w:val="00BA6724"/>
    <w:pPr>
      <w:tabs>
        <w:tab w:val="left" w:pos="2977"/>
      </w:tabs>
      <w:ind w:left="1701" w:hanging="567"/>
      <w:jc w:val="both"/>
    </w:pPr>
    <w:rPr>
      <w:rFonts w:ascii="Arial" w:hAnsi="Arial"/>
      <w:color w:val="000000"/>
      <w:sz w:val="24"/>
    </w:rPr>
  </w:style>
  <w:style w:type="paragraph" w:customStyle="1" w:styleId="Cit-3BOSt-10">
    <w:name w:val="Cit-3.BOSt-10"/>
    <w:rsid w:val="00BA6724"/>
    <w:pPr>
      <w:tabs>
        <w:tab w:val="left" w:pos="2268"/>
      </w:tabs>
      <w:ind w:left="1418"/>
      <w:jc w:val="both"/>
    </w:pPr>
    <w:rPr>
      <w:rFonts w:ascii="Bookman Old Style" w:hAnsi="Bookman Old Style"/>
      <w:i/>
      <w:color w:val="000000"/>
    </w:rPr>
  </w:style>
  <w:style w:type="paragraph" w:customStyle="1" w:styleId="CENTARI-10">
    <w:name w:val="CENT.ARI-10"/>
    <w:rsid w:val="00BA6724"/>
    <w:pPr>
      <w:jc w:val="center"/>
    </w:pPr>
    <w:rPr>
      <w:rFonts w:ascii="Arial" w:hAnsi="Arial"/>
      <w:b/>
      <w:color w:val="000000"/>
    </w:rPr>
  </w:style>
  <w:style w:type="paragraph" w:customStyle="1" w:styleId="CENTRO">
    <w:name w:val="CENTRO"/>
    <w:rsid w:val="00BA6724"/>
    <w:pPr>
      <w:jc w:val="center"/>
    </w:pPr>
    <w:rPr>
      <w:color w:val="000000"/>
      <w:sz w:val="24"/>
    </w:rPr>
  </w:style>
  <w:style w:type="paragraph" w:customStyle="1" w:styleId="CENTRA10">
    <w:name w:val="CENTRA.10"/>
    <w:rsid w:val="00BA6724"/>
    <w:pPr>
      <w:jc w:val="center"/>
    </w:pPr>
    <w:rPr>
      <w:color w:val="000000"/>
      <w:sz w:val="24"/>
    </w:rPr>
  </w:style>
  <w:style w:type="paragraph" w:customStyle="1" w:styleId="D16160">
    <w:name w:val="D.16.16.0"/>
    <w:rsid w:val="00BA6724"/>
    <w:pPr>
      <w:ind w:left="2160"/>
      <w:jc w:val="both"/>
    </w:pPr>
    <w:rPr>
      <w:color w:val="000000"/>
      <w:sz w:val="24"/>
    </w:rPr>
  </w:style>
  <w:style w:type="paragraph" w:customStyle="1" w:styleId="CITACA15">
    <w:name w:val="CITACA.15"/>
    <w:rsid w:val="00BA6724"/>
    <w:pPr>
      <w:ind w:left="2016"/>
      <w:jc w:val="both"/>
    </w:pPr>
    <w:rPr>
      <w:color w:val="000000"/>
      <w:sz w:val="24"/>
    </w:rPr>
  </w:style>
  <w:style w:type="paragraph" w:customStyle="1" w:styleId="ENTED14">
    <w:name w:val="ENTED.14"/>
    <w:rsid w:val="00BA6724"/>
    <w:pPr>
      <w:ind w:firstLine="2016"/>
      <w:jc w:val="both"/>
    </w:pPr>
    <w:rPr>
      <w:color w:val="000000"/>
      <w:sz w:val="24"/>
    </w:rPr>
  </w:style>
  <w:style w:type="paragraph" w:customStyle="1" w:styleId="CENTRAL">
    <w:name w:val="CENTRAL"/>
    <w:rsid w:val="00BA6724"/>
    <w:pPr>
      <w:jc w:val="center"/>
    </w:pPr>
    <w:rPr>
      <w:color w:val="000000"/>
      <w:sz w:val="24"/>
    </w:rPr>
  </w:style>
  <w:style w:type="paragraph" w:customStyle="1" w:styleId="CITACA10">
    <w:name w:val="CITACA.10"/>
    <w:rsid w:val="00BA6724"/>
    <w:pPr>
      <w:ind w:left="1296" w:hanging="144"/>
      <w:jc w:val="both"/>
    </w:pPr>
    <w:rPr>
      <w:color w:val="000000"/>
      <w:sz w:val="24"/>
    </w:rPr>
  </w:style>
  <w:style w:type="paragraph" w:customStyle="1" w:styleId="CITACAO5">
    <w:name w:val="CITACAO.5"/>
    <w:rsid w:val="00BA6724"/>
    <w:pPr>
      <w:ind w:left="576" w:hanging="144"/>
      <w:jc w:val="both"/>
    </w:pPr>
    <w:rPr>
      <w:color w:val="000000"/>
      <w:sz w:val="24"/>
    </w:rPr>
  </w:style>
  <w:style w:type="paragraph" w:customStyle="1" w:styleId="PADRAO10">
    <w:name w:val="PADRAO.10"/>
    <w:rsid w:val="00BA6724"/>
    <w:pPr>
      <w:jc w:val="both"/>
    </w:pPr>
    <w:rPr>
      <w:color w:val="000000"/>
      <w:sz w:val="24"/>
    </w:rPr>
  </w:style>
  <w:style w:type="paragraph" w:customStyle="1" w:styleId="CITACA20">
    <w:name w:val="CITACA.20"/>
    <w:rsid w:val="00BA6724"/>
    <w:pPr>
      <w:ind w:left="2736" w:right="144"/>
      <w:jc w:val="both"/>
    </w:pPr>
    <w:rPr>
      <w:color w:val="000000"/>
      <w:sz w:val="24"/>
    </w:rPr>
  </w:style>
  <w:style w:type="paragraph" w:customStyle="1" w:styleId="PARAGR20">
    <w:name w:val="PARAGR.20"/>
    <w:rsid w:val="00BA6724"/>
    <w:pPr>
      <w:ind w:right="144" w:firstLine="2736"/>
      <w:jc w:val="both"/>
    </w:pPr>
    <w:rPr>
      <w:color w:val="000000"/>
      <w:sz w:val="24"/>
    </w:rPr>
  </w:style>
  <w:style w:type="paragraph" w:customStyle="1" w:styleId="EDENT51">
    <w:name w:val="EDENT.5.1"/>
    <w:rsid w:val="00BA6724"/>
    <w:pPr>
      <w:ind w:left="576" w:hanging="576"/>
      <w:jc w:val="both"/>
    </w:pPr>
    <w:rPr>
      <w:color w:val="000000"/>
      <w:sz w:val="24"/>
    </w:rPr>
  </w:style>
  <w:style w:type="paragraph" w:customStyle="1" w:styleId="E050116">
    <w:name w:val="E05.01.16"/>
    <w:rsid w:val="00BA6724"/>
    <w:pPr>
      <w:ind w:left="576" w:right="5184" w:hanging="576"/>
      <w:jc w:val="both"/>
    </w:pPr>
    <w:rPr>
      <w:color w:val="000000"/>
      <w:sz w:val="14"/>
    </w:rPr>
  </w:style>
  <w:style w:type="paragraph" w:customStyle="1" w:styleId="ED5116">
    <w:name w:val="ED.5.1.16"/>
    <w:rsid w:val="00BA6724"/>
    <w:pPr>
      <w:ind w:left="576" w:right="5184" w:hanging="576"/>
      <w:jc w:val="both"/>
    </w:pPr>
    <w:rPr>
      <w:color w:val="000000"/>
      <w:sz w:val="14"/>
    </w:rPr>
  </w:style>
  <w:style w:type="paragraph" w:customStyle="1" w:styleId="PADRAO">
    <w:name w:val="PADRAO"/>
    <w:rsid w:val="00BA6724"/>
    <w:rPr>
      <w:color w:val="000000"/>
      <w:sz w:val="24"/>
    </w:rPr>
  </w:style>
  <w:style w:type="paragraph" w:customStyle="1" w:styleId="EDEN510">
    <w:name w:val="EDEN.5.10"/>
    <w:rsid w:val="00BA6724"/>
    <w:pPr>
      <w:ind w:left="1296" w:hanging="720"/>
      <w:jc w:val="both"/>
    </w:pPr>
    <w:rPr>
      <w:color w:val="000000"/>
      <w:sz w:val="24"/>
    </w:rPr>
  </w:style>
  <w:style w:type="paragraph" w:customStyle="1" w:styleId="PARAGR25">
    <w:name w:val="PARAGR.25"/>
    <w:rsid w:val="00BA6724"/>
    <w:pPr>
      <w:tabs>
        <w:tab w:val="decimal" w:pos="7488"/>
      </w:tabs>
      <w:ind w:firstLine="3456"/>
      <w:jc w:val="both"/>
    </w:pPr>
    <w:rPr>
      <w:color w:val="000000"/>
      <w:sz w:val="24"/>
    </w:rPr>
  </w:style>
  <w:style w:type="paragraph" w:customStyle="1" w:styleId="CITACA1">
    <w:name w:val="CITACA.1"/>
    <w:rsid w:val="00BA6724"/>
    <w:pPr>
      <w:ind w:left="2016" w:right="1728"/>
      <w:jc w:val="both"/>
    </w:pPr>
    <w:rPr>
      <w:color w:val="000000"/>
      <w:sz w:val="24"/>
    </w:rPr>
  </w:style>
  <w:style w:type="paragraph" w:customStyle="1" w:styleId="0-0Arial-12">
    <w:name w:val="0-0.Arial-12"/>
    <w:rsid w:val="00BA6724"/>
    <w:pPr>
      <w:tabs>
        <w:tab w:val="left" w:pos="2268"/>
        <w:tab w:val="left" w:pos="2835"/>
        <w:tab w:val="left" w:pos="3402"/>
      </w:tabs>
      <w:jc w:val="both"/>
    </w:pPr>
    <w:rPr>
      <w:rFonts w:ascii="Arial" w:hAnsi="Arial"/>
      <w:sz w:val="24"/>
    </w:rPr>
  </w:style>
  <w:style w:type="paragraph" w:styleId="Cabealho">
    <w:name w:val="header"/>
    <w:basedOn w:val="Normal"/>
    <w:rsid w:val="00BA6724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BA6724"/>
    <w:pPr>
      <w:tabs>
        <w:tab w:val="center" w:pos="4320"/>
        <w:tab w:val="right" w:pos="8640"/>
      </w:tabs>
    </w:pPr>
  </w:style>
  <w:style w:type="table" w:styleId="Tabelacomgrade">
    <w:name w:val="Table Grid"/>
    <w:basedOn w:val="Tabelanormal"/>
    <w:rsid w:val="003260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ontepargpadro"/>
    <w:rsid w:val="00863CA0"/>
  </w:style>
  <w:style w:type="paragraph" w:styleId="Textodebalo">
    <w:name w:val="Balloon Text"/>
    <w:basedOn w:val="Normal"/>
    <w:link w:val="TextodebaloChar"/>
    <w:rsid w:val="008A2CC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A2CCA"/>
    <w:rPr>
      <w:rFonts w:ascii="Tahoma" w:hAnsi="Tahoma" w:cs="Tahoma"/>
      <w:color w:val="00FF00"/>
      <w:sz w:val="16"/>
      <w:szCs w:val="16"/>
    </w:rPr>
  </w:style>
  <w:style w:type="character" w:styleId="Forte">
    <w:name w:val="Strong"/>
    <w:basedOn w:val="Fontepargpadro"/>
    <w:qFormat/>
    <w:rsid w:val="00605EA5"/>
    <w:rPr>
      <w:b/>
      <w:bCs/>
    </w:rPr>
  </w:style>
  <w:style w:type="paragraph" w:styleId="PargrafodaLista">
    <w:name w:val="List Paragraph"/>
    <w:basedOn w:val="Normal"/>
    <w:uiPriority w:val="34"/>
    <w:qFormat/>
    <w:rsid w:val="000C63A7"/>
    <w:pPr>
      <w:ind w:left="720"/>
      <w:contextualSpacing/>
    </w:pPr>
  </w:style>
  <w:style w:type="character" w:styleId="nfase">
    <w:name w:val="Emphasis"/>
    <w:basedOn w:val="Fontepargpadro"/>
    <w:qFormat/>
    <w:rsid w:val="0009564E"/>
    <w:rPr>
      <w:i/>
      <w:iCs/>
    </w:rPr>
  </w:style>
  <w:style w:type="character" w:customStyle="1" w:styleId="tx1">
    <w:name w:val="tx1"/>
    <w:basedOn w:val="Fontepargpadro"/>
    <w:rsid w:val="00D52575"/>
    <w:rPr>
      <w:b/>
      <w:bCs/>
    </w:rPr>
  </w:style>
  <w:style w:type="paragraph" w:styleId="SemEspaamento">
    <w:name w:val="No Spacing"/>
    <w:uiPriority w:val="1"/>
    <w:qFormat/>
    <w:rsid w:val="00D10123"/>
    <w:rPr>
      <w:rFonts w:asciiTheme="minorHAnsi" w:eastAsiaTheme="minorEastAsia" w:hAnsiTheme="minorHAnsi" w:cstheme="minorBidi"/>
    </w:rPr>
  </w:style>
  <w:style w:type="character" w:customStyle="1" w:styleId="spellingerror">
    <w:name w:val="spellingerror"/>
    <w:basedOn w:val="Fontepargpadro"/>
    <w:rsid w:val="00DD03A5"/>
  </w:style>
  <w:style w:type="character" w:customStyle="1" w:styleId="normaltextrun">
    <w:name w:val="normaltextrun"/>
    <w:basedOn w:val="Fontepargpadro"/>
    <w:rsid w:val="00DD03A5"/>
  </w:style>
  <w:style w:type="character" w:customStyle="1" w:styleId="eop">
    <w:name w:val="eop"/>
    <w:basedOn w:val="Fontepargpadro"/>
    <w:rsid w:val="00DD03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79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3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0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Grandelar-ContrHon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B96D94B-7CF1-45C4-AD26-779277D827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Grandelar-ContrHon.dot</Template>
  <TotalTime>18598</TotalTime>
  <Pages>75</Pages>
  <Words>14713</Words>
  <Characters>79452</Characters>
  <Application>Microsoft Office Word</Application>
  <DocSecurity>0</DocSecurity>
  <Lines>662</Lines>
  <Paragraphs>187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Egrégio SUPERIOR TRIBUNAL DE JUSTIÇA</vt:lpstr>
    </vt:vector>
  </TitlesOfParts>
  <Company>AGRARIUS</Company>
  <LinksUpToDate>false</LinksUpToDate>
  <CharactersWithSpaces>93978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Egrégio SUPERIOR TRIBUNAL DE JUSTIÇA</dc:title>
  <dc:subject/>
  <dc:creator>Amauri Dorneles Otto</dc:creator>
  <cp:keywords/>
  <dc:description/>
  <cp:lastModifiedBy>Teste</cp:lastModifiedBy>
  <cp:revision>89</cp:revision>
  <cp:lastPrinted>2015-04-28T20:24:00Z</cp:lastPrinted>
  <dcterms:created xsi:type="dcterms:W3CDTF">2021-12-24T14:10:00Z</dcterms:created>
  <dcterms:modified xsi:type="dcterms:W3CDTF">2022-12-14T11:33:00Z</dcterms:modified>
</cp:coreProperties>
</file>